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B6F8D" w:rsidRPr="006F5A04" w:rsidRDefault="000B6F8D" w:rsidP="000B6F8D">
      <w:pPr>
        <w:rPr>
          <w:szCs w:val="20"/>
        </w:rPr>
      </w:pPr>
      <w:r w:rsidRPr="006F5A04">
        <w:rPr>
          <w:noProof/>
          <w:sz w:val="20"/>
          <w:lang w:val="en-ZA" w:eastAsia="en-ZA"/>
        </w:rPr>
        <mc:AlternateContent>
          <mc:Choice Requires="wpg">
            <w:drawing>
              <wp:anchor distT="0" distB="0" distL="114300" distR="114300" simplePos="0" relativeHeight="251973120" behindDoc="0" locked="0" layoutInCell="1" allowOverlap="1" wp14:anchorId="0FBB797E" wp14:editId="2630A36D">
                <wp:simplePos x="0" y="0"/>
                <wp:positionH relativeFrom="column">
                  <wp:posOffset>266700</wp:posOffset>
                </wp:positionH>
                <wp:positionV relativeFrom="paragraph">
                  <wp:posOffset>142875</wp:posOffset>
                </wp:positionV>
                <wp:extent cx="5574030" cy="5327650"/>
                <wp:effectExtent l="28575" t="0" r="36195" b="34925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030" cy="5327650"/>
                          <a:chOff x="1497" y="1011"/>
                          <a:chExt cx="8778" cy="8390"/>
                        </a:xfrm>
                      </wpg:grpSpPr>
                      <wps:wsp>
                        <wps:cNvPr id="22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497" y="7962"/>
                            <a:ext cx="8778" cy="143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99"/>
                          </a:solidFill>
                          <a:ln w="57150" cmpd="thinThick">
                            <a:solidFill>
                              <a:srgbClr val="00008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64D6" w:rsidRPr="008F0AFD" w:rsidRDefault="008E64D6" w:rsidP="000B6F8D">
                              <w:pPr>
                                <w:pStyle w:val="Heading1"/>
                                <w:jc w:val="center"/>
                                <w:rPr>
                                  <w:sz w:val="28"/>
                                  <w:lang w:val="af-ZA"/>
                                </w:rPr>
                              </w:pPr>
                              <w:r>
                                <w:rPr>
                                  <w:sz w:val="28"/>
                                  <w:lang w:val="af-ZA"/>
                                </w:rPr>
                                <w:t>LEWENSWETENSKAPPE V1</w:t>
                              </w:r>
                            </w:p>
                            <w:p w:rsidR="008E64D6" w:rsidRPr="008F0AFD" w:rsidRDefault="008E64D6" w:rsidP="000B6F8D">
                              <w:pPr>
                                <w:pStyle w:val="Heading1"/>
                                <w:jc w:val="center"/>
                                <w:rPr>
                                  <w:sz w:val="28"/>
                                  <w:lang w:val="af-ZA"/>
                                </w:rPr>
                              </w:pPr>
                            </w:p>
                            <w:p w:rsidR="008E64D6" w:rsidRPr="008F0AFD" w:rsidRDefault="008E64D6" w:rsidP="000B6F8D">
                              <w:pPr>
                                <w:pStyle w:val="Heading1"/>
                                <w:jc w:val="center"/>
                                <w:rPr>
                                  <w:sz w:val="28"/>
                                  <w:lang w:val="af-ZA"/>
                                </w:rPr>
                              </w:pPr>
                              <w:r>
                                <w:rPr>
                                  <w:sz w:val="28"/>
                                  <w:lang w:val="af-ZA"/>
                                </w:rPr>
                                <w:t>FEBRUARIE/MAART 2016</w:t>
                              </w:r>
                            </w:p>
                            <w:p w:rsidR="008E64D6" w:rsidRPr="008F0AFD" w:rsidRDefault="008E64D6" w:rsidP="000B6F8D"/>
                            <w:p w:rsidR="008E64D6" w:rsidRPr="008F0AFD" w:rsidRDefault="008E64D6" w:rsidP="000B6F8D">
                              <w:pPr>
                                <w:pStyle w:val="Heading1"/>
                                <w:rPr>
                                  <w:sz w:val="28"/>
                                  <w:lang w:val="af-ZA"/>
                                </w:rPr>
                              </w:pPr>
                            </w:p>
                            <w:p w:rsidR="008E64D6" w:rsidRPr="008F0AFD" w:rsidRDefault="008E64D6" w:rsidP="000B6F8D"/>
                            <w:p w:rsidR="008E64D6" w:rsidRPr="008F0AFD" w:rsidRDefault="008E64D6" w:rsidP="000B6F8D">
                              <w:pPr>
                                <w:pStyle w:val="Heading1"/>
                                <w:rPr>
                                  <w:sz w:val="28"/>
                                  <w:lang w:val="af-Z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3124" y="4505"/>
                            <a:ext cx="5700" cy="96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0000"/>
                          </a:solidFill>
                          <a:ln w="285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64D6" w:rsidRPr="008F0AFD" w:rsidRDefault="008E64D6" w:rsidP="000B6F8D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8F0AFD">
                                <w:rPr>
                                  <w:b/>
                                  <w:sz w:val="32"/>
                                  <w:szCs w:val="32"/>
                                </w:rPr>
                                <w:t>NASIONALE</w:t>
                              </w:r>
                            </w:p>
                            <w:p w:rsidR="008E64D6" w:rsidRPr="00AF588F" w:rsidRDefault="008E64D6" w:rsidP="000B6F8D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 xml:space="preserve">SENIOR </w:t>
                              </w:r>
                              <w:r w:rsidRPr="008F0AFD">
                                <w:rPr>
                                  <w:b/>
                                  <w:sz w:val="32"/>
                                  <w:szCs w:val="32"/>
                                </w:rPr>
                                <w:t>SERTIFIKAAT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5" descr="Basic Educati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1011"/>
                            <a:ext cx="7560" cy="2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4551" y="6399"/>
                            <a:ext cx="2508" cy="66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CFFCC"/>
                          </a:solidFill>
                          <a:ln w="285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64D6" w:rsidRPr="008F0AFD" w:rsidRDefault="008E64D6" w:rsidP="000B6F8D">
                              <w:pPr>
                                <w:pStyle w:val="Heading1"/>
                                <w:jc w:val="center"/>
                                <w:rPr>
                                  <w:sz w:val="32"/>
                                  <w:lang w:val="af-ZA"/>
                                </w:rPr>
                              </w:pPr>
                              <w:r w:rsidRPr="008F0AFD">
                                <w:rPr>
                                  <w:sz w:val="32"/>
                                  <w:lang w:val="af-ZA"/>
                                </w:rPr>
                                <w:t>GRAAD 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21pt;margin-top:11.25pt;width:438.9pt;height:419.5pt;z-index:251973120" coordorigin="1497,1011" coordsize="8778,83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+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T1LVtN0a3W41TULSxgZwiyXUyxKWwTg&#10;FiBnAJx7Gsv/AITvwf8A9DXof/gxh/8Aiq8//aO/5J5p/wD2FY//AEVLXzBQB9v/APCd+D/+hr0P&#10;/wAGMP8A8VUkHjTwrdXEVvb+JdGmnlcJHHHfxMzsTgAANkknjFfDldB4E/5KH4a/7Ctr/wCjVoA+&#10;3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">
                <v:roundrect id="AutoShape 3" o:spid="_x0000_s1027" style="position:absolute;left:1497;top:7962;width:8778;height:143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0oTMMA&#10;AADbAAAADwAAAGRycy9kb3ducmV2LnhtbESPT4vCMBTE74LfITzBm6YWrNI1yiKsqAfBP7DXR/O2&#10;LTYv3SZq9dMbQfA4zMxvmNmiNZW4UuNKywpGwwgEcWZ1ybmC0/FnMAXhPLLGyjIpuJODxbzbmWGq&#10;7Y33dD34XAQIuxQVFN7XqZQuK8igG9qaOHh/tjHog2xyqRu8BbipZBxFiTRYclgosKZlQdn5cDEK&#10;/jU/jsm2Sibjh6XNeb363U2MUv1e+/0FwlPrP+F3e60VxDG8voQf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0oTMMAAADbAAAADwAAAAAAAAAAAAAAAACYAgAAZHJzL2Rv&#10;d25yZXYueG1sUEsFBgAAAAAEAAQA9QAAAIgDAAAAAA==&#10;" fillcolor="#ff9" strokecolor="navy" strokeweight="4.5pt">
                  <v:stroke dashstyle="1 1" linestyle="thinThick"/>
                  <v:textbox>
                    <w:txbxContent>
                      <w:p w:rsidR="008E64D6" w:rsidRPr="008F0AFD" w:rsidRDefault="008E64D6" w:rsidP="000B6F8D">
                        <w:pPr>
                          <w:pStyle w:val="Heading1"/>
                          <w:jc w:val="center"/>
                          <w:rPr>
                            <w:sz w:val="28"/>
                            <w:lang w:val="af-ZA"/>
                          </w:rPr>
                        </w:pPr>
                        <w:r>
                          <w:rPr>
                            <w:sz w:val="28"/>
                            <w:lang w:val="af-ZA"/>
                          </w:rPr>
                          <w:t>LEWENSWETENSKAPPE V1</w:t>
                        </w:r>
                      </w:p>
                      <w:p w:rsidR="008E64D6" w:rsidRPr="008F0AFD" w:rsidRDefault="008E64D6" w:rsidP="000B6F8D">
                        <w:pPr>
                          <w:pStyle w:val="Heading1"/>
                          <w:jc w:val="center"/>
                          <w:rPr>
                            <w:sz w:val="28"/>
                            <w:lang w:val="af-ZA"/>
                          </w:rPr>
                        </w:pPr>
                      </w:p>
                      <w:p w:rsidR="008E64D6" w:rsidRPr="008F0AFD" w:rsidRDefault="008E64D6" w:rsidP="000B6F8D">
                        <w:pPr>
                          <w:pStyle w:val="Heading1"/>
                          <w:jc w:val="center"/>
                          <w:rPr>
                            <w:sz w:val="28"/>
                            <w:lang w:val="af-ZA"/>
                          </w:rPr>
                        </w:pPr>
                        <w:r>
                          <w:rPr>
                            <w:sz w:val="28"/>
                            <w:lang w:val="af-ZA"/>
                          </w:rPr>
                          <w:t>FEBRUARIE/MAART 2016</w:t>
                        </w:r>
                      </w:p>
                      <w:p w:rsidR="008E64D6" w:rsidRPr="008F0AFD" w:rsidRDefault="008E64D6" w:rsidP="000B6F8D"/>
                      <w:p w:rsidR="008E64D6" w:rsidRPr="008F0AFD" w:rsidRDefault="008E64D6" w:rsidP="000B6F8D">
                        <w:pPr>
                          <w:pStyle w:val="Heading1"/>
                          <w:rPr>
                            <w:sz w:val="28"/>
                            <w:lang w:val="af-ZA"/>
                          </w:rPr>
                        </w:pPr>
                      </w:p>
                      <w:p w:rsidR="008E64D6" w:rsidRPr="008F0AFD" w:rsidRDefault="008E64D6" w:rsidP="000B6F8D"/>
                      <w:p w:rsidR="008E64D6" w:rsidRPr="008F0AFD" w:rsidRDefault="008E64D6" w:rsidP="000B6F8D">
                        <w:pPr>
                          <w:pStyle w:val="Heading1"/>
                          <w:rPr>
                            <w:sz w:val="28"/>
                            <w:lang w:val="af-ZA"/>
                          </w:rPr>
                        </w:pPr>
                      </w:p>
                    </w:txbxContent>
                  </v:textbox>
                </v:roundrect>
                <v:roundrect id="AutoShape 4" o:spid="_x0000_s1028" style="position:absolute;left:3124;top:4505;width:5700;height:96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MJ8UA&#10;AADbAAAADwAAAGRycy9kb3ducmV2LnhtbESPQWvCQBSE74X+h+UVvIhuGrFodJUgKNpLaepBb4/s&#10;a5I2+zZkVxP/vVsQehxm5htmue5NLa7UusqygtdxBII4t7riQsHxazuagXAeWWNtmRTcyMF69fy0&#10;xETbjj/pmvlCBAi7BBWU3jeJlC4vyaAb24Y4eN+2NeiDbAupW+wC3NQyjqI3abDisFBiQ5uS8t/s&#10;YhQUh2nD6Sk9dfPzz/vHsNvl2TBWavDSpwsQnnr/H36091pBPIG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ownxQAAANsAAAAPAAAAAAAAAAAAAAAAAJgCAABkcnMv&#10;ZG93bnJldi54bWxQSwUGAAAAAAQABAD1AAAAigMAAAAA&#10;" fillcolor="black" strokecolor="navy" strokeweight="2.25pt">
                  <v:textbox>
                    <w:txbxContent>
                      <w:p w:rsidR="008E64D6" w:rsidRPr="008F0AFD" w:rsidRDefault="008E64D6" w:rsidP="000B6F8D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8F0AFD">
                          <w:rPr>
                            <w:b/>
                            <w:sz w:val="32"/>
                            <w:szCs w:val="32"/>
                          </w:rPr>
                          <w:t>NASIONALE</w:t>
                        </w:r>
                      </w:p>
                      <w:p w:rsidR="008E64D6" w:rsidRPr="00AF588F" w:rsidRDefault="008E64D6" w:rsidP="000B6F8D">
                        <w:pPr>
                          <w:jc w:val="center"/>
                          <w:rPr>
                            <w:b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  <w:lang w:val="en-US"/>
                          </w:rPr>
                          <w:t xml:space="preserve">SENIOR </w:t>
                        </w:r>
                        <w:r w:rsidRPr="008F0AFD">
                          <w:rPr>
                            <w:b/>
                            <w:sz w:val="32"/>
                            <w:szCs w:val="32"/>
                          </w:rPr>
                          <w:t>SERTIFIKAAT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alt="Basic Education LOGO" style="position:absolute;left:2157;top:1011;width:7560;height:2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vME7CAAAA2wAAAA8AAABkcnMvZG93bnJldi54bWxET0trwkAQvhf8D8sI3upGDyLRVYqieElL&#10;ffQ8zU6TYHY2ZleT9td3DoUeP773ct27Wj2oDZVnA5NxAoo497biwsD5tHuegwoR2WLtmQx8U4D1&#10;avC0xNT6jt/pcYyFkhAOKRooY2xSrUNeksMw9g2xcF++dRgFtoW2LXYS7mo9TZKZdlixNJTY0Kak&#10;/Hq8OymZv/3cst1rdf7YTi6bz5jtiy4zZjTsXxagIvXxX/znPlgDUxkrX+QH6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rzBOwgAAANsAAAAPAAAAAAAAAAAAAAAAAJ8C&#10;AABkcnMvZG93bnJldi54bWxQSwUGAAAAAAQABAD3AAAAjgMAAAAA&#10;">
                  <v:imagedata r:id="rId10" o:title="Basic Education LOGO"/>
                </v:shape>
                <v:roundrect id="AutoShape 6" o:spid="_x0000_s1030" style="position:absolute;left:4551;top:6399;width:2508;height:66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nuXcQA&#10;AADbAAAADwAAAGRycy9kb3ducmV2LnhtbESPQWsCMRSE7wX/Q3iCt5rVLUW2Rqmi4KVCVw8eH5vX&#10;TejmZdlEXf31Rij0OMzMN8x82btGXKgL1rOCyTgDQVx5bblWcDxsX2cgQkTW2HgmBTcKsFwMXuZY&#10;aH/lb7qUsRYJwqFABSbGtpAyVIYchrFviZP34zuHMcmulrrDa4K7Rk6z7F06tJwWDLa0NlT9lmen&#10;4H6f5l+rQ5nvT+tVubm9WdPUVqnRsP/8ABGpj//hv/ZOK8gn8Py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p7l3EAAAA2wAAAA8AAAAAAAAAAAAAAAAAmAIAAGRycy9k&#10;b3ducmV2LnhtbFBLBQYAAAAABAAEAPUAAACJAwAAAAA=&#10;" fillcolor="#cfc" strokecolor="navy" strokeweight="2.25pt">
                  <v:textbox>
                    <w:txbxContent>
                      <w:p w:rsidR="008E64D6" w:rsidRPr="008F0AFD" w:rsidRDefault="008E64D6" w:rsidP="000B6F8D">
                        <w:pPr>
                          <w:pStyle w:val="Heading1"/>
                          <w:jc w:val="center"/>
                          <w:rPr>
                            <w:sz w:val="32"/>
                            <w:lang w:val="af-ZA"/>
                          </w:rPr>
                        </w:pPr>
                        <w:r w:rsidRPr="008F0AFD">
                          <w:rPr>
                            <w:sz w:val="32"/>
                            <w:lang w:val="af-ZA"/>
                          </w:rPr>
                          <w:t>GRAAD 12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0B6F8D" w:rsidRPr="006F5A04" w:rsidRDefault="000B6F8D" w:rsidP="000B6F8D">
      <w:pPr>
        <w:pStyle w:val="Heading1"/>
        <w:rPr>
          <w:sz w:val="36"/>
          <w:lang w:val="af-ZA"/>
        </w:rPr>
      </w:pPr>
    </w:p>
    <w:p w:rsidR="000B6F8D" w:rsidRPr="006F5A04" w:rsidRDefault="000B6F8D" w:rsidP="000B6F8D">
      <w:pPr>
        <w:pStyle w:val="Heading1"/>
        <w:rPr>
          <w:sz w:val="36"/>
          <w:lang w:val="af-ZA"/>
        </w:rPr>
      </w:pPr>
    </w:p>
    <w:p w:rsidR="000B6F8D" w:rsidRPr="006F5A04" w:rsidRDefault="000B6F8D" w:rsidP="000B6F8D">
      <w:pPr>
        <w:pStyle w:val="Heading1"/>
        <w:rPr>
          <w:rFonts w:eastAsia="Arial Unicode MS"/>
          <w:sz w:val="32"/>
          <w:lang w:val="af-ZA"/>
        </w:rPr>
      </w:pPr>
    </w:p>
    <w:p w:rsidR="000B6F8D" w:rsidRPr="006F5A04" w:rsidRDefault="000B6F8D" w:rsidP="000B6F8D">
      <w:pPr>
        <w:rPr>
          <w:rFonts w:eastAsia="Arial Unicode MS"/>
        </w:rPr>
      </w:pPr>
      <w:r w:rsidRPr="006F5A04">
        <w:rPr>
          <w:rFonts w:eastAsia="Arial Unicode MS"/>
        </w:rPr>
        <w:t xml:space="preserve"> </w:t>
      </w:r>
    </w:p>
    <w:p w:rsidR="000B6F8D" w:rsidRPr="006F5A04" w:rsidRDefault="000B6F8D" w:rsidP="000B6F8D">
      <w:pPr>
        <w:rPr>
          <w:szCs w:val="20"/>
        </w:rPr>
      </w:pPr>
    </w:p>
    <w:p w:rsidR="000B6F8D" w:rsidRPr="006F5A04" w:rsidRDefault="000B6F8D" w:rsidP="000B6F8D">
      <w:pPr>
        <w:rPr>
          <w:szCs w:val="20"/>
        </w:rPr>
      </w:pPr>
    </w:p>
    <w:p w:rsidR="000B6F8D" w:rsidRPr="006F5A04" w:rsidRDefault="000B6F8D" w:rsidP="000B6F8D">
      <w:pPr>
        <w:rPr>
          <w:szCs w:val="20"/>
        </w:rPr>
      </w:pPr>
    </w:p>
    <w:p w:rsidR="000B6F8D" w:rsidRPr="006F5A04" w:rsidRDefault="000B6F8D" w:rsidP="000B6F8D">
      <w:pPr>
        <w:rPr>
          <w:szCs w:val="20"/>
        </w:rPr>
      </w:pPr>
    </w:p>
    <w:p w:rsidR="000B6F8D" w:rsidRPr="006F5A04" w:rsidRDefault="000B6F8D" w:rsidP="000B6F8D">
      <w:pPr>
        <w:rPr>
          <w:szCs w:val="20"/>
        </w:rPr>
      </w:pPr>
    </w:p>
    <w:p w:rsidR="000B6F8D" w:rsidRPr="006F5A04" w:rsidRDefault="000B6F8D" w:rsidP="000B6F8D">
      <w:pPr>
        <w:rPr>
          <w:szCs w:val="20"/>
        </w:rPr>
      </w:pPr>
    </w:p>
    <w:p w:rsidR="000B6F8D" w:rsidRPr="006F5A04" w:rsidRDefault="000B6F8D" w:rsidP="000B6F8D">
      <w:pPr>
        <w:rPr>
          <w:szCs w:val="20"/>
        </w:rPr>
      </w:pPr>
    </w:p>
    <w:p w:rsidR="000B6F8D" w:rsidRPr="006F5A04" w:rsidRDefault="000B6F8D" w:rsidP="000B6F8D">
      <w:pPr>
        <w:rPr>
          <w:szCs w:val="20"/>
        </w:rPr>
      </w:pPr>
    </w:p>
    <w:p w:rsidR="000B6F8D" w:rsidRPr="006F5A04" w:rsidRDefault="000B6F8D" w:rsidP="000B6F8D">
      <w:pPr>
        <w:rPr>
          <w:szCs w:val="20"/>
        </w:rPr>
      </w:pPr>
    </w:p>
    <w:p w:rsidR="000B6F8D" w:rsidRPr="006F5A04" w:rsidRDefault="000B6F8D" w:rsidP="000B6F8D">
      <w:pPr>
        <w:rPr>
          <w:szCs w:val="20"/>
        </w:rPr>
      </w:pPr>
    </w:p>
    <w:p w:rsidR="000B6F8D" w:rsidRPr="006F5A04" w:rsidRDefault="000B6F8D" w:rsidP="000B6F8D">
      <w:pPr>
        <w:rPr>
          <w:szCs w:val="20"/>
        </w:rPr>
      </w:pPr>
    </w:p>
    <w:p w:rsidR="000B6F8D" w:rsidRPr="006F5A04" w:rsidRDefault="000B6F8D" w:rsidP="000B6F8D">
      <w:pPr>
        <w:rPr>
          <w:szCs w:val="20"/>
        </w:rPr>
      </w:pPr>
    </w:p>
    <w:p w:rsidR="000B6F8D" w:rsidRPr="006F5A04" w:rsidRDefault="000B6F8D" w:rsidP="000B6F8D">
      <w:pPr>
        <w:rPr>
          <w:szCs w:val="20"/>
        </w:rPr>
      </w:pPr>
    </w:p>
    <w:p w:rsidR="000B6F8D" w:rsidRPr="006F5A04" w:rsidRDefault="000B6F8D" w:rsidP="000B6F8D">
      <w:pPr>
        <w:rPr>
          <w:szCs w:val="20"/>
        </w:rPr>
      </w:pPr>
    </w:p>
    <w:p w:rsidR="000B6F8D" w:rsidRPr="006F5A04" w:rsidRDefault="000B6F8D" w:rsidP="000B6F8D">
      <w:pPr>
        <w:rPr>
          <w:szCs w:val="20"/>
        </w:rPr>
      </w:pPr>
    </w:p>
    <w:p w:rsidR="000B6F8D" w:rsidRPr="006F5A04" w:rsidRDefault="000B6F8D" w:rsidP="000B6F8D">
      <w:pPr>
        <w:rPr>
          <w:szCs w:val="20"/>
        </w:rPr>
      </w:pPr>
    </w:p>
    <w:p w:rsidR="000B6F8D" w:rsidRPr="006F5A04" w:rsidRDefault="000B6F8D" w:rsidP="000B6F8D">
      <w:pPr>
        <w:rPr>
          <w:szCs w:val="20"/>
        </w:rPr>
      </w:pPr>
    </w:p>
    <w:p w:rsidR="000B6F8D" w:rsidRPr="006F5A04" w:rsidRDefault="000B6F8D" w:rsidP="000B6F8D">
      <w:pPr>
        <w:rPr>
          <w:szCs w:val="20"/>
        </w:rPr>
      </w:pPr>
    </w:p>
    <w:p w:rsidR="000B6F8D" w:rsidRPr="006F5A04" w:rsidRDefault="000B6F8D" w:rsidP="000B6F8D">
      <w:pPr>
        <w:rPr>
          <w:szCs w:val="20"/>
        </w:rPr>
      </w:pPr>
    </w:p>
    <w:p w:rsidR="000B6F8D" w:rsidRPr="006F5A04" w:rsidRDefault="000B6F8D" w:rsidP="000B6F8D">
      <w:pPr>
        <w:rPr>
          <w:b/>
          <w:bCs w:val="0"/>
        </w:rPr>
      </w:pPr>
    </w:p>
    <w:p w:rsidR="000B6F8D" w:rsidRPr="006F5A04" w:rsidRDefault="000B6F8D" w:rsidP="000B6F8D">
      <w:pPr>
        <w:rPr>
          <w:b/>
          <w:bCs w:val="0"/>
        </w:rPr>
      </w:pPr>
    </w:p>
    <w:p w:rsidR="000B6F8D" w:rsidRPr="006F5A04" w:rsidRDefault="000B6F8D" w:rsidP="000B6F8D">
      <w:pPr>
        <w:rPr>
          <w:b/>
          <w:bCs w:val="0"/>
        </w:rPr>
      </w:pPr>
    </w:p>
    <w:p w:rsidR="000B6F8D" w:rsidRPr="006F5A04" w:rsidRDefault="000B6F8D" w:rsidP="000B6F8D">
      <w:pPr>
        <w:rPr>
          <w:b/>
          <w:bCs w:val="0"/>
        </w:rPr>
      </w:pPr>
    </w:p>
    <w:p w:rsidR="000B6F8D" w:rsidRPr="006F5A04" w:rsidRDefault="000B6F8D" w:rsidP="000B6F8D">
      <w:pPr>
        <w:rPr>
          <w:b/>
          <w:bCs w:val="0"/>
        </w:rPr>
      </w:pPr>
    </w:p>
    <w:p w:rsidR="000B6F8D" w:rsidRPr="006F5A04" w:rsidRDefault="000B6F8D" w:rsidP="000B6F8D">
      <w:pPr>
        <w:rPr>
          <w:b/>
          <w:bCs w:val="0"/>
        </w:rPr>
      </w:pPr>
    </w:p>
    <w:p w:rsidR="000B6F8D" w:rsidRPr="006F5A04" w:rsidRDefault="000B6F8D" w:rsidP="000B6F8D">
      <w:pPr>
        <w:rPr>
          <w:b/>
          <w:bCs w:val="0"/>
        </w:rPr>
      </w:pPr>
    </w:p>
    <w:p w:rsidR="000B6F8D" w:rsidRPr="006F5A04" w:rsidRDefault="000B6F8D" w:rsidP="000B6F8D">
      <w:pPr>
        <w:rPr>
          <w:b/>
          <w:bCs w:val="0"/>
        </w:rPr>
      </w:pPr>
    </w:p>
    <w:p w:rsidR="000B6F8D" w:rsidRPr="006F5A04" w:rsidRDefault="000B6F8D" w:rsidP="000B6F8D">
      <w:pPr>
        <w:rPr>
          <w:rFonts w:eastAsia="Arial Unicode MS"/>
          <w:b/>
          <w:bCs w:val="0"/>
        </w:rPr>
      </w:pPr>
      <w:r w:rsidRPr="006F5A04">
        <w:rPr>
          <w:b/>
          <w:bCs w:val="0"/>
        </w:rPr>
        <w:t>PUNTE:  150</w:t>
      </w:r>
    </w:p>
    <w:p w:rsidR="000B6F8D" w:rsidRPr="006F5A04" w:rsidRDefault="000B6F8D" w:rsidP="000B6F8D">
      <w:pPr>
        <w:rPr>
          <w:b/>
          <w:bCs w:val="0"/>
          <w:szCs w:val="20"/>
        </w:rPr>
      </w:pPr>
    </w:p>
    <w:p w:rsidR="000B6F8D" w:rsidRPr="006F5A04" w:rsidRDefault="000B6F8D" w:rsidP="000B6F8D">
      <w:pPr>
        <w:rPr>
          <w:b/>
          <w:bCs w:val="0"/>
        </w:rPr>
      </w:pPr>
      <w:r w:rsidRPr="006F5A04">
        <w:rPr>
          <w:b/>
          <w:bCs w:val="0"/>
        </w:rPr>
        <w:t>TYD:  2½ uur</w:t>
      </w:r>
    </w:p>
    <w:p w:rsidR="000B6F8D" w:rsidRPr="006F5A04" w:rsidRDefault="000B6F8D" w:rsidP="000B6F8D">
      <w:pPr>
        <w:jc w:val="center"/>
      </w:pPr>
    </w:p>
    <w:p w:rsidR="000B6F8D" w:rsidRPr="006F5A04" w:rsidRDefault="000B6F8D" w:rsidP="000B6F8D">
      <w:pPr>
        <w:jc w:val="center"/>
      </w:pPr>
    </w:p>
    <w:p w:rsidR="000B6F8D" w:rsidRPr="006F5A04" w:rsidRDefault="000B6F8D" w:rsidP="000B6F8D">
      <w:pPr>
        <w:jc w:val="center"/>
      </w:pPr>
    </w:p>
    <w:p w:rsidR="000B6F8D" w:rsidRDefault="000B6F8D" w:rsidP="000B6F8D">
      <w:pPr>
        <w:jc w:val="center"/>
        <w:rPr>
          <w:bCs w:val="0"/>
        </w:rPr>
      </w:pPr>
    </w:p>
    <w:p w:rsidR="0006789D" w:rsidRDefault="0006789D" w:rsidP="000B6F8D">
      <w:pPr>
        <w:jc w:val="center"/>
        <w:rPr>
          <w:bCs w:val="0"/>
        </w:rPr>
      </w:pPr>
    </w:p>
    <w:p w:rsidR="0006789D" w:rsidRPr="006F5A04" w:rsidRDefault="0006789D" w:rsidP="000B6F8D">
      <w:pPr>
        <w:jc w:val="center"/>
        <w:rPr>
          <w:bCs w:val="0"/>
        </w:rPr>
      </w:pPr>
    </w:p>
    <w:p w:rsidR="000B6F8D" w:rsidRPr="006F5A04" w:rsidRDefault="000B6F8D" w:rsidP="000B6F8D">
      <w:pPr>
        <w:jc w:val="center"/>
        <w:rPr>
          <w:bCs w:val="0"/>
        </w:rPr>
      </w:pPr>
    </w:p>
    <w:p w:rsidR="000B6F8D" w:rsidRPr="006F5A04" w:rsidRDefault="000B6F8D" w:rsidP="000B6F8D">
      <w:pPr>
        <w:jc w:val="center"/>
        <w:rPr>
          <w:bCs w:val="0"/>
        </w:rPr>
      </w:pPr>
    </w:p>
    <w:p w:rsidR="006B3C0F" w:rsidRPr="006F5A04" w:rsidRDefault="000B6F8D" w:rsidP="000B6F8D">
      <w:pPr>
        <w:jc w:val="center"/>
        <w:rPr>
          <w:b/>
          <w:bCs w:val="0"/>
        </w:rPr>
      </w:pPr>
      <w:r w:rsidRPr="006F5A04">
        <w:rPr>
          <w:b/>
          <w:bCs w:val="0"/>
        </w:rPr>
        <w:t>Hierdie vraestel bestaan uit 18 bladsye.</w:t>
      </w:r>
    </w:p>
    <w:p w:rsidR="00177373" w:rsidRPr="006F5A04" w:rsidRDefault="00177373">
      <w:pPr>
        <w:sectPr w:rsidR="00177373" w:rsidRPr="006F5A04" w:rsidSect="000B6F8D">
          <w:headerReference w:type="even" r:id="rId11"/>
          <w:headerReference w:type="default" r:id="rId12"/>
          <w:footerReference w:type="default" r:id="rId13"/>
          <w:footerReference w:type="first" r:id="rId14"/>
          <w:pgSz w:w="11907" w:h="16840" w:code="9"/>
          <w:pgMar w:top="720" w:right="1276" w:bottom="720" w:left="1077" w:header="720" w:footer="720" w:gutter="0"/>
          <w:pgBorders w:display="firstPage"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pgNumType w:start="1"/>
          <w:cols w:space="720"/>
          <w:titlePg/>
          <w:docGrid w:linePitch="326"/>
        </w:sectPr>
      </w:pPr>
    </w:p>
    <w:p w:rsidR="00DA2823" w:rsidRPr="006F5A04" w:rsidRDefault="00DA2823"/>
    <w:p w:rsidR="000B6F8D" w:rsidRPr="006F5A04" w:rsidRDefault="000B6F8D"/>
    <w:p w:rsidR="000B6F8D" w:rsidRPr="006F5A04" w:rsidRDefault="000B6F8D" w:rsidP="000B6F8D">
      <w:pPr>
        <w:pStyle w:val="Header"/>
        <w:tabs>
          <w:tab w:val="clear" w:pos="4153"/>
          <w:tab w:val="clear" w:pos="8306"/>
        </w:tabs>
        <w:rPr>
          <w:b/>
          <w:bCs w:val="0"/>
        </w:rPr>
      </w:pPr>
      <w:r w:rsidRPr="006F5A04">
        <w:rPr>
          <w:b/>
          <w:bCs w:val="0"/>
        </w:rPr>
        <w:t>INSTRUKSIES EN INLIGTING</w:t>
      </w:r>
    </w:p>
    <w:p w:rsidR="000B6F8D" w:rsidRPr="006F5A04" w:rsidRDefault="000B6F8D" w:rsidP="000B6F8D">
      <w:pPr>
        <w:pStyle w:val="Header"/>
        <w:tabs>
          <w:tab w:val="clear" w:pos="4153"/>
          <w:tab w:val="clear" w:pos="8306"/>
        </w:tabs>
      </w:pPr>
    </w:p>
    <w:tbl>
      <w:tblPr>
        <w:tblW w:w="0" w:type="auto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0B6F8D" w:rsidRPr="006F5A04" w:rsidTr="004A7338">
        <w:tc>
          <w:tcPr>
            <w:tcW w:w="9464" w:type="dxa"/>
          </w:tcPr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  <w:tab w:val="right" w:pos="9213"/>
              </w:tabs>
              <w:jc w:val="both"/>
            </w:pPr>
            <w:r w:rsidRPr="006F5A04">
              <w:t>Lees die volgende instruksies aandagtig deur voordat jy die vrae begin beantwoord.</w:t>
            </w:r>
          </w:p>
        </w:tc>
        <w:tc>
          <w:tcPr>
            <w:tcW w:w="254" w:type="dxa"/>
          </w:tcPr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</w:tabs>
            </w:pPr>
          </w:p>
        </w:tc>
        <w:tc>
          <w:tcPr>
            <w:tcW w:w="880" w:type="dxa"/>
          </w:tcPr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</w:tabs>
            </w:pPr>
          </w:p>
        </w:tc>
      </w:tr>
    </w:tbl>
    <w:p w:rsidR="000B6F8D" w:rsidRPr="006F5A04" w:rsidRDefault="000B6F8D" w:rsidP="000B6F8D">
      <w:pPr>
        <w:pStyle w:val="Header"/>
        <w:tabs>
          <w:tab w:val="clear" w:pos="4153"/>
          <w:tab w:val="clear" w:pos="8306"/>
        </w:tabs>
      </w:pPr>
    </w:p>
    <w:tbl>
      <w:tblPr>
        <w:tblW w:w="0" w:type="auto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505"/>
        <w:gridCol w:w="236"/>
        <w:gridCol w:w="898"/>
      </w:tblGrid>
      <w:tr w:rsidR="000B6F8D" w:rsidRPr="006F5A04" w:rsidTr="004A7338">
        <w:tc>
          <w:tcPr>
            <w:tcW w:w="959" w:type="dxa"/>
          </w:tcPr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</w:tabs>
            </w:pPr>
            <w:r w:rsidRPr="006F5A04">
              <w:t>1.</w:t>
            </w: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</w:tabs>
            </w:pP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</w:tabs>
            </w:pPr>
            <w:r w:rsidRPr="006F5A04">
              <w:t>2.</w:t>
            </w: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</w:tabs>
            </w:pP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</w:tabs>
            </w:pPr>
            <w:r w:rsidRPr="006F5A04">
              <w:t>3.</w:t>
            </w: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</w:tabs>
            </w:pP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</w:tabs>
            </w:pPr>
            <w:r w:rsidRPr="006F5A04">
              <w:t>4.</w:t>
            </w: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</w:tabs>
            </w:pP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</w:tabs>
            </w:pP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</w:tabs>
            </w:pPr>
            <w:r w:rsidRPr="006F5A04">
              <w:t>5.</w:t>
            </w: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</w:tabs>
            </w:pP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</w:tabs>
            </w:pPr>
            <w:r w:rsidRPr="006F5A04">
              <w:t>6.</w:t>
            </w: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</w:tabs>
            </w:pP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</w:tabs>
            </w:pP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</w:tabs>
            </w:pPr>
            <w:r w:rsidRPr="006F5A04">
              <w:t>7.</w:t>
            </w: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</w:tabs>
            </w:pP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</w:tabs>
            </w:pPr>
            <w:r w:rsidRPr="006F5A04">
              <w:t>8.</w:t>
            </w: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</w:tabs>
            </w:pP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</w:tabs>
            </w:pP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</w:tabs>
            </w:pPr>
            <w:r w:rsidRPr="006F5A04">
              <w:t>9.</w:t>
            </w: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</w:tabs>
            </w:pP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</w:tabs>
            </w:pPr>
            <w:r w:rsidRPr="006F5A04">
              <w:t>10.</w:t>
            </w: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</w:tabs>
            </w:pP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</w:tabs>
            </w:pP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</w:tabs>
            </w:pPr>
            <w:r w:rsidRPr="006F5A04">
              <w:t>11.</w:t>
            </w:r>
          </w:p>
        </w:tc>
        <w:tc>
          <w:tcPr>
            <w:tcW w:w="8505" w:type="dxa"/>
          </w:tcPr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</w:pPr>
            <w:r w:rsidRPr="006F5A04">
              <w:t>Beantwoord AL die vrae.</w:t>
            </w: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</w:pP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</w:pPr>
            <w:r w:rsidRPr="006F5A04">
              <w:t>Skryf AL die antwoorde in die ANTWOORDEBOEK.</w:t>
            </w: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</w:pP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</w:pPr>
            <w:r w:rsidRPr="006F5A04">
              <w:t xml:space="preserve">Begin die antwoorde op ELKE vraag boaan </w:t>
            </w:r>
            <w:r w:rsidR="00E4511A" w:rsidRPr="006F5A04">
              <w:t>'</w:t>
            </w:r>
            <w:r w:rsidRPr="006F5A04">
              <w:t>n NUWE bladsy.</w:t>
            </w: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</w:pP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</w:pPr>
            <w:r w:rsidRPr="006F5A04">
              <w:t>Nommer die antwoorde korrek volgens die nommeringstelsel wat in hierdie vraestel gebruik is.</w:t>
            </w: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</w:pP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</w:pPr>
            <w:r w:rsidRPr="006F5A04">
              <w:t>Bied jou antwoorde volgens die instruksies by elke vraag aan.</w:t>
            </w: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</w:pP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</w:pPr>
            <w:r w:rsidRPr="006F5A04">
              <w:t>ALLE sketse moet met potlood gemaak word en die byskrifte met blou of swart ink.</w:t>
            </w: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</w:pP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</w:pPr>
            <w:r w:rsidRPr="006F5A04">
              <w:t>Teken diagramme, vloeidiagramme of tabelle slegs wanneer dit gevra word.</w:t>
            </w: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</w:pP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</w:pPr>
            <w:r w:rsidRPr="006F5A04">
              <w:t>Die diagramme in hierdie vraestel is NIE noodwendig volgens skaal geteken NIE.</w:t>
            </w: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</w:pP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</w:pPr>
            <w:r w:rsidRPr="006F5A04">
              <w:t>MOENIE grafiekpapier gebruik NIE.</w:t>
            </w: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</w:pP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</w:pPr>
            <w:r w:rsidRPr="006F5A04">
              <w:t xml:space="preserve">Jy moet </w:t>
            </w:r>
            <w:r w:rsidR="00E4511A" w:rsidRPr="006F5A04">
              <w:t>'</w:t>
            </w:r>
            <w:r w:rsidRPr="006F5A04">
              <w:t>n nieprogrammeerbare sakrekenaar, gradeboog en passer gebruik, waar nodig.</w:t>
            </w: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</w:pPr>
          </w:p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both"/>
            </w:pPr>
            <w:r w:rsidRPr="006F5A04">
              <w:t>Skryf netjies en leesbaar.</w:t>
            </w:r>
          </w:p>
        </w:tc>
        <w:tc>
          <w:tcPr>
            <w:tcW w:w="236" w:type="dxa"/>
          </w:tcPr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</w:tabs>
            </w:pPr>
          </w:p>
        </w:tc>
        <w:tc>
          <w:tcPr>
            <w:tcW w:w="898" w:type="dxa"/>
          </w:tcPr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</w:tabs>
            </w:pPr>
          </w:p>
        </w:tc>
      </w:tr>
    </w:tbl>
    <w:p w:rsidR="00D235F1" w:rsidRPr="006F5A04" w:rsidRDefault="00D235F1">
      <w:pPr>
        <w:pStyle w:val="Header"/>
        <w:tabs>
          <w:tab w:val="clear" w:pos="4153"/>
          <w:tab w:val="clear" w:pos="8306"/>
        </w:tabs>
        <w:rPr>
          <w:b/>
          <w:bCs w:val="0"/>
        </w:rPr>
      </w:pPr>
    </w:p>
    <w:p w:rsidR="00755939" w:rsidRPr="006F5A04" w:rsidRDefault="00755939">
      <w:pPr>
        <w:pStyle w:val="Header"/>
        <w:tabs>
          <w:tab w:val="clear" w:pos="4153"/>
          <w:tab w:val="clear" w:pos="8306"/>
        </w:tabs>
        <w:rPr>
          <w:b/>
          <w:bCs w:val="0"/>
        </w:rPr>
      </w:pPr>
      <w:r w:rsidRPr="006F5A04">
        <w:rPr>
          <w:b/>
          <w:bCs w:val="0"/>
        </w:rPr>
        <w:br w:type="page"/>
      </w:r>
    </w:p>
    <w:p w:rsidR="000469C0" w:rsidRPr="006F5A04" w:rsidRDefault="000469C0" w:rsidP="004A7338">
      <w:pPr>
        <w:pStyle w:val="Header"/>
        <w:tabs>
          <w:tab w:val="clear" w:pos="4153"/>
          <w:tab w:val="clear" w:pos="8306"/>
        </w:tabs>
        <w:rPr>
          <w:b/>
          <w:bCs w:val="0"/>
          <w:sz w:val="20"/>
          <w:szCs w:val="20"/>
        </w:rPr>
      </w:pPr>
    </w:p>
    <w:p w:rsidR="000B6F8D" w:rsidRPr="006F5A04" w:rsidRDefault="000B6F8D" w:rsidP="004A7338">
      <w:pPr>
        <w:pStyle w:val="Header"/>
        <w:tabs>
          <w:tab w:val="clear" w:pos="4153"/>
          <w:tab w:val="clear" w:pos="8306"/>
        </w:tabs>
        <w:rPr>
          <w:b/>
          <w:bCs w:val="0"/>
          <w:sz w:val="20"/>
          <w:szCs w:val="20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0B6F8D" w:rsidRPr="006F5A04" w:rsidTr="004A7338">
        <w:tc>
          <w:tcPr>
            <w:tcW w:w="9464" w:type="dxa"/>
            <w:shd w:val="clear" w:color="auto" w:fill="auto"/>
          </w:tcPr>
          <w:p w:rsidR="000B6F8D" w:rsidRPr="006F5A04" w:rsidRDefault="000B6F8D" w:rsidP="004A7338">
            <w:pPr>
              <w:rPr>
                <w:b/>
                <w:bCs w:val="0"/>
              </w:rPr>
            </w:pPr>
            <w:r w:rsidRPr="006F5A04">
              <w:rPr>
                <w:b/>
                <w:bCs w:val="0"/>
              </w:rPr>
              <w:t>AFDELING A</w:t>
            </w:r>
          </w:p>
          <w:p w:rsidR="000B6F8D" w:rsidRPr="006F5A04" w:rsidRDefault="000B6F8D" w:rsidP="004A7338">
            <w:pPr>
              <w:rPr>
                <w:b/>
                <w:bCs w:val="0"/>
                <w:sz w:val="16"/>
                <w:szCs w:val="16"/>
              </w:rPr>
            </w:pPr>
          </w:p>
          <w:p w:rsidR="000B6F8D" w:rsidRPr="006F5A04" w:rsidRDefault="000B6F8D" w:rsidP="004A7338">
            <w:pPr>
              <w:pStyle w:val="Heading1"/>
              <w:rPr>
                <w:lang w:val="af-ZA"/>
              </w:rPr>
            </w:pPr>
            <w:r w:rsidRPr="006F5A04">
              <w:rPr>
                <w:lang w:val="af-ZA"/>
              </w:rPr>
              <w:t>VRAAG 1</w:t>
            </w:r>
          </w:p>
        </w:tc>
        <w:tc>
          <w:tcPr>
            <w:tcW w:w="254" w:type="dxa"/>
            <w:shd w:val="clear" w:color="auto" w:fill="auto"/>
          </w:tcPr>
          <w:p w:rsidR="000B6F8D" w:rsidRPr="006F5A04" w:rsidRDefault="000B6F8D" w:rsidP="004A7338">
            <w:pPr>
              <w:rPr>
                <w:b/>
                <w:bCs w:val="0"/>
              </w:rPr>
            </w:pPr>
          </w:p>
        </w:tc>
        <w:tc>
          <w:tcPr>
            <w:tcW w:w="880" w:type="dxa"/>
            <w:shd w:val="clear" w:color="auto" w:fill="auto"/>
          </w:tcPr>
          <w:p w:rsidR="000B6F8D" w:rsidRPr="006F5A04" w:rsidRDefault="000B6F8D" w:rsidP="004A7338">
            <w:pPr>
              <w:rPr>
                <w:b/>
                <w:bCs w:val="0"/>
              </w:rPr>
            </w:pPr>
          </w:p>
        </w:tc>
      </w:tr>
    </w:tbl>
    <w:p w:rsidR="000B6F8D" w:rsidRPr="006F5A04" w:rsidRDefault="000B6F8D" w:rsidP="004A7338">
      <w:pPr>
        <w:pStyle w:val="Header"/>
        <w:tabs>
          <w:tab w:val="clear" w:pos="4153"/>
          <w:tab w:val="clear" w:pos="8306"/>
        </w:tabs>
        <w:rPr>
          <w:b/>
          <w:bCs w:val="0"/>
          <w:sz w:val="16"/>
          <w:szCs w:val="16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18"/>
        <w:gridCol w:w="8546"/>
        <w:gridCol w:w="283"/>
        <w:gridCol w:w="851"/>
      </w:tblGrid>
      <w:tr w:rsidR="000B6F8D" w:rsidRPr="006F5A04" w:rsidTr="004A7338">
        <w:tc>
          <w:tcPr>
            <w:tcW w:w="918" w:type="dxa"/>
            <w:shd w:val="clear" w:color="auto" w:fill="auto"/>
          </w:tcPr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b/>
                <w:bCs w:val="0"/>
              </w:rPr>
            </w:pPr>
            <w:r w:rsidRPr="006F5A04">
              <w:t>1.1</w:t>
            </w:r>
          </w:p>
        </w:tc>
        <w:tc>
          <w:tcPr>
            <w:tcW w:w="8546" w:type="dxa"/>
            <w:shd w:val="clear" w:color="auto" w:fill="auto"/>
          </w:tcPr>
          <w:p w:rsidR="000B6F8D" w:rsidRPr="006F5A04" w:rsidRDefault="000B6F8D" w:rsidP="00A32E71">
            <w:pPr>
              <w:tabs>
                <w:tab w:val="center" w:pos="8113"/>
              </w:tabs>
              <w:jc w:val="both"/>
            </w:pPr>
            <w:r w:rsidRPr="006F5A04">
              <w:rPr>
                <w:w w:val="102"/>
              </w:rPr>
              <w:t>V</w:t>
            </w:r>
            <w:r w:rsidRPr="006F5A04">
              <w:rPr>
                <w:spacing w:val="2"/>
                <w:w w:val="102"/>
              </w:rPr>
              <w:t>e</w:t>
            </w:r>
            <w:r w:rsidRPr="006F5A04">
              <w:rPr>
                <w:w w:val="102"/>
              </w:rPr>
              <w:t>rs</w:t>
            </w:r>
            <w:r w:rsidRPr="006F5A04">
              <w:rPr>
                <w:spacing w:val="-1"/>
                <w:w w:val="102"/>
              </w:rPr>
              <w:t>k</w:t>
            </w:r>
            <w:r w:rsidRPr="006F5A04">
              <w:rPr>
                <w:w w:val="102"/>
              </w:rPr>
              <w:t>eie</w:t>
            </w:r>
            <w:r w:rsidRPr="006F5A04">
              <w:t xml:space="preserve"> </w:t>
            </w:r>
            <w:r w:rsidRPr="006F5A04">
              <w:rPr>
                <w:spacing w:val="-1"/>
                <w:w w:val="102"/>
              </w:rPr>
              <w:t>o</w:t>
            </w:r>
            <w:r w:rsidRPr="006F5A04">
              <w:rPr>
                <w:spacing w:val="2"/>
                <w:w w:val="102"/>
              </w:rPr>
              <w:t>p</w:t>
            </w:r>
            <w:r w:rsidRPr="006F5A04">
              <w:rPr>
                <w:w w:val="102"/>
              </w:rPr>
              <w:t>s</w:t>
            </w:r>
            <w:r w:rsidRPr="006F5A04">
              <w:rPr>
                <w:spacing w:val="-1"/>
                <w:w w:val="102"/>
              </w:rPr>
              <w:t>i</w:t>
            </w:r>
            <w:r w:rsidRPr="006F5A04">
              <w:rPr>
                <w:spacing w:val="2"/>
                <w:w w:val="102"/>
              </w:rPr>
              <w:t>e</w:t>
            </w:r>
            <w:r w:rsidRPr="006F5A04">
              <w:rPr>
                <w:w w:val="102"/>
              </w:rPr>
              <w:t>s</w:t>
            </w:r>
            <w:r w:rsidRPr="006F5A04">
              <w:t xml:space="preserve"> </w:t>
            </w:r>
            <w:r w:rsidRPr="006F5A04">
              <w:rPr>
                <w:spacing w:val="-1"/>
                <w:w w:val="102"/>
              </w:rPr>
              <w:t>w</w:t>
            </w:r>
            <w:r w:rsidRPr="006F5A04">
              <w:rPr>
                <w:w w:val="102"/>
              </w:rPr>
              <w:t>ord</w:t>
            </w:r>
            <w:r w:rsidRPr="006F5A04">
              <w:t xml:space="preserve"> </w:t>
            </w:r>
            <w:r w:rsidRPr="006F5A04">
              <w:rPr>
                <w:w w:val="102"/>
              </w:rPr>
              <w:t>as</w:t>
            </w:r>
            <w:r w:rsidRPr="006F5A04">
              <w:t xml:space="preserve"> </w:t>
            </w:r>
            <w:r w:rsidRPr="006F5A04">
              <w:rPr>
                <w:w w:val="102"/>
              </w:rPr>
              <w:t>mo</w:t>
            </w:r>
            <w:r w:rsidRPr="006F5A04">
              <w:rPr>
                <w:spacing w:val="-1"/>
                <w:w w:val="102"/>
              </w:rPr>
              <w:t>o</w:t>
            </w:r>
            <w:r w:rsidRPr="006F5A04">
              <w:rPr>
                <w:spacing w:val="2"/>
                <w:w w:val="102"/>
              </w:rPr>
              <w:t>n</w:t>
            </w:r>
            <w:r w:rsidRPr="006F5A04">
              <w:rPr>
                <w:spacing w:val="-2"/>
                <w:w w:val="102"/>
              </w:rPr>
              <w:t>t</w:t>
            </w:r>
            <w:r w:rsidRPr="006F5A04">
              <w:rPr>
                <w:w w:val="102"/>
              </w:rPr>
              <w:t>like</w:t>
            </w:r>
            <w:r w:rsidRPr="006F5A04">
              <w:t xml:space="preserve"> </w:t>
            </w:r>
            <w:r w:rsidRPr="006F5A04">
              <w:rPr>
                <w:spacing w:val="-1"/>
                <w:w w:val="102"/>
              </w:rPr>
              <w:t>a</w:t>
            </w:r>
            <w:r w:rsidRPr="006F5A04">
              <w:rPr>
                <w:w w:val="102"/>
              </w:rPr>
              <w:t>ntw</w:t>
            </w:r>
            <w:r w:rsidRPr="006F5A04">
              <w:rPr>
                <w:spacing w:val="-1"/>
                <w:w w:val="102"/>
              </w:rPr>
              <w:t>oo</w:t>
            </w:r>
            <w:r w:rsidRPr="006F5A04">
              <w:rPr>
                <w:w w:val="102"/>
              </w:rPr>
              <w:t>rde</w:t>
            </w:r>
            <w:r w:rsidRPr="006F5A04">
              <w:t xml:space="preserve"> </w:t>
            </w:r>
            <w:r w:rsidRPr="006F5A04">
              <w:rPr>
                <w:spacing w:val="-1"/>
                <w:w w:val="102"/>
              </w:rPr>
              <w:t>op</w:t>
            </w:r>
            <w:r w:rsidRPr="006F5A04">
              <w:t xml:space="preserve"> </w:t>
            </w:r>
            <w:r w:rsidRPr="006F5A04">
              <w:rPr>
                <w:spacing w:val="-1"/>
                <w:w w:val="102"/>
              </w:rPr>
              <w:t>d</w:t>
            </w:r>
            <w:r w:rsidRPr="006F5A04">
              <w:rPr>
                <w:w w:val="102"/>
              </w:rPr>
              <w:t>ie</w:t>
            </w:r>
            <w:r w:rsidRPr="006F5A04">
              <w:t xml:space="preserve"> </w:t>
            </w:r>
            <w:r w:rsidRPr="006F5A04">
              <w:rPr>
                <w:spacing w:val="-1"/>
                <w:w w:val="102"/>
              </w:rPr>
              <w:t>v</w:t>
            </w:r>
            <w:r w:rsidRPr="006F5A04">
              <w:rPr>
                <w:w w:val="102"/>
              </w:rPr>
              <w:t>ol</w:t>
            </w:r>
            <w:r w:rsidRPr="006F5A04">
              <w:rPr>
                <w:spacing w:val="-1"/>
                <w:w w:val="102"/>
              </w:rPr>
              <w:t>g</w:t>
            </w:r>
            <w:r w:rsidRPr="006F5A04">
              <w:rPr>
                <w:w w:val="102"/>
              </w:rPr>
              <w:t>en</w:t>
            </w:r>
            <w:r w:rsidRPr="006F5A04">
              <w:rPr>
                <w:spacing w:val="-1"/>
                <w:w w:val="102"/>
              </w:rPr>
              <w:t>d</w:t>
            </w:r>
            <w:r w:rsidRPr="006F5A04">
              <w:rPr>
                <w:w w:val="102"/>
              </w:rPr>
              <w:t>e</w:t>
            </w:r>
            <w:r w:rsidRPr="006F5A04">
              <w:t xml:space="preserve"> </w:t>
            </w:r>
            <w:r w:rsidRPr="006F5A04">
              <w:rPr>
                <w:spacing w:val="-1"/>
                <w:w w:val="102"/>
              </w:rPr>
              <w:t>v</w:t>
            </w:r>
            <w:r w:rsidRPr="006F5A04">
              <w:rPr>
                <w:w w:val="102"/>
              </w:rPr>
              <w:t>rae</w:t>
            </w:r>
            <w:r w:rsidRPr="006F5A04">
              <w:t xml:space="preserve"> </w:t>
            </w:r>
            <w:r w:rsidRPr="006F5A04">
              <w:rPr>
                <w:w w:val="102"/>
              </w:rPr>
              <w:t>g</w:t>
            </w:r>
            <w:r w:rsidRPr="006F5A04">
              <w:rPr>
                <w:spacing w:val="-1"/>
                <w:w w:val="102"/>
              </w:rPr>
              <w:t>e</w:t>
            </w:r>
            <w:r w:rsidRPr="006F5A04">
              <w:rPr>
                <w:w w:val="102"/>
              </w:rPr>
              <w:t>g</w:t>
            </w:r>
            <w:r w:rsidRPr="006F5A04">
              <w:rPr>
                <w:spacing w:val="-1"/>
                <w:w w:val="102"/>
              </w:rPr>
              <w:t>e</w:t>
            </w:r>
            <w:r w:rsidRPr="006F5A04">
              <w:rPr>
                <w:spacing w:val="2"/>
                <w:w w:val="102"/>
              </w:rPr>
              <w:t>e</w:t>
            </w:r>
            <w:r w:rsidRPr="006F5A04">
              <w:rPr>
                <w:w w:val="102"/>
              </w:rPr>
              <w:t>. Kies</w:t>
            </w:r>
            <w:r w:rsidRPr="006F5A04">
              <w:t xml:space="preserve"> </w:t>
            </w:r>
            <w:r w:rsidRPr="006F5A04">
              <w:rPr>
                <w:w w:val="102"/>
              </w:rPr>
              <w:t>d</w:t>
            </w:r>
            <w:r w:rsidRPr="006F5A04">
              <w:rPr>
                <w:spacing w:val="-1"/>
                <w:w w:val="102"/>
              </w:rPr>
              <w:t>i</w:t>
            </w:r>
            <w:r w:rsidRPr="006F5A04">
              <w:rPr>
                <w:w w:val="102"/>
              </w:rPr>
              <w:t>e</w:t>
            </w:r>
            <w:r w:rsidRPr="006F5A04">
              <w:t xml:space="preserve"> </w:t>
            </w:r>
            <w:r w:rsidRPr="006F5A04">
              <w:rPr>
                <w:w w:val="102"/>
              </w:rPr>
              <w:t>a</w:t>
            </w:r>
            <w:r w:rsidRPr="006F5A04">
              <w:rPr>
                <w:spacing w:val="-1"/>
                <w:w w:val="102"/>
              </w:rPr>
              <w:t>n</w:t>
            </w:r>
            <w:r w:rsidRPr="006F5A04">
              <w:rPr>
                <w:w w:val="102"/>
              </w:rPr>
              <w:t>twoo</w:t>
            </w:r>
            <w:r w:rsidRPr="006F5A04">
              <w:rPr>
                <w:spacing w:val="-1"/>
                <w:w w:val="102"/>
              </w:rPr>
              <w:t>r</w:t>
            </w:r>
            <w:r w:rsidRPr="006F5A04">
              <w:rPr>
                <w:w w:val="102"/>
              </w:rPr>
              <w:t>d</w:t>
            </w:r>
            <w:r w:rsidRPr="006F5A04">
              <w:t xml:space="preserve"> </w:t>
            </w:r>
            <w:r w:rsidRPr="006F5A04">
              <w:rPr>
                <w:spacing w:val="-1"/>
                <w:w w:val="102"/>
              </w:rPr>
              <w:t>e</w:t>
            </w:r>
            <w:r w:rsidRPr="006F5A04">
              <w:rPr>
                <w:w w:val="102"/>
              </w:rPr>
              <w:t>n</w:t>
            </w:r>
            <w:r w:rsidRPr="006F5A04">
              <w:t xml:space="preserve"> </w:t>
            </w:r>
            <w:r w:rsidRPr="006F5A04">
              <w:rPr>
                <w:w w:val="102"/>
              </w:rPr>
              <w:t>skryf</w:t>
            </w:r>
            <w:r w:rsidRPr="006F5A04">
              <w:t xml:space="preserve"> </w:t>
            </w:r>
            <w:r w:rsidRPr="006F5A04">
              <w:rPr>
                <w:w w:val="102"/>
              </w:rPr>
              <w:t>slegs</w:t>
            </w:r>
            <w:r w:rsidRPr="006F5A04">
              <w:t xml:space="preserve"> </w:t>
            </w:r>
            <w:r w:rsidRPr="006F5A04">
              <w:rPr>
                <w:spacing w:val="-1"/>
                <w:w w:val="102"/>
              </w:rPr>
              <w:t>di</w:t>
            </w:r>
            <w:r w:rsidRPr="006F5A04">
              <w:rPr>
                <w:w w:val="102"/>
              </w:rPr>
              <w:t>e</w:t>
            </w:r>
            <w:r w:rsidRPr="006F5A04">
              <w:t xml:space="preserve"> </w:t>
            </w:r>
            <w:r w:rsidRPr="006F5A04">
              <w:rPr>
                <w:w w:val="102"/>
              </w:rPr>
              <w:t>let</w:t>
            </w:r>
            <w:r w:rsidRPr="006F5A04">
              <w:rPr>
                <w:spacing w:val="-2"/>
                <w:w w:val="102"/>
              </w:rPr>
              <w:t>t</w:t>
            </w:r>
            <w:r w:rsidRPr="006F5A04">
              <w:rPr>
                <w:spacing w:val="2"/>
                <w:w w:val="102"/>
              </w:rPr>
              <w:t>e</w:t>
            </w:r>
            <w:r w:rsidRPr="006F5A04">
              <w:rPr>
                <w:w w:val="102"/>
              </w:rPr>
              <w:t>r</w:t>
            </w:r>
            <w:r w:rsidRPr="006F5A04">
              <w:t xml:space="preserve"> </w:t>
            </w:r>
            <w:r w:rsidRPr="006F5A04">
              <w:rPr>
                <w:w w:val="102"/>
              </w:rPr>
              <w:t xml:space="preserve">(A tot </w:t>
            </w:r>
            <w:r w:rsidRPr="006F5A04">
              <w:rPr>
                <w:spacing w:val="-1"/>
                <w:w w:val="102"/>
              </w:rPr>
              <w:t>D</w:t>
            </w:r>
            <w:r w:rsidRPr="006F5A04">
              <w:rPr>
                <w:w w:val="102"/>
              </w:rPr>
              <w:t>)</w:t>
            </w:r>
            <w:r w:rsidRPr="006F5A04">
              <w:t xml:space="preserve"> </w:t>
            </w:r>
            <w:r w:rsidRPr="006F5A04">
              <w:rPr>
                <w:spacing w:val="-1"/>
                <w:w w:val="102"/>
              </w:rPr>
              <w:t>l</w:t>
            </w:r>
            <w:r w:rsidRPr="006F5A04">
              <w:rPr>
                <w:spacing w:val="2"/>
                <w:w w:val="102"/>
              </w:rPr>
              <w:t>a</w:t>
            </w:r>
            <w:r w:rsidRPr="006F5A04">
              <w:rPr>
                <w:spacing w:val="-1"/>
                <w:w w:val="102"/>
              </w:rPr>
              <w:t>n</w:t>
            </w:r>
            <w:r w:rsidRPr="006F5A04">
              <w:rPr>
                <w:spacing w:val="2"/>
                <w:w w:val="102"/>
              </w:rPr>
              <w:t>g</w:t>
            </w:r>
            <w:r w:rsidRPr="006F5A04">
              <w:rPr>
                <w:w w:val="102"/>
              </w:rPr>
              <w:t>s</w:t>
            </w:r>
            <w:r w:rsidRPr="006F5A04">
              <w:t xml:space="preserve"> </w:t>
            </w:r>
            <w:r w:rsidRPr="006F5A04">
              <w:rPr>
                <w:spacing w:val="2"/>
                <w:w w:val="102"/>
              </w:rPr>
              <w:t>d</w:t>
            </w:r>
            <w:r w:rsidRPr="006F5A04">
              <w:rPr>
                <w:spacing w:val="-1"/>
                <w:w w:val="102"/>
              </w:rPr>
              <w:t>i</w:t>
            </w:r>
            <w:r w:rsidRPr="006F5A04">
              <w:rPr>
                <w:w w:val="102"/>
              </w:rPr>
              <w:t xml:space="preserve">e </w:t>
            </w:r>
            <w:r w:rsidRPr="006F5A04">
              <w:rPr>
                <w:spacing w:val="-1"/>
                <w:w w:val="102"/>
              </w:rPr>
              <w:t>v</w:t>
            </w:r>
            <w:r w:rsidRPr="006F5A04">
              <w:rPr>
                <w:w w:val="102"/>
              </w:rPr>
              <w:t>r</w:t>
            </w:r>
            <w:r w:rsidRPr="006F5A04">
              <w:rPr>
                <w:spacing w:val="2"/>
                <w:w w:val="102"/>
              </w:rPr>
              <w:t>a</w:t>
            </w:r>
            <w:r w:rsidRPr="006F5A04">
              <w:rPr>
                <w:spacing w:val="-1"/>
                <w:w w:val="102"/>
              </w:rPr>
              <w:t>a</w:t>
            </w:r>
            <w:r w:rsidRPr="006F5A04">
              <w:rPr>
                <w:w w:val="102"/>
              </w:rPr>
              <w:t>gn</w:t>
            </w:r>
            <w:r w:rsidRPr="006F5A04">
              <w:rPr>
                <w:spacing w:val="-1"/>
                <w:w w:val="102"/>
              </w:rPr>
              <w:t>o</w:t>
            </w:r>
            <w:r w:rsidRPr="006F5A04">
              <w:rPr>
                <w:w w:val="102"/>
              </w:rPr>
              <w:t>mm</w:t>
            </w:r>
            <w:r w:rsidRPr="006F5A04">
              <w:rPr>
                <w:spacing w:val="-1"/>
                <w:w w:val="102"/>
              </w:rPr>
              <w:t>e</w:t>
            </w:r>
            <w:r w:rsidRPr="006F5A04">
              <w:rPr>
                <w:w w:val="102"/>
              </w:rPr>
              <w:t>r</w:t>
            </w:r>
            <w:r w:rsidRPr="006F5A04">
              <w:t xml:space="preserve"> </w:t>
            </w:r>
            <w:r w:rsidRPr="006F5A04">
              <w:rPr>
                <w:w w:val="102"/>
              </w:rPr>
              <w:t>(1</w:t>
            </w:r>
            <w:r w:rsidRPr="006F5A04">
              <w:rPr>
                <w:spacing w:val="-2"/>
                <w:w w:val="102"/>
              </w:rPr>
              <w:t>.</w:t>
            </w:r>
            <w:r w:rsidRPr="006F5A04">
              <w:rPr>
                <w:w w:val="102"/>
              </w:rPr>
              <w:t xml:space="preserve">1.1 tot </w:t>
            </w:r>
            <w:r w:rsidRPr="006F5A04">
              <w:rPr>
                <w:spacing w:val="2"/>
                <w:w w:val="102"/>
              </w:rPr>
              <w:t>1</w:t>
            </w:r>
            <w:r w:rsidRPr="006F5A04">
              <w:rPr>
                <w:spacing w:val="-2"/>
                <w:w w:val="102"/>
              </w:rPr>
              <w:t>.</w:t>
            </w:r>
            <w:r w:rsidRPr="006F5A04">
              <w:rPr>
                <w:spacing w:val="2"/>
                <w:w w:val="102"/>
              </w:rPr>
              <w:t>1</w:t>
            </w:r>
            <w:r w:rsidRPr="006F5A04">
              <w:rPr>
                <w:spacing w:val="-2"/>
                <w:w w:val="102"/>
              </w:rPr>
              <w:t>.</w:t>
            </w:r>
            <w:r w:rsidRPr="006F5A04">
              <w:rPr>
                <w:w w:val="102"/>
              </w:rPr>
              <w:t>10)</w:t>
            </w:r>
            <w:r w:rsidRPr="006F5A04">
              <w:t xml:space="preserve"> </w:t>
            </w:r>
            <w:r w:rsidRPr="006F5A04">
              <w:rPr>
                <w:spacing w:val="-1"/>
                <w:w w:val="102"/>
              </w:rPr>
              <w:t>i</w:t>
            </w:r>
            <w:r w:rsidRPr="006F5A04">
              <w:rPr>
                <w:w w:val="102"/>
              </w:rPr>
              <w:t>n</w:t>
            </w:r>
            <w:r w:rsidRPr="006F5A04">
              <w:t xml:space="preserve"> </w:t>
            </w:r>
            <w:r w:rsidRPr="006F5A04">
              <w:rPr>
                <w:spacing w:val="-1"/>
                <w:w w:val="102"/>
              </w:rPr>
              <w:t>d</w:t>
            </w:r>
            <w:r w:rsidRPr="006F5A04">
              <w:rPr>
                <w:w w:val="102"/>
              </w:rPr>
              <w:t>ie</w:t>
            </w:r>
            <w:r w:rsidRPr="006F5A04">
              <w:t xml:space="preserve"> </w:t>
            </w:r>
            <w:r w:rsidRPr="006F5A04">
              <w:rPr>
                <w:w w:val="102"/>
              </w:rPr>
              <w:t>ANT</w:t>
            </w:r>
            <w:r w:rsidRPr="006F5A04">
              <w:rPr>
                <w:spacing w:val="-1"/>
                <w:w w:val="102"/>
              </w:rPr>
              <w:t>W</w:t>
            </w:r>
            <w:r w:rsidRPr="006F5A04">
              <w:rPr>
                <w:w w:val="102"/>
              </w:rPr>
              <w:t>OORDEB</w:t>
            </w:r>
            <w:r w:rsidRPr="006F5A04">
              <w:rPr>
                <w:spacing w:val="-2"/>
                <w:w w:val="102"/>
              </w:rPr>
              <w:t>O</w:t>
            </w:r>
            <w:r w:rsidRPr="006F5A04">
              <w:rPr>
                <w:spacing w:val="2"/>
                <w:w w:val="102"/>
              </w:rPr>
              <w:t>E</w:t>
            </w:r>
            <w:r w:rsidRPr="006F5A04">
              <w:rPr>
                <w:w w:val="102"/>
              </w:rPr>
              <w:t>K</w:t>
            </w:r>
            <w:r w:rsidRPr="006F5A04">
              <w:t xml:space="preserve"> </w:t>
            </w:r>
            <w:r w:rsidRPr="006F5A04">
              <w:rPr>
                <w:spacing w:val="2"/>
                <w:w w:val="102"/>
              </w:rPr>
              <w:t>n</w:t>
            </w:r>
            <w:r w:rsidRPr="006F5A04">
              <w:rPr>
                <w:w w:val="102"/>
              </w:rPr>
              <w:t>e</w:t>
            </w:r>
            <w:r w:rsidRPr="006F5A04">
              <w:rPr>
                <w:spacing w:val="-1"/>
                <w:w w:val="102"/>
              </w:rPr>
              <w:t>e</w:t>
            </w:r>
            <w:r w:rsidRPr="006F5A04">
              <w:rPr>
                <w:w w:val="102"/>
              </w:rPr>
              <w:t>r,</w:t>
            </w:r>
            <w:r w:rsidRPr="006F5A04">
              <w:t xml:space="preserve"> </w:t>
            </w:r>
            <w:r w:rsidRPr="006F5A04">
              <w:rPr>
                <w:w w:val="102"/>
              </w:rPr>
              <w:t>by</w:t>
            </w:r>
            <w:r w:rsidRPr="006F5A04">
              <w:rPr>
                <w:spacing w:val="-1"/>
                <w:w w:val="102"/>
              </w:rPr>
              <w:t>v</w:t>
            </w:r>
            <w:r w:rsidRPr="006F5A04">
              <w:rPr>
                <w:spacing w:val="2"/>
                <w:w w:val="102"/>
              </w:rPr>
              <w:t>o</w:t>
            </w:r>
            <w:r w:rsidRPr="006F5A04">
              <w:rPr>
                <w:w w:val="102"/>
              </w:rPr>
              <w:t>o</w:t>
            </w:r>
            <w:r w:rsidRPr="006F5A04">
              <w:rPr>
                <w:spacing w:val="-1"/>
                <w:w w:val="102"/>
              </w:rPr>
              <w:t>r</w:t>
            </w:r>
            <w:r w:rsidRPr="006F5A04">
              <w:rPr>
                <w:w w:val="102"/>
              </w:rPr>
              <w:t>b</w:t>
            </w:r>
            <w:r w:rsidRPr="006F5A04">
              <w:rPr>
                <w:spacing w:val="-1"/>
                <w:w w:val="102"/>
              </w:rPr>
              <w:t>e</w:t>
            </w:r>
            <w:r w:rsidRPr="006F5A04">
              <w:rPr>
                <w:spacing w:val="2"/>
                <w:w w:val="102"/>
              </w:rPr>
              <w:t>e</w:t>
            </w:r>
            <w:r w:rsidRPr="006F5A04">
              <w:rPr>
                <w:spacing w:val="-1"/>
                <w:w w:val="102"/>
              </w:rPr>
              <w:t>l</w:t>
            </w:r>
            <w:r w:rsidRPr="006F5A04">
              <w:rPr>
                <w:w w:val="102"/>
              </w:rPr>
              <w:t xml:space="preserve">d </w:t>
            </w:r>
            <w:r w:rsidRPr="006F5A04">
              <w:rPr>
                <w:spacing w:val="2"/>
                <w:w w:val="102"/>
              </w:rPr>
              <w:t>1</w:t>
            </w:r>
            <w:r w:rsidRPr="006F5A04">
              <w:rPr>
                <w:spacing w:val="-2"/>
                <w:w w:val="102"/>
              </w:rPr>
              <w:t>.</w:t>
            </w:r>
            <w:r w:rsidRPr="006F5A04">
              <w:rPr>
                <w:spacing w:val="2"/>
                <w:w w:val="102"/>
              </w:rPr>
              <w:t>1</w:t>
            </w:r>
            <w:r w:rsidRPr="006F5A04">
              <w:rPr>
                <w:spacing w:val="-2"/>
                <w:w w:val="102"/>
              </w:rPr>
              <w:t>.</w:t>
            </w:r>
            <w:r w:rsidRPr="006F5A04">
              <w:rPr>
                <w:w w:val="102"/>
              </w:rPr>
              <w:t>11</w:t>
            </w:r>
            <w:r w:rsidR="00A32E71">
              <w:rPr>
                <w:w w:val="102"/>
              </w:rPr>
              <w:t> </w:t>
            </w:r>
            <w:r w:rsidRPr="006F5A04">
              <w:rPr>
                <w:spacing w:val="2"/>
                <w:w w:val="102"/>
              </w:rPr>
              <w:t>D.</w:t>
            </w:r>
          </w:p>
        </w:tc>
        <w:tc>
          <w:tcPr>
            <w:tcW w:w="283" w:type="dxa"/>
            <w:shd w:val="clear" w:color="auto" w:fill="auto"/>
          </w:tcPr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b/>
                <w:bCs w:val="0"/>
              </w:rPr>
            </w:pPr>
          </w:p>
        </w:tc>
        <w:tc>
          <w:tcPr>
            <w:tcW w:w="851" w:type="dxa"/>
            <w:shd w:val="clear" w:color="auto" w:fill="auto"/>
          </w:tcPr>
          <w:p w:rsidR="000B6F8D" w:rsidRPr="006F5A04" w:rsidRDefault="000B6F8D" w:rsidP="004A7338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b/>
                <w:bCs w:val="0"/>
              </w:rPr>
            </w:pPr>
          </w:p>
        </w:tc>
      </w:tr>
    </w:tbl>
    <w:p w:rsidR="00925FDC" w:rsidRPr="006F5A04" w:rsidRDefault="00925FDC" w:rsidP="004A7338">
      <w:pPr>
        <w:jc w:val="both"/>
        <w:rPr>
          <w:sz w:val="16"/>
          <w:szCs w:val="16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5825ED" w:rsidRPr="006F5A04" w:rsidTr="00FA7ED8">
        <w:tc>
          <w:tcPr>
            <w:tcW w:w="959" w:type="dxa"/>
            <w:shd w:val="clear" w:color="auto" w:fill="auto"/>
          </w:tcPr>
          <w:p w:rsidR="005825ED" w:rsidRPr="006F5A04" w:rsidRDefault="005825ED" w:rsidP="004A7338">
            <w:pPr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5825ED" w:rsidRPr="006F5A04" w:rsidRDefault="005825ED" w:rsidP="004A7338">
            <w:pPr>
              <w:jc w:val="both"/>
            </w:pPr>
            <w:r w:rsidRPr="006F5A04">
              <w:t>1.1.</w:t>
            </w:r>
            <w:r w:rsidR="00925FDC" w:rsidRPr="006F5A04">
              <w:t>1</w:t>
            </w:r>
          </w:p>
        </w:tc>
        <w:tc>
          <w:tcPr>
            <w:tcW w:w="7371" w:type="dxa"/>
            <w:shd w:val="clear" w:color="auto" w:fill="auto"/>
          </w:tcPr>
          <w:p w:rsidR="005825ED" w:rsidRPr="006F5A04" w:rsidRDefault="004A7338" w:rsidP="004A7338">
            <w:pPr>
              <w:jc w:val="both"/>
            </w:pPr>
            <w:r w:rsidRPr="006F5A04">
              <w:t xml:space="preserve">Die mikroskopiese spasie tussen twee aangrensende </w:t>
            </w:r>
            <w:r w:rsidR="005825ED" w:rsidRPr="006F5A04">
              <w:t>neuron</w:t>
            </w:r>
            <w:r w:rsidRPr="006F5A04">
              <w:t xml:space="preserve">e      </w:t>
            </w:r>
            <w:r w:rsidR="005825ED" w:rsidRPr="006F5A04">
              <w:t xml:space="preserve"> is</w:t>
            </w:r>
            <w:r w:rsidRPr="006F5A04">
              <w:t xml:space="preserve"> </w:t>
            </w:r>
            <w:r w:rsidR="00E4511A" w:rsidRPr="006F5A04">
              <w:t>'</w:t>
            </w:r>
            <w:r w:rsidRPr="006F5A04">
              <w:t>n …</w:t>
            </w:r>
          </w:p>
        </w:tc>
        <w:tc>
          <w:tcPr>
            <w:tcW w:w="236" w:type="dxa"/>
            <w:shd w:val="clear" w:color="auto" w:fill="auto"/>
          </w:tcPr>
          <w:p w:rsidR="005825ED" w:rsidRPr="006F5A04" w:rsidRDefault="005825ED" w:rsidP="004A7338">
            <w:pPr>
              <w:jc w:val="both"/>
            </w:pPr>
          </w:p>
        </w:tc>
        <w:tc>
          <w:tcPr>
            <w:tcW w:w="898" w:type="dxa"/>
            <w:shd w:val="clear" w:color="auto" w:fill="auto"/>
          </w:tcPr>
          <w:p w:rsidR="005825ED" w:rsidRPr="006F5A04" w:rsidRDefault="005825ED" w:rsidP="004A7338">
            <w:pPr>
              <w:jc w:val="both"/>
            </w:pPr>
          </w:p>
        </w:tc>
      </w:tr>
    </w:tbl>
    <w:p w:rsidR="005825ED" w:rsidRPr="00A32E71" w:rsidRDefault="005825ED" w:rsidP="004A7338">
      <w:pPr>
        <w:jc w:val="both"/>
        <w:rPr>
          <w:sz w:val="12"/>
          <w:szCs w:val="16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425"/>
        <w:gridCol w:w="6946"/>
        <w:gridCol w:w="236"/>
        <w:gridCol w:w="898"/>
      </w:tblGrid>
      <w:tr w:rsidR="004A7338" w:rsidRPr="006F5A04" w:rsidTr="00FA7ED8">
        <w:tc>
          <w:tcPr>
            <w:tcW w:w="959" w:type="dxa"/>
          </w:tcPr>
          <w:p w:rsidR="005825ED" w:rsidRPr="006F5A04" w:rsidRDefault="005825ED" w:rsidP="004A7338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bCs w:val="0"/>
              </w:rPr>
            </w:pPr>
          </w:p>
        </w:tc>
        <w:tc>
          <w:tcPr>
            <w:tcW w:w="1134" w:type="dxa"/>
          </w:tcPr>
          <w:p w:rsidR="005825ED" w:rsidRPr="006F5A04" w:rsidRDefault="005825ED" w:rsidP="004A7338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bCs w:val="0"/>
              </w:rPr>
            </w:pPr>
          </w:p>
        </w:tc>
        <w:tc>
          <w:tcPr>
            <w:tcW w:w="425" w:type="dxa"/>
          </w:tcPr>
          <w:p w:rsidR="005825ED" w:rsidRPr="006F5A04" w:rsidRDefault="005825ED" w:rsidP="004A7338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bCs w:val="0"/>
              </w:rPr>
            </w:pPr>
            <w:r w:rsidRPr="006F5A04">
              <w:rPr>
                <w:bCs w:val="0"/>
              </w:rPr>
              <w:t>A</w:t>
            </w:r>
          </w:p>
          <w:p w:rsidR="005825ED" w:rsidRPr="006F5A04" w:rsidRDefault="005825ED" w:rsidP="004A7338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bCs w:val="0"/>
              </w:rPr>
            </w:pPr>
            <w:r w:rsidRPr="006F5A04">
              <w:rPr>
                <w:bCs w:val="0"/>
              </w:rPr>
              <w:t>B</w:t>
            </w:r>
          </w:p>
          <w:p w:rsidR="005825ED" w:rsidRPr="006F5A04" w:rsidRDefault="005825ED" w:rsidP="004A7338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bCs w:val="0"/>
              </w:rPr>
            </w:pPr>
            <w:r w:rsidRPr="006F5A04">
              <w:rPr>
                <w:bCs w:val="0"/>
              </w:rPr>
              <w:t>C</w:t>
            </w:r>
          </w:p>
          <w:p w:rsidR="005825ED" w:rsidRPr="006F5A04" w:rsidRDefault="005825ED" w:rsidP="004A7338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bCs w:val="0"/>
              </w:rPr>
            </w:pPr>
            <w:r w:rsidRPr="006F5A04">
              <w:rPr>
                <w:bCs w:val="0"/>
              </w:rPr>
              <w:t>D</w:t>
            </w:r>
          </w:p>
        </w:tc>
        <w:tc>
          <w:tcPr>
            <w:tcW w:w="6946" w:type="dxa"/>
          </w:tcPr>
          <w:p w:rsidR="005825ED" w:rsidRPr="006F5A04" w:rsidRDefault="005825ED" w:rsidP="004A7338">
            <w:pPr>
              <w:jc w:val="both"/>
            </w:pPr>
            <w:r w:rsidRPr="006F5A04">
              <w:t>a</w:t>
            </w:r>
            <w:r w:rsidR="004A7338" w:rsidRPr="006F5A04">
              <w:t>ks</w:t>
            </w:r>
            <w:r w:rsidRPr="006F5A04">
              <w:t>on.</w:t>
            </w:r>
          </w:p>
          <w:p w:rsidR="005825ED" w:rsidRPr="006F5A04" w:rsidRDefault="005825ED" w:rsidP="004A7338">
            <w:pPr>
              <w:jc w:val="both"/>
            </w:pPr>
            <w:r w:rsidRPr="006F5A04">
              <w:t>dendri</w:t>
            </w:r>
            <w:r w:rsidR="004A7338" w:rsidRPr="006F5A04">
              <w:t>e</w:t>
            </w:r>
            <w:r w:rsidRPr="006F5A04">
              <w:t>t.</w:t>
            </w:r>
          </w:p>
          <w:p w:rsidR="005825ED" w:rsidRPr="006F5A04" w:rsidRDefault="005825ED" w:rsidP="004A7338">
            <w:pPr>
              <w:jc w:val="both"/>
            </w:pPr>
            <w:r w:rsidRPr="006F5A04">
              <w:t>s</w:t>
            </w:r>
            <w:r w:rsidR="004A7338" w:rsidRPr="006F5A04">
              <w:t>i</w:t>
            </w:r>
            <w:r w:rsidRPr="006F5A04">
              <w:t>naps.</w:t>
            </w:r>
          </w:p>
          <w:p w:rsidR="005825ED" w:rsidRPr="006F5A04" w:rsidRDefault="006F5A04" w:rsidP="004A7338">
            <w:pPr>
              <w:jc w:val="both"/>
              <w:rPr>
                <w:lang w:eastAsia="en-ZA"/>
              </w:rPr>
            </w:pPr>
            <w:r w:rsidRPr="006F5A04">
              <w:t>selliggaam</w:t>
            </w:r>
            <w:r w:rsidR="005825ED" w:rsidRPr="006F5A04">
              <w:t>.</w:t>
            </w:r>
          </w:p>
        </w:tc>
        <w:tc>
          <w:tcPr>
            <w:tcW w:w="236" w:type="dxa"/>
          </w:tcPr>
          <w:p w:rsidR="005825ED" w:rsidRPr="006F5A04" w:rsidRDefault="005825ED" w:rsidP="004A7338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bCs w:val="0"/>
              </w:rPr>
            </w:pPr>
          </w:p>
        </w:tc>
        <w:tc>
          <w:tcPr>
            <w:tcW w:w="898" w:type="dxa"/>
          </w:tcPr>
          <w:p w:rsidR="005825ED" w:rsidRPr="006F5A04" w:rsidRDefault="005825ED" w:rsidP="004A7338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bCs w:val="0"/>
              </w:rPr>
            </w:pPr>
          </w:p>
          <w:p w:rsidR="005825ED" w:rsidRPr="006F5A04" w:rsidRDefault="005825ED" w:rsidP="004A7338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bCs w:val="0"/>
              </w:rPr>
            </w:pPr>
          </w:p>
          <w:p w:rsidR="005825ED" w:rsidRPr="006F5A04" w:rsidRDefault="005825ED" w:rsidP="004A7338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bCs w:val="0"/>
              </w:rPr>
            </w:pPr>
          </w:p>
          <w:p w:rsidR="005825ED" w:rsidRPr="006F5A04" w:rsidRDefault="005825ED" w:rsidP="004A7338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b/>
                <w:bCs w:val="0"/>
              </w:rPr>
            </w:pPr>
          </w:p>
        </w:tc>
      </w:tr>
    </w:tbl>
    <w:p w:rsidR="00DF2DD6" w:rsidRPr="006F5A04" w:rsidRDefault="00DF2DD6" w:rsidP="004A7338">
      <w:pPr>
        <w:jc w:val="both"/>
        <w:rPr>
          <w:sz w:val="16"/>
          <w:szCs w:val="16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DF2DD6" w:rsidRPr="006F5A04" w:rsidTr="00EE6C90">
        <w:tc>
          <w:tcPr>
            <w:tcW w:w="959" w:type="dxa"/>
            <w:shd w:val="clear" w:color="auto" w:fill="auto"/>
          </w:tcPr>
          <w:p w:rsidR="00DF2DD6" w:rsidRPr="006F5A04" w:rsidRDefault="00DF2DD6" w:rsidP="004A7338"/>
        </w:tc>
        <w:tc>
          <w:tcPr>
            <w:tcW w:w="1134" w:type="dxa"/>
            <w:shd w:val="clear" w:color="auto" w:fill="auto"/>
          </w:tcPr>
          <w:p w:rsidR="00DF2DD6" w:rsidRPr="006F5A04" w:rsidRDefault="00DF2DD6" w:rsidP="004A7338">
            <w:r w:rsidRPr="006F5A04">
              <w:t>1.1.2</w:t>
            </w:r>
          </w:p>
        </w:tc>
        <w:tc>
          <w:tcPr>
            <w:tcW w:w="7371" w:type="dxa"/>
            <w:shd w:val="clear" w:color="auto" w:fill="auto"/>
          </w:tcPr>
          <w:p w:rsidR="00DF2DD6" w:rsidRPr="006F5A04" w:rsidRDefault="004A7338" w:rsidP="004A7338">
            <w:pPr>
              <w:jc w:val="both"/>
            </w:pPr>
            <w:r w:rsidRPr="006F5A04">
              <w:t xml:space="preserve">Die volgende is </w:t>
            </w:r>
            <w:r w:rsidR="00E4511A" w:rsidRPr="006F5A04">
              <w:t>'</w:t>
            </w:r>
            <w:r w:rsidRPr="006F5A04">
              <w:t xml:space="preserve">n lys funksies wat deur verskillende organe in </w:t>
            </w:r>
            <w:r w:rsidR="00E4511A" w:rsidRPr="006F5A04">
              <w:t>'</w:t>
            </w:r>
            <w:r w:rsidRPr="006F5A04">
              <w:t>n organisme uitgevoer word:</w:t>
            </w:r>
          </w:p>
        </w:tc>
        <w:tc>
          <w:tcPr>
            <w:tcW w:w="236" w:type="dxa"/>
            <w:shd w:val="clear" w:color="auto" w:fill="auto"/>
          </w:tcPr>
          <w:p w:rsidR="00DF2DD6" w:rsidRPr="006F5A04" w:rsidRDefault="00DF2DD6" w:rsidP="004A7338"/>
        </w:tc>
        <w:tc>
          <w:tcPr>
            <w:tcW w:w="898" w:type="dxa"/>
            <w:shd w:val="clear" w:color="auto" w:fill="auto"/>
          </w:tcPr>
          <w:p w:rsidR="00DF2DD6" w:rsidRPr="006F5A04" w:rsidRDefault="00DF2DD6" w:rsidP="004A7338"/>
        </w:tc>
      </w:tr>
    </w:tbl>
    <w:p w:rsidR="00DF2DD6" w:rsidRPr="00A32E71" w:rsidRDefault="00DF2DD6" w:rsidP="004A7338">
      <w:pPr>
        <w:rPr>
          <w:sz w:val="12"/>
          <w:szCs w:val="16"/>
        </w:rPr>
      </w:pPr>
    </w:p>
    <w:p w:rsidR="00DF2DD6" w:rsidRPr="006F5A04" w:rsidRDefault="004A7338" w:rsidP="004A7338">
      <w:pPr>
        <w:pStyle w:val="ListParagraph"/>
        <w:numPr>
          <w:ilvl w:val="0"/>
          <w:numId w:val="35"/>
        </w:numPr>
        <w:spacing w:after="0" w:line="240" w:lineRule="auto"/>
        <w:rPr>
          <w:rFonts w:ascii="Arial" w:hAnsi="Arial" w:cs="Arial"/>
          <w:sz w:val="24"/>
          <w:szCs w:val="24"/>
          <w:lang w:val="af-ZA"/>
        </w:rPr>
      </w:pPr>
      <w:r w:rsidRPr="006F5A04">
        <w:rPr>
          <w:rFonts w:ascii="Arial" w:hAnsi="Arial" w:cs="Arial"/>
          <w:sz w:val="24"/>
          <w:szCs w:val="24"/>
          <w:lang w:val="af-ZA"/>
        </w:rPr>
        <w:t>Beskerming</w:t>
      </w:r>
    </w:p>
    <w:p w:rsidR="00DF2DD6" w:rsidRPr="006F5A04" w:rsidRDefault="00DF2DD6" w:rsidP="004A7338">
      <w:pPr>
        <w:pStyle w:val="ListParagraph"/>
        <w:numPr>
          <w:ilvl w:val="0"/>
          <w:numId w:val="35"/>
        </w:numPr>
        <w:spacing w:after="0" w:line="240" w:lineRule="auto"/>
        <w:rPr>
          <w:rFonts w:ascii="Arial" w:hAnsi="Arial" w:cs="Arial"/>
          <w:sz w:val="24"/>
          <w:szCs w:val="24"/>
          <w:lang w:val="af-ZA"/>
        </w:rPr>
      </w:pPr>
      <w:r w:rsidRPr="006F5A04">
        <w:rPr>
          <w:rFonts w:ascii="Arial" w:hAnsi="Arial" w:cs="Arial"/>
          <w:sz w:val="24"/>
          <w:szCs w:val="24"/>
          <w:lang w:val="af-ZA"/>
        </w:rPr>
        <w:t>Gas</w:t>
      </w:r>
      <w:r w:rsidR="004A7338" w:rsidRPr="006F5A04">
        <w:rPr>
          <w:rFonts w:ascii="Arial" w:hAnsi="Arial" w:cs="Arial"/>
          <w:sz w:val="24"/>
          <w:szCs w:val="24"/>
          <w:lang w:val="af-ZA"/>
        </w:rPr>
        <w:t>wisseling</w:t>
      </w:r>
    </w:p>
    <w:p w:rsidR="00DF2DD6" w:rsidRPr="006F5A04" w:rsidRDefault="004A7338" w:rsidP="004A7338">
      <w:pPr>
        <w:pStyle w:val="ListParagraph"/>
        <w:numPr>
          <w:ilvl w:val="0"/>
          <w:numId w:val="35"/>
        </w:numPr>
        <w:spacing w:after="0" w:line="240" w:lineRule="auto"/>
        <w:rPr>
          <w:rFonts w:ascii="Arial" w:hAnsi="Arial" w:cs="Arial"/>
          <w:sz w:val="24"/>
          <w:szCs w:val="24"/>
          <w:lang w:val="af-ZA"/>
        </w:rPr>
      </w:pPr>
      <w:r w:rsidRPr="006F5A04">
        <w:rPr>
          <w:rFonts w:ascii="Arial" w:hAnsi="Arial" w:cs="Arial"/>
          <w:sz w:val="24"/>
          <w:szCs w:val="24"/>
          <w:lang w:val="af-ZA"/>
        </w:rPr>
        <w:t>Voeding</w:t>
      </w:r>
    </w:p>
    <w:p w:rsidR="00B60964" w:rsidRPr="006F5A04" w:rsidRDefault="004A7338" w:rsidP="004A7338">
      <w:pPr>
        <w:pStyle w:val="ListParagraph"/>
        <w:numPr>
          <w:ilvl w:val="0"/>
          <w:numId w:val="35"/>
        </w:numPr>
        <w:spacing w:after="0" w:line="240" w:lineRule="auto"/>
        <w:rPr>
          <w:rFonts w:ascii="Arial" w:hAnsi="Arial" w:cs="Arial"/>
          <w:sz w:val="24"/>
          <w:szCs w:val="24"/>
          <w:lang w:val="af-ZA"/>
        </w:rPr>
      </w:pPr>
      <w:r w:rsidRPr="006F5A04">
        <w:rPr>
          <w:rFonts w:ascii="Arial" w:hAnsi="Arial" w:cs="Arial"/>
          <w:sz w:val="24"/>
          <w:szCs w:val="24"/>
          <w:lang w:val="af-ZA"/>
        </w:rPr>
        <w:t>Ekskresie</w:t>
      </w:r>
    </w:p>
    <w:p w:rsidR="004A7338" w:rsidRPr="00A32E71" w:rsidRDefault="004A7338" w:rsidP="004A7338">
      <w:pPr>
        <w:pStyle w:val="ListParagraph"/>
        <w:spacing w:after="0" w:line="240" w:lineRule="auto"/>
        <w:ind w:left="2880"/>
        <w:rPr>
          <w:rFonts w:ascii="Arial" w:hAnsi="Arial" w:cs="Arial"/>
          <w:sz w:val="12"/>
          <w:szCs w:val="16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DF2DD6" w:rsidRPr="006F5A04" w:rsidTr="00EE6C90">
        <w:tc>
          <w:tcPr>
            <w:tcW w:w="959" w:type="dxa"/>
            <w:shd w:val="clear" w:color="auto" w:fill="auto"/>
          </w:tcPr>
          <w:p w:rsidR="00DF2DD6" w:rsidRPr="006F5A04" w:rsidRDefault="00DF2DD6" w:rsidP="004A7338"/>
        </w:tc>
        <w:tc>
          <w:tcPr>
            <w:tcW w:w="1134" w:type="dxa"/>
            <w:shd w:val="clear" w:color="auto" w:fill="auto"/>
          </w:tcPr>
          <w:p w:rsidR="00DF2DD6" w:rsidRPr="006F5A04" w:rsidRDefault="00DF2DD6" w:rsidP="004A7338"/>
        </w:tc>
        <w:tc>
          <w:tcPr>
            <w:tcW w:w="7371" w:type="dxa"/>
            <w:shd w:val="clear" w:color="auto" w:fill="auto"/>
          </w:tcPr>
          <w:p w:rsidR="00DF2DD6" w:rsidRPr="006F5A04" w:rsidRDefault="00DF2DD6" w:rsidP="00345E21">
            <w:pPr>
              <w:jc w:val="both"/>
            </w:pPr>
            <w:r w:rsidRPr="006F5A04">
              <w:t>W</w:t>
            </w:r>
            <w:r w:rsidR="00345E21" w:rsidRPr="006F5A04">
              <w:t xml:space="preserve">atter EEN van die </w:t>
            </w:r>
            <w:r w:rsidR="004A7338" w:rsidRPr="006F5A04">
              <w:t>volgende</w:t>
            </w:r>
            <w:r w:rsidRPr="006F5A04">
              <w:t xml:space="preserve"> </w:t>
            </w:r>
            <w:r w:rsidR="00345E21" w:rsidRPr="006F5A04">
              <w:t>kombinasies verwys na die funksies wat deur dele van die amniotiese eier uitgevoer word</w:t>
            </w:r>
            <w:r w:rsidRPr="006F5A04">
              <w:t>?</w:t>
            </w:r>
          </w:p>
        </w:tc>
        <w:tc>
          <w:tcPr>
            <w:tcW w:w="236" w:type="dxa"/>
            <w:shd w:val="clear" w:color="auto" w:fill="auto"/>
          </w:tcPr>
          <w:p w:rsidR="00DF2DD6" w:rsidRPr="006F5A04" w:rsidRDefault="00DF2DD6" w:rsidP="004A7338"/>
        </w:tc>
        <w:tc>
          <w:tcPr>
            <w:tcW w:w="898" w:type="dxa"/>
            <w:shd w:val="clear" w:color="auto" w:fill="auto"/>
          </w:tcPr>
          <w:p w:rsidR="00DF2DD6" w:rsidRPr="006F5A04" w:rsidRDefault="00DF2DD6" w:rsidP="004A7338"/>
        </w:tc>
      </w:tr>
    </w:tbl>
    <w:p w:rsidR="00DF2DD6" w:rsidRPr="00A32E71" w:rsidRDefault="00DF2DD6" w:rsidP="004A7338">
      <w:pPr>
        <w:rPr>
          <w:sz w:val="12"/>
          <w:szCs w:val="16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425"/>
        <w:gridCol w:w="6946"/>
        <w:gridCol w:w="236"/>
        <w:gridCol w:w="898"/>
      </w:tblGrid>
      <w:tr w:rsidR="00DF2DD6" w:rsidRPr="006F5A04" w:rsidTr="00EE6C90">
        <w:tc>
          <w:tcPr>
            <w:tcW w:w="959" w:type="dxa"/>
          </w:tcPr>
          <w:p w:rsidR="00DF2DD6" w:rsidRPr="006F5A04" w:rsidRDefault="00DF2DD6" w:rsidP="004A733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1134" w:type="dxa"/>
          </w:tcPr>
          <w:p w:rsidR="00DF2DD6" w:rsidRPr="006F5A04" w:rsidRDefault="00DF2DD6" w:rsidP="004A733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425" w:type="dxa"/>
          </w:tcPr>
          <w:p w:rsidR="00DF2DD6" w:rsidRPr="006F5A04" w:rsidRDefault="00DF2DD6" w:rsidP="004A733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  <w:r w:rsidRPr="006F5A04">
              <w:rPr>
                <w:bCs w:val="0"/>
              </w:rPr>
              <w:t>A</w:t>
            </w:r>
          </w:p>
          <w:p w:rsidR="00DF2DD6" w:rsidRPr="006F5A04" w:rsidRDefault="00DF2DD6" w:rsidP="004A733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  <w:r w:rsidRPr="006F5A04">
              <w:rPr>
                <w:bCs w:val="0"/>
              </w:rPr>
              <w:t>B</w:t>
            </w:r>
          </w:p>
          <w:p w:rsidR="00DF2DD6" w:rsidRPr="006F5A04" w:rsidRDefault="00DF2DD6" w:rsidP="004A733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  <w:r w:rsidRPr="006F5A04">
              <w:rPr>
                <w:bCs w:val="0"/>
              </w:rPr>
              <w:t>C</w:t>
            </w:r>
          </w:p>
          <w:p w:rsidR="00DF2DD6" w:rsidRPr="006F5A04" w:rsidRDefault="00DF2DD6" w:rsidP="004A733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  <w:r w:rsidRPr="006F5A04">
              <w:rPr>
                <w:bCs w:val="0"/>
              </w:rPr>
              <w:t>D</w:t>
            </w:r>
          </w:p>
        </w:tc>
        <w:tc>
          <w:tcPr>
            <w:tcW w:w="6946" w:type="dxa"/>
          </w:tcPr>
          <w:p w:rsidR="00DF2DD6" w:rsidRPr="006F5A04" w:rsidRDefault="00345E21" w:rsidP="004A7338">
            <w:pPr>
              <w:autoSpaceDE w:val="0"/>
              <w:autoSpaceDN w:val="0"/>
              <w:adjustRightInd w:val="0"/>
              <w:jc w:val="both"/>
              <w:rPr>
                <w:lang w:eastAsia="en-ZA"/>
              </w:rPr>
            </w:pPr>
            <w:r w:rsidRPr="006F5A04">
              <w:rPr>
                <w:lang w:eastAsia="en-ZA"/>
              </w:rPr>
              <w:t xml:space="preserve">Slegs </w:t>
            </w:r>
            <w:r w:rsidR="00DF2DD6" w:rsidRPr="006F5A04">
              <w:rPr>
                <w:lang w:eastAsia="en-ZA"/>
              </w:rPr>
              <w:t xml:space="preserve">(i), (ii) </w:t>
            </w:r>
            <w:r w:rsidRPr="006F5A04">
              <w:rPr>
                <w:lang w:eastAsia="en-ZA"/>
              </w:rPr>
              <w:t>en</w:t>
            </w:r>
            <w:r w:rsidR="00DF2DD6" w:rsidRPr="006F5A04">
              <w:rPr>
                <w:lang w:eastAsia="en-ZA"/>
              </w:rPr>
              <w:t xml:space="preserve"> (iii)</w:t>
            </w:r>
          </w:p>
          <w:p w:rsidR="00DF2DD6" w:rsidRPr="006F5A04" w:rsidRDefault="00345E21" w:rsidP="004A7338">
            <w:pPr>
              <w:autoSpaceDE w:val="0"/>
              <w:autoSpaceDN w:val="0"/>
              <w:adjustRightInd w:val="0"/>
              <w:jc w:val="both"/>
              <w:rPr>
                <w:lang w:eastAsia="en-ZA"/>
              </w:rPr>
            </w:pPr>
            <w:r w:rsidRPr="006F5A04">
              <w:rPr>
                <w:lang w:eastAsia="en-ZA"/>
              </w:rPr>
              <w:t xml:space="preserve">Slegs </w:t>
            </w:r>
            <w:r w:rsidR="00DF2DD6" w:rsidRPr="006F5A04">
              <w:rPr>
                <w:lang w:eastAsia="en-ZA"/>
              </w:rPr>
              <w:t xml:space="preserve">(i), (iii) </w:t>
            </w:r>
            <w:r w:rsidRPr="006F5A04">
              <w:rPr>
                <w:lang w:eastAsia="en-ZA"/>
              </w:rPr>
              <w:t>en</w:t>
            </w:r>
            <w:r w:rsidR="00DF2DD6" w:rsidRPr="006F5A04">
              <w:rPr>
                <w:lang w:eastAsia="en-ZA"/>
              </w:rPr>
              <w:t xml:space="preserve"> (iv)</w:t>
            </w:r>
          </w:p>
          <w:p w:rsidR="00DF2DD6" w:rsidRPr="006F5A04" w:rsidRDefault="00345E21" w:rsidP="004A7338">
            <w:pPr>
              <w:autoSpaceDE w:val="0"/>
              <w:autoSpaceDN w:val="0"/>
              <w:adjustRightInd w:val="0"/>
              <w:jc w:val="both"/>
              <w:rPr>
                <w:lang w:eastAsia="en-ZA"/>
              </w:rPr>
            </w:pPr>
            <w:r w:rsidRPr="006F5A04">
              <w:rPr>
                <w:lang w:eastAsia="en-ZA"/>
              </w:rPr>
              <w:t xml:space="preserve">Slegs </w:t>
            </w:r>
            <w:r w:rsidR="00DF2DD6" w:rsidRPr="006F5A04">
              <w:rPr>
                <w:lang w:eastAsia="en-ZA"/>
              </w:rPr>
              <w:t xml:space="preserve">(ii), (iii) </w:t>
            </w:r>
            <w:r w:rsidRPr="006F5A04">
              <w:rPr>
                <w:lang w:eastAsia="en-ZA"/>
              </w:rPr>
              <w:t>en</w:t>
            </w:r>
            <w:r w:rsidR="00DF2DD6" w:rsidRPr="006F5A04">
              <w:rPr>
                <w:lang w:eastAsia="en-ZA"/>
              </w:rPr>
              <w:t xml:space="preserve"> (iv) </w:t>
            </w:r>
          </w:p>
          <w:p w:rsidR="00DF2DD6" w:rsidRPr="006F5A04" w:rsidRDefault="00DF2DD6" w:rsidP="00345E21">
            <w:pPr>
              <w:autoSpaceDE w:val="0"/>
              <w:autoSpaceDN w:val="0"/>
              <w:adjustRightInd w:val="0"/>
              <w:jc w:val="both"/>
              <w:rPr>
                <w:lang w:eastAsia="en-ZA"/>
              </w:rPr>
            </w:pPr>
            <w:r w:rsidRPr="006F5A04">
              <w:rPr>
                <w:lang w:eastAsia="en-ZA"/>
              </w:rPr>
              <w:t xml:space="preserve">(i), (ii), (iii) </w:t>
            </w:r>
            <w:r w:rsidR="00345E21" w:rsidRPr="006F5A04">
              <w:rPr>
                <w:lang w:eastAsia="en-ZA"/>
              </w:rPr>
              <w:t>en</w:t>
            </w:r>
            <w:r w:rsidRPr="006F5A04">
              <w:rPr>
                <w:lang w:eastAsia="en-ZA"/>
              </w:rPr>
              <w:t xml:space="preserve"> (iv)</w:t>
            </w:r>
          </w:p>
        </w:tc>
        <w:tc>
          <w:tcPr>
            <w:tcW w:w="236" w:type="dxa"/>
          </w:tcPr>
          <w:p w:rsidR="00DF2DD6" w:rsidRPr="006F5A04" w:rsidRDefault="00DF2DD6" w:rsidP="004A733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898" w:type="dxa"/>
          </w:tcPr>
          <w:p w:rsidR="00DF2DD6" w:rsidRPr="006F5A04" w:rsidRDefault="00DF2DD6" w:rsidP="004A733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  <w:p w:rsidR="00DF2DD6" w:rsidRPr="006F5A04" w:rsidRDefault="00DF2DD6" w:rsidP="004A733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  <w:p w:rsidR="00DF2DD6" w:rsidRPr="006F5A04" w:rsidRDefault="00DF2DD6" w:rsidP="004A733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  <w:p w:rsidR="00DF2DD6" w:rsidRPr="006F5A04" w:rsidRDefault="00DF2DD6" w:rsidP="004A7338">
            <w:pPr>
              <w:pStyle w:val="Header"/>
              <w:tabs>
                <w:tab w:val="clear" w:pos="4153"/>
                <w:tab w:val="clear" w:pos="8306"/>
              </w:tabs>
              <w:rPr>
                <w:b/>
                <w:bCs w:val="0"/>
              </w:rPr>
            </w:pPr>
          </w:p>
        </w:tc>
      </w:tr>
    </w:tbl>
    <w:p w:rsidR="00323E29" w:rsidRPr="006F5A04" w:rsidRDefault="00323E29" w:rsidP="004A7338">
      <w:pPr>
        <w:jc w:val="both"/>
        <w:rPr>
          <w:sz w:val="16"/>
          <w:szCs w:val="16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323E29" w:rsidRPr="006F5A04" w:rsidTr="00B459C9">
        <w:trPr>
          <w:trHeight w:val="3951"/>
        </w:trPr>
        <w:tc>
          <w:tcPr>
            <w:tcW w:w="959" w:type="dxa"/>
            <w:shd w:val="clear" w:color="auto" w:fill="auto"/>
          </w:tcPr>
          <w:p w:rsidR="00323E29" w:rsidRPr="006F5A04" w:rsidRDefault="00323E29" w:rsidP="004A7338"/>
        </w:tc>
        <w:tc>
          <w:tcPr>
            <w:tcW w:w="1134" w:type="dxa"/>
            <w:shd w:val="clear" w:color="auto" w:fill="auto"/>
          </w:tcPr>
          <w:p w:rsidR="00323E29" w:rsidRPr="006F5A04" w:rsidRDefault="00323E29" w:rsidP="004A7338">
            <w:r w:rsidRPr="006F5A04">
              <w:t>1.1.3</w:t>
            </w:r>
          </w:p>
        </w:tc>
        <w:tc>
          <w:tcPr>
            <w:tcW w:w="7371" w:type="dxa"/>
            <w:shd w:val="clear" w:color="auto" w:fill="auto"/>
          </w:tcPr>
          <w:p w:rsidR="00323E29" w:rsidRPr="006F5A04" w:rsidRDefault="00E4511A" w:rsidP="004A7338">
            <w:pPr>
              <w:jc w:val="both"/>
            </w:pPr>
            <w:r w:rsidRPr="006F5A04">
              <w:t>'</w:t>
            </w:r>
            <w:r w:rsidR="00345E21" w:rsidRPr="006F5A04">
              <w:t xml:space="preserve">n Ondersoek is </w:t>
            </w:r>
            <w:r w:rsidR="005A6900" w:rsidRPr="006F5A04">
              <w:t>uitgevoer</w:t>
            </w:r>
            <w:r w:rsidR="00345E21" w:rsidRPr="006F5A04">
              <w:t xml:space="preserve"> om die uitwerking van alkohol op </w:t>
            </w:r>
            <w:r w:rsidR="00EB4DD7">
              <w:t xml:space="preserve">          </w:t>
            </w:r>
            <w:r w:rsidRPr="006F5A04">
              <w:t>'</w:t>
            </w:r>
            <w:r w:rsidR="00345E21" w:rsidRPr="006F5A04">
              <w:t xml:space="preserve">n persoon </w:t>
            </w:r>
            <w:r w:rsidR="00EB4DD7">
              <w:t xml:space="preserve">se reaksietyd </w:t>
            </w:r>
            <w:r w:rsidR="00345E21" w:rsidRPr="006F5A04">
              <w:t>te bepaal.</w:t>
            </w:r>
          </w:p>
          <w:p w:rsidR="00B60964" w:rsidRPr="00A32E71" w:rsidRDefault="00B60964" w:rsidP="004A7338">
            <w:pPr>
              <w:jc w:val="both"/>
              <w:rPr>
                <w:sz w:val="12"/>
                <w:szCs w:val="16"/>
              </w:rPr>
            </w:pPr>
          </w:p>
          <w:p w:rsidR="00351299" w:rsidRPr="006F5A04" w:rsidRDefault="00345E21" w:rsidP="004A7338">
            <w:pPr>
              <w:jc w:val="both"/>
            </w:pPr>
            <w:r w:rsidRPr="006F5A04">
              <w:t xml:space="preserve">Reaksietyd is gemeet deur die tyd wat dit geneem het om </w:t>
            </w:r>
            <w:r w:rsidR="00E4511A" w:rsidRPr="006F5A04">
              <w:t>'</w:t>
            </w:r>
            <w:r w:rsidRPr="006F5A04">
              <w:t>n liniaal te</w:t>
            </w:r>
            <w:r w:rsidR="00351299" w:rsidRPr="006F5A04">
              <w:t xml:space="preserve"> </w:t>
            </w:r>
            <w:r w:rsidRPr="006F5A04">
              <w:t>vang</w:t>
            </w:r>
            <w:r w:rsidR="006F14E9" w:rsidRPr="006F5A04">
              <w:t>.</w:t>
            </w:r>
          </w:p>
          <w:p w:rsidR="00351299" w:rsidRPr="00A32E71" w:rsidRDefault="00351299" w:rsidP="004A7338">
            <w:pPr>
              <w:jc w:val="both"/>
              <w:rPr>
                <w:sz w:val="12"/>
                <w:szCs w:val="16"/>
              </w:rPr>
            </w:pPr>
          </w:p>
          <w:p w:rsidR="00323E29" w:rsidRDefault="00345E21" w:rsidP="004A7338">
            <w:pPr>
              <w:jc w:val="both"/>
            </w:pPr>
            <w:r w:rsidRPr="006F5A04">
              <w:t xml:space="preserve">Die </w:t>
            </w:r>
            <w:r w:rsidR="00323E29" w:rsidRPr="006F5A04">
              <w:t>pro</w:t>
            </w:r>
            <w:r w:rsidRPr="006F5A04">
              <w:t>s</w:t>
            </w:r>
            <w:r w:rsidR="00323E29" w:rsidRPr="006F5A04">
              <w:t xml:space="preserve">edure was </w:t>
            </w:r>
            <w:r w:rsidRPr="006F5A04">
              <w:t>soos volg</w:t>
            </w:r>
            <w:r w:rsidR="00323E29" w:rsidRPr="006F5A04">
              <w:t>:</w:t>
            </w:r>
          </w:p>
          <w:p w:rsidR="00A32E71" w:rsidRPr="00A32E71" w:rsidRDefault="00A32E71" w:rsidP="004A7338">
            <w:pPr>
              <w:jc w:val="both"/>
              <w:rPr>
                <w:sz w:val="10"/>
                <w:szCs w:val="16"/>
              </w:rPr>
            </w:pPr>
          </w:p>
          <w:p w:rsidR="00323E29" w:rsidRPr="006F5A04" w:rsidRDefault="00A32E71" w:rsidP="004A733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af-ZA"/>
              </w:rPr>
            </w:pPr>
            <w:r>
              <w:rPr>
                <w:rFonts w:ascii="Arial" w:hAnsi="Arial" w:cs="Arial"/>
                <w:sz w:val="24"/>
                <w:szCs w:val="24"/>
                <w:lang w:val="af-ZA"/>
              </w:rPr>
              <w:t>Die</w:t>
            </w:r>
            <w:r w:rsidR="00345E21"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af-ZA"/>
              </w:rPr>
              <w:t>p</w:t>
            </w:r>
            <w:r w:rsidR="00345E21"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ersoon se reaksietyd is </w:t>
            </w:r>
            <w:r>
              <w:rPr>
                <w:rFonts w:ascii="Arial" w:hAnsi="Arial" w:cs="Arial"/>
                <w:sz w:val="24"/>
                <w:szCs w:val="24"/>
                <w:lang w:val="af-ZA"/>
              </w:rPr>
              <w:t>eers</w:t>
            </w:r>
            <w:r w:rsidR="00345E21"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 in </w:t>
            </w:r>
            <w:r w:rsidR="00E4511A" w:rsidRPr="006F5A04">
              <w:rPr>
                <w:rFonts w:ascii="Arial" w:hAnsi="Arial" w:cs="Arial"/>
                <w:sz w:val="24"/>
                <w:szCs w:val="24"/>
                <w:lang w:val="af-ZA"/>
              </w:rPr>
              <w:t>'</w:t>
            </w:r>
            <w:r w:rsidR="00345E21" w:rsidRPr="006F5A04">
              <w:rPr>
                <w:rFonts w:ascii="Arial" w:hAnsi="Arial" w:cs="Arial"/>
                <w:sz w:val="24"/>
                <w:szCs w:val="24"/>
                <w:lang w:val="af-ZA"/>
              </w:rPr>
              <w:t>n kamer met helder lig gemeet.</w:t>
            </w:r>
          </w:p>
          <w:p w:rsidR="00323E29" w:rsidRPr="006F5A04" w:rsidRDefault="00345E21" w:rsidP="004A733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af-ZA"/>
              </w:rPr>
            </w:pPr>
            <w:r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Die </w:t>
            </w:r>
            <w:r w:rsidR="00351299" w:rsidRPr="006F5A04">
              <w:rPr>
                <w:rFonts w:ascii="Arial" w:hAnsi="Arial" w:cs="Arial"/>
                <w:sz w:val="24"/>
                <w:szCs w:val="24"/>
                <w:lang w:val="af-ZA"/>
              </w:rPr>
              <w:t>perso</w:t>
            </w:r>
            <w:r w:rsidRPr="006F5A04">
              <w:rPr>
                <w:rFonts w:ascii="Arial" w:hAnsi="Arial" w:cs="Arial"/>
                <w:sz w:val="24"/>
                <w:szCs w:val="24"/>
                <w:lang w:val="af-ZA"/>
              </w:rPr>
              <w:t>o</w:t>
            </w:r>
            <w:r w:rsidR="00351299"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n </w:t>
            </w:r>
            <w:r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het toe </w:t>
            </w:r>
            <w:r w:rsidR="00351299" w:rsidRPr="006F5A04">
              <w:rPr>
                <w:rFonts w:ascii="Arial" w:hAnsi="Arial" w:cs="Arial"/>
                <w:sz w:val="24"/>
                <w:szCs w:val="24"/>
                <w:lang w:val="af-ZA"/>
              </w:rPr>
              <w:t>200</w:t>
            </w:r>
            <w:r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 </w:t>
            </w:r>
            <w:r w:rsidR="00351299" w:rsidRPr="006F5A04">
              <w:rPr>
                <w:rFonts w:ascii="Arial" w:hAnsi="Arial" w:cs="Arial"/>
                <w:sz w:val="24"/>
                <w:szCs w:val="24"/>
                <w:lang w:val="af-ZA"/>
              </w:rPr>
              <w:t>m</w:t>
            </w:r>
            <w:r w:rsidRPr="006F5A04">
              <w:rPr>
                <w:rFonts w:ascii="Arial" w:hAnsi="Arial" w:cs="Arial"/>
                <w:sz w:val="24"/>
                <w:szCs w:val="24"/>
                <w:lang w:val="af-ZA"/>
              </w:rPr>
              <w:t>ℓ</w:t>
            </w:r>
            <w:r w:rsidR="00351299"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 </w:t>
            </w:r>
            <w:r w:rsidR="00323E29" w:rsidRPr="006F5A04">
              <w:rPr>
                <w:rFonts w:ascii="Arial" w:hAnsi="Arial" w:cs="Arial"/>
                <w:sz w:val="24"/>
                <w:szCs w:val="24"/>
                <w:lang w:val="af-ZA"/>
              </w:rPr>
              <w:t>al</w:t>
            </w:r>
            <w:r w:rsidRPr="006F5A04">
              <w:rPr>
                <w:rFonts w:ascii="Arial" w:hAnsi="Arial" w:cs="Arial"/>
                <w:sz w:val="24"/>
                <w:szCs w:val="24"/>
                <w:lang w:val="af-ZA"/>
              </w:rPr>
              <w:t>k</w:t>
            </w:r>
            <w:r w:rsidR="00323E29" w:rsidRPr="006F5A04">
              <w:rPr>
                <w:rFonts w:ascii="Arial" w:hAnsi="Arial" w:cs="Arial"/>
                <w:sz w:val="24"/>
                <w:szCs w:val="24"/>
                <w:lang w:val="af-ZA"/>
              </w:rPr>
              <w:t>ohol</w:t>
            </w:r>
            <w:r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 gekry om te drink</w:t>
            </w:r>
            <w:r w:rsidR="00B60964" w:rsidRPr="006F5A04">
              <w:rPr>
                <w:rFonts w:ascii="Arial" w:hAnsi="Arial" w:cs="Arial"/>
                <w:sz w:val="24"/>
                <w:szCs w:val="24"/>
                <w:lang w:val="af-ZA"/>
              </w:rPr>
              <w:t>.</w:t>
            </w:r>
            <w:r w:rsidR="00351299"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 </w:t>
            </w:r>
          </w:p>
          <w:p w:rsidR="00351299" w:rsidRPr="006F5A04" w:rsidRDefault="00E4511A" w:rsidP="004A733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af-ZA"/>
              </w:rPr>
            </w:pPr>
            <w:r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Die persoon se reaksietyd is </w:t>
            </w:r>
            <w:r w:rsidR="00A32E71">
              <w:rPr>
                <w:rFonts w:ascii="Arial" w:hAnsi="Arial" w:cs="Arial"/>
                <w:sz w:val="24"/>
                <w:szCs w:val="24"/>
                <w:lang w:val="af-ZA"/>
              </w:rPr>
              <w:t xml:space="preserve">na </w:t>
            </w:r>
            <w:r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15 minute die tweede keer </w:t>
            </w:r>
            <w:r w:rsidR="00A32E71">
              <w:rPr>
                <w:rFonts w:ascii="Arial" w:hAnsi="Arial" w:cs="Arial"/>
                <w:sz w:val="24"/>
                <w:szCs w:val="24"/>
                <w:lang w:val="af-ZA"/>
              </w:rPr>
              <w:t xml:space="preserve">gemeet terwyl hy/sy </w:t>
            </w:r>
            <w:r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in 'n kamer met dowwe lig </w:t>
            </w:r>
            <w:r w:rsidR="00A32E71">
              <w:rPr>
                <w:rFonts w:ascii="Arial" w:hAnsi="Arial" w:cs="Arial"/>
                <w:sz w:val="24"/>
                <w:szCs w:val="24"/>
                <w:lang w:val="af-ZA"/>
              </w:rPr>
              <w:t>was.</w:t>
            </w:r>
          </w:p>
          <w:p w:rsidR="00B459C9" w:rsidRPr="006F5A04" w:rsidRDefault="00E4511A" w:rsidP="004A733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af-ZA"/>
              </w:rPr>
            </w:pPr>
            <w:r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Tien </w:t>
            </w:r>
            <w:r w:rsidR="0090538F">
              <w:rPr>
                <w:rFonts w:ascii="Arial" w:hAnsi="Arial" w:cs="Arial"/>
                <w:sz w:val="24"/>
                <w:szCs w:val="24"/>
                <w:lang w:val="af-ZA"/>
              </w:rPr>
              <w:t>lesings</w:t>
            </w:r>
            <w:r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 is elke keer </w:t>
            </w:r>
            <w:r w:rsidR="0090538F">
              <w:rPr>
                <w:rFonts w:ascii="Arial" w:hAnsi="Arial" w:cs="Arial"/>
                <w:sz w:val="24"/>
                <w:szCs w:val="24"/>
                <w:lang w:val="af-ZA"/>
              </w:rPr>
              <w:t>aangeteken</w:t>
            </w:r>
            <w:r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 en 'n gemiddeld is bereken.</w:t>
            </w:r>
          </w:p>
          <w:p w:rsidR="00E4511A" w:rsidRPr="00A32E71" w:rsidRDefault="00E4511A" w:rsidP="004A7338">
            <w:pPr>
              <w:jc w:val="both"/>
              <w:rPr>
                <w:sz w:val="12"/>
                <w:szCs w:val="16"/>
              </w:rPr>
            </w:pPr>
          </w:p>
          <w:p w:rsidR="00B459C9" w:rsidRPr="006F5A04" w:rsidRDefault="00B459C9" w:rsidP="00E4511A">
            <w:pPr>
              <w:jc w:val="both"/>
            </w:pPr>
            <w:r w:rsidRPr="006F5A04">
              <w:t>Ho</w:t>
            </w:r>
            <w:r w:rsidR="00E4511A" w:rsidRPr="006F5A04">
              <w:t>e is die geldigheid van hierdie ondersoek verminder?</w:t>
            </w:r>
          </w:p>
        </w:tc>
        <w:tc>
          <w:tcPr>
            <w:tcW w:w="236" w:type="dxa"/>
            <w:shd w:val="clear" w:color="auto" w:fill="auto"/>
          </w:tcPr>
          <w:p w:rsidR="00323E29" w:rsidRPr="006F5A04" w:rsidRDefault="00323E29" w:rsidP="004A7338"/>
        </w:tc>
        <w:tc>
          <w:tcPr>
            <w:tcW w:w="898" w:type="dxa"/>
            <w:shd w:val="clear" w:color="auto" w:fill="auto"/>
          </w:tcPr>
          <w:p w:rsidR="00323E29" w:rsidRPr="006F5A04" w:rsidRDefault="00323E29" w:rsidP="004A7338"/>
        </w:tc>
      </w:tr>
    </w:tbl>
    <w:p w:rsidR="00FD3C59" w:rsidRPr="00A32E71" w:rsidRDefault="00FD3C59" w:rsidP="004A7338">
      <w:pPr>
        <w:rPr>
          <w:sz w:val="12"/>
          <w:szCs w:val="16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425"/>
        <w:gridCol w:w="6946"/>
        <w:gridCol w:w="236"/>
        <w:gridCol w:w="898"/>
      </w:tblGrid>
      <w:tr w:rsidR="00B5539F" w:rsidRPr="006F5A04" w:rsidTr="00967DEE">
        <w:tc>
          <w:tcPr>
            <w:tcW w:w="959" w:type="dxa"/>
          </w:tcPr>
          <w:p w:rsidR="00FD3C59" w:rsidRPr="006F5A04" w:rsidRDefault="00FD3C59" w:rsidP="004A733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1134" w:type="dxa"/>
          </w:tcPr>
          <w:p w:rsidR="00FD3C59" w:rsidRPr="006F5A04" w:rsidRDefault="00FD3C59" w:rsidP="004A733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425" w:type="dxa"/>
          </w:tcPr>
          <w:p w:rsidR="00FD3C59" w:rsidRPr="006F5A04" w:rsidRDefault="00FD3C59" w:rsidP="004A733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  <w:r w:rsidRPr="006F5A04">
              <w:rPr>
                <w:bCs w:val="0"/>
              </w:rPr>
              <w:t>A</w:t>
            </w:r>
          </w:p>
          <w:p w:rsidR="00B60964" w:rsidRPr="006F5A04" w:rsidRDefault="00B60964" w:rsidP="004A733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  <w:p w:rsidR="00FD3C59" w:rsidRPr="006F5A04" w:rsidRDefault="00FD3C59" w:rsidP="004A733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  <w:r w:rsidRPr="006F5A04">
              <w:rPr>
                <w:bCs w:val="0"/>
              </w:rPr>
              <w:t>B</w:t>
            </w:r>
          </w:p>
          <w:p w:rsidR="005B2A1F" w:rsidRPr="006F5A04" w:rsidRDefault="005B2A1F" w:rsidP="004A733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  <w:p w:rsidR="00FD3C59" w:rsidRPr="006F5A04" w:rsidRDefault="00FD3C59" w:rsidP="004A733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  <w:r w:rsidRPr="006F5A04">
              <w:rPr>
                <w:bCs w:val="0"/>
              </w:rPr>
              <w:t>C</w:t>
            </w:r>
          </w:p>
          <w:p w:rsidR="00FD3C59" w:rsidRPr="006F5A04" w:rsidRDefault="00FD3C59" w:rsidP="004A733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  <w:r w:rsidRPr="006F5A04">
              <w:rPr>
                <w:bCs w:val="0"/>
              </w:rPr>
              <w:t>D</w:t>
            </w:r>
          </w:p>
        </w:tc>
        <w:tc>
          <w:tcPr>
            <w:tcW w:w="6946" w:type="dxa"/>
          </w:tcPr>
          <w:p w:rsidR="00FD3C59" w:rsidRPr="006F5A04" w:rsidRDefault="005B2A1F" w:rsidP="004A7338">
            <w:pPr>
              <w:autoSpaceDE w:val="0"/>
              <w:autoSpaceDN w:val="0"/>
              <w:adjustRightInd w:val="0"/>
              <w:jc w:val="both"/>
              <w:rPr>
                <w:lang w:eastAsia="en-ZA"/>
              </w:rPr>
            </w:pPr>
            <w:r w:rsidRPr="006F5A04">
              <w:rPr>
                <w:lang w:eastAsia="en-ZA"/>
              </w:rPr>
              <w:t>Die persoon se reaksietyd is die eerste keer in die afwesigheid van alkohol gemeet</w:t>
            </w:r>
            <w:r w:rsidR="00EB4DD7">
              <w:rPr>
                <w:lang w:eastAsia="en-ZA"/>
              </w:rPr>
              <w:t>.</w:t>
            </w:r>
          </w:p>
          <w:p w:rsidR="00FD3C59" w:rsidRPr="006F5A04" w:rsidRDefault="00FD3C59" w:rsidP="004A7338">
            <w:pPr>
              <w:autoSpaceDE w:val="0"/>
              <w:autoSpaceDN w:val="0"/>
              <w:adjustRightInd w:val="0"/>
              <w:jc w:val="both"/>
              <w:rPr>
                <w:lang w:eastAsia="en-ZA"/>
              </w:rPr>
            </w:pPr>
            <w:r w:rsidRPr="006F5A04">
              <w:rPr>
                <w:lang w:eastAsia="en-ZA"/>
              </w:rPr>
              <w:t>Rea</w:t>
            </w:r>
            <w:r w:rsidR="005B2A1F" w:rsidRPr="006F5A04">
              <w:rPr>
                <w:lang w:eastAsia="en-ZA"/>
              </w:rPr>
              <w:t>ksietyd is gemeet deur die tyd wat dit geneem het om 'n liniaal te vang</w:t>
            </w:r>
            <w:r w:rsidR="00EB4DD7">
              <w:rPr>
                <w:lang w:eastAsia="en-ZA"/>
              </w:rPr>
              <w:t>.</w:t>
            </w:r>
          </w:p>
          <w:p w:rsidR="00FD3C59" w:rsidRPr="006F5A04" w:rsidRDefault="0010178E" w:rsidP="004A7338">
            <w:pPr>
              <w:autoSpaceDE w:val="0"/>
              <w:autoSpaceDN w:val="0"/>
              <w:adjustRightInd w:val="0"/>
              <w:jc w:val="both"/>
              <w:rPr>
                <w:lang w:eastAsia="en-ZA"/>
              </w:rPr>
            </w:pPr>
            <w:r w:rsidRPr="006F5A04">
              <w:rPr>
                <w:lang w:eastAsia="en-ZA"/>
              </w:rPr>
              <w:t>Rea</w:t>
            </w:r>
            <w:r w:rsidR="005B2A1F" w:rsidRPr="006F5A04">
              <w:rPr>
                <w:lang w:eastAsia="en-ZA"/>
              </w:rPr>
              <w:t>ksietyd is in verskillende ligtoestande gemeet</w:t>
            </w:r>
            <w:r w:rsidR="00EB4DD7">
              <w:rPr>
                <w:lang w:eastAsia="en-ZA"/>
              </w:rPr>
              <w:t>.</w:t>
            </w:r>
          </w:p>
          <w:p w:rsidR="00FD3C59" w:rsidRPr="006F5A04" w:rsidRDefault="005B2A1F" w:rsidP="0090538F">
            <w:pPr>
              <w:autoSpaceDE w:val="0"/>
              <w:autoSpaceDN w:val="0"/>
              <w:adjustRightInd w:val="0"/>
              <w:jc w:val="both"/>
              <w:rPr>
                <w:lang w:eastAsia="en-ZA"/>
              </w:rPr>
            </w:pPr>
            <w:r w:rsidRPr="006F5A04">
              <w:rPr>
                <w:lang w:eastAsia="en-ZA"/>
              </w:rPr>
              <w:t xml:space="preserve">Slegs tien </w:t>
            </w:r>
            <w:r w:rsidR="0090538F">
              <w:t>lesings</w:t>
            </w:r>
            <w:r w:rsidR="0090538F" w:rsidRPr="006F5A04">
              <w:t xml:space="preserve"> is </w:t>
            </w:r>
            <w:r w:rsidR="0090538F">
              <w:t>aangeteken</w:t>
            </w:r>
            <w:r w:rsidR="00EB4DD7">
              <w:rPr>
                <w:lang w:eastAsia="en-ZA"/>
              </w:rPr>
              <w:t>.</w:t>
            </w:r>
          </w:p>
        </w:tc>
        <w:tc>
          <w:tcPr>
            <w:tcW w:w="236" w:type="dxa"/>
          </w:tcPr>
          <w:p w:rsidR="00FD3C59" w:rsidRPr="006F5A04" w:rsidRDefault="00FD3C59" w:rsidP="004A733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898" w:type="dxa"/>
          </w:tcPr>
          <w:p w:rsidR="00FD3C59" w:rsidRPr="006F5A04" w:rsidRDefault="00FD3C59" w:rsidP="004A733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  <w:p w:rsidR="00FD3C59" w:rsidRPr="006F5A04" w:rsidRDefault="00FD3C59" w:rsidP="004A733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  <w:p w:rsidR="00FD3C59" w:rsidRPr="006F5A04" w:rsidRDefault="00FD3C59" w:rsidP="004A733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  <w:p w:rsidR="00FD3C59" w:rsidRPr="006F5A04" w:rsidRDefault="00FD3C59" w:rsidP="004A7338">
            <w:pPr>
              <w:pStyle w:val="Header"/>
              <w:tabs>
                <w:tab w:val="clear" w:pos="4153"/>
                <w:tab w:val="clear" w:pos="8306"/>
              </w:tabs>
              <w:rPr>
                <w:b/>
                <w:bCs w:val="0"/>
              </w:rPr>
            </w:pPr>
          </w:p>
        </w:tc>
      </w:tr>
    </w:tbl>
    <w:p w:rsidR="00E4511A" w:rsidRPr="006F5A04" w:rsidRDefault="00E4511A" w:rsidP="004A7338">
      <w:pPr>
        <w:jc w:val="both"/>
      </w:pPr>
      <w:r w:rsidRPr="006F5A04">
        <w:br w:type="page"/>
      </w:r>
    </w:p>
    <w:p w:rsidR="00323E29" w:rsidRPr="006F5A04" w:rsidRDefault="00323E29" w:rsidP="004A7338">
      <w:pPr>
        <w:jc w:val="both"/>
      </w:pPr>
    </w:p>
    <w:p w:rsidR="00B60964" w:rsidRPr="006F5A04" w:rsidRDefault="00B60964" w:rsidP="004A7338">
      <w:pPr>
        <w:jc w:val="both"/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0B6F8D" w:rsidRPr="006F5A04" w:rsidTr="005B2A1F">
        <w:tc>
          <w:tcPr>
            <w:tcW w:w="959" w:type="dxa"/>
          </w:tcPr>
          <w:p w:rsidR="005825ED" w:rsidRPr="006F5A04" w:rsidRDefault="005825ED" w:rsidP="005B2A1F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1134" w:type="dxa"/>
          </w:tcPr>
          <w:p w:rsidR="005825ED" w:rsidRPr="006F5A04" w:rsidRDefault="005825ED" w:rsidP="005B2A1F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  <w:r w:rsidRPr="006F5A04">
              <w:t>1.1.</w:t>
            </w:r>
            <w:r w:rsidR="00925FDC" w:rsidRPr="006F5A04">
              <w:t>4</w:t>
            </w:r>
          </w:p>
        </w:tc>
        <w:tc>
          <w:tcPr>
            <w:tcW w:w="7371" w:type="dxa"/>
          </w:tcPr>
          <w:p w:rsidR="005825ED" w:rsidRPr="006F5A04" w:rsidRDefault="005825ED" w:rsidP="005B2A1F">
            <w:pPr>
              <w:jc w:val="both"/>
              <w:rPr>
                <w:bCs w:val="0"/>
              </w:rPr>
            </w:pPr>
            <w:r w:rsidRPr="006F5A04">
              <w:t>W</w:t>
            </w:r>
            <w:r w:rsidR="005B2A1F" w:rsidRPr="006F5A04">
              <w:t xml:space="preserve">atter EEN van die </w:t>
            </w:r>
            <w:r w:rsidR="004A7338" w:rsidRPr="006F5A04">
              <w:t>volgende</w:t>
            </w:r>
            <w:r w:rsidRPr="006F5A04">
              <w:t xml:space="preserve"> </w:t>
            </w:r>
            <w:r w:rsidR="005B2A1F" w:rsidRPr="006F5A04">
              <w:t>verteenwoordig die KORREKTE kombinasie van 'n visuele gebrek, die aard daarvan en die regstellende maatreël?</w:t>
            </w:r>
            <w:r w:rsidRPr="006F5A04">
              <w:t xml:space="preserve"> </w:t>
            </w:r>
          </w:p>
        </w:tc>
        <w:tc>
          <w:tcPr>
            <w:tcW w:w="236" w:type="dxa"/>
          </w:tcPr>
          <w:p w:rsidR="005825ED" w:rsidRPr="006F5A04" w:rsidRDefault="005825ED" w:rsidP="005B2A1F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898" w:type="dxa"/>
          </w:tcPr>
          <w:p w:rsidR="005825ED" w:rsidRPr="006F5A04" w:rsidRDefault="005825ED" w:rsidP="005B2A1F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</w:tr>
    </w:tbl>
    <w:p w:rsidR="005825ED" w:rsidRPr="006F5A04" w:rsidRDefault="005825ED" w:rsidP="005825ED"/>
    <w:tbl>
      <w:tblPr>
        <w:tblW w:w="10598" w:type="dxa"/>
        <w:tblLook w:val="01E0" w:firstRow="1" w:lastRow="1" w:firstColumn="1" w:lastColumn="1" w:noHBand="0" w:noVBand="0"/>
      </w:tblPr>
      <w:tblGrid>
        <w:gridCol w:w="923"/>
        <w:gridCol w:w="1089"/>
        <w:gridCol w:w="423"/>
        <w:gridCol w:w="2240"/>
        <w:gridCol w:w="2661"/>
        <w:gridCol w:w="2163"/>
        <w:gridCol w:w="235"/>
        <w:gridCol w:w="864"/>
      </w:tblGrid>
      <w:tr w:rsidR="004D6C6B" w:rsidRPr="006F5A04" w:rsidTr="00FA7ED8">
        <w:tc>
          <w:tcPr>
            <w:tcW w:w="959" w:type="dxa"/>
          </w:tcPr>
          <w:p w:rsidR="005825ED" w:rsidRPr="006F5A04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1134" w:type="dxa"/>
          </w:tcPr>
          <w:p w:rsidR="005825ED" w:rsidRPr="006F5A04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5825ED" w:rsidRPr="006F5A04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22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25ED" w:rsidRPr="006F5A04" w:rsidRDefault="002B089B" w:rsidP="005B2A1F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center"/>
              <w:rPr>
                <w:b/>
                <w:bCs w:val="0"/>
              </w:rPr>
            </w:pPr>
            <w:r w:rsidRPr="006F5A04">
              <w:rPr>
                <w:b/>
                <w:bCs w:val="0"/>
              </w:rPr>
              <w:t>VISU</w:t>
            </w:r>
            <w:r w:rsidR="005B2A1F" w:rsidRPr="006F5A04">
              <w:rPr>
                <w:b/>
                <w:bCs w:val="0"/>
              </w:rPr>
              <w:t>ELE GEBREK</w:t>
            </w:r>
          </w:p>
        </w:tc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25ED" w:rsidRPr="006F5A04" w:rsidRDefault="005B2A1F" w:rsidP="005B2A1F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center"/>
              <w:rPr>
                <w:b/>
                <w:bCs w:val="0"/>
              </w:rPr>
            </w:pPr>
            <w:r w:rsidRPr="006F5A04">
              <w:rPr>
                <w:b/>
                <w:bCs w:val="0"/>
              </w:rPr>
              <w:t>AARD VAN GEBREK</w:t>
            </w:r>
          </w:p>
        </w:tc>
        <w:tc>
          <w:tcPr>
            <w:tcW w:w="19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25ED" w:rsidRPr="006F5A04" w:rsidRDefault="005B2A1F" w:rsidP="005B2A1F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center"/>
              <w:rPr>
                <w:b/>
                <w:bCs w:val="0"/>
              </w:rPr>
            </w:pPr>
            <w:r w:rsidRPr="006F5A04">
              <w:rPr>
                <w:b/>
              </w:rPr>
              <w:t>REGSTELLENDE MAATREËL</w:t>
            </w:r>
          </w:p>
        </w:tc>
        <w:tc>
          <w:tcPr>
            <w:tcW w:w="236" w:type="dxa"/>
            <w:tcBorders>
              <w:left w:val="single" w:sz="12" w:space="0" w:color="auto"/>
            </w:tcBorders>
          </w:tcPr>
          <w:p w:rsidR="005825ED" w:rsidRPr="006F5A04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898" w:type="dxa"/>
          </w:tcPr>
          <w:p w:rsidR="005825ED" w:rsidRPr="006F5A04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</w:tr>
      <w:tr w:rsidR="004D6C6B" w:rsidRPr="006F5A04" w:rsidTr="00FA7ED8">
        <w:trPr>
          <w:trHeight w:val="270"/>
        </w:trPr>
        <w:tc>
          <w:tcPr>
            <w:tcW w:w="959" w:type="dxa"/>
            <w:vMerge w:val="restart"/>
          </w:tcPr>
          <w:p w:rsidR="005825ED" w:rsidRPr="006F5A04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1134" w:type="dxa"/>
            <w:vMerge w:val="restart"/>
          </w:tcPr>
          <w:p w:rsidR="005825ED" w:rsidRPr="006F5A04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425" w:type="dxa"/>
            <w:vMerge w:val="restart"/>
            <w:tcBorders>
              <w:right w:val="single" w:sz="12" w:space="0" w:color="auto"/>
            </w:tcBorders>
          </w:tcPr>
          <w:p w:rsidR="005825ED" w:rsidRPr="006F5A04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  <w:r w:rsidRPr="006F5A04">
              <w:rPr>
                <w:bCs w:val="0"/>
              </w:rPr>
              <w:t>A</w:t>
            </w:r>
          </w:p>
          <w:p w:rsidR="005825ED" w:rsidRPr="006F5A04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  <w:sz w:val="32"/>
                <w:szCs w:val="32"/>
              </w:rPr>
            </w:pPr>
          </w:p>
          <w:p w:rsidR="005825ED" w:rsidRPr="006F5A04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  <w:r w:rsidRPr="006F5A04">
              <w:rPr>
                <w:bCs w:val="0"/>
              </w:rPr>
              <w:t>B</w:t>
            </w:r>
          </w:p>
          <w:p w:rsidR="005825ED" w:rsidRPr="006F5A04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  <w:p w:rsidR="005825ED" w:rsidRPr="006F5A04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  <w:r w:rsidRPr="006F5A04">
              <w:rPr>
                <w:bCs w:val="0"/>
              </w:rPr>
              <w:t>C</w:t>
            </w:r>
          </w:p>
          <w:p w:rsidR="005825ED" w:rsidRPr="006F5A04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  <w:p w:rsidR="005825ED" w:rsidRPr="006F5A04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  <w:r w:rsidRPr="006F5A04">
              <w:rPr>
                <w:bCs w:val="0"/>
              </w:rPr>
              <w:t>D</w:t>
            </w:r>
          </w:p>
        </w:tc>
        <w:tc>
          <w:tcPr>
            <w:tcW w:w="22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825ED" w:rsidRPr="006F5A04" w:rsidRDefault="005B2A1F" w:rsidP="004D6C6B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rPr>
                <w:bCs w:val="0"/>
              </w:rPr>
            </w:pPr>
            <w:r w:rsidRPr="006F5A04">
              <w:t>Ka</w:t>
            </w:r>
            <w:r w:rsidR="005825ED" w:rsidRPr="006F5A04">
              <w:t>tara</w:t>
            </w:r>
            <w:r w:rsidRPr="006F5A04">
              <w:t>k</w:t>
            </w:r>
            <w:r w:rsidR="004D6C6B" w:rsidRPr="006F5A04">
              <w:t>t</w:t>
            </w:r>
            <w:r w:rsidRPr="006F5A04">
              <w:t>e</w:t>
            </w:r>
          </w:p>
        </w:tc>
        <w:tc>
          <w:tcPr>
            <w:tcW w:w="27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825ED" w:rsidRPr="006F5A04" w:rsidRDefault="00A1780A" w:rsidP="004D6C6B">
            <w:pPr>
              <w:pStyle w:val="Header"/>
              <w:tabs>
                <w:tab w:val="right" w:pos="6729"/>
              </w:tabs>
              <w:rPr>
                <w:bCs w:val="0"/>
              </w:rPr>
            </w:pPr>
            <w:r>
              <w:t>Kromming</w:t>
            </w:r>
            <w:r w:rsidR="004D6C6B" w:rsidRPr="006F5A04">
              <w:t xml:space="preserve"> van die lens is onewe</w:t>
            </w:r>
          </w:p>
        </w:tc>
        <w:tc>
          <w:tcPr>
            <w:tcW w:w="19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825ED" w:rsidRPr="006F5A04" w:rsidRDefault="002B089B" w:rsidP="004D6C6B">
            <w:pPr>
              <w:pStyle w:val="Header"/>
              <w:tabs>
                <w:tab w:val="right" w:pos="6729"/>
              </w:tabs>
              <w:rPr>
                <w:bCs w:val="0"/>
              </w:rPr>
            </w:pPr>
            <w:r w:rsidRPr="006F5A04">
              <w:t>B</w:t>
            </w:r>
            <w:r w:rsidR="004D6C6B" w:rsidRPr="006F5A04">
              <w:t>ik</w:t>
            </w:r>
            <w:r w:rsidR="005825ED" w:rsidRPr="006F5A04">
              <w:t>on</w:t>
            </w:r>
            <w:r w:rsidR="004D6C6B" w:rsidRPr="006F5A04">
              <w:t>kawe lense</w:t>
            </w:r>
          </w:p>
        </w:tc>
        <w:tc>
          <w:tcPr>
            <w:tcW w:w="236" w:type="dxa"/>
            <w:vMerge w:val="restart"/>
            <w:tcBorders>
              <w:left w:val="single" w:sz="12" w:space="0" w:color="auto"/>
            </w:tcBorders>
          </w:tcPr>
          <w:p w:rsidR="005825ED" w:rsidRPr="006F5A04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898" w:type="dxa"/>
            <w:vMerge w:val="restart"/>
          </w:tcPr>
          <w:p w:rsidR="005825ED" w:rsidRPr="006F5A04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  <w:p w:rsidR="005825ED" w:rsidRPr="006F5A04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  <w:p w:rsidR="005825ED" w:rsidRPr="006F5A04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  <w:p w:rsidR="005825ED" w:rsidRPr="006F5A04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/>
                <w:bCs w:val="0"/>
              </w:rPr>
            </w:pPr>
          </w:p>
        </w:tc>
      </w:tr>
      <w:tr w:rsidR="004D6C6B" w:rsidRPr="006F5A04" w:rsidTr="00FA7ED8">
        <w:trPr>
          <w:trHeight w:val="300"/>
        </w:trPr>
        <w:tc>
          <w:tcPr>
            <w:tcW w:w="959" w:type="dxa"/>
            <w:vMerge/>
          </w:tcPr>
          <w:p w:rsidR="005825ED" w:rsidRPr="006F5A04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1134" w:type="dxa"/>
            <w:vMerge/>
          </w:tcPr>
          <w:p w:rsidR="005825ED" w:rsidRPr="006F5A04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425" w:type="dxa"/>
            <w:vMerge/>
            <w:tcBorders>
              <w:right w:val="single" w:sz="12" w:space="0" w:color="auto"/>
            </w:tcBorders>
          </w:tcPr>
          <w:p w:rsidR="005825ED" w:rsidRPr="006F5A04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825ED" w:rsidRPr="006F5A04" w:rsidRDefault="004D6C6B" w:rsidP="004D6C6B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rPr>
                <w:bCs w:val="0"/>
              </w:rPr>
            </w:pPr>
            <w:r w:rsidRPr="006F5A04">
              <w:t>Bysiendheid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825ED" w:rsidRPr="006F5A04" w:rsidRDefault="005825ED" w:rsidP="004D6C6B">
            <w:pPr>
              <w:pStyle w:val="Header"/>
              <w:tabs>
                <w:tab w:val="right" w:pos="6729"/>
              </w:tabs>
            </w:pPr>
            <w:r w:rsidRPr="006F5A04">
              <w:t xml:space="preserve">Lens </w:t>
            </w:r>
            <w:r w:rsidR="004D6C6B" w:rsidRPr="006F5A04">
              <w:t>kan nie minder konveks word nie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825ED" w:rsidRPr="006F5A04" w:rsidRDefault="002B089B" w:rsidP="004D6C6B">
            <w:pPr>
              <w:pStyle w:val="Header"/>
              <w:tabs>
                <w:tab w:val="right" w:pos="6729"/>
              </w:tabs>
            </w:pPr>
            <w:r w:rsidRPr="006F5A04">
              <w:t>B</w:t>
            </w:r>
            <w:r w:rsidR="00291981" w:rsidRPr="006F5A04">
              <w:t>i</w:t>
            </w:r>
            <w:r w:rsidR="004D6C6B" w:rsidRPr="006F5A04">
              <w:t>konkawe lense</w:t>
            </w:r>
          </w:p>
        </w:tc>
        <w:tc>
          <w:tcPr>
            <w:tcW w:w="236" w:type="dxa"/>
            <w:vMerge/>
            <w:tcBorders>
              <w:left w:val="single" w:sz="12" w:space="0" w:color="auto"/>
            </w:tcBorders>
          </w:tcPr>
          <w:p w:rsidR="005825ED" w:rsidRPr="006F5A04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898" w:type="dxa"/>
            <w:vMerge/>
          </w:tcPr>
          <w:p w:rsidR="005825ED" w:rsidRPr="006F5A04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</w:tr>
      <w:tr w:rsidR="004D6C6B" w:rsidRPr="006F5A04" w:rsidTr="00FA7ED8">
        <w:trPr>
          <w:trHeight w:val="252"/>
        </w:trPr>
        <w:tc>
          <w:tcPr>
            <w:tcW w:w="959" w:type="dxa"/>
            <w:vMerge/>
          </w:tcPr>
          <w:p w:rsidR="005825ED" w:rsidRPr="006F5A04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1134" w:type="dxa"/>
            <w:vMerge/>
          </w:tcPr>
          <w:p w:rsidR="005825ED" w:rsidRPr="006F5A04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425" w:type="dxa"/>
            <w:vMerge/>
            <w:tcBorders>
              <w:right w:val="single" w:sz="12" w:space="0" w:color="auto"/>
            </w:tcBorders>
          </w:tcPr>
          <w:p w:rsidR="005825ED" w:rsidRPr="006F5A04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825ED" w:rsidRPr="006F5A04" w:rsidRDefault="005825ED" w:rsidP="00FA7ED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rPr>
                <w:bCs w:val="0"/>
              </w:rPr>
            </w:pPr>
            <w:r w:rsidRPr="006F5A04">
              <w:t>Astigmatism</w:t>
            </w:r>
            <w:r w:rsidR="004D6C6B" w:rsidRPr="006F5A04">
              <w:t>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825ED" w:rsidRPr="006F5A04" w:rsidRDefault="005825ED" w:rsidP="004D6C6B">
            <w:pPr>
              <w:pStyle w:val="Header"/>
              <w:tabs>
                <w:tab w:val="right" w:pos="6729"/>
              </w:tabs>
            </w:pPr>
            <w:r w:rsidRPr="006F5A04">
              <w:t xml:space="preserve">Lens </w:t>
            </w:r>
            <w:r w:rsidR="004D6C6B" w:rsidRPr="006F5A04">
              <w:t>kan nie meer konveks word nie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825ED" w:rsidRPr="006F5A04" w:rsidRDefault="004D6C6B" w:rsidP="004D6C6B">
            <w:pPr>
              <w:pStyle w:val="Header"/>
              <w:tabs>
                <w:tab w:val="right" w:pos="6729"/>
              </w:tabs>
            </w:pPr>
            <w:r w:rsidRPr="006F5A04">
              <w:t>Chirurgie</w:t>
            </w:r>
            <w:r w:rsidR="005825ED" w:rsidRPr="006F5A04">
              <w:t xml:space="preserve"> </w:t>
            </w:r>
          </w:p>
        </w:tc>
        <w:tc>
          <w:tcPr>
            <w:tcW w:w="236" w:type="dxa"/>
            <w:vMerge/>
            <w:tcBorders>
              <w:left w:val="single" w:sz="12" w:space="0" w:color="auto"/>
            </w:tcBorders>
          </w:tcPr>
          <w:p w:rsidR="005825ED" w:rsidRPr="006F5A04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898" w:type="dxa"/>
            <w:vMerge/>
          </w:tcPr>
          <w:p w:rsidR="005825ED" w:rsidRPr="006F5A04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</w:tr>
      <w:tr w:rsidR="004D6C6B" w:rsidRPr="006F5A04" w:rsidTr="00FA7ED8">
        <w:trPr>
          <w:trHeight w:val="285"/>
        </w:trPr>
        <w:tc>
          <w:tcPr>
            <w:tcW w:w="959" w:type="dxa"/>
            <w:vMerge/>
          </w:tcPr>
          <w:p w:rsidR="005825ED" w:rsidRPr="006F5A04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1134" w:type="dxa"/>
            <w:vMerge/>
          </w:tcPr>
          <w:p w:rsidR="005825ED" w:rsidRPr="006F5A04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425" w:type="dxa"/>
            <w:vMerge/>
            <w:tcBorders>
              <w:right w:val="single" w:sz="12" w:space="0" w:color="auto"/>
            </w:tcBorders>
          </w:tcPr>
          <w:p w:rsidR="005825ED" w:rsidRPr="006F5A04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25ED" w:rsidRPr="006F5A04" w:rsidRDefault="004D6C6B" w:rsidP="004D6C6B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rPr>
                <w:bCs w:val="0"/>
              </w:rPr>
            </w:pPr>
            <w:r w:rsidRPr="006F5A04">
              <w:t>Versiendheid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25ED" w:rsidRPr="006F5A04" w:rsidRDefault="005825ED" w:rsidP="004D6C6B">
            <w:pPr>
              <w:pStyle w:val="Header"/>
              <w:tabs>
                <w:tab w:val="right" w:pos="6729"/>
              </w:tabs>
            </w:pPr>
            <w:r w:rsidRPr="006F5A04">
              <w:t xml:space="preserve">Lens </w:t>
            </w:r>
            <w:r w:rsidR="004D6C6B" w:rsidRPr="006F5A04">
              <w:t>vertroebel en word dof/ondeursigtig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25ED" w:rsidRPr="006F5A04" w:rsidRDefault="005825ED" w:rsidP="004D6C6B">
            <w:pPr>
              <w:pStyle w:val="Header"/>
              <w:tabs>
                <w:tab w:val="right" w:pos="6729"/>
              </w:tabs>
            </w:pPr>
            <w:r w:rsidRPr="006F5A04">
              <w:t>Bi</w:t>
            </w:r>
            <w:r w:rsidR="004D6C6B" w:rsidRPr="006F5A04">
              <w:t>konkawe lense</w:t>
            </w:r>
          </w:p>
        </w:tc>
        <w:tc>
          <w:tcPr>
            <w:tcW w:w="236" w:type="dxa"/>
            <w:vMerge/>
            <w:tcBorders>
              <w:left w:val="single" w:sz="12" w:space="0" w:color="auto"/>
            </w:tcBorders>
          </w:tcPr>
          <w:p w:rsidR="005825ED" w:rsidRPr="006F5A04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898" w:type="dxa"/>
            <w:vMerge/>
          </w:tcPr>
          <w:p w:rsidR="005825ED" w:rsidRPr="006F5A04" w:rsidRDefault="005825ED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</w:tr>
    </w:tbl>
    <w:p w:rsidR="00C3512E" w:rsidRPr="00D95776" w:rsidRDefault="00C3512E" w:rsidP="001A6CD3">
      <w:pPr>
        <w:jc w:val="both"/>
        <w:rPr>
          <w:szCs w:val="20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0B6F8D" w:rsidRPr="006F5A04" w:rsidTr="00D95776">
        <w:tc>
          <w:tcPr>
            <w:tcW w:w="959" w:type="dxa"/>
          </w:tcPr>
          <w:p w:rsidR="002B089B" w:rsidRPr="006F5A04" w:rsidRDefault="002B089B" w:rsidP="00D95776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1134" w:type="dxa"/>
          </w:tcPr>
          <w:p w:rsidR="002B089B" w:rsidRPr="006F5A04" w:rsidRDefault="002B089B" w:rsidP="00D95776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  <w:r w:rsidRPr="006F5A04">
              <w:t>1.1.</w:t>
            </w:r>
            <w:r w:rsidR="00925FDC" w:rsidRPr="006F5A04">
              <w:t>5</w:t>
            </w:r>
          </w:p>
        </w:tc>
        <w:tc>
          <w:tcPr>
            <w:tcW w:w="7371" w:type="dxa"/>
          </w:tcPr>
          <w:p w:rsidR="002B089B" w:rsidRPr="006F5A04" w:rsidRDefault="004D6C6B" w:rsidP="00A1780A">
            <w:pPr>
              <w:jc w:val="both"/>
              <w:rPr>
                <w:bCs w:val="0"/>
              </w:rPr>
            </w:pPr>
            <w:r w:rsidRPr="006F5A04">
              <w:t xml:space="preserve">Die grafiek hieronder toon die </w:t>
            </w:r>
            <w:r w:rsidR="00A1780A">
              <w:t>kromming</w:t>
            </w:r>
            <w:r w:rsidRPr="006F5A04">
              <w:t xml:space="preserve"> van die menslike lens wanneer voorwerpe op verskillende afstande besigtig word.</w:t>
            </w:r>
            <w:r w:rsidR="00291981" w:rsidRPr="006F5A04">
              <w:t xml:space="preserve">  </w:t>
            </w:r>
          </w:p>
        </w:tc>
        <w:tc>
          <w:tcPr>
            <w:tcW w:w="236" w:type="dxa"/>
          </w:tcPr>
          <w:p w:rsidR="002B089B" w:rsidRPr="006F5A04" w:rsidRDefault="002B089B" w:rsidP="00D95776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898" w:type="dxa"/>
          </w:tcPr>
          <w:p w:rsidR="002B089B" w:rsidRPr="006F5A04" w:rsidRDefault="002B089B" w:rsidP="00D95776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</w:tr>
    </w:tbl>
    <w:p w:rsidR="00392013" w:rsidRPr="006F5A04" w:rsidRDefault="00392013" w:rsidP="00184395">
      <w:pPr>
        <w:jc w:val="center"/>
      </w:pPr>
    </w:p>
    <w:p w:rsidR="00392013" w:rsidRPr="006F5A04" w:rsidRDefault="00392013" w:rsidP="00184395">
      <w:pPr>
        <w:jc w:val="center"/>
      </w:pPr>
      <w:r w:rsidRPr="006F5A04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054ECF1E" wp14:editId="3B6C6DC4">
                <wp:simplePos x="0" y="0"/>
                <wp:positionH relativeFrom="column">
                  <wp:posOffset>621030</wp:posOffset>
                </wp:positionH>
                <wp:positionV relativeFrom="paragraph">
                  <wp:posOffset>31115</wp:posOffset>
                </wp:positionV>
                <wp:extent cx="5543550" cy="3019425"/>
                <wp:effectExtent l="0" t="0" r="19050" b="28575"/>
                <wp:wrapNone/>
                <wp:docPr id="883" name="Rectangle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3019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83" o:spid="_x0000_s1026" style="position:absolute;margin-left:48.9pt;margin-top:2.45pt;width:436.5pt;height:237.75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" filled="f" strokecolor="black [3213]" strokeweight="1.5pt"/>
            </w:pict>
          </mc:Fallback>
        </mc:AlternateContent>
      </w:r>
      <w:r w:rsidRPr="006F5A04">
        <w:rPr>
          <w:noProof/>
          <w:lang w:val="en-ZA" w:eastAsia="en-ZA"/>
        </w:rPr>
        <w:drawing>
          <wp:anchor distT="0" distB="0" distL="114300" distR="114300" simplePos="0" relativeHeight="251941376" behindDoc="1" locked="0" layoutInCell="1" allowOverlap="1" wp14:anchorId="49BBD710" wp14:editId="46365901">
            <wp:simplePos x="0" y="0"/>
            <wp:positionH relativeFrom="column">
              <wp:posOffset>678180</wp:posOffset>
            </wp:positionH>
            <wp:positionV relativeFrom="paragraph">
              <wp:posOffset>70485</wp:posOffset>
            </wp:positionV>
            <wp:extent cx="5181600" cy="3086100"/>
            <wp:effectExtent l="0" t="0" r="0" b="0"/>
            <wp:wrapNone/>
            <wp:docPr id="909" name="Chart 9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013" w:rsidRPr="006F5A04" w:rsidRDefault="00392013" w:rsidP="00184395">
      <w:pPr>
        <w:jc w:val="center"/>
      </w:pPr>
    </w:p>
    <w:p w:rsidR="00392013" w:rsidRPr="006F5A04" w:rsidRDefault="00392013" w:rsidP="00184395">
      <w:pPr>
        <w:jc w:val="center"/>
      </w:pPr>
    </w:p>
    <w:p w:rsidR="00392013" w:rsidRPr="006F5A04" w:rsidRDefault="00392013" w:rsidP="00184395">
      <w:pPr>
        <w:jc w:val="center"/>
      </w:pPr>
    </w:p>
    <w:p w:rsidR="00392013" w:rsidRPr="006F5A04" w:rsidRDefault="00392013" w:rsidP="00184395">
      <w:pPr>
        <w:jc w:val="center"/>
      </w:pPr>
    </w:p>
    <w:p w:rsidR="00392013" w:rsidRPr="006F5A04" w:rsidRDefault="00392013" w:rsidP="00184395">
      <w:pPr>
        <w:jc w:val="center"/>
      </w:pPr>
    </w:p>
    <w:p w:rsidR="00392013" w:rsidRPr="006F5A04" w:rsidRDefault="00392013" w:rsidP="00184395">
      <w:pPr>
        <w:jc w:val="center"/>
      </w:pPr>
    </w:p>
    <w:p w:rsidR="00392013" w:rsidRPr="006F5A04" w:rsidRDefault="00392013" w:rsidP="00184395">
      <w:pPr>
        <w:jc w:val="center"/>
      </w:pPr>
    </w:p>
    <w:p w:rsidR="00392013" w:rsidRPr="006F5A04" w:rsidRDefault="00392013" w:rsidP="00184395">
      <w:pPr>
        <w:jc w:val="center"/>
      </w:pPr>
    </w:p>
    <w:p w:rsidR="00392013" w:rsidRPr="006F5A04" w:rsidRDefault="00392013" w:rsidP="00184395">
      <w:pPr>
        <w:jc w:val="center"/>
      </w:pPr>
    </w:p>
    <w:p w:rsidR="00392013" w:rsidRPr="006F5A04" w:rsidRDefault="004D6C6B" w:rsidP="004D6C6B">
      <w:pPr>
        <w:tabs>
          <w:tab w:val="left" w:pos="1560"/>
        </w:tabs>
      </w:pPr>
      <w:r w:rsidRPr="006F5A04">
        <w:tab/>
      </w:r>
    </w:p>
    <w:p w:rsidR="00392013" w:rsidRPr="006F5A04" w:rsidRDefault="00392013" w:rsidP="00184395">
      <w:pPr>
        <w:jc w:val="center"/>
      </w:pPr>
    </w:p>
    <w:p w:rsidR="00392013" w:rsidRPr="006F5A04" w:rsidRDefault="00392013" w:rsidP="00184395">
      <w:pPr>
        <w:jc w:val="center"/>
      </w:pPr>
    </w:p>
    <w:p w:rsidR="00392013" w:rsidRPr="006F5A04" w:rsidRDefault="00392013" w:rsidP="00184395">
      <w:pPr>
        <w:jc w:val="center"/>
      </w:pPr>
    </w:p>
    <w:p w:rsidR="00392013" w:rsidRPr="006F5A04" w:rsidRDefault="00392013" w:rsidP="00184395">
      <w:pPr>
        <w:jc w:val="center"/>
      </w:pPr>
    </w:p>
    <w:p w:rsidR="00392013" w:rsidRPr="006F5A04" w:rsidRDefault="00392013" w:rsidP="00184395">
      <w:pPr>
        <w:jc w:val="center"/>
      </w:pPr>
    </w:p>
    <w:p w:rsidR="00392013" w:rsidRPr="006F5A04" w:rsidRDefault="00392013" w:rsidP="00184395">
      <w:pPr>
        <w:jc w:val="center"/>
      </w:pPr>
    </w:p>
    <w:p w:rsidR="00392013" w:rsidRPr="006F5A04" w:rsidRDefault="00392013" w:rsidP="00184395">
      <w:pPr>
        <w:jc w:val="center"/>
      </w:pPr>
    </w:p>
    <w:p w:rsidR="00184395" w:rsidRPr="00D95776" w:rsidRDefault="00184395" w:rsidP="005825ED">
      <w:pPr>
        <w:rPr>
          <w:szCs w:val="16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0B6F8D" w:rsidRPr="006F5A04" w:rsidTr="00DE717E">
        <w:tc>
          <w:tcPr>
            <w:tcW w:w="959" w:type="dxa"/>
          </w:tcPr>
          <w:p w:rsidR="00184395" w:rsidRPr="006F5A04" w:rsidRDefault="00184395" w:rsidP="00DE717E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1134" w:type="dxa"/>
          </w:tcPr>
          <w:p w:rsidR="00184395" w:rsidRPr="006F5A04" w:rsidRDefault="00184395" w:rsidP="00DE717E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7371" w:type="dxa"/>
          </w:tcPr>
          <w:p w:rsidR="006F64E1" w:rsidRPr="006F5A04" w:rsidRDefault="00291981" w:rsidP="00DE717E">
            <w:pPr>
              <w:jc w:val="both"/>
              <w:rPr>
                <w:bCs w:val="0"/>
              </w:rPr>
            </w:pPr>
            <w:r w:rsidRPr="006F5A04">
              <w:t>W</w:t>
            </w:r>
            <w:r w:rsidR="00DE717E" w:rsidRPr="006F5A04">
              <w:t xml:space="preserve">atter EEN van die </w:t>
            </w:r>
            <w:r w:rsidR="004A7338" w:rsidRPr="006F5A04">
              <w:t>volgende</w:t>
            </w:r>
            <w:r w:rsidR="006F64E1" w:rsidRPr="006F5A04">
              <w:t xml:space="preserve"> </w:t>
            </w:r>
            <w:r w:rsidR="00DE717E" w:rsidRPr="006F5A04">
              <w:t>voorwerpe is die naaste aan die menslike oog</w:t>
            </w:r>
            <w:r w:rsidR="00184395" w:rsidRPr="006F5A04">
              <w:t>?</w:t>
            </w:r>
          </w:p>
        </w:tc>
        <w:tc>
          <w:tcPr>
            <w:tcW w:w="236" w:type="dxa"/>
          </w:tcPr>
          <w:p w:rsidR="00184395" w:rsidRPr="006F5A04" w:rsidRDefault="00184395" w:rsidP="00DE717E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898" w:type="dxa"/>
          </w:tcPr>
          <w:p w:rsidR="00184395" w:rsidRPr="006F5A04" w:rsidRDefault="00184395" w:rsidP="00DE717E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</w:tr>
    </w:tbl>
    <w:p w:rsidR="00184395" w:rsidRPr="006F5A04" w:rsidRDefault="00184395" w:rsidP="00184395">
      <w:pPr>
        <w:rPr>
          <w:vanish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425"/>
        <w:gridCol w:w="6946"/>
        <w:gridCol w:w="236"/>
        <w:gridCol w:w="898"/>
      </w:tblGrid>
      <w:tr w:rsidR="00184395" w:rsidRPr="006F5A04" w:rsidTr="00184395">
        <w:tc>
          <w:tcPr>
            <w:tcW w:w="959" w:type="dxa"/>
          </w:tcPr>
          <w:p w:rsidR="00184395" w:rsidRPr="006F5A04" w:rsidRDefault="00184395" w:rsidP="00184395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1134" w:type="dxa"/>
          </w:tcPr>
          <w:p w:rsidR="00184395" w:rsidRPr="006F5A04" w:rsidRDefault="00184395" w:rsidP="00184395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425" w:type="dxa"/>
          </w:tcPr>
          <w:p w:rsidR="00184395" w:rsidRPr="006F5A04" w:rsidRDefault="00184395" w:rsidP="00184395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  <w:r w:rsidRPr="006F5A04">
              <w:rPr>
                <w:bCs w:val="0"/>
              </w:rPr>
              <w:t>A</w:t>
            </w:r>
          </w:p>
          <w:p w:rsidR="00184395" w:rsidRPr="006F5A04" w:rsidRDefault="00184395" w:rsidP="00184395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  <w:r w:rsidRPr="006F5A04">
              <w:rPr>
                <w:bCs w:val="0"/>
              </w:rPr>
              <w:t>B</w:t>
            </w:r>
          </w:p>
          <w:p w:rsidR="00184395" w:rsidRPr="006F5A04" w:rsidRDefault="00184395" w:rsidP="00184395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  <w:r w:rsidRPr="006F5A04">
              <w:rPr>
                <w:bCs w:val="0"/>
              </w:rPr>
              <w:t>C</w:t>
            </w:r>
          </w:p>
          <w:p w:rsidR="00184395" w:rsidRPr="006F5A04" w:rsidRDefault="00184395" w:rsidP="00184395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  <w:r w:rsidRPr="006F5A04">
              <w:rPr>
                <w:bCs w:val="0"/>
              </w:rPr>
              <w:t>D</w:t>
            </w:r>
          </w:p>
        </w:tc>
        <w:tc>
          <w:tcPr>
            <w:tcW w:w="6946" w:type="dxa"/>
          </w:tcPr>
          <w:p w:rsidR="00184395" w:rsidRPr="006F5A04" w:rsidRDefault="00184395" w:rsidP="00184395">
            <w:pPr>
              <w:autoSpaceDE w:val="0"/>
              <w:autoSpaceDN w:val="0"/>
              <w:adjustRightInd w:val="0"/>
              <w:jc w:val="both"/>
              <w:rPr>
                <w:lang w:eastAsia="en-ZA"/>
              </w:rPr>
            </w:pPr>
            <w:r w:rsidRPr="006F5A04">
              <w:rPr>
                <w:lang w:eastAsia="en-ZA"/>
              </w:rPr>
              <w:t>1</w:t>
            </w:r>
          </w:p>
          <w:p w:rsidR="00184395" w:rsidRPr="006F5A04" w:rsidRDefault="00184395" w:rsidP="00184395">
            <w:pPr>
              <w:autoSpaceDE w:val="0"/>
              <w:autoSpaceDN w:val="0"/>
              <w:adjustRightInd w:val="0"/>
              <w:jc w:val="both"/>
              <w:rPr>
                <w:lang w:eastAsia="en-ZA"/>
              </w:rPr>
            </w:pPr>
            <w:r w:rsidRPr="006F5A04">
              <w:rPr>
                <w:lang w:eastAsia="en-ZA"/>
              </w:rPr>
              <w:t>2</w:t>
            </w:r>
          </w:p>
          <w:p w:rsidR="00184395" w:rsidRPr="006F5A04" w:rsidRDefault="00184395" w:rsidP="00184395">
            <w:pPr>
              <w:autoSpaceDE w:val="0"/>
              <w:autoSpaceDN w:val="0"/>
              <w:adjustRightInd w:val="0"/>
              <w:jc w:val="both"/>
              <w:rPr>
                <w:lang w:eastAsia="en-ZA"/>
              </w:rPr>
            </w:pPr>
            <w:r w:rsidRPr="006F5A04">
              <w:rPr>
                <w:lang w:eastAsia="en-ZA"/>
              </w:rPr>
              <w:t>3</w:t>
            </w:r>
          </w:p>
          <w:p w:rsidR="00184395" w:rsidRPr="006F5A04" w:rsidRDefault="00184395" w:rsidP="00184395">
            <w:pPr>
              <w:autoSpaceDE w:val="0"/>
              <w:autoSpaceDN w:val="0"/>
              <w:adjustRightInd w:val="0"/>
              <w:jc w:val="both"/>
              <w:rPr>
                <w:lang w:eastAsia="en-ZA"/>
              </w:rPr>
            </w:pPr>
            <w:r w:rsidRPr="006F5A04">
              <w:rPr>
                <w:lang w:eastAsia="en-ZA"/>
              </w:rPr>
              <w:t>4</w:t>
            </w:r>
          </w:p>
        </w:tc>
        <w:tc>
          <w:tcPr>
            <w:tcW w:w="236" w:type="dxa"/>
          </w:tcPr>
          <w:p w:rsidR="00184395" w:rsidRPr="006F5A04" w:rsidRDefault="00184395" w:rsidP="00184395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898" w:type="dxa"/>
          </w:tcPr>
          <w:p w:rsidR="00184395" w:rsidRPr="006F5A04" w:rsidRDefault="00184395" w:rsidP="00184395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  <w:p w:rsidR="00184395" w:rsidRPr="006F5A04" w:rsidRDefault="00184395" w:rsidP="00184395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  <w:p w:rsidR="00184395" w:rsidRPr="006F5A04" w:rsidRDefault="00184395" w:rsidP="00184395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  <w:p w:rsidR="00184395" w:rsidRPr="006F5A04" w:rsidRDefault="00184395" w:rsidP="00184395">
            <w:pPr>
              <w:pStyle w:val="Header"/>
              <w:tabs>
                <w:tab w:val="clear" w:pos="4153"/>
                <w:tab w:val="clear" w:pos="8306"/>
              </w:tabs>
              <w:rPr>
                <w:b/>
                <w:bCs w:val="0"/>
              </w:rPr>
            </w:pPr>
          </w:p>
        </w:tc>
      </w:tr>
    </w:tbl>
    <w:p w:rsidR="00E337DE" w:rsidRPr="006F5A04" w:rsidRDefault="00E337DE" w:rsidP="00925FDC"/>
    <w:p w:rsidR="00E337DE" w:rsidRPr="006F5A04" w:rsidRDefault="00E337DE">
      <w:r w:rsidRPr="006F5A04">
        <w:br w:type="page"/>
      </w:r>
    </w:p>
    <w:p w:rsidR="00925FDC" w:rsidRPr="006F5A04" w:rsidRDefault="00925FDC" w:rsidP="00925FDC">
      <w:pPr>
        <w:rPr>
          <w:sz w:val="20"/>
        </w:rPr>
      </w:pPr>
    </w:p>
    <w:p w:rsidR="00DE717E" w:rsidRPr="006F5A04" w:rsidRDefault="00DE717E" w:rsidP="00925FDC">
      <w:pPr>
        <w:rPr>
          <w:sz w:val="20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0B6F8D" w:rsidRPr="006F5A04" w:rsidTr="00DE717E">
        <w:tc>
          <w:tcPr>
            <w:tcW w:w="959" w:type="dxa"/>
          </w:tcPr>
          <w:p w:rsidR="00925FDC" w:rsidRPr="006F5A04" w:rsidRDefault="00925FDC" w:rsidP="00DE717E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1134" w:type="dxa"/>
          </w:tcPr>
          <w:p w:rsidR="00925FDC" w:rsidRPr="006F5A04" w:rsidRDefault="00925FDC" w:rsidP="00DE717E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  <w:r w:rsidRPr="006F5A04">
              <w:t>1.1.6</w:t>
            </w:r>
          </w:p>
        </w:tc>
        <w:tc>
          <w:tcPr>
            <w:tcW w:w="7371" w:type="dxa"/>
          </w:tcPr>
          <w:p w:rsidR="00925FDC" w:rsidRPr="006F5A04" w:rsidRDefault="00DE717E" w:rsidP="007C1572">
            <w:pPr>
              <w:tabs>
                <w:tab w:val="right" w:pos="8289"/>
              </w:tabs>
              <w:jc w:val="both"/>
              <w:rPr>
                <w:bCs w:val="0"/>
              </w:rPr>
            </w:pPr>
            <w:r w:rsidRPr="006F5A04">
              <w:t xml:space="preserve">Die grafiek hieronder toon die uitwerking van verskillende konsentrasies </w:t>
            </w:r>
            <w:r w:rsidR="00E337DE" w:rsidRPr="006F5A04">
              <w:t>gibberelli</w:t>
            </w:r>
            <w:r w:rsidRPr="006F5A04">
              <w:t>e</w:t>
            </w:r>
            <w:r w:rsidR="00E337DE" w:rsidRPr="006F5A04">
              <w:t>n</w:t>
            </w:r>
            <w:r w:rsidRPr="006F5A04">
              <w:t>e op die ontkieming van sad</w:t>
            </w:r>
            <w:r w:rsidR="007C1572">
              <w:t>e</w:t>
            </w:r>
            <w:r w:rsidRPr="006F5A04">
              <w:t>.</w:t>
            </w:r>
            <w:r w:rsidR="00E337DE" w:rsidRPr="006F5A04">
              <w:rPr>
                <w:bCs w:val="0"/>
              </w:rPr>
              <w:t xml:space="preserve"> </w:t>
            </w:r>
          </w:p>
        </w:tc>
        <w:tc>
          <w:tcPr>
            <w:tcW w:w="236" w:type="dxa"/>
          </w:tcPr>
          <w:p w:rsidR="00925FDC" w:rsidRPr="006F5A04" w:rsidRDefault="00925FDC" w:rsidP="00DE717E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898" w:type="dxa"/>
          </w:tcPr>
          <w:p w:rsidR="00925FDC" w:rsidRPr="006F5A04" w:rsidRDefault="00925FDC" w:rsidP="00DE717E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</w:tr>
    </w:tbl>
    <w:p w:rsidR="00925FDC" w:rsidRPr="006F5A04" w:rsidRDefault="00925FDC" w:rsidP="00925FDC">
      <w:pPr>
        <w:rPr>
          <w:sz w:val="20"/>
        </w:rPr>
      </w:pPr>
    </w:p>
    <w:p w:rsidR="00E337DE" w:rsidRPr="006F5A04" w:rsidRDefault="00083F80" w:rsidP="00083F80">
      <w:pPr>
        <w:pStyle w:val="Header"/>
        <w:tabs>
          <w:tab w:val="clear" w:pos="4153"/>
          <w:tab w:val="clear" w:pos="8306"/>
        </w:tabs>
        <w:jc w:val="center"/>
        <w:rPr>
          <w:sz w:val="28"/>
          <w:szCs w:val="28"/>
        </w:rPr>
      </w:pPr>
      <w:r w:rsidRPr="006F5A04">
        <w:rPr>
          <w:noProof/>
          <w:lang w:val="en-ZA" w:eastAsia="en-ZA"/>
        </w:rPr>
        <w:drawing>
          <wp:inline distT="0" distB="0" distL="0" distR="0" wp14:anchorId="2E014D30" wp14:editId="02FAEB68">
            <wp:extent cx="5540375" cy="3598069"/>
            <wp:effectExtent l="0" t="0" r="22225" b="21590"/>
            <wp:docPr id="979" name="Chart 9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337DE" w:rsidRPr="006F5A04" w:rsidRDefault="00A271A2" w:rsidP="00E337DE">
      <w:pPr>
        <w:pStyle w:val="Header"/>
        <w:tabs>
          <w:tab w:val="clear" w:pos="4153"/>
          <w:tab w:val="clear" w:pos="8306"/>
        </w:tabs>
        <w:rPr>
          <w:sz w:val="20"/>
          <w:szCs w:val="20"/>
        </w:rPr>
      </w:pPr>
      <w:r w:rsidRPr="006F5A04">
        <w:rPr>
          <w:sz w:val="16"/>
          <w:szCs w:val="16"/>
        </w:rPr>
        <w:tab/>
      </w:r>
      <w:r w:rsidRPr="006F5A04">
        <w:rPr>
          <w:sz w:val="16"/>
          <w:szCs w:val="16"/>
        </w:rPr>
        <w:tab/>
      </w:r>
      <w:r w:rsidRPr="006F5A04">
        <w:rPr>
          <w:sz w:val="16"/>
          <w:szCs w:val="16"/>
        </w:rPr>
        <w:tab/>
      </w:r>
      <w:r w:rsidRPr="006F5A04">
        <w:rPr>
          <w:sz w:val="16"/>
          <w:szCs w:val="16"/>
        </w:rPr>
        <w:tab/>
      </w:r>
      <w:r w:rsidRPr="006F5A04">
        <w:rPr>
          <w:sz w:val="16"/>
          <w:szCs w:val="16"/>
        </w:rPr>
        <w:tab/>
      </w:r>
      <w:r w:rsidRPr="006F5A04">
        <w:rPr>
          <w:sz w:val="16"/>
          <w:szCs w:val="16"/>
        </w:rPr>
        <w:tab/>
      </w:r>
      <w:r w:rsidRPr="006F5A04">
        <w:rPr>
          <w:sz w:val="16"/>
          <w:szCs w:val="16"/>
        </w:rPr>
        <w:tab/>
      </w:r>
      <w:r w:rsidRPr="006F5A04">
        <w:rPr>
          <w:sz w:val="16"/>
          <w:szCs w:val="16"/>
        </w:rPr>
        <w:tab/>
      </w:r>
      <w:r w:rsidR="00DE717E" w:rsidRPr="006F5A04">
        <w:rPr>
          <w:sz w:val="16"/>
          <w:szCs w:val="16"/>
        </w:rPr>
        <w:t xml:space="preserve">       </w:t>
      </w:r>
      <w:r w:rsidR="00A65867">
        <w:rPr>
          <w:sz w:val="16"/>
          <w:szCs w:val="16"/>
        </w:rPr>
        <w:t xml:space="preserve">   </w:t>
      </w:r>
      <w:r w:rsidR="00DE717E" w:rsidRPr="006F5A04">
        <w:rPr>
          <w:sz w:val="16"/>
          <w:szCs w:val="16"/>
        </w:rPr>
        <w:t xml:space="preserve"> </w:t>
      </w:r>
      <w:r w:rsidR="00E337DE" w:rsidRPr="006F5A04">
        <w:rPr>
          <w:sz w:val="20"/>
          <w:szCs w:val="20"/>
        </w:rPr>
        <w:t>[A</w:t>
      </w:r>
      <w:r w:rsidR="00DE717E" w:rsidRPr="006F5A04">
        <w:rPr>
          <w:sz w:val="20"/>
          <w:szCs w:val="20"/>
        </w:rPr>
        <w:t xml:space="preserve">angepas uit </w:t>
      </w:r>
      <w:r w:rsidR="00E337DE" w:rsidRPr="006F5A04">
        <w:rPr>
          <w:i/>
          <w:sz w:val="20"/>
          <w:szCs w:val="20"/>
        </w:rPr>
        <w:t>HortScience</w:t>
      </w:r>
      <w:r w:rsidR="00E337DE" w:rsidRPr="006F5A04">
        <w:rPr>
          <w:sz w:val="20"/>
          <w:szCs w:val="20"/>
        </w:rPr>
        <w:t xml:space="preserve"> 44(3)]</w:t>
      </w:r>
    </w:p>
    <w:p w:rsidR="00A271A2" w:rsidRPr="006F5A04" w:rsidRDefault="00A271A2" w:rsidP="00E337DE">
      <w:pPr>
        <w:pStyle w:val="Header"/>
        <w:tabs>
          <w:tab w:val="clear" w:pos="4153"/>
          <w:tab w:val="clear" w:pos="8306"/>
        </w:tabs>
        <w:rPr>
          <w:sz w:val="18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0B6F8D" w:rsidRPr="006F5A04" w:rsidTr="00DE717E">
        <w:tc>
          <w:tcPr>
            <w:tcW w:w="959" w:type="dxa"/>
          </w:tcPr>
          <w:p w:rsidR="00E337DE" w:rsidRPr="006F5A04" w:rsidRDefault="00E337DE" w:rsidP="00DE717E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1134" w:type="dxa"/>
          </w:tcPr>
          <w:p w:rsidR="00E337DE" w:rsidRPr="006F5A04" w:rsidRDefault="00E337DE" w:rsidP="00DE717E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7371" w:type="dxa"/>
          </w:tcPr>
          <w:p w:rsidR="00E337DE" w:rsidRPr="006F5A04" w:rsidRDefault="00DE717E" w:rsidP="00AB4C23">
            <w:pPr>
              <w:pStyle w:val="Header"/>
              <w:tabs>
                <w:tab w:val="clear" w:pos="4153"/>
                <w:tab w:val="clear" w:pos="8306"/>
                <w:tab w:val="left" w:pos="3436"/>
                <w:tab w:val="right" w:pos="7155"/>
              </w:tabs>
              <w:jc w:val="both"/>
              <w:rPr>
                <w:bCs w:val="0"/>
              </w:rPr>
            </w:pPr>
            <w:r w:rsidRPr="006F5A04">
              <w:rPr>
                <w:bCs w:val="0"/>
              </w:rPr>
              <w:t xml:space="preserve">Een moontlike gevolgtrekking </w:t>
            </w:r>
            <w:r w:rsidR="00AB4C23" w:rsidRPr="006F5A04">
              <w:rPr>
                <w:bCs w:val="0"/>
              </w:rPr>
              <w:t xml:space="preserve">wat uit die resultate hierbo gemaak kan </w:t>
            </w:r>
            <w:r w:rsidR="006F5A04" w:rsidRPr="006F5A04">
              <w:rPr>
                <w:bCs w:val="0"/>
              </w:rPr>
              <w:t>word, is</w:t>
            </w:r>
            <w:r w:rsidR="00AB4C23" w:rsidRPr="006F5A04">
              <w:rPr>
                <w:bCs w:val="0"/>
              </w:rPr>
              <w:t xml:space="preserve"> dat die …</w:t>
            </w:r>
          </w:p>
        </w:tc>
        <w:tc>
          <w:tcPr>
            <w:tcW w:w="236" w:type="dxa"/>
          </w:tcPr>
          <w:p w:rsidR="00E337DE" w:rsidRPr="006F5A04" w:rsidRDefault="00E337DE" w:rsidP="00DE717E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898" w:type="dxa"/>
          </w:tcPr>
          <w:p w:rsidR="00E337DE" w:rsidRPr="006F5A04" w:rsidRDefault="00E337DE" w:rsidP="00DE717E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</w:tr>
    </w:tbl>
    <w:p w:rsidR="00E337DE" w:rsidRPr="00887377" w:rsidRDefault="00E337DE" w:rsidP="00E337DE">
      <w:pPr>
        <w:pStyle w:val="Header"/>
        <w:tabs>
          <w:tab w:val="clear" w:pos="4153"/>
          <w:tab w:val="clear" w:pos="8306"/>
        </w:tabs>
        <w:rPr>
          <w:sz w:val="16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425"/>
        <w:gridCol w:w="6946"/>
        <w:gridCol w:w="236"/>
        <w:gridCol w:w="898"/>
      </w:tblGrid>
      <w:tr w:rsidR="00925FDC" w:rsidRPr="006F5A04" w:rsidTr="006943FB">
        <w:tc>
          <w:tcPr>
            <w:tcW w:w="959" w:type="dxa"/>
          </w:tcPr>
          <w:p w:rsidR="00925FDC" w:rsidRPr="006F5A04" w:rsidRDefault="00925FDC" w:rsidP="006943FB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1134" w:type="dxa"/>
          </w:tcPr>
          <w:p w:rsidR="00925FDC" w:rsidRPr="006F5A04" w:rsidRDefault="00925FDC" w:rsidP="006943FB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425" w:type="dxa"/>
          </w:tcPr>
          <w:p w:rsidR="00925FDC" w:rsidRPr="006F5A04" w:rsidRDefault="00925FDC" w:rsidP="006943FB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  <w:r w:rsidRPr="006F5A04">
              <w:rPr>
                <w:bCs w:val="0"/>
              </w:rPr>
              <w:t>A</w:t>
            </w:r>
          </w:p>
          <w:p w:rsidR="00083F80" w:rsidRPr="006F5A04" w:rsidRDefault="00083F80" w:rsidP="006943FB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  <w:p w:rsidR="00925FDC" w:rsidRPr="006F5A04" w:rsidRDefault="00925FDC" w:rsidP="006943FB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  <w:r w:rsidRPr="006F5A04">
              <w:rPr>
                <w:bCs w:val="0"/>
              </w:rPr>
              <w:t>B</w:t>
            </w:r>
          </w:p>
          <w:p w:rsidR="00083F80" w:rsidRPr="006F5A04" w:rsidRDefault="00083F80" w:rsidP="006943FB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  <w:p w:rsidR="00925FDC" w:rsidRPr="006F5A04" w:rsidRDefault="00925FDC" w:rsidP="006943FB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  <w:r w:rsidRPr="006F5A04">
              <w:rPr>
                <w:bCs w:val="0"/>
              </w:rPr>
              <w:t>C</w:t>
            </w:r>
          </w:p>
          <w:p w:rsidR="00083F80" w:rsidRPr="006F5A04" w:rsidRDefault="00083F80" w:rsidP="006943FB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  <w:p w:rsidR="00925FDC" w:rsidRPr="006F5A04" w:rsidRDefault="00925FDC" w:rsidP="006943FB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  <w:r w:rsidRPr="006F5A04">
              <w:rPr>
                <w:bCs w:val="0"/>
              </w:rPr>
              <w:t>D</w:t>
            </w:r>
          </w:p>
        </w:tc>
        <w:tc>
          <w:tcPr>
            <w:tcW w:w="6946" w:type="dxa"/>
          </w:tcPr>
          <w:p w:rsidR="00925FDC" w:rsidRPr="006F5A04" w:rsidRDefault="00101351" w:rsidP="006943FB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both"/>
              <w:rPr>
                <w:bCs w:val="0"/>
              </w:rPr>
            </w:pPr>
            <w:r w:rsidRPr="006F5A04">
              <w:rPr>
                <w:bCs w:val="0"/>
              </w:rPr>
              <w:t>gibberelli</w:t>
            </w:r>
            <w:r w:rsidR="00AB4C23" w:rsidRPr="006F5A04">
              <w:rPr>
                <w:bCs w:val="0"/>
              </w:rPr>
              <w:t>e</w:t>
            </w:r>
            <w:r w:rsidRPr="006F5A04">
              <w:rPr>
                <w:bCs w:val="0"/>
              </w:rPr>
              <w:t>n</w:t>
            </w:r>
            <w:r w:rsidR="00AB4C23" w:rsidRPr="006F5A04">
              <w:rPr>
                <w:bCs w:val="0"/>
              </w:rPr>
              <w:t>k</w:t>
            </w:r>
            <w:r w:rsidRPr="006F5A04">
              <w:rPr>
                <w:bCs w:val="0"/>
              </w:rPr>
              <w:t>on</w:t>
            </w:r>
            <w:r w:rsidR="00AB4C23" w:rsidRPr="006F5A04">
              <w:rPr>
                <w:bCs w:val="0"/>
              </w:rPr>
              <w:t>s</w:t>
            </w:r>
            <w:r w:rsidRPr="006F5A04">
              <w:rPr>
                <w:bCs w:val="0"/>
              </w:rPr>
              <w:t>entra</w:t>
            </w:r>
            <w:r w:rsidR="00AB4C23" w:rsidRPr="006F5A04">
              <w:rPr>
                <w:bCs w:val="0"/>
              </w:rPr>
              <w:t xml:space="preserve">sie geen uitwerking op die ontkieming van </w:t>
            </w:r>
            <w:r w:rsidR="004B599C">
              <w:rPr>
                <w:bCs w:val="0"/>
              </w:rPr>
              <w:t xml:space="preserve">die </w:t>
            </w:r>
            <w:r w:rsidR="00AB4C23" w:rsidRPr="006F5A04">
              <w:rPr>
                <w:bCs w:val="0"/>
              </w:rPr>
              <w:t>sad</w:t>
            </w:r>
            <w:r w:rsidR="00B4139B">
              <w:rPr>
                <w:bCs w:val="0"/>
              </w:rPr>
              <w:t>e</w:t>
            </w:r>
            <w:r w:rsidR="00AB4C23" w:rsidRPr="006F5A04">
              <w:rPr>
                <w:bCs w:val="0"/>
              </w:rPr>
              <w:t xml:space="preserve"> het nie.</w:t>
            </w:r>
          </w:p>
          <w:p w:rsidR="00083F80" w:rsidRPr="006F5A04" w:rsidRDefault="00083F80" w:rsidP="00083F80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both"/>
              <w:rPr>
                <w:bCs w:val="0"/>
              </w:rPr>
            </w:pPr>
            <w:r w:rsidRPr="006F5A04">
              <w:rPr>
                <w:bCs w:val="0"/>
              </w:rPr>
              <w:t>h</w:t>
            </w:r>
            <w:r w:rsidR="00AB4C23" w:rsidRPr="006F5A04">
              <w:rPr>
                <w:bCs w:val="0"/>
              </w:rPr>
              <w:t>oogste persentasie</w:t>
            </w:r>
            <w:r w:rsidRPr="006F5A04">
              <w:rPr>
                <w:bCs w:val="0"/>
              </w:rPr>
              <w:t xml:space="preserve"> </w:t>
            </w:r>
            <w:r w:rsidR="00AB4C23" w:rsidRPr="006F5A04">
              <w:rPr>
                <w:bCs w:val="0"/>
              </w:rPr>
              <w:t xml:space="preserve">saadontkieming teen 'n </w:t>
            </w:r>
            <w:r w:rsidRPr="006F5A04">
              <w:rPr>
                <w:bCs w:val="0"/>
              </w:rPr>
              <w:t>gibber</w:t>
            </w:r>
            <w:r w:rsidR="00101351" w:rsidRPr="006F5A04">
              <w:rPr>
                <w:bCs w:val="0"/>
              </w:rPr>
              <w:t>elli</w:t>
            </w:r>
            <w:r w:rsidR="00AB4C23" w:rsidRPr="006F5A04">
              <w:rPr>
                <w:bCs w:val="0"/>
              </w:rPr>
              <w:t>e</w:t>
            </w:r>
            <w:r w:rsidR="00101351" w:rsidRPr="006F5A04">
              <w:rPr>
                <w:bCs w:val="0"/>
              </w:rPr>
              <w:t>n</w:t>
            </w:r>
            <w:r w:rsidR="00AB4C23" w:rsidRPr="006F5A04">
              <w:rPr>
                <w:bCs w:val="0"/>
              </w:rPr>
              <w:t>-k</w:t>
            </w:r>
            <w:r w:rsidR="00101351" w:rsidRPr="006F5A04">
              <w:rPr>
                <w:bCs w:val="0"/>
              </w:rPr>
              <w:t>on</w:t>
            </w:r>
            <w:r w:rsidR="00AB4C23" w:rsidRPr="006F5A04">
              <w:rPr>
                <w:bCs w:val="0"/>
              </w:rPr>
              <w:t>s</w:t>
            </w:r>
            <w:r w:rsidR="00101351" w:rsidRPr="006F5A04">
              <w:rPr>
                <w:bCs w:val="0"/>
              </w:rPr>
              <w:t>entra</w:t>
            </w:r>
            <w:r w:rsidR="00AB4C23" w:rsidRPr="006F5A04">
              <w:rPr>
                <w:bCs w:val="0"/>
              </w:rPr>
              <w:t xml:space="preserve">sie van </w:t>
            </w:r>
            <w:r w:rsidR="00101351" w:rsidRPr="006F5A04">
              <w:rPr>
                <w:bCs w:val="0"/>
              </w:rPr>
              <w:t>1</w:t>
            </w:r>
            <w:r w:rsidR="00AB4C23" w:rsidRPr="006F5A04">
              <w:rPr>
                <w:bCs w:val="0"/>
              </w:rPr>
              <w:t> </w:t>
            </w:r>
            <w:r w:rsidR="00101351" w:rsidRPr="006F5A04">
              <w:rPr>
                <w:bCs w:val="0"/>
              </w:rPr>
              <w:t>500</w:t>
            </w:r>
            <w:r w:rsidR="00AB4C23" w:rsidRPr="006F5A04">
              <w:rPr>
                <w:bCs w:val="0"/>
              </w:rPr>
              <w:t> </w:t>
            </w:r>
            <w:r w:rsidR="00101351" w:rsidRPr="006F5A04">
              <w:rPr>
                <w:bCs w:val="0"/>
              </w:rPr>
              <w:t>mg/</w:t>
            </w:r>
            <w:r w:rsidR="00AB4C23" w:rsidRPr="006F5A04">
              <w:rPr>
                <w:bCs w:val="0"/>
              </w:rPr>
              <w:t xml:space="preserve">ℓ </w:t>
            </w:r>
            <w:r w:rsidR="004B599C">
              <w:rPr>
                <w:bCs w:val="0"/>
              </w:rPr>
              <w:t>plaasvind.</w:t>
            </w:r>
          </w:p>
          <w:p w:rsidR="00083F80" w:rsidRPr="006F5A04" w:rsidRDefault="00083F80" w:rsidP="00083F80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both"/>
              <w:rPr>
                <w:bCs w:val="0"/>
              </w:rPr>
            </w:pPr>
            <w:r w:rsidRPr="006F5A04">
              <w:rPr>
                <w:bCs w:val="0"/>
              </w:rPr>
              <w:t>h</w:t>
            </w:r>
            <w:r w:rsidR="00AB4C23" w:rsidRPr="006F5A04">
              <w:rPr>
                <w:bCs w:val="0"/>
              </w:rPr>
              <w:t>oogste persentasie</w:t>
            </w:r>
            <w:r w:rsidRPr="006F5A04">
              <w:rPr>
                <w:bCs w:val="0"/>
              </w:rPr>
              <w:t xml:space="preserve"> s</w:t>
            </w:r>
            <w:r w:rsidR="00AB4C23" w:rsidRPr="006F5A04">
              <w:rPr>
                <w:bCs w:val="0"/>
              </w:rPr>
              <w:t xml:space="preserve">aadontkieming teen 'n </w:t>
            </w:r>
            <w:r w:rsidRPr="006F5A04">
              <w:rPr>
                <w:bCs w:val="0"/>
              </w:rPr>
              <w:t>gibber</w:t>
            </w:r>
            <w:r w:rsidR="00101351" w:rsidRPr="006F5A04">
              <w:rPr>
                <w:bCs w:val="0"/>
              </w:rPr>
              <w:t>elli</w:t>
            </w:r>
            <w:r w:rsidR="00AB4C23" w:rsidRPr="006F5A04">
              <w:rPr>
                <w:bCs w:val="0"/>
              </w:rPr>
              <w:t>e</w:t>
            </w:r>
            <w:r w:rsidR="00101351" w:rsidRPr="006F5A04">
              <w:rPr>
                <w:bCs w:val="0"/>
              </w:rPr>
              <w:t>n</w:t>
            </w:r>
            <w:r w:rsidR="00AB4C23" w:rsidRPr="006F5A04">
              <w:rPr>
                <w:bCs w:val="0"/>
              </w:rPr>
              <w:t>-</w:t>
            </w:r>
            <w:r w:rsidR="00101351" w:rsidRPr="006F5A04">
              <w:rPr>
                <w:bCs w:val="0"/>
              </w:rPr>
              <w:t xml:space="preserve"> </w:t>
            </w:r>
            <w:r w:rsidR="00AB4C23" w:rsidRPr="006F5A04">
              <w:rPr>
                <w:bCs w:val="0"/>
              </w:rPr>
              <w:t>k</w:t>
            </w:r>
            <w:r w:rsidR="00101351" w:rsidRPr="006F5A04">
              <w:rPr>
                <w:bCs w:val="0"/>
              </w:rPr>
              <w:t>on</w:t>
            </w:r>
            <w:r w:rsidR="00AB4C23" w:rsidRPr="006F5A04">
              <w:rPr>
                <w:bCs w:val="0"/>
              </w:rPr>
              <w:t>s</w:t>
            </w:r>
            <w:r w:rsidR="00101351" w:rsidRPr="006F5A04">
              <w:rPr>
                <w:bCs w:val="0"/>
              </w:rPr>
              <w:t>entra</w:t>
            </w:r>
            <w:r w:rsidR="00AB4C23" w:rsidRPr="006F5A04">
              <w:rPr>
                <w:bCs w:val="0"/>
              </w:rPr>
              <w:t xml:space="preserve">sie van </w:t>
            </w:r>
            <w:r w:rsidR="00101351" w:rsidRPr="006F5A04">
              <w:rPr>
                <w:bCs w:val="0"/>
              </w:rPr>
              <w:t>1</w:t>
            </w:r>
            <w:r w:rsidR="00AB4C23" w:rsidRPr="006F5A04">
              <w:rPr>
                <w:bCs w:val="0"/>
              </w:rPr>
              <w:t> </w:t>
            </w:r>
            <w:r w:rsidR="00101351" w:rsidRPr="006F5A04">
              <w:rPr>
                <w:bCs w:val="0"/>
              </w:rPr>
              <w:t>000</w:t>
            </w:r>
            <w:r w:rsidR="00AB4C23" w:rsidRPr="006F5A04">
              <w:rPr>
                <w:bCs w:val="0"/>
              </w:rPr>
              <w:t> </w:t>
            </w:r>
            <w:r w:rsidR="00101351" w:rsidRPr="006F5A04">
              <w:rPr>
                <w:bCs w:val="0"/>
              </w:rPr>
              <w:t>mg/</w:t>
            </w:r>
            <w:r w:rsidRPr="006F5A04">
              <w:rPr>
                <w:bCs w:val="0"/>
              </w:rPr>
              <w:t>ℓ</w:t>
            </w:r>
            <w:r w:rsidR="00AB4C23" w:rsidRPr="006F5A04">
              <w:rPr>
                <w:bCs w:val="0"/>
              </w:rPr>
              <w:t xml:space="preserve"> plaasvind</w:t>
            </w:r>
            <w:r w:rsidRPr="006F5A04">
              <w:rPr>
                <w:bCs w:val="0"/>
              </w:rPr>
              <w:t>.</w:t>
            </w:r>
          </w:p>
          <w:p w:rsidR="00925FDC" w:rsidRPr="006F5A04" w:rsidRDefault="00AB4C23" w:rsidP="00AB4C23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jc w:val="both"/>
              <w:rPr>
                <w:bCs w:val="0"/>
              </w:rPr>
            </w:pPr>
            <w:r w:rsidRPr="006F5A04">
              <w:rPr>
                <w:bCs w:val="0"/>
              </w:rPr>
              <w:t>laagste persentasie</w:t>
            </w:r>
            <w:r w:rsidR="00083F80" w:rsidRPr="006F5A04">
              <w:rPr>
                <w:bCs w:val="0"/>
              </w:rPr>
              <w:t xml:space="preserve"> </w:t>
            </w:r>
            <w:r w:rsidRPr="006F5A04">
              <w:rPr>
                <w:bCs w:val="0"/>
              </w:rPr>
              <w:t>saadontkieming teen 'n gibberellien- konsentrasie van</w:t>
            </w:r>
            <w:r w:rsidR="00083F80" w:rsidRPr="006F5A04">
              <w:rPr>
                <w:bCs w:val="0"/>
              </w:rPr>
              <w:t xml:space="preserve"> </w:t>
            </w:r>
            <w:r w:rsidR="00101351" w:rsidRPr="006F5A04">
              <w:rPr>
                <w:bCs w:val="0"/>
              </w:rPr>
              <w:t>1</w:t>
            </w:r>
            <w:r w:rsidRPr="006F5A04">
              <w:rPr>
                <w:bCs w:val="0"/>
              </w:rPr>
              <w:t> </w:t>
            </w:r>
            <w:r w:rsidR="00101351" w:rsidRPr="006F5A04">
              <w:rPr>
                <w:bCs w:val="0"/>
              </w:rPr>
              <w:t>000</w:t>
            </w:r>
            <w:r w:rsidRPr="006F5A04">
              <w:rPr>
                <w:bCs w:val="0"/>
              </w:rPr>
              <w:t> </w:t>
            </w:r>
            <w:r w:rsidR="00101351" w:rsidRPr="006F5A04">
              <w:rPr>
                <w:bCs w:val="0"/>
              </w:rPr>
              <w:t>mg/</w:t>
            </w:r>
            <w:r w:rsidR="00083F80" w:rsidRPr="006F5A04">
              <w:rPr>
                <w:bCs w:val="0"/>
              </w:rPr>
              <w:t>ℓ</w:t>
            </w:r>
            <w:r w:rsidRPr="006F5A04">
              <w:rPr>
                <w:bCs w:val="0"/>
              </w:rPr>
              <w:t xml:space="preserve"> plaasvind</w:t>
            </w:r>
            <w:r w:rsidR="00083F80" w:rsidRPr="006F5A04">
              <w:rPr>
                <w:bCs w:val="0"/>
              </w:rPr>
              <w:t>.</w:t>
            </w:r>
          </w:p>
        </w:tc>
        <w:tc>
          <w:tcPr>
            <w:tcW w:w="236" w:type="dxa"/>
          </w:tcPr>
          <w:p w:rsidR="00925FDC" w:rsidRPr="006F5A04" w:rsidRDefault="00925FDC" w:rsidP="006943FB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898" w:type="dxa"/>
          </w:tcPr>
          <w:p w:rsidR="00925FDC" w:rsidRPr="006F5A04" w:rsidRDefault="00925FDC" w:rsidP="006943FB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  <w:p w:rsidR="00925FDC" w:rsidRPr="006F5A04" w:rsidRDefault="00925FDC" w:rsidP="006943FB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  <w:p w:rsidR="00925FDC" w:rsidRPr="006F5A04" w:rsidRDefault="00925FDC" w:rsidP="006943FB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  <w:p w:rsidR="00925FDC" w:rsidRPr="006F5A04" w:rsidRDefault="00925FDC" w:rsidP="006943FB">
            <w:pPr>
              <w:pStyle w:val="Header"/>
              <w:tabs>
                <w:tab w:val="clear" w:pos="4153"/>
                <w:tab w:val="clear" w:pos="8306"/>
              </w:tabs>
              <w:rPr>
                <w:b/>
                <w:bCs w:val="0"/>
              </w:rPr>
            </w:pPr>
          </w:p>
        </w:tc>
      </w:tr>
    </w:tbl>
    <w:p w:rsidR="005825ED" w:rsidRPr="006F5A04" w:rsidRDefault="005825ED" w:rsidP="005825ED">
      <w:pPr>
        <w:rPr>
          <w:sz w:val="20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5825ED" w:rsidRPr="006F5A04" w:rsidTr="00FA7ED8">
        <w:tc>
          <w:tcPr>
            <w:tcW w:w="959" w:type="dxa"/>
          </w:tcPr>
          <w:p w:rsidR="005825ED" w:rsidRPr="006F5A04" w:rsidRDefault="005825ED" w:rsidP="00FA7ED8"/>
        </w:tc>
        <w:tc>
          <w:tcPr>
            <w:tcW w:w="1134" w:type="dxa"/>
          </w:tcPr>
          <w:p w:rsidR="005825ED" w:rsidRPr="006F5A04" w:rsidRDefault="005825ED" w:rsidP="00FA7ED8">
            <w:r w:rsidRPr="006F5A04">
              <w:t>1.1.</w:t>
            </w:r>
            <w:r w:rsidR="00925FDC" w:rsidRPr="006F5A04">
              <w:t>7</w:t>
            </w:r>
          </w:p>
        </w:tc>
        <w:tc>
          <w:tcPr>
            <w:tcW w:w="7371" w:type="dxa"/>
          </w:tcPr>
          <w:p w:rsidR="005825ED" w:rsidRPr="006F5A04" w:rsidRDefault="00AB4C23" w:rsidP="00AB4C23">
            <w:pPr>
              <w:tabs>
                <w:tab w:val="left" w:pos="3436"/>
                <w:tab w:val="right" w:pos="7155"/>
              </w:tabs>
              <w:jc w:val="both"/>
            </w:pPr>
            <w:r w:rsidRPr="006F5A04">
              <w:t xml:space="preserve">'n Tuinier verwyder gereeld die </w:t>
            </w:r>
            <w:r w:rsidR="005825ED" w:rsidRPr="006F5A04">
              <w:t>api</w:t>
            </w:r>
            <w:r w:rsidRPr="006F5A04">
              <w:t>k</w:t>
            </w:r>
            <w:r w:rsidR="005825ED" w:rsidRPr="006F5A04">
              <w:t>al</w:t>
            </w:r>
            <w:r w:rsidRPr="006F5A04">
              <w:t>e knoppe van 'n roosboom in haar tuin. Die gevolg is dat die roosboom …</w:t>
            </w:r>
          </w:p>
        </w:tc>
        <w:tc>
          <w:tcPr>
            <w:tcW w:w="236" w:type="dxa"/>
          </w:tcPr>
          <w:p w:rsidR="005825ED" w:rsidRPr="006F5A04" w:rsidRDefault="005825ED" w:rsidP="00FA7ED8"/>
        </w:tc>
        <w:tc>
          <w:tcPr>
            <w:tcW w:w="898" w:type="dxa"/>
          </w:tcPr>
          <w:p w:rsidR="005825ED" w:rsidRPr="006F5A04" w:rsidRDefault="005825ED" w:rsidP="00FA7ED8"/>
        </w:tc>
      </w:tr>
    </w:tbl>
    <w:p w:rsidR="005825ED" w:rsidRPr="00887377" w:rsidRDefault="005825ED" w:rsidP="005825ED">
      <w:pPr>
        <w:rPr>
          <w:sz w:val="16"/>
          <w:szCs w:val="16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425"/>
        <w:gridCol w:w="6946"/>
        <w:gridCol w:w="236"/>
        <w:gridCol w:w="898"/>
      </w:tblGrid>
      <w:tr w:rsidR="005825ED" w:rsidRPr="006F5A04" w:rsidTr="00FA7ED8">
        <w:tc>
          <w:tcPr>
            <w:tcW w:w="959" w:type="dxa"/>
          </w:tcPr>
          <w:p w:rsidR="005825ED" w:rsidRPr="006F5A04" w:rsidRDefault="005825ED" w:rsidP="00FA7ED8">
            <w:pPr>
              <w:jc w:val="both"/>
            </w:pPr>
          </w:p>
        </w:tc>
        <w:tc>
          <w:tcPr>
            <w:tcW w:w="1134" w:type="dxa"/>
          </w:tcPr>
          <w:p w:rsidR="005825ED" w:rsidRPr="006F5A04" w:rsidRDefault="005825ED" w:rsidP="00FA7ED8">
            <w:pPr>
              <w:jc w:val="both"/>
            </w:pPr>
          </w:p>
        </w:tc>
        <w:tc>
          <w:tcPr>
            <w:tcW w:w="425" w:type="dxa"/>
          </w:tcPr>
          <w:p w:rsidR="005825ED" w:rsidRPr="006F5A04" w:rsidRDefault="005825ED" w:rsidP="00FA7ED8">
            <w:pPr>
              <w:jc w:val="both"/>
            </w:pPr>
            <w:r w:rsidRPr="006F5A04">
              <w:t>A</w:t>
            </w:r>
          </w:p>
          <w:p w:rsidR="005825ED" w:rsidRPr="006F5A04" w:rsidRDefault="005825ED" w:rsidP="00FA7ED8">
            <w:pPr>
              <w:jc w:val="both"/>
            </w:pPr>
            <w:r w:rsidRPr="006F5A04">
              <w:t>B</w:t>
            </w:r>
          </w:p>
          <w:p w:rsidR="005825ED" w:rsidRPr="006F5A04" w:rsidRDefault="005825ED" w:rsidP="00FA7ED8">
            <w:pPr>
              <w:jc w:val="both"/>
            </w:pPr>
            <w:r w:rsidRPr="006F5A04">
              <w:t>C</w:t>
            </w:r>
          </w:p>
          <w:p w:rsidR="005825ED" w:rsidRPr="006F5A04" w:rsidRDefault="005825ED" w:rsidP="00FA7ED8">
            <w:pPr>
              <w:jc w:val="both"/>
            </w:pPr>
            <w:r w:rsidRPr="006F5A04">
              <w:t>D</w:t>
            </w:r>
          </w:p>
        </w:tc>
        <w:tc>
          <w:tcPr>
            <w:tcW w:w="6946" w:type="dxa"/>
          </w:tcPr>
          <w:p w:rsidR="00C13700" w:rsidRPr="006F5A04" w:rsidRDefault="00C13700" w:rsidP="00FA7ED8">
            <w:pPr>
              <w:tabs>
                <w:tab w:val="right" w:pos="6729"/>
              </w:tabs>
              <w:jc w:val="both"/>
            </w:pPr>
            <w:r w:rsidRPr="006F5A04">
              <w:t>m</w:t>
            </w:r>
            <w:r w:rsidR="00AB4C23" w:rsidRPr="006F5A04">
              <w:t xml:space="preserve">eer </w:t>
            </w:r>
            <w:r w:rsidR="000626E5" w:rsidRPr="006F5A04">
              <w:t>sy</w:t>
            </w:r>
            <w:r w:rsidR="00AB4C23" w:rsidRPr="006F5A04">
              <w:t xml:space="preserve">takke sal </w:t>
            </w:r>
            <w:r w:rsidR="000626E5" w:rsidRPr="006F5A04">
              <w:t>produseer</w:t>
            </w:r>
            <w:r w:rsidR="00AB4C23" w:rsidRPr="006F5A04">
              <w:t>.</w:t>
            </w:r>
          </w:p>
          <w:p w:rsidR="005825ED" w:rsidRPr="006F5A04" w:rsidRDefault="000626E5" w:rsidP="00FA7ED8">
            <w:pPr>
              <w:tabs>
                <w:tab w:val="right" w:pos="6729"/>
              </w:tabs>
              <w:jc w:val="both"/>
            </w:pPr>
            <w:r w:rsidRPr="006F5A04">
              <w:t>hoër sal groei</w:t>
            </w:r>
            <w:r w:rsidR="005825ED" w:rsidRPr="006F5A04">
              <w:t>.</w:t>
            </w:r>
          </w:p>
          <w:p w:rsidR="005825ED" w:rsidRPr="006F5A04" w:rsidRDefault="000626E5" w:rsidP="00FA7ED8">
            <w:pPr>
              <w:tabs>
                <w:tab w:val="right" w:pos="6729"/>
              </w:tabs>
              <w:jc w:val="both"/>
            </w:pPr>
            <w:r w:rsidRPr="006F5A04">
              <w:t>dieselfde grootte sal bly.</w:t>
            </w:r>
          </w:p>
          <w:p w:rsidR="005825ED" w:rsidRPr="006F5A04" w:rsidRDefault="000626E5" w:rsidP="000626E5">
            <w:pPr>
              <w:tabs>
                <w:tab w:val="right" w:pos="6729"/>
              </w:tabs>
              <w:jc w:val="both"/>
            </w:pPr>
            <w:r w:rsidRPr="006F5A04">
              <w:t>minder rose sal produseer.</w:t>
            </w:r>
          </w:p>
        </w:tc>
        <w:tc>
          <w:tcPr>
            <w:tcW w:w="236" w:type="dxa"/>
          </w:tcPr>
          <w:p w:rsidR="005825ED" w:rsidRPr="006F5A04" w:rsidRDefault="005825ED" w:rsidP="00FA7ED8">
            <w:pPr>
              <w:jc w:val="both"/>
            </w:pPr>
          </w:p>
        </w:tc>
        <w:tc>
          <w:tcPr>
            <w:tcW w:w="898" w:type="dxa"/>
          </w:tcPr>
          <w:p w:rsidR="005825ED" w:rsidRPr="006F5A04" w:rsidRDefault="005825ED" w:rsidP="00FA7ED8">
            <w:pPr>
              <w:jc w:val="both"/>
            </w:pPr>
          </w:p>
        </w:tc>
      </w:tr>
    </w:tbl>
    <w:p w:rsidR="005825ED" w:rsidRPr="006F5A04" w:rsidRDefault="005825ED" w:rsidP="005825ED">
      <w:pPr>
        <w:jc w:val="both"/>
        <w:rPr>
          <w:sz w:val="20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83"/>
        <w:gridCol w:w="851"/>
      </w:tblGrid>
      <w:tr w:rsidR="005825ED" w:rsidRPr="006F5A04" w:rsidTr="00FA7ED8">
        <w:tc>
          <w:tcPr>
            <w:tcW w:w="959" w:type="dxa"/>
            <w:shd w:val="clear" w:color="auto" w:fill="auto"/>
          </w:tcPr>
          <w:p w:rsidR="005825ED" w:rsidRPr="006F5A04" w:rsidRDefault="005825ED" w:rsidP="00FA7ED8">
            <w:pPr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5825ED" w:rsidRPr="006F5A04" w:rsidRDefault="005825ED" w:rsidP="00FA7ED8">
            <w:pPr>
              <w:jc w:val="both"/>
            </w:pPr>
            <w:r w:rsidRPr="006F5A04">
              <w:t>1.1.</w:t>
            </w:r>
            <w:r w:rsidR="00925FDC" w:rsidRPr="006F5A04">
              <w:t>8</w:t>
            </w:r>
          </w:p>
        </w:tc>
        <w:tc>
          <w:tcPr>
            <w:tcW w:w="7371" w:type="dxa"/>
            <w:shd w:val="clear" w:color="auto" w:fill="auto"/>
          </w:tcPr>
          <w:p w:rsidR="005825ED" w:rsidRPr="006F5A04" w:rsidRDefault="000626E5" w:rsidP="000626E5">
            <w:pPr>
              <w:jc w:val="both"/>
            </w:pPr>
            <w:r w:rsidRPr="006F5A04">
              <w:t>Een van die gevare van opvullingsterreine is die kontaminasie van ondergrondse waterbronne.</w:t>
            </w:r>
            <w:r w:rsidR="005825ED" w:rsidRPr="006F5A04">
              <w:t xml:space="preserve"> </w:t>
            </w:r>
            <w:r w:rsidRPr="006F5A04">
              <w:t>Dit word voorkom deur die …</w:t>
            </w:r>
          </w:p>
        </w:tc>
        <w:tc>
          <w:tcPr>
            <w:tcW w:w="283" w:type="dxa"/>
            <w:shd w:val="clear" w:color="auto" w:fill="auto"/>
          </w:tcPr>
          <w:p w:rsidR="005825ED" w:rsidRPr="006F5A04" w:rsidRDefault="005825ED" w:rsidP="00FA7ED8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5825ED" w:rsidRPr="006F5A04" w:rsidRDefault="005825ED" w:rsidP="00FA7ED8">
            <w:pPr>
              <w:jc w:val="both"/>
            </w:pPr>
          </w:p>
        </w:tc>
      </w:tr>
    </w:tbl>
    <w:p w:rsidR="005825ED" w:rsidRPr="00887377" w:rsidRDefault="005825ED" w:rsidP="005825ED">
      <w:pPr>
        <w:jc w:val="both"/>
        <w:rPr>
          <w:sz w:val="16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888"/>
        <w:gridCol w:w="1205"/>
        <w:gridCol w:w="425"/>
        <w:gridCol w:w="6946"/>
        <w:gridCol w:w="283"/>
        <w:gridCol w:w="851"/>
      </w:tblGrid>
      <w:tr w:rsidR="005825ED" w:rsidRPr="006F5A04" w:rsidTr="00FA7ED8">
        <w:tc>
          <w:tcPr>
            <w:tcW w:w="888" w:type="dxa"/>
            <w:shd w:val="clear" w:color="auto" w:fill="auto"/>
          </w:tcPr>
          <w:p w:rsidR="005825ED" w:rsidRPr="006F5A04" w:rsidRDefault="005825ED" w:rsidP="00FA7ED8">
            <w:pPr>
              <w:jc w:val="both"/>
            </w:pPr>
          </w:p>
        </w:tc>
        <w:tc>
          <w:tcPr>
            <w:tcW w:w="1205" w:type="dxa"/>
            <w:shd w:val="clear" w:color="auto" w:fill="auto"/>
          </w:tcPr>
          <w:p w:rsidR="005825ED" w:rsidRPr="006F5A04" w:rsidRDefault="005825ED" w:rsidP="00FA7ED8">
            <w:pPr>
              <w:jc w:val="both"/>
            </w:pPr>
          </w:p>
        </w:tc>
        <w:tc>
          <w:tcPr>
            <w:tcW w:w="425" w:type="dxa"/>
            <w:shd w:val="clear" w:color="auto" w:fill="auto"/>
          </w:tcPr>
          <w:p w:rsidR="005825ED" w:rsidRPr="006F5A04" w:rsidRDefault="005825ED" w:rsidP="00FA7ED8">
            <w:pPr>
              <w:jc w:val="both"/>
            </w:pPr>
            <w:r w:rsidRPr="006F5A04">
              <w:t>A</w:t>
            </w:r>
          </w:p>
          <w:p w:rsidR="005825ED" w:rsidRPr="006F5A04" w:rsidRDefault="005825ED" w:rsidP="00FA7ED8">
            <w:pPr>
              <w:jc w:val="both"/>
            </w:pPr>
            <w:r w:rsidRPr="006F5A04">
              <w:t>B</w:t>
            </w:r>
          </w:p>
          <w:p w:rsidR="005825ED" w:rsidRPr="006F5A04" w:rsidRDefault="005825ED" w:rsidP="00FA7ED8">
            <w:pPr>
              <w:jc w:val="both"/>
            </w:pPr>
            <w:r w:rsidRPr="006F5A04">
              <w:t>C</w:t>
            </w:r>
          </w:p>
          <w:p w:rsidR="005825ED" w:rsidRPr="006F5A04" w:rsidRDefault="005825ED" w:rsidP="00FA7ED8">
            <w:pPr>
              <w:jc w:val="both"/>
            </w:pPr>
            <w:r w:rsidRPr="006F5A04">
              <w:t>D</w:t>
            </w:r>
          </w:p>
        </w:tc>
        <w:tc>
          <w:tcPr>
            <w:tcW w:w="6946" w:type="dxa"/>
            <w:shd w:val="clear" w:color="auto" w:fill="auto"/>
          </w:tcPr>
          <w:p w:rsidR="005825ED" w:rsidRPr="006F5A04" w:rsidRDefault="004B599C" w:rsidP="00FA7ED8">
            <w:pPr>
              <w:tabs>
                <w:tab w:val="right" w:pos="6729"/>
              </w:tabs>
              <w:jc w:val="both"/>
            </w:pPr>
            <w:r>
              <w:t>vullis</w:t>
            </w:r>
            <w:r w:rsidR="000626E5" w:rsidRPr="006F5A04">
              <w:t xml:space="preserve"> met 'n laag grond te bedek.</w:t>
            </w:r>
          </w:p>
          <w:p w:rsidR="005825ED" w:rsidRPr="006F5A04" w:rsidRDefault="000626E5" w:rsidP="00FA7ED8">
            <w:pPr>
              <w:tabs>
                <w:tab w:val="right" w:pos="6729"/>
              </w:tabs>
              <w:jc w:val="both"/>
            </w:pPr>
            <w:r w:rsidRPr="006F5A04">
              <w:t>afval te kompakteer sodat water dit nie kan binnedring nie.</w:t>
            </w:r>
          </w:p>
          <w:p w:rsidR="00C13700" w:rsidRPr="006F5A04" w:rsidRDefault="000626E5" w:rsidP="00C13700">
            <w:pPr>
              <w:tabs>
                <w:tab w:val="right" w:pos="6729"/>
              </w:tabs>
              <w:jc w:val="both"/>
            </w:pPr>
            <w:r w:rsidRPr="006F5A04">
              <w:t>grond met water te bespuit om stofvlakke te onderdruk</w:t>
            </w:r>
            <w:r w:rsidR="00C13700" w:rsidRPr="006F5A04">
              <w:t xml:space="preserve">. </w:t>
            </w:r>
          </w:p>
          <w:p w:rsidR="005825ED" w:rsidRPr="006F5A04" w:rsidRDefault="000626E5" w:rsidP="000626E5">
            <w:pPr>
              <w:tabs>
                <w:tab w:val="right" w:pos="6729"/>
              </w:tabs>
              <w:jc w:val="both"/>
            </w:pPr>
            <w:r w:rsidRPr="006F5A04">
              <w:t>opvullingsterrein met 'n ondeurdringbare sperlaag uit te voer.</w:t>
            </w:r>
          </w:p>
        </w:tc>
        <w:tc>
          <w:tcPr>
            <w:tcW w:w="283" w:type="dxa"/>
            <w:shd w:val="clear" w:color="auto" w:fill="auto"/>
          </w:tcPr>
          <w:p w:rsidR="005825ED" w:rsidRPr="006F5A04" w:rsidRDefault="005825ED" w:rsidP="00FA7ED8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5825ED" w:rsidRPr="006F5A04" w:rsidRDefault="005825ED" w:rsidP="00FA7ED8">
            <w:pPr>
              <w:jc w:val="both"/>
            </w:pPr>
          </w:p>
        </w:tc>
      </w:tr>
    </w:tbl>
    <w:p w:rsidR="000F6C91" w:rsidRPr="006F5A04" w:rsidRDefault="000F6C91" w:rsidP="005825ED">
      <w:pPr>
        <w:jc w:val="both"/>
      </w:pPr>
    </w:p>
    <w:p w:rsidR="00284E86" w:rsidRPr="006F5A04" w:rsidRDefault="00284E86" w:rsidP="005825ED">
      <w:pPr>
        <w:jc w:val="both"/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5825ED" w:rsidRPr="006F5A04" w:rsidTr="00FA7ED8">
        <w:tc>
          <w:tcPr>
            <w:tcW w:w="959" w:type="dxa"/>
            <w:shd w:val="clear" w:color="auto" w:fill="auto"/>
          </w:tcPr>
          <w:p w:rsidR="005825ED" w:rsidRPr="006F5A04" w:rsidRDefault="005825ED" w:rsidP="00FA7ED8"/>
        </w:tc>
        <w:tc>
          <w:tcPr>
            <w:tcW w:w="1134" w:type="dxa"/>
            <w:shd w:val="clear" w:color="auto" w:fill="auto"/>
          </w:tcPr>
          <w:p w:rsidR="005825ED" w:rsidRPr="006F5A04" w:rsidRDefault="005825ED" w:rsidP="00FA7ED8">
            <w:r w:rsidRPr="006F5A04">
              <w:t>1.1.</w:t>
            </w:r>
            <w:r w:rsidR="00477B3F" w:rsidRPr="006F5A04">
              <w:t>9</w:t>
            </w:r>
          </w:p>
        </w:tc>
        <w:tc>
          <w:tcPr>
            <w:tcW w:w="7371" w:type="dxa"/>
            <w:shd w:val="clear" w:color="auto" w:fill="auto"/>
          </w:tcPr>
          <w:p w:rsidR="005825ED" w:rsidRPr="006F5A04" w:rsidRDefault="000626E5" w:rsidP="00F47C8B">
            <w:pPr>
              <w:jc w:val="both"/>
            </w:pPr>
            <w:r w:rsidRPr="006F5A04">
              <w:t xml:space="preserve">Die </w:t>
            </w:r>
            <w:r w:rsidR="004A7338" w:rsidRPr="006F5A04">
              <w:t>volgende</w:t>
            </w:r>
            <w:r w:rsidR="005825ED" w:rsidRPr="006F5A04">
              <w:t xml:space="preserve"> </w:t>
            </w:r>
            <w:r w:rsidR="00284E86" w:rsidRPr="006F5A04">
              <w:t xml:space="preserve">is </w:t>
            </w:r>
            <w:r w:rsidRPr="006F5A04">
              <w:t xml:space="preserve">'n lys faktore wat deur aardverwarming </w:t>
            </w:r>
            <w:r w:rsidR="00F47C8B" w:rsidRPr="006F5A04">
              <w:t>beïnvloed word:</w:t>
            </w:r>
          </w:p>
        </w:tc>
        <w:tc>
          <w:tcPr>
            <w:tcW w:w="236" w:type="dxa"/>
            <w:shd w:val="clear" w:color="auto" w:fill="auto"/>
          </w:tcPr>
          <w:p w:rsidR="005825ED" w:rsidRPr="006F5A04" w:rsidRDefault="005825ED" w:rsidP="00FA7ED8"/>
        </w:tc>
        <w:tc>
          <w:tcPr>
            <w:tcW w:w="898" w:type="dxa"/>
            <w:shd w:val="clear" w:color="auto" w:fill="auto"/>
          </w:tcPr>
          <w:p w:rsidR="005825ED" w:rsidRPr="006F5A04" w:rsidRDefault="005825ED" w:rsidP="00FA7ED8"/>
        </w:tc>
      </w:tr>
    </w:tbl>
    <w:p w:rsidR="005825ED" w:rsidRPr="006F5A04" w:rsidRDefault="005825ED" w:rsidP="00B4139B"/>
    <w:p w:rsidR="00284E86" w:rsidRPr="006F5A04" w:rsidRDefault="00284E86" w:rsidP="00B4139B">
      <w:pPr>
        <w:pStyle w:val="ListParagraph"/>
        <w:numPr>
          <w:ilvl w:val="0"/>
          <w:numId w:val="38"/>
        </w:numPr>
        <w:spacing w:after="0" w:line="240" w:lineRule="auto"/>
        <w:ind w:left="2880"/>
        <w:rPr>
          <w:rFonts w:ascii="Arial" w:hAnsi="Arial" w:cs="Arial"/>
          <w:sz w:val="24"/>
          <w:szCs w:val="24"/>
          <w:lang w:val="af-ZA"/>
        </w:rPr>
      </w:pPr>
      <w:r w:rsidRPr="006F5A04">
        <w:rPr>
          <w:rFonts w:ascii="Arial" w:hAnsi="Arial" w:cs="Arial"/>
          <w:sz w:val="24"/>
          <w:szCs w:val="24"/>
          <w:lang w:val="af-ZA"/>
        </w:rPr>
        <w:t>Veld</w:t>
      </w:r>
      <w:r w:rsidR="00F47C8B" w:rsidRPr="006F5A04">
        <w:rPr>
          <w:rFonts w:ascii="Arial" w:hAnsi="Arial" w:cs="Arial"/>
          <w:sz w:val="24"/>
          <w:szCs w:val="24"/>
          <w:lang w:val="af-ZA"/>
        </w:rPr>
        <w:t>brande</w:t>
      </w:r>
    </w:p>
    <w:p w:rsidR="00284E86" w:rsidRPr="006F5A04" w:rsidRDefault="00284E86" w:rsidP="00B4139B">
      <w:pPr>
        <w:pStyle w:val="ListParagraph"/>
        <w:numPr>
          <w:ilvl w:val="0"/>
          <w:numId w:val="38"/>
        </w:numPr>
        <w:spacing w:after="0" w:line="240" w:lineRule="auto"/>
        <w:ind w:left="2880"/>
        <w:rPr>
          <w:rFonts w:ascii="Arial" w:hAnsi="Arial" w:cs="Arial"/>
          <w:sz w:val="24"/>
          <w:szCs w:val="24"/>
          <w:lang w:val="af-ZA"/>
        </w:rPr>
      </w:pPr>
      <w:r w:rsidRPr="006F5A04">
        <w:rPr>
          <w:rFonts w:ascii="Arial" w:hAnsi="Arial" w:cs="Arial"/>
          <w:sz w:val="24"/>
          <w:szCs w:val="24"/>
          <w:lang w:val="af-ZA"/>
        </w:rPr>
        <w:t>Biodiversit</w:t>
      </w:r>
      <w:r w:rsidR="00F47C8B" w:rsidRPr="006F5A04">
        <w:rPr>
          <w:rFonts w:ascii="Arial" w:hAnsi="Arial" w:cs="Arial"/>
          <w:sz w:val="24"/>
          <w:szCs w:val="24"/>
          <w:lang w:val="af-ZA"/>
        </w:rPr>
        <w:t>eit</w:t>
      </w:r>
    </w:p>
    <w:p w:rsidR="00284E86" w:rsidRPr="006F5A04" w:rsidRDefault="00284E86" w:rsidP="00B4139B">
      <w:pPr>
        <w:pStyle w:val="ListParagraph"/>
        <w:numPr>
          <w:ilvl w:val="0"/>
          <w:numId w:val="38"/>
        </w:numPr>
        <w:spacing w:after="0" w:line="240" w:lineRule="auto"/>
        <w:ind w:left="2880"/>
        <w:rPr>
          <w:rFonts w:ascii="Arial" w:hAnsi="Arial" w:cs="Arial"/>
          <w:sz w:val="24"/>
          <w:szCs w:val="24"/>
          <w:lang w:val="af-ZA"/>
        </w:rPr>
      </w:pPr>
      <w:r w:rsidRPr="006F5A04">
        <w:rPr>
          <w:rFonts w:ascii="Arial" w:hAnsi="Arial" w:cs="Arial"/>
          <w:sz w:val="24"/>
          <w:szCs w:val="24"/>
          <w:lang w:val="af-ZA"/>
        </w:rPr>
        <w:t>Dro</w:t>
      </w:r>
      <w:r w:rsidR="00F47C8B" w:rsidRPr="006F5A04">
        <w:rPr>
          <w:rFonts w:ascii="Arial" w:hAnsi="Arial" w:cs="Arial"/>
          <w:sz w:val="24"/>
          <w:szCs w:val="24"/>
          <w:lang w:val="af-ZA"/>
        </w:rPr>
        <w:t>ogte</w:t>
      </w:r>
    </w:p>
    <w:p w:rsidR="00284E86" w:rsidRDefault="008F3848" w:rsidP="00B4139B">
      <w:pPr>
        <w:pStyle w:val="ListParagraph"/>
        <w:numPr>
          <w:ilvl w:val="0"/>
          <w:numId w:val="38"/>
        </w:numPr>
        <w:spacing w:after="0" w:line="240" w:lineRule="auto"/>
        <w:ind w:left="2880"/>
        <w:rPr>
          <w:rFonts w:ascii="Arial" w:hAnsi="Arial" w:cs="Arial"/>
          <w:sz w:val="24"/>
          <w:szCs w:val="24"/>
          <w:lang w:val="af-ZA"/>
        </w:rPr>
      </w:pPr>
      <w:r>
        <w:rPr>
          <w:rFonts w:ascii="Arial" w:hAnsi="Arial" w:cs="Arial"/>
          <w:sz w:val="24"/>
          <w:szCs w:val="24"/>
          <w:lang w:val="af-ZA"/>
        </w:rPr>
        <w:t>Oorstromings</w:t>
      </w:r>
    </w:p>
    <w:p w:rsidR="00B4139B" w:rsidRPr="006F5A04" w:rsidRDefault="00B4139B" w:rsidP="00B4139B">
      <w:pPr>
        <w:pStyle w:val="ListParagraph"/>
        <w:spacing w:after="0" w:line="240" w:lineRule="auto"/>
        <w:ind w:left="2880"/>
        <w:rPr>
          <w:rFonts w:ascii="Arial" w:hAnsi="Arial" w:cs="Arial"/>
          <w:sz w:val="24"/>
          <w:szCs w:val="24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284E86" w:rsidRPr="006F5A04" w:rsidTr="00C236B9">
        <w:tc>
          <w:tcPr>
            <w:tcW w:w="959" w:type="dxa"/>
            <w:shd w:val="clear" w:color="auto" w:fill="auto"/>
          </w:tcPr>
          <w:p w:rsidR="00284E86" w:rsidRPr="006F5A04" w:rsidRDefault="00284E86" w:rsidP="00C236B9"/>
        </w:tc>
        <w:tc>
          <w:tcPr>
            <w:tcW w:w="1134" w:type="dxa"/>
            <w:shd w:val="clear" w:color="auto" w:fill="auto"/>
          </w:tcPr>
          <w:p w:rsidR="00284E86" w:rsidRPr="006F5A04" w:rsidRDefault="00284E86" w:rsidP="00C236B9"/>
        </w:tc>
        <w:tc>
          <w:tcPr>
            <w:tcW w:w="7371" w:type="dxa"/>
            <w:shd w:val="clear" w:color="auto" w:fill="auto"/>
          </w:tcPr>
          <w:p w:rsidR="00284E86" w:rsidRPr="006F5A04" w:rsidRDefault="00284E86" w:rsidP="00887377">
            <w:pPr>
              <w:jc w:val="both"/>
            </w:pPr>
            <w:r w:rsidRPr="006F5A04">
              <w:t>W</w:t>
            </w:r>
            <w:r w:rsidR="00F47C8B" w:rsidRPr="006F5A04">
              <w:t xml:space="preserve">atter EEN van die </w:t>
            </w:r>
            <w:r w:rsidR="004A7338" w:rsidRPr="006F5A04">
              <w:t>volgende</w:t>
            </w:r>
            <w:r w:rsidRPr="006F5A04">
              <w:t xml:space="preserve"> </w:t>
            </w:r>
            <w:r w:rsidR="00F47C8B" w:rsidRPr="006F5A04">
              <w:t>k</w:t>
            </w:r>
            <w:r w:rsidRPr="006F5A04">
              <w:t>ombina</w:t>
            </w:r>
            <w:r w:rsidR="00F47C8B" w:rsidRPr="006F5A04">
              <w:t>sies vergroot</w:t>
            </w:r>
            <w:r w:rsidR="00887377">
              <w:t>/vermeerder</w:t>
            </w:r>
            <w:r w:rsidR="00F47C8B" w:rsidRPr="006F5A04">
              <w:t xml:space="preserve"> as gevolg van aardverwarming?</w:t>
            </w:r>
          </w:p>
        </w:tc>
        <w:tc>
          <w:tcPr>
            <w:tcW w:w="236" w:type="dxa"/>
            <w:shd w:val="clear" w:color="auto" w:fill="auto"/>
          </w:tcPr>
          <w:p w:rsidR="00284E86" w:rsidRPr="006F5A04" w:rsidRDefault="00284E86" w:rsidP="00C236B9"/>
        </w:tc>
        <w:tc>
          <w:tcPr>
            <w:tcW w:w="898" w:type="dxa"/>
            <w:shd w:val="clear" w:color="auto" w:fill="auto"/>
          </w:tcPr>
          <w:p w:rsidR="00284E86" w:rsidRPr="006F5A04" w:rsidRDefault="00284E86" w:rsidP="00C236B9"/>
        </w:tc>
      </w:tr>
    </w:tbl>
    <w:p w:rsidR="00284E86" w:rsidRPr="006F5A04" w:rsidRDefault="00284E86" w:rsidP="00284E86"/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425"/>
        <w:gridCol w:w="6946"/>
        <w:gridCol w:w="236"/>
        <w:gridCol w:w="898"/>
      </w:tblGrid>
      <w:tr w:rsidR="00284E86" w:rsidRPr="006F5A04" w:rsidTr="00C236B9">
        <w:tc>
          <w:tcPr>
            <w:tcW w:w="959" w:type="dxa"/>
          </w:tcPr>
          <w:p w:rsidR="00284E86" w:rsidRPr="006F5A04" w:rsidRDefault="00284E86" w:rsidP="00C236B9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1134" w:type="dxa"/>
          </w:tcPr>
          <w:p w:rsidR="00284E86" w:rsidRPr="006F5A04" w:rsidRDefault="00284E86" w:rsidP="00C236B9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425" w:type="dxa"/>
          </w:tcPr>
          <w:p w:rsidR="00284E86" w:rsidRPr="006F5A04" w:rsidRDefault="00284E86" w:rsidP="00C236B9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  <w:r w:rsidRPr="006F5A04">
              <w:rPr>
                <w:bCs w:val="0"/>
              </w:rPr>
              <w:t>A</w:t>
            </w:r>
          </w:p>
          <w:p w:rsidR="00284E86" w:rsidRPr="006F5A04" w:rsidRDefault="00284E86" w:rsidP="00C236B9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  <w:r w:rsidRPr="006F5A04">
              <w:rPr>
                <w:bCs w:val="0"/>
              </w:rPr>
              <w:t>B</w:t>
            </w:r>
          </w:p>
          <w:p w:rsidR="00284E86" w:rsidRPr="006F5A04" w:rsidRDefault="00284E86" w:rsidP="00C236B9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  <w:r w:rsidRPr="006F5A04">
              <w:rPr>
                <w:bCs w:val="0"/>
              </w:rPr>
              <w:t>C</w:t>
            </w:r>
          </w:p>
          <w:p w:rsidR="00284E86" w:rsidRPr="006F5A04" w:rsidRDefault="00284E86" w:rsidP="00C236B9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  <w:r w:rsidRPr="006F5A04">
              <w:rPr>
                <w:bCs w:val="0"/>
              </w:rPr>
              <w:t>D</w:t>
            </w:r>
          </w:p>
        </w:tc>
        <w:tc>
          <w:tcPr>
            <w:tcW w:w="6946" w:type="dxa"/>
          </w:tcPr>
          <w:p w:rsidR="00284E86" w:rsidRPr="006F5A04" w:rsidRDefault="00F47C8B" w:rsidP="00C236B9">
            <w:pPr>
              <w:autoSpaceDE w:val="0"/>
              <w:autoSpaceDN w:val="0"/>
              <w:adjustRightInd w:val="0"/>
              <w:jc w:val="both"/>
              <w:rPr>
                <w:lang w:eastAsia="en-ZA"/>
              </w:rPr>
            </w:pPr>
            <w:r w:rsidRPr="006F5A04">
              <w:rPr>
                <w:lang w:eastAsia="en-ZA"/>
              </w:rPr>
              <w:t xml:space="preserve">Slegs </w:t>
            </w:r>
            <w:r w:rsidR="00284E86" w:rsidRPr="006F5A04">
              <w:rPr>
                <w:lang w:eastAsia="en-ZA"/>
              </w:rPr>
              <w:t xml:space="preserve">(i), (ii) </w:t>
            </w:r>
            <w:r w:rsidRPr="006F5A04">
              <w:rPr>
                <w:lang w:eastAsia="en-ZA"/>
              </w:rPr>
              <w:t>en</w:t>
            </w:r>
            <w:r w:rsidR="00284E86" w:rsidRPr="006F5A04">
              <w:rPr>
                <w:lang w:eastAsia="en-ZA"/>
              </w:rPr>
              <w:t xml:space="preserve"> (iii)</w:t>
            </w:r>
          </w:p>
          <w:p w:rsidR="00284E86" w:rsidRPr="006F5A04" w:rsidRDefault="00F47C8B" w:rsidP="00C236B9">
            <w:pPr>
              <w:autoSpaceDE w:val="0"/>
              <w:autoSpaceDN w:val="0"/>
              <w:adjustRightInd w:val="0"/>
              <w:jc w:val="both"/>
              <w:rPr>
                <w:lang w:eastAsia="en-ZA"/>
              </w:rPr>
            </w:pPr>
            <w:r w:rsidRPr="006F5A04">
              <w:rPr>
                <w:lang w:eastAsia="en-ZA"/>
              </w:rPr>
              <w:t xml:space="preserve">Slegs </w:t>
            </w:r>
            <w:r w:rsidR="00284E86" w:rsidRPr="006F5A04">
              <w:rPr>
                <w:lang w:eastAsia="en-ZA"/>
              </w:rPr>
              <w:t xml:space="preserve">(i), (iii) </w:t>
            </w:r>
            <w:r w:rsidRPr="006F5A04">
              <w:rPr>
                <w:lang w:eastAsia="en-ZA"/>
              </w:rPr>
              <w:t>en</w:t>
            </w:r>
            <w:r w:rsidR="00284E86" w:rsidRPr="006F5A04">
              <w:rPr>
                <w:lang w:eastAsia="en-ZA"/>
              </w:rPr>
              <w:t xml:space="preserve"> (iv)</w:t>
            </w:r>
          </w:p>
          <w:p w:rsidR="00284E86" w:rsidRPr="006F5A04" w:rsidRDefault="00F47C8B" w:rsidP="00C236B9">
            <w:pPr>
              <w:autoSpaceDE w:val="0"/>
              <w:autoSpaceDN w:val="0"/>
              <w:adjustRightInd w:val="0"/>
              <w:jc w:val="both"/>
              <w:rPr>
                <w:lang w:eastAsia="en-ZA"/>
              </w:rPr>
            </w:pPr>
            <w:r w:rsidRPr="006F5A04">
              <w:rPr>
                <w:lang w:eastAsia="en-ZA"/>
              </w:rPr>
              <w:t xml:space="preserve">Slegs </w:t>
            </w:r>
            <w:r w:rsidR="00284E86" w:rsidRPr="006F5A04">
              <w:rPr>
                <w:lang w:eastAsia="en-ZA"/>
              </w:rPr>
              <w:t xml:space="preserve">(ii), (iii) </w:t>
            </w:r>
            <w:r w:rsidRPr="006F5A04">
              <w:rPr>
                <w:lang w:eastAsia="en-ZA"/>
              </w:rPr>
              <w:t>en</w:t>
            </w:r>
            <w:r w:rsidR="00284E86" w:rsidRPr="006F5A04">
              <w:rPr>
                <w:lang w:eastAsia="en-ZA"/>
              </w:rPr>
              <w:t xml:space="preserve"> (iv)</w:t>
            </w:r>
          </w:p>
          <w:p w:rsidR="00284E86" w:rsidRPr="006F5A04" w:rsidRDefault="00284E86" w:rsidP="00F47C8B">
            <w:pPr>
              <w:autoSpaceDE w:val="0"/>
              <w:autoSpaceDN w:val="0"/>
              <w:adjustRightInd w:val="0"/>
              <w:jc w:val="both"/>
              <w:rPr>
                <w:lang w:eastAsia="en-ZA"/>
              </w:rPr>
            </w:pPr>
            <w:r w:rsidRPr="006F5A04">
              <w:rPr>
                <w:lang w:eastAsia="en-ZA"/>
              </w:rPr>
              <w:t xml:space="preserve">(i), (ii), (iii) </w:t>
            </w:r>
            <w:r w:rsidR="00F47C8B" w:rsidRPr="006F5A04">
              <w:rPr>
                <w:lang w:eastAsia="en-ZA"/>
              </w:rPr>
              <w:t>en</w:t>
            </w:r>
            <w:r w:rsidRPr="006F5A04">
              <w:rPr>
                <w:lang w:eastAsia="en-ZA"/>
              </w:rPr>
              <w:t xml:space="preserve"> (iv)</w:t>
            </w:r>
          </w:p>
        </w:tc>
        <w:tc>
          <w:tcPr>
            <w:tcW w:w="236" w:type="dxa"/>
          </w:tcPr>
          <w:p w:rsidR="00284E86" w:rsidRPr="006F5A04" w:rsidRDefault="00284E86" w:rsidP="00C236B9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898" w:type="dxa"/>
          </w:tcPr>
          <w:p w:rsidR="00284E86" w:rsidRPr="006F5A04" w:rsidRDefault="00284E86" w:rsidP="00C236B9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  <w:p w:rsidR="00284E86" w:rsidRPr="006F5A04" w:rsidRDefault="00284E86" w:rsidP="00C236B9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  <w:p w:rsidR="00284E86" w:rsidRPr="006F5A04" w:rsidRDefault="00284E86" w:rsidP="00C236B9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  <w:p w:rsidR="00284E86" w:rsidRPr="006F5A04" w:rsidRDefault="00284E86" w:rsidP="00C236B9">
            <w:pPr>
              <w:pStyle w:val="Header"/>
              <w:tabs>
                <w:tab w:val="clear" w:pos="4153"/>
                <w:tab w:val="clear" w:pos="8306"/>
              </w:tabs>
              <w:rPr>
                <w:b/>
                <w:bCs w:val="0"/>
              </w:rPr>
            </w:pPr>
          </w:p>
        </w:tc>
      </w:tr>
    </w:tbl>
    <w:p w:rsidR="000E7659" w:rsidRPr="006F5A04" w:rsidRDefault="000E7659" w:rsidP="000E7659"/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0B6F8D" w:rsidRPr="006F5A04" w:rsidTr="000626E5">
        <w:tc>
          <w:tcPr>
            <w:tcW w:w="959" w:type="dxa"/>
          </w:tcPr>
          <w:p w:rsidR="000E7659" w:rsidRPr="006F5A04" w:rsidRDefault="000E7659" w:rsidP="000626E5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1134" w:type="dxa"/>
          </w:tcPr>
          <w:p w:rsidR="000E7659" w:rsidRPr="006F5A04" w:rsidRDefault="000E7659" w:rsidP="000626E5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  <w:r w:rsidRPr="006F5A04">
              <w:t>1.1.10</w:t>
            </w:r>
          </w:p>
        </w:tc>
        <w:tc>
          <w:tcPr>
            <w:tcW w:w="7371" w:type="dxa"/>
          </w:tcPr>
          <w:p w:rsidR="000E7659" w:rsidRPr="006F5A04" w:rsidRDefault="00761F48" w:rsidP="00761F48">
            <w:pPr>
              <w:pStyle w:val="Header"/>
              <w:tabs>
                <w:tab w:val="clear" w:pos="4153"/>
                <w:tab w:val="clear" w:pos="8306"/>
                <w:tab w:val="left" w:pos="3436"/>
                <w:tab w:val="right" w:pos="7155"/>
              </w:tabs>
              <w:jc w:val="both"/>
              <w:rPr>
                <w:bCs w:val="0"/>
              </w:rPr>
            </w:pPr>
            <w:r w:rsidRPr="006F5A04">
              <w:rPr>
                <w:bCs w:val="0"/>
              </w:rPr>
              <w:t xml:space="preserve">Die </w:t>
            </w:r>
            <w:r w:rsidR="00F47C8B" w:rsidRPr="006F5A04">
              <w:rPr>
                <w:bCs w:val="0"/>
              </w:rPr>
              <w:t>grafiek</w:t>
            </w:r>
            <w:r w:rsidR="000E7659" w:rsidRPr="006F5A04">
              <w:rPr>
                <w:bCs w:val="0"/>
              </w:rPr>
              <w:t xml:space="preserve"> </w:t>
            </w:r>
            <w:r w:rsidR="00612E39" w:rsidRPr="006F5A04">
              <w:rPr>
                <w:bCs w:val="0"/>
              </w:rPr>
              <w:t>hieronder</w:t>
            </w:r>
            <w:r w:rsidR="000E7659" w:rsidRPr="006F5A04">
              <w:rPr>
                <w:bCs w:val="0"/>
              </w:rPr>
              <w:t xml:space="preserve"> </w:t>
            </w:r>
            <w:r w:rsidRPr="006F5A04">
              <w:rPr>
                <w:bCs w:val="0"/>
              </w:rPr>
              <w:t>toon veranderinge in die hoeveelheid DNS/DNA wat vir 'n tydperk van 36 uur in 'n sel teenwoordig is.</w:t>
            </w:r>
          </w:p>
        </w:tc>
        <w:tc>
          <w:tcPr>
            <w:tcW w:w="236" w:type="dxa"/>
          </w:tcPr>
          <w:p w:rsidR="000E7659" w:rsidRPr="006F5A04" w:rsidRDefault="000E7659" w:rsidP="000626E5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898" w:type="dxa"/>
          </w:tcPr>
          <w:p w:rsidR="000E7659" w:rsidRPr="006F5A04" w:rsidRDefault="000E7659" w:rsidP="000626E5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</w:tr>
    </w:tbl>
    <w:p w:rsidR="000E7659" w:rsidRPr="006F5A04" w:rsidRDefault="000E7659" w:rsidP="000E7659"/>
    <w:p w:rsidR="00F47C8B" w:rsidRPr="006F5A04" w:rsidRDefault="00F47C8B" w:rsidP="000E7659">
      <w:r w:rsidRPr="006F5A04">
        <w:rPr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251943424" behindDoc="1" locked="0" layoutInCell="1" allowOverlap="1" wp14:anchorId="19A570C7" wp14:editId="7AE44AE5">
                <wp:simplePos x="0" y="0"/>
                <wp:positionH relativeFrom="column">
                  <wp:posOffset>1173480</wp:posOffset>
                </wp:positionH>
                <wp:positionV relativeFrom="paragraph">
                  <wp:posOffset>152400</wp:posOffset>
                </wp:positionV>
                <wp:extent cx="4535170" cy="3026410"/>
                <wp:effectExtent l="0" t="0" r="17780" b="21590"/>
                <wp:wrapNone/>
                <wp:docPr id="910" name="Group 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5170" cy="3026410"/>
                          <a:chOff x="0" y="-1"/>
                          <a:chExt cx="4535170" cy="3105150"/>
                        </a:xfrm>
                      </wpg:grpSpPr>
                      <wpg:grpSp>
                        <wpg:cNvPr id="911" name="Group 911"/>
                        <wpg:cNvGrpSpPr/>
                        <wpg:grpSpPr>
                          <a:xfrm>
                            <a:off x="0" y="-1"/>
                            <a:ext cx="4535170" cy="3105150"/>
                            <a:chOff x="0" y="-1"/>
                            <a:chExt cx="3745064" cy="2321642"/>
                          </a:xfrm>
                        </wpg:grpSpPr>
                        <wpg:grpSp>
                          <wpg:cNvPr id="912" name="Group 912"/>
                          <wpg:cNvGrpSpPr/>
                          <wpg:grpSpPr>
                            <a:xfrm>
                              <a:off x="103367" y="111318"/>
                              <a:ext cx="3641697" cy="2075290"/>
                              <a:chOff x="0" y="0"/>
                              <a:chExt cx="3641697" cy="2075290"/>
                            </a:xfrm>
                          </wpg:grpSpPr>
                          <wpg:grpSp>
                            <wpg:cNvPr id="913" name="Group 913"/>
                            <wpg:cNvGrpSpPr/>
                            <wpg:grpSpPr>
                              <a:xfrm>
                                <a:off x="0" y="0"/>
                                <a:ext cx="3641697" cy="2075290"/>
                                <a:chOff x="0" y="0"/>
                                <a:chExt cx="3641697" cy="20752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4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41697" cy="2075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915" name="Group 915"/>
                              <wpg:cNvGrpSpPr/>
                              <wpg:grpSpPr>
                                <a:xfrm>
                                  <a:off x="405597" y="171450"/>
                                  <a:ext cx="2641326" cy="1470052"/>
                                  <a:chOff x="-651926" y="171450"/>
                                  <a:chExt cx="2641326" cy="1470052"/>
                                </a:xfrm>
                              </wpg:grpSpPr>
                              <wps:wsp>
                                <wps:cNvPr id="916" name="Text Box 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04068" y="189878"/>
                                    <a:ext cx="257175" cy="3149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64D6" w:rsidRPr="00CF3094" w:rsidRDefault="008E64D6" w:rsidP="00C51C60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</w:rPr>
                                        <w:t>W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7" name="Text Box 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651926" y="1027031"/>
                                    <a:ext cx="257175" cy="273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64D6" w:rsidRPr="00CF3094" w:rsidRDefault="008E64D6" w:rsidP="00C51C60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</w:rP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8" name="Text Box 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85191" y="1014947"/>
                                    <a:ext cx="266700" cy="2851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64D6" w:rsidRPr="00CF3094" w:rsidRDefault="008E64D6" w:rsidP="00C51C60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</w:rPr>
                                        <w:t>U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9" name="Text Box 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2585" y="171450"/>
                                    <a:ext cx="257175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64D6" w:rsidRPr="00CF3094" w:rsidRDefault="008E64D6" w:rsidP="00C51C60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</w:rPr>
                                        <w:t>V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0" name="Text Box 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32225" y="814677"/>
                                    <a:ext cx="257175" cy="3149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64D6" w:rsidRPr="00CF3094" w:rsidRDefault="008E64D6" w:rsidP="00C51C60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</w:rPr>
                                        <w:t>Y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1" name="Text Box 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14695" y="1326542"/>
                                    <a:ext cx="257175" cy="3149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64D6" w:rsidRPr="00CF3094" w:rsidRDefault="008E64D6" w:rsidP="00C51C60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</w:rPr>
                                        <w:t>Z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2" name="Text Box 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78918" y="1000539"/>
                                    <a:ext cx="257175" cy="3149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E64D6" w:rsidRPr="00CF3094" w:rsidRDefault="008E64D6" w:rsidP="00C51C60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923" name="Group 923"/>
                            <wpg:cNvGrpSpPr/>
                            <wpg:grpSpPr>
                              <a:xfrm>
                                <a:off x="405516" y="406413"/>
                                <a:ext cx="3026945" cy="962561"/>
                                <a:chOff x="0" y="0"/>
                                <a:chExt cx="3026945" cy="962561"/>
                              </a:xfrm>
                            </wpg:grpSpPr>
                            <wps:wsp>
                              <wps:cNvPr id="924" name="AutoShap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49002" y="962108"/>
                                  <a:ext cx="577943" cy="45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5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36105"/>
                                  <a:ext cx="154408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6" name="AutoShape 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542553" y="0"/>
                                  <a:ext cx="203588" cy="63545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7" name="AutoShape 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49287" y="0"/>
                                  <a:ext cx="35076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7" name="AutoShap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99145" y="0"/>
                                  <a:ext cx="513" cy="63545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" name="AutoShap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99145" y="628153"/>
                                  <a:ext cx="35743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" name="AutoShape 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56953" y="628153"/>
                                  <a:ext cx="513" cy="3335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491" name="Rectangle 491"/>
                          <wps:cNvSpPr/>
                          <wps:spPr>
                            <a:xfrm>
                              <a:off x="0" y="-1"/>
                              <a:ext cx="3741282" cy="2321642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2" name="Text Box 492"/>
                        <wps:cNvSpPr txBox="1"/>
                        <wps:spPr>
                          <a:xfrm>
                            <a:off x="1809750" y="2647950"/>
                            <a:ext cx="1343025" cy="3784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E64D6" w:rsidRPr="00E40175" w:rsidRDefault="008E64D6" w:rsidP="00F47C8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E40175">
                                <w:rPr>
                                  <w:b/>
                                </w:rPr>
                                <w:t>T</w:t>
                              </w:r>
                              <w:r>
                                <w:rPr>
                                  <w:b/>
                                </w:rPr>
                                <w:t>yd</w:t>
                              </w:r>
                              <w:r w:rsidRPr="00E40175">
                                <w:rPr>
                                  <w:b/>
                                </w:rPr>
                                <w:t xml:space="preserve"> (</w:t>
                              </w:r>
                              <w:r>
                                <w:rPr>
                                  <w:b/>
                                </w:rPr>
                                <w:t>uur</w:t>
                              </w:r>
                              <w:r w:rsidRPr="00E40175">
                                <w:rPr>
                                  <w:b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Text Box 493"/>
                        <wps:cNvSpPr txBox="1"/>
                        <wps:spPr>
                          <a:xfrm rot="16200000">
                            <a:off x="-1054259" y="1109425"/>
                            <a:ext cx="2562225" cy="40354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E64D6" w:rsidRPr="00F47C8B" w:rsidRDefault="008E64D6" w:rsidP="00F47C8B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 w:rsidRPr="00F47C8B">
                                <w:rPr>
                                  <w:b/>
                                  <w:sz w:val="22"/>
                                </w:rPr>
                                <w:t xml:space="preserve">Hoeveelheid DNS/DNA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 xml:space="preserve">        </w:t>
                              </w:r>
                              <w:r w:rsidRPr="00F47C8B">
                                <w:rPr>
                                  <w:b/>
                                  <w:sz w:val="22"/>
                                </w:rPr>
                                <w:t>(arbitrêre eenhede)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10" o:spid="_x0000_s1031" style="position:absolute;margin-left:92.4pt;margin-top:12pt;width:357.1pt;height:238.3pt;z-index:-251373056;mso-width-relative:margin;mso-height-relative:margin" coordorigin="" coordsize="45351,31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">
                <v:group id="Group 911" o:spid="_x0000_s1032" style="position:absolute;width:45351;height:31051" coordorigin="" coordsize="37450,23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group id="Group 912" o:spid="_x0000_s1033" style="position:absolute;left:1033;top:1113;width:36417;height:20753" coordsize="36416,20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  <v:group id="Group 913" o:spid="_x0000_s1034" style="position:absolute;width:36416;height:20752" coordsize="36416,20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    <v:shape id="Picture 3" o:spid="_x0000_s1035" type="#_x0000_t75" style="position:absolute;width:36416;height:20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JPtLEAAAA3AAAAA8AAABkcnMvZG93bnJldi54bWxEj0+LwjAUxO8LfofwBG9r6rr4pxplFVY8&#10;iVUv3p7Ns602L6XJav32G0HwOMzMb5jpvDGluFHtCssKet0IBHFqdcGZgsP+93MEwnlkjaVlUvAg&#10;B/NZ62OKsbZ3Tui285kIEHYxKsi9r2IpXZqTQde1FXHwzrY26IOsM6lrvAe4KeVXFA2kwYLDQo4V&#10;LXNKr7s/oyDZboan42LNjypZ9SWt3LG5OKU67eZnAsJT49/hV3utFYx73/A8E46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JPtLEAAAA3AAAAA8AAAAAAAAAAAAAAAAA&#10;nwIAAGRycy9kb3ducmV2LnhtbFBLBQYAAAAABAAEAPcAAACQAwAAAAA=&#10;">
                        <v:imagedata r:id="rId18" o:title=""/>
                        <v:path arrowok="t"/>
                      </v:shape>
                      <v:group id="Group 915" o:spid="_x0000_s1036" style="position:absolute;left:4055;top:1714;width:26414;height:14701" coordorigin="-6519,1714" coordsize="26413,14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5" o:spid="_x0000_s1037" type="#_x0000_t202" style="position:absolute;left:14040;top:1898;width:2572;height:3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Lt4c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w2qe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y7eHEAAAA3AAAAA8AAAAAAAAAAAAAAAAAmAIAAGRycy9k&#10;b3ducmV2LnhtbFBLBQYAAAAABAAEAPUAAACJAwAAAAA=&#10;" filled="f" stroked="f">
                          <v:textbox>
                            <w:txbxContent>
                              <w:p w:rsidR="008E64D6" w:rsidRPr="00CF3094" w:rsidRDefault="008E64D6" w:rsidP="00C51C60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W</w:t>
                                </w:r>
                              </w:p>
                            </w:txbxContent>
                          </v:textbox>
                        </v:shape>
                        <v:shape id="Text Box 7" o:spid="_x0000_s1038" type="#_x0000_t202" style="position:absolute;left:-6519;top:10270;width:2572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5IesUA&#10;AADcAAAADwAAAGRycy9kb3ducmV2LnhtbESPT2sCMRTE74LfITzBmyaKtbrdKNJS6KnSVQu9PTZv&#10;/9DNy7JJ3e23bwqCx2FmfsOk+8E24kqdrx1rWMwVCOLcmZpLDefT62wDwgdkg41j0vBLHva78SjF&#10;xLieP+iahVJECPsENVQhtImUPq/Iop+7ljh6hesshii7UpoO+wi3jVwqtZYWa44LFbb0XFH+nf1Y&#10;DZf34utzpY7li31oezcoyXYrtZ5OhsMTiEBDuIdv7TejYbt4hP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kh6xQAAANwAAAAPAAAAAAAAAAAAAAAAAJgCAABkcnMv&#10;ZG93bnJldi54bWxQSwUGAAAAAAQABAD1AAAAigMAAAAA&#10;" filled="f" stroked="f">
                          <v:textbox>
                            <w:txbxContent>
                              <w:p w:rsidR="008E64D6" w:rsidRPr="00CF3094" w:rsidRDefault="008E64D6" w:rsidP="00C51C60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T</w:t>
                                </w:r>
                              </w:p>
                            </w:txbxContent>
                          </v:textbox>
                        </v:shape>
                        <v:shape id="Text Box 8" o:spid="_x0000_s1039" type="#_x0000_t202" style="position:absolute;left:7851;top:10149;width:2667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cCMEA&#10;AADcAAAADwAAAGRycy9kb3ducmV2LnhtbERPz2vCMBS+D/wfwhO8rYnixtqZFlEET5M5Hez2aJ5t&#10;WfNSmmjrf28Ogx0/vt+rYrStuFHvG8ca5okCQVw603Cl4fS1e34D4QOywdYxabiThyKfPK0wM27g&#10;T7odQyViCPsMNdQhdJmUvqzJok9cRxy5i+sthgj7SpoehxhuW7lQ6lVabDg21NjRpqby93i1Gs4f&#10;l5/vpTpUW/vSDW5Ukm0qtZ5Nx/U7iEBj+Bf/ufdGQzqPa+OZeARk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h3AjBAAAA3AAAAA8AAAAAAAAAAAAAAAAAmAIAAGRycy9kb3du&#10;cmV2LnhtbFBLBQYAAAAABAAEAPUAAACGAwAAAAA=&#10;" filled="f" stroked="f">
                          <v:textbox>
                            <w:txbxContent>
                              <w:p w:rsidR="008E64D6" w:rsidRPr="00CF3094" w:rsidRDefault="008E64D6" w:rsidP="00C51C60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U</w:t>
                                </w:r>
                              </w:p>
                            </w:txbxContent>
                          </v:textbox>
                        </v:shape>
                        <v:shape id="Text Box 16" o:spid="_x0000_s1040" type="#_x0000_t202" style="position:absolute;left:8825;top:1714;width:2572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15k8QA&#10;AADcAAAADwAAAGRycy9kb3ducmV2LnhtbESPQWvCQBSE70L/w/IK3nQ3YsWkriJKoaeK2hZ6e2Sf&#10;SWj2bchuk/Tfu4LgcZiZb5jVZrC16Kj1lWMNyVSBIM6dqbjQ8Hl+myxB+IBssHZMGv7Jw2b9NFph&#10;ZlzPR+pOoRARwj5DDWUITSalz0uy6KeuIY7exbUWQ5RtIU2LfYTbWs6UWkiLFceFEhvalZT/nv6s&#10;hq+Py8/3XB2KvX1pejcoyTaVWo+fh+0riEBDeITv7XejIU1SuJ2JR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teZPEAAAA3AAAAA8AAAAAAAAAAAAAAAAAmAIAAGRycy9k&#10;b3ducmV2LnhtbFBLBQYAAAAABAAEAPUAAACJAwAAAAA=&#10;" filled="f" stroked="f">
                          <v:textbox>
                            <w:txbxContent>
                              <w:p w:rsidR="008E64D6" w:rsidRPr="00CF3094" w:rsidRDefault="008E64D6" w:rsidP="00C51C60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V</w:t>
                                </w:r>
                              </w:p>
                            </w:txbxContent>
                          </v:textbox>
                        </v:shape>
                        <v:shape id="Text Box 5" o:spid="_x0000_s1041" type="#_x0000_t202" style="position:absolute;left:17322;top:8146;width:2572;height:3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as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tJl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+xqzwgAAANwAAAAPAAAAAAAAAAAAAAAAAJgCAABkcnMvZG93&#10;bnJldi54bWxQSwUGAAAAAAQABAD1AAAAhwMAAAAA&#10;" filled="f" stroked="f">
                          <v:textbox>
                            <w:txbxContent>
                              <w:p w:rsidR="008E64D6" w:rsidRPr="00CF3094" w:rsidRDefault="008E64D6" w:rsidP="00C51C60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Y</w:t>
                                </w:r>
                              </w:p>
                            </w:txbxContent>
                          </v:textbox>
                        </v:shape>
                        <v:shape id="Text Box 5" o:spid="_x0000_s1042" type="#_x0000_t202" style="position:absolute;left:16146;top:13265;width:2572;height:3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e/K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T4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e/KMMAAADcAAAADwAAAAAAAAAAAAAAAACYAgAAZHJzL2Rv&#10;d25yZXYueG1sUEsFBgAAAAAEAAQA9QAAAIgDAAAAAA==&#10;" filled="f" stroked="f">
                          <v:textbox>
                            <w:txbxContent>
                              <w:p w:rsidR="008E64D6" w:rsidRPr="00CF3094" w:rsidRDefault="008E64D6" w:rsidP="00C51C60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Z</w:t>
                                </w:r>
                              </w:p>
                            </w:txbxContent>
                          </v:textbox>
                        </v:shape>
                        <v:shape id="Text Box 5" o:spid="_x0000_s1043" type="#_x0000_t202" style="position:absolute;left:12789;top:10005;width:2571;height:3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UhX8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mWa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lIV/EAAAA3AAAAA8AAAAAAAAAAAAAAAAAmAIAAGRycy9k&#10;b3ducmV2LnhtbFBLBQYAAAAABAAEAPUAAACJAwAAAAA=&#10;" filled="f" stroked="f">
                          <v:textbox>
                            <w:txbxContent>
                              <w:p w:rsidR="008E64D6" w:rsidRPr="00CF3094" w:rsidRDefault="008E64D6" w:rsidP="00C51C60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923" o:spid="_x0000_s1044" style="position:absolute;left:4055;top:4064;width:30269;height:9625" coordsize="30269,9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9" o:spid="_x0000_s1045" type="#_x0000_t32" style="position:absolute;left:24490;top:9621;width:5779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aH9cMAAADcAAAADwAAAGRycy9kb3ducmV2LnhtbESPT4vCMBTE74LfITxhb5r6h0Vro6gg&#10;eNmD7l68PZpnU9q81CbW7rffCMIeh5n5DZNte1uLjlpfOlYwnSQgiHOnSy4U/Hwfx0sQPiBrrB2T&#10;gl/ysN0MBxmm2j35TN0lFCJC2KeowITQpFL63JBFP3ENcfRurrUYomwLqVt8Rrit5SxJPqXFkuOC&#10;wYYOhvLq8rAKbKPt/csZfa3Keb2n0223TzqlPkb9bg0iUB/+w+/2SStYzRbwOhOP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Gh/XDAAAA3AAAAA8AAAAAAAAAAAAA&#10;AAAAoQIAAGRycy9kb3ducmV2LnhtbFBLBQYAAAAABAAEAPkAAACRAwAAAAA=&#10;" strokeweight="1.5pt"/>
                      <v:shape id="AutoShape 10" o:spid="_x0000_s1046" type="#_x0000_t32" style="position:absolute;top:6361;width:15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oibsMAAADcAAAADwAAAGRycy9kb3ducmV2LnhtbESPQYvCMBSE74L/ITxhb5qquGhtFBUE&#10;L3vQ3Yu3R/NsSpuX2sTa/fcbQdjjMDPfMNm2t7XoqPWlYwXTSQKCOHe65ELBz/dxvAThA7LG2jEp&#10;+CUP281wkGGq3ZPP1F1CISKEfYoKTAhNKqXPDVn0E9cQR+/mWoshyraQusVnhNtazpLkU1osOS4Y&#10;bOhgKK8uD6vANtrev5zR16qc13s63Xb7pFPqY9Tv1iAC9eE//G6ftILVbAGvM/EI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KIm7DAAAA3AAAAA8AAAAAAAAAAAAA&#10;AAAAoQIAAGRycy9kb3ducmV2LnhtbFBLBQYAAAAABAAEAPkAAACRAwAAAAA=&#10;" strokeweight="1.5pt"/>
                      <v:shape id="AutoShape 11" o:spid="_x0000_s1047" type="#_x0000_t32" style="position:absolute;left:15425;width:2036;height:63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LRZMIAAADcAAAADwAAAGRycy9kb3ducmV2LnhtbESPQYvCMBSE74L/ITzBm6a64Go1yrKw&#10;4tVa8Pponk13m5e2iVr/vRGEPQ4z8w2z2fW2FjfqfOVYwWyagCAunK64VJCffiZLED4ga6wdk4IH&#10;edhth4MNptrd+Ui3LJQiQtinqMCE0KRS+sKQRT91DXH0Lq6zGKLsSqk7vEe4reU8SRbSYsVxwWBD&#10;34aKv+xqFXzkv+0pOX/OzvvWtHu8+kPWLpUaj/qvNYhAffgPv9sHrWA1X8DrTDwCcvs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4LRZMIAAADcAAAADwAAAAAAAAAAAAAA&#10;AAChAgAAZHJzL2Rvd25yZXYueG1sUEsFBgAAAAAEAAQA+QAAAJADAAAAAA==&#10;" strokeweight="1.5pt"/>
                      <v:shape id="AutoShape 12" o:spid="_x0000_s1048" type="#_x0000_t32" style="position:absolute;left:17492;width:35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QZgsMAAADcAAAADwAAAGRycy9kb3ducmV2LnhtbESPQYvCMBSE74L/ITxhb5qq4GptFBUE&#10;L3vQ3Yu3R/NsSpuX2sTa/fcbQdjjMDPfMNm2t7XoqPWlYwXTSQKCOHe65ELBz/dxvAThA7LG2jEp&#10;+CUP281wkGGq3ZPP1F1CISKEfYoKTAhNKqXPDVn0E9cQR+/mWoshyraQusVnhNtazpJkIS2WHBcM&#10;NnQwlFeXh1VgG23vX87oa1XO6z2dbrt90in1Mep3axCB+vAffrdPWsFq9gmvM/EI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UGYLDAAAA3AAAAA8AAAAAAAAAAAAA&#10;AAAAoQIAAGRycy9kb3ducmV2LnhtbFBLBQYAAAAABAAEAPkAAACRAwAAAAA=&#10;" strokeweight="1.5pt"/>
                      <v:shape id="AutoShape 13" o:spid="_x0000_s1049" type="#_x0000_t32" style="position:absolute;left:20991;width:5;height:63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K8D8QAAADcAAAADwAAAGRycy9kb3ducmV2LnhtbESPwWrDMBBE74X8g9hAbo3cpLTBjRzi&#10;QsCXHOr20ttibSxja+VYqu38fVQo9DjMzBtmf5htJ0YafONYwdM6AUFcOd1wreDr8/S4A+EDssbO&#10;MSm4kYdDtnjYY6rdxB80lqEWEcI+RQUmhD6V0leGLPq164mjd3GDxRDlUEs94BThtpObJHmRFhuO&#10;CwZ7ejdUteWPVWB7ba9nZ/R322y7nIrLMU9GpVbL+fgGItAc/sN/7UIreN69wu+ZeARk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ArwPxAAAANwAAAAPAAAAAAAAAAAA&#10;AAAAAKECAABkcnMvZG93bnJldi54bWxQSwUGAAAAAAQABAD5AAAAkgMAAAAA&#10;" strokeweight="1.5pt"/>
                      <v:shape id="AutoShape 14" o:spid="_x0000_s1050" type="#_x0000_t32" style="position:absolute;left:20991;top:6281;width:357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GN5sIAAADcAAAADwAAAGRycy9kb3ducmV2LnhtbESPS6vCMBSE94L/IRzh7jT1gWg1igqC&#10;m7vwsXF3aI5NsTmpTay9//5GEFwOM/MNs1y3thQN1b5wrGA4SEAQZ04XnCu4nPf9GQgfkDWWjknB&#10;H3lYr7qdJabavfhIzSnkIkLYp6jAhFClUvrMkEU/cBVx9G6uthiirHOpa3xFuC3lKEmm0mLBccFg&#10;RTtD2f30tApspe3j1xl9vRfjckuH22abNEr99NrNAkSgNnzDn/ZBK5jM5vA+E4+AX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tGN5sIAAADcAAAADwAAAAAAAAAAAAAA&#10;AAChAgAAZHJzL2Rvd25yZXYueG1sUEsFBgAAAAAEAAQA+QAAAJADAAAAAA==&#10;" strokeweight="1.5pt"/>
                      <v:shape id="AutoShape 15" o:spid="_x0000_s1051" type="#_x0000_t32" style="position:absolute;left:24569;top:6281;width:5;height:33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Kypr8AAADcAAAADwAAAGRycy9kb3ducmV2LnhtbERPy4rCMBTdC/5DuAPubDoq4nSMooLg&#10;xoWPjbtLc22KzU1tYq1/bxaCy8N5z5edrURLjS8dK/hNUhDEudMlFwrOp+1wBsIHZI2VY1LwIg/L&#10;Rb83x0y7Jx+oPYZCxBD2GSowIdSZlD43ZNEnriaO3NU1FkOETSF1g88Ybis5StOptFhybDBY08ZQ&#10;fjs+rAJba3vfO6Mvt3JcrWl3Xa3TVqnBT7f6BxGoC1/xx73TCiZ/cX48E4+AXL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jKypr8AAADcAAAADwAAAAAAAAAAAAAAAACh&#10;AgAAZHJzL2Rvd25yZXYueG1sUEsFBgAAAAAEAAQA+QAAAI0DAAAAAA==&#10;" strokeweight="1.5pt"/>
                    </v:group>
                  </v:group>
                  <v:rect id="Rectangle 491" o:spid="_x0000_s1052" style="position:absolute;width:37412;height:23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+gWsIA&#10;AADcAAAADwAAAGRycy9kb3ducmV2LnhtbESPQYvCMBSE74L/ITzBm6aKyNo1igiKV2sPenvbvG3r&#10;Ni+1ibb+eyMIexxm5htmue5MJR7UuNKygsk4AkGcWV1yriA97UZfIJxH1lhZJgVPcrBe9XtLjLVt&#10;+UiPxOciQNjFqKDwvo6ldFlBBt3Y1sTB+7WNQR9kk0vdYBvgppLTKJpLgyWHhQJr2haU/SV3o+C2&#10;d+fk+rzS6eKqn33aph7rVKnhoNt8g/DU+f/wp33QCmaLCbzPh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36BawgAAANwAAAAPAAAAAAAAAAAAAAAAAJgCAABkcnMvZG93&#10;bnJldi54bWxQSwUGAAAAAAQABAD1AAAAhwMAAAAA&#10;" filled="f" strokecolor="windowText" strokeweight="1.5pt"/>
                </v:group>
                <v:shape id="Text Box 492" o:spid="_x0000_s1053" type="#_x0000_t202" style="position:absolute;left:18097;top:26479;width:13430;height:3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ZNfMYA&#10;AADcAAAADwAAAGRycy9kb3ducmV2LnhtbESPQWvCQBSE7wX/w/IEb3WjSKmpq0hpqUKDNi14fWSf&#10;STT7NuxuTeqv7wqFHoeZ+YZZrHrTiAs5X1tWMBknIIgLq2suFXx9vt4/gvABWWNjmRT8kIfVcnC3&#10;wFTbjj/okodSRAj7FBVUIbSplL6oyKAf25Y4ekfrDIYoXSm1wy7CTSOnSfIgDdYcFyps6bmi4px/&#10;GwWHLn9zu+32tG832XV3zbN3esmUGg379ROIQH34D/+1N1rBbD6F2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ZNfMYAAADcAAAADwAAAAAAAAAAAAAAAACYAgAAZHJz&#10;L2Rvd25yZXYueG1sUEsFBgAAAAAEAAQA9QAAAIsDAAAAAA==&#10;" fillcolor="window" stroked="f" strokeweight=".5pt">
                  <v:textbox>
                    <w:txbxContent>
                      <w:p w:rsidR="008E64D6" w:rsidRPr="00E40175" w:rsidRDefault="008E64D6" w:rsidP="00F47C8B">
                        <w:pPr>
                          <w:jc w:val="center"/>
                          <w:rPr>
                            <w:b/>
                          </w:rPr>
                        </w:pPr>
                        <w:r w:rsidRPr="00E40175">
                          <w:rPr>
                            <w:b/>
                          </w:rPr>
                          <w:t>T</w:t>
                        </w:r>
                        <w:r>
                          <w:rPr>
                            <w:b/>
                          </w:rPr>
                          <w:t>yd</w:t>
                        </w:r>
                        <w:r w:rsidRPr="00E40175">
                          <w:rPr>
                            <w:b/>
                          </w:rPr>
                          <w:t xml:space="preserve"> (</w:t>
                        </w:r>
                        <w:r>
                          <w:rPr>
                            <w:b/>
                          </w:rPr>
                          <w:t>uur</w:t>
                        </w:r>
                        <w:r w:rsidRPr="00E40175">
                          <w:rPr>
                            <w:b/>
                          </w:rPr>
                          <w:t>)</w:t>
                        </w:r>
                      </w:p>
                    </w:txbxContent>
                  </v:textbox>
                </v:shape>
                <v:shape id="Text Box 493" o:spid="_x0000_s1054" type="#_x0000_t202" style="position:absolute;left:-10544;top:11094;width:25623;height:403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tAeMMA&#10;AADcAAAADwAAAGRycy9kb3ducmV2LnhtbESPQWvCQBSE7wX/w/IEb3WjLUWjqxip0GtU9PrIPpNg&#10;9u2SXWP017uFQo/DzHzDLNe9aURHra8tK5iMExDEhdU1lwqOh937DIQPyBoby6TgQR7Wq8HbElNt&#10;75xTtw+liBD2KSqoQnCplL6oyKAfW0ccvYttDYYo21LqFu8Rbho5TZIvabDmuFCho21FxXV/Mwr4&#10;e3N4bt1zlvW3U+bORZ6VXa7UaNhvFiAC9eE//Nf+0Qo+5x/weyYe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tAeMMAAADcAAAADwAAAAAAAAAAAAAAAACYAgAAZHJzL2Rv&#10;d25yZXYueG1sUEsFBgAAAAAEAAQA9QAAAIgDAAAAAA==&#10;" fillcolor="window" stroked="f" strokeweight=".5pt">
                  <v:textbox>
                    <w:txbxContent>
                      <w:p w:rsidR="008E64D6" w:rsidRPr="00F47C8B" w:rsidRDefault="008E64D6" w:rsidP="00F47C8B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  <w:r w:rsidRPr="00F47C8B">
                          <w:rPr>
                            <w:b/>
                            <w:sz w:val="22"/>
                          </w:rPr>
                          <w:t xml:space="preserve">Hoeveelheid DNS/DNA </w:t>
                        </w:r>
                        <w:r>
                          <w:rPr>
                            <w:b/>
                            <w:sz w:val="22"/>
                          </w:rPr>
                          <w:t xml:space="preserve">        </w:t>
                        </w:r>
                        <w:r w:rsidRPr="00F47C8B">
                          <w:rPr>
                            <w:b/>
                            <w:sz w:val="22"/>
                          </w:rPr>
                          <w:t>(arbitrêre eenhede)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47C8B" w:rsidRPr="006F5A04" w:rsidRDefault="00F47C8B" w:rsidP="000E7659"/>
    <w:p w:rsidR="000E7659" w:rsidRPr="006F5A04" w:rsidRDefault="000E7659" w:rsidP="000E7659"/>
    <w:p w:rsidR="000E7659" w:rsidRPr="006F5A04" w:rsidRDefault="000E7659" w:rsidP="000E7659"/>
    <w:p w:rsidR="000E7659" w:rsidRPr="006F5A04" w:rsidRDefault="000E7659" w:rsidP="000E7659"/>
    <w:p w:rsidR="000E7659" w:rsidRPr="006F5A04" w:rsidRDefault="000E7659" w:rsidP="000E7659"/>
    <w:p w:rsidR="000E7659" w:rsidRPr="006F5A04" w:rsidRDefault="000E7659" w:rsidP="000E7659"/>
    <w:p w:rsidR="000E7659" w:rsidRPr="006F5A04" w:rsidRDefault="000E7659" w:rsidP="000E7659"/>
    <w:p w:rsidR="000E7659" w:rsidRPr="006F5A04" w:rsidRDefault="000E7659" w:rsidP="000E7659"/>
    <w:p w:rsidR="000E7659" w:rsidRPr="006F5A04" w:rsidRDefault="000E7659" w:rsidP="000E7659"/>
    <w:p w:rsidR="000E7659" w:rsidRPr="006F5A04" w:rsidRDefault="000E7659" w:rsidP="000E7659"/>
    <w:p w:rsidR="00C51C60" w:rsidRPr="006F5A04" w:rsidRDefault="00C51C60" w:rsidP="000E7659"/>
    <w:p w:rsidR="00C51C60" w:rsidRPr="006F5A04" w:rsidRDefault="00C51C60" w:rsidP="000E7659"/>
    <w:p w:rsidR="00C51C60" w:rsidRPr="006F5A04" w:rsidRDefault="00C51C60" w:rsidP="000E7659"/>
    <w:p w:rsidR="00C51C60" w:rsidRPr="006F5A04" w:rsidRDefault="00C51C60" w:rsidP="000E7659"/>
    <w:p w:rsidR="00C51C60" w:rsidRPr="006F5A04" w:rsidRDefault="00C51C60" w:rsidP="000E7659"/>
    <w:p w:rsidR="00C51C60" w:rsidRPr="006F5A04" w:rsidRDefault="00C51C60" w:rsidP="00C51C60"/>
    <w:p w:rsidR="00F47C8B" w:rsidRPr="006F5A04" w:rsidRDefault="00F47C8B" w:rsidP="00C51C60">
      <w:pPr>
        <w:rPr>
          <w:sz w:val="10"/>
        </w:rPr>
      </w:pPr>
    </w:p>
    <w:p w:rsidR="00F47C8B" w:rsidRPr="006F5A04" w:rsidRDefault="00F47C8B" w:rsidP="00C51C60">
      <w:pPr>
        <w:ind w:left="5040" w:firstLine="720"/>
        <w:rPr>
          <w:sz w:val="20"/>
          <w:szCs w:val="20"/>
        </w:rPr>
      </w:pPr>
    </w:p>
    <w:p w:rsidR="000E7659" w:rsidRPr="006F5A04" w:rsidRDefault="00A65867" w:rsidP="00C51C60">
      <w:pPr>
        <w:ind w:left="5040" w:firstLine="720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="003D3B52" w:rsidRPr="006F5A04">
        <w:rPr>
          <w:sz w:val="20"/>
          <w:szCs w:val="20"/>
        </w:rPr>
        <w:t>[A</w:t>
      </w:r>
      <w:r w:rsidR="00F47C8B" w:rsidRPr="006F5A04">
        <w:rPr>
          <w:sz w:val="20"/>
          <w:szCs w:val="20"/>
        </w:rPr>
        <w:t xml:space="preserve">angepas uit </w:t>
      </w:r>
      <w:r w:rsidR="000E7659" w:rsidRPr="006F5A04">
        <w:rPr>
          <w:sz w:val="20"/>
          <w:szCs w:val="20"/>
          <w:u w:val="single"/>
        </w:rPr>
        <w:t>www.slideshare.net</w:t>
      </w:r>
      <w:r w:rsidR="000E7659" w:rsidRPr="006F5A04">
        <w:rPr>
          <w:sz w:val="20"/>
          <w:szCs w:val="20"/>
        </w:rPr>
        <w:t>]</w:t>
      </w:r>
    </w:p>
    <w:p w:rsidR="000E7659" w:rsidRPr="006F5A04" w:rsidRDefault="000E7659" w:rsidP="000E7659"/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0B6F8D" w:rsidRPr="006F5A04" w:rsidTr="00F47C8B">
        <w:tc>
          <w:tcPr>
            <w:tcW w:w="959" w:type="dxa"/>
          </w:tcPr>
          <w:p w:rsidR="000E7659" w:rsidRPr="006F5A04" w:rsidRDefault="000E7659" w:rsidP="00F47C8B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1134" w:type="dxa"/>
          </w:tcPr>
          <w:p w:rsidR="000E7659" w:rsidRPr="006F5A04" w:rsidRDefault="000E7659" w:rsidP="00F47C8B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7371" w:type="dxa"/>
          </w:tcPr>
          <w:p w:rsidR="000E7659" w:rsidRPr="006F5A04" w:rsidRDefault="00F47C8B" w:rsidP="00F47C8B">
            <w:pPr>
              <w:pStyle w:val="Header"/>
              <w:tabs>
                <w:tab w:val="clear" w:pos="4153"/>
                <w:tab w:val="clear" w:pos="8306"/>
                <w:tab w:val="left" w:pos="3436"/>
                <w:tab w:val="right" w:pos="7155"/>
              </w:tabs>
              <w:jc w:val="both"/>
              <w:rPr>
                <w:bCs w:val="0"/>
              </w:rPr>
            </w:pPr>
            <w:r w:rsidRPr="006F5A04">
              <w:rPr>
                <w:bCs w:val="0"/>
              </w:rPr>
              <w:t>Watter</w:t>
            </w:r>
            <w:r w:rsidR="003D3B52" w:rsidRPr="006F5A04">
              <w:rPr>
                <w:bCs w:val="0"/>
              </w:rPr>
              <w:t xml:space="preserve"> </w:t>
            </w:r>
            <w:r w:rsidRPr="006F5A04">
              <w:rPr>
                <w:bCs w:val="0"/>
              </w:rPr>
              <w:t xml:space="preserve">EEN van die </w:t>
            </w:r>
            <w:r w:rsidR="004A7338" w:rsidRPr="006F5A04">
              <w:rPr>
                <w:bCs w:val="0"/>
              </w:rPr>
              <w:t>volgende</w:t>
            </w:r>
            <w:r w:rsidR="003D3B52" w:rsidRPr="006F5A04">
              <w:rPr>
                <w:bCs w:val="0"/>
              </w:rPr>
              <w:t xml:space="preserve"> </w:t>
            </w:r>
            <w:r w:rsidRPr="006F5A04">
              <w:rPr>
                <w:bCs w:val="0"/>
              </w:rPr>
              <w:t>dele van die grafiek</w:t>
            </w:r>
            <w:r w:rsidR="003D3B52" w:rsidRPr="006F5A04">
              <w:rPr>
                <w:bCs w:val="0"/>
              </w:rPr>
              <w:t xml:space="preserve"> </w:t>
            </w:r>
            <w:r w:rsidRPr="006F5A04">
              <w:rPr>
                <w:bCs w:val="0"/>
              </w:rPr>
              <w:t>stel interfase voor?</w:t>
            </w:r>
          </w:p>
        </w:tc>
        <w:tc>
          <w:tcPr>
            <w:tcW w:w="236" w:type="dxa"/>
          </w:tcPr>
          <w:p w:rsidR="000E7659" w:rsidRPr="006F5A04" w:rsidRDefault="000E7659" w:rsidP="00F47C8B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898" w:type="dxa"/>
          </w:tcPr>
          <w:p w:rsidR="000E7659" w:rsidRPr="006F5A04" w:rsidRDefault="000E7659" w:rsidP="00F47C8B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</w:tr>
    </w:tbl>
    <w:p w:rsidR="000E7659" w:rsidRPr="006F5A04" w:rsidRDefault="000E7659" w:rsidP="000E7659">
      <w:pPr>
        <w:rPr>
          <w:vanish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425"/>
        <w:gridCol w:w="6946"/>
        <w:gridCol w:w="236"/>
        <w:gridCol w:w="898"/>
      </w:tblGrid>
      <w:tr w:rsidR="000E7659" w:rsidRPr="006F5A04" w:rsidTr="00FA7ED8">
        <w:tc>
          <w:tcPr>
            <w:tcW w:w="959" w:type="dxa"/>
          </w:tcPr>
          <w:p w:rsidR="000E7659" w:rsidRPr="006F5A04" w:rsidRDefault="000E7659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1134" w:type="dxa"/>
          </w:tcPr>
          <w:p w:rsidR="000E7659" w:rsidRPr="006F5A04" w:rsidRDefault="000E7659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425" w:type="dxa"/>
          </w:tcPr>
          <w:p w:rsidR="000E7659" w:rsidRPr="006F5A04" w:rsidRDefault="000E7659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  <w:r w:rsidRPr="006F5A04">
              <w:rPr>
                <w:bCs w:val="0"/>
              </w:rPr>
              <w:t>A</w:t>
            </w:r>
          </w:p>
          <w:p w:rsidR="000E7659" w:rsidRPr="006F5A04" w:rsidRDefault="000E7659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  <w:r w:rsidRPr="006F5A04">
              <w:rPr>
                <w:bCs w:val="0"/>
              </w:rPr>
              <w:t>B</w:t>
            </w:r>
          </w:p>
          <w:p w:rsidR="000E7659" w:rsidRPr="006F5A04" w:rsidRDefault="000E7659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  <w:r w:rsidRPr="006F5A04">
              <w:rPr>
                <w:bCs w:val="0"/>
              </w:rPr>
              <w:t>C</w:t>
            </w:r>
          </w:p>
          <w:p w:rsidR="000E7659" w:rsidRPr="006F5A04" w:rsidRDefault="000E7659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  <w:r w:rsidRPr="006F5A04">
              <w:rPr>
                <w:bCs w:val="0"/>
              </w:rPr>
              <w:t>D</w:t>
            </w:r>
          </w:p>
        </w:tc>
        <w:tc>
          <w:tcPr>
            <w:tcW w:w="6946" w:type="dxa"/>
          </w:tcPr>
          <w:p w:rsidR="000E7659" w:rsidRPr="006F5A04" w:rsidRDefault="00DF42EE" w:rsidP="00FA7ED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rPr>
                <w:bCs w:val="0"/>
              </w:rPr>
            </w:pPr>
            <w:r w:rsidRPr="006F5A04">
              <w:rPr>
                <w:bCs w:val="0"/>
              </w:rPr>
              <w:t>T</w:t>
            </w:r>
            <w:r w:rsidR="000E7659" w:rsidRPr="006F5A04">
              <w:rPr>
                <w:bCs w:val="0"/>
              </w:rPr>
              <w:t xml:space="preserve"> </w:t>
            </w:r>
            <w:r w:rsidRPr="006F5A04">
              <w:rPr>
                <w:bCs w:val="0"/>
              </w:rPr>
              <w:t>to</w:t>
            </w:r>
            <w:r w:rsidR="00F47C8B" w:rsidRPr="006F5A04">
              <w:rPr>
                <w:bCs w:val="0"/>
              </w:rPr>
              <w:t>t</w:t>
            </w:r>
            <w:r w:rsidRPr="006F5A04">
              <w:rPr>
                <w:bCs w:val="0"/>
              </w:rPr>
              <w:t xml:space="preserve"> V</w:t>
            </w:r>
          </w:p>
          <w:p w:rsidR="000E7659" w:rsidRPr="006F5A04" w:rsidRDefault="00DF42EE" w:rsidP="00FA7ED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rPr>
                <w:bCs w:val="0"/>
              </w:rPr>
            </w:pPr>
            <w:r w:rsidRPr="006F5A04">
              <w:rPr>
                <w:bCs w:val="0"/>
              </w:rPr>
              <w:t>W</w:t>
            </w:r>
            <w:r w:rsidR="003D3B52" w:rsidRPr="006F5A04">
              <w:rPr>
                <w:bCs w:val="0"/>
              </w:rPr>
              <w:t xml:space="preserve"> to</w:t>
            </w:r>
            <w:r w:rsidR="00F47C8B" w:rsidRPr="006F5A04">
              <w:rPr>
                <w:bCs w:val="0"/>
              </w:rPr>
              <w:t>t</w:t>
            </w:r>
            <w:r w:rsidR="003D3B52" w:rsidRPr="006F5A04">
              <w:rPr>
                <w:bCs w:val="0"/>
              </w:rPr>
              <w:t xml:space="preserve"> </w:t>
            </w:r>
            <w:r w:rsidRPr="006F5A04">
              <w:rPr>
                <w:bCs w:val="0"/>
              </w:rPr>
              <w:t>X</w:t>
            </w:r>
          </w:p>
          <w:p w:rsidR="000E7659" w:rsidRPr="006F5A04" w:rsidRDefault="00DF42EE" w:rsidP="00FA7ED8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rPr>
                <w:bCs w:val="0"/>
              </w:rPr>
            </w:pPr>
            <w:r w:rsidRPr="006F5A04">
              <w:rPr>
                <w:bCs w:val="0"/>
              </w:rPr>
              <w:t>V</w:t>
            </w:r>
            <w:r w:rsidR="003D3B52" w:rsidRPr="006F5A04">
              <w:rPr>
                <w:bCs w:val="0"/>
              </w:rPr>
              <w:t xml:space="preserve"> to</w:t>
            </w:r>
            <w:r w:rsidR="00F47C8B" w:rsidRPr="006F5A04">
              <w:rPr>
                <w:bCs w:val="0"/>
              </w:rPr>
              <w:t>t</w:t>
            </w:r>
            <w:r w:rsidR="003D3B52" w:rsidRPr="006F5A04">
              <w:rPr>
                <w:bCs w:val="0"/>
              </w:rPr>
              <w:t xml:space="preserve"> </w:t>
            </w:r>
            <w:r w:rsidRPr="006F5A04">
              <w:rPr>
                <w:bCs w:val="0"/>
              </w:rPr>
              <w:t>Y</w:t>
            </w:r>
          </w:p>
          <w:p w:rsidR="000E7659" w:rsidRPr="006F5A04" w:rsidRDefault="00DF42EE" w:rsidP="00DF42EE">
            <w:pPr>
              <w:pStyle w:val="Header"/>
              <w:tabs>
                <w:tab w:val="clear" w:pos="4153"/>
                <w:tab w:val="clear" w:pos="8306"/>
                <w:tab w:val="right" w:pos="6729"/>
              </w:tabs>
              <w:rPr>
                <w:bCs w:val="0"/>
              </w:rPr>
            </w:pPr>
            <w:r w:rsidRPr="006F5A04">
              <w:rPr>
                <w:bCs w:val="0"/>
              </w:rPr>
              <w:t xml:space="preserve">X </w:t>
            </w:r>
            <w:r w:rsidR="003D3B52" w:rsidRPr="006F5A04">
              <w:rPr>
                <w:bCs w:val="0"/>
              </w:rPr>
              <w:t>to</w:t>
            </w:r>
            <w:r w:rsidR="00F47C8B" w:rsidRPr="006F5A04">
              <w:rPr>
                <w:bCs w:val="0"/>
              </w:rPr>
              <w:t>t</w:t>
            </w:r>
            <w:r w:rsidR="003D3B52" w:rsidRPr="006F5A04">
              <w:rPr>
                <w:bCs w:val="0"/>
              </w:rPr>
              <w:t xml:space="preserve"> </w:t>
            </w:r>
            <w:r w:rsidRPr="006F5A04">
              <w:rPr>
                <w:bCs w:val="0"/>
              </w:rPr>
              <w:t>Z</w:t>
            </w:r>
            <w:r w:rsidR="00925FDC" w:rsidRPr="006F5A04">
              <w:rPr>
                <w:bCs w:val="0"/>
              </w:rPr>
              <w:tab/>
              <w:t>(10 x 2)</w:t>
            </w:r>
          </w:p>
        </w:tc>
        <w:tc>
          <w:tcPr>
            <w:tcW w:w="236" w:type="dxa"/>
          </w:tcPr>
          <w:p w:rsidR="000E7659" w:rsidRPr="006F5A04" w:rsidRDefault="000E7659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898" w:type="dxa"/>
          </w:tcPr>
          <w:p w:rsidR="000E7659" w:rsidRPr="006F5A04" w:rsidRDefault="000E7659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  <w:p w:rsidR="000E7659" w:rsidRPr="006F5A04" w:rsidRDefault="000E7659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  <w:p w:rsidR="000E7659" w:rsidRPr="006F5A04" w:rsidRDefault="000E7659" w:rsidP="00FA7ED8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  <w:p w:rsidR="000E7659" w:rsidRPr="006F5A04" w:rsidRDefault="00925FDC" w:rsidP="00FA7ED8">
            <w:pPr>
              <w:pStyle w:val="Header"/>
              <w:tabs>
                <w:tab w:val="clear" w:pos="4153"/>
                <w:tab w:val="clear" w:pos="8306"/>
              </w:tabs>
              <w:rPr>
                <w:b/>
                <w:bCs w:val="0"/>
              </w:rPr>
            </w:pPr>
            <w:r w:rsidRPr="006F5A04">
              <w:rPr>
                <w:b/>
                <w:bCs w:val="0"/>
              </w:rPr>
              <w:t>(20)</w:t>
            </w:r>
          </w:p>
        </w:tc>
      </w:tr>
    </w:tbl>
    <w:p w:rsidR="00083F80" w:rsidRPr="006F5A04" w:rsidRDefault="00083F80" w:rsidP="009D27FA"/>
    <w:p w:rsidR="00083F80" w:rsidRPr="006F5A04" w:rsidRDefault="00083F80">
      <w:r w:rsidRPr="006F5A04">
        <w:br w:type="page"/>
      </w:r>
    </w:p>
    <w:p w:rsidR="007D38CD" w:rsidRPr="006F5A04" w:rsidRDefault="007D38CD" w:rsidP="009D27FA"/>
    <w:p w:rsidR="006914AC" w:rsidRPr="006F5A04" w:rsidRDefault="006914AC" w:rsidP="009D27FA"/>
    <w:tbl>
      <w:tblPr>
        <w:tblW w:w="0" w:type="auto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505"/>
        <w:gridCol w:w="236"/>
        <w:gridCol w:w="898"/>
      </w:tblGrid>
      <w:tr w:rsidR="006914AC" w:rsidRPr="006F5A04" w:rsidTr="006914AC">
        <w:tc>
          <w:tcPr>
            <w:tcW w:w="959" w:type="dxa"/>
          </w:tcPr>
          <w:p w:rsidR="006914AC" w:rsidRPr="006F5A04" w:rsidRDefault="006914AC" w:rsidP="006914AC">
            <w:pPr>
              <w:jc w:val="both"/>
            </w:pPr>
            <w:r w:rsidRPr="006F5A04">
              <w:t>1.2</w:t>
            </w:r>
          </w:p>
        </w:tc>
        <w:tc>
          <w:tcPr>
            <w:tcW w:w="8505" w:type="dxa"/>
          </w:tcPr>
          <w:p w:rsidR="006914AC" w:rsidRPr="006F5A04" w:rsidRDefault="006914AC" w:rsidP="006914AC">
            <w:pPr>
              <w:tabs>
                <w:tab w:val="center" w:pos="8113"/>
              </w:tabs>
              <w:jc w:val="both"/>
            </w:pPr>
            <w:r w:rsidRPr="006F5A04">
              <w:rPr>
                <w:w w:val="102"/>
              </w:rPr>
              <w:t>Gee</w:t>
            </w:r>
            <w:r w:rsidRPr="006F5A04">
              <w:rPr>
                <w:spacing w:val="18"/>
              </w:rPr>
              <w:t xml:space="preserve"> </w:t>
            </w:r>
            <w:r w:rsidRPr="006F5A04">
              <w:rPr>
                <w:w w:val="102"/>
              </w:rPr>
              <w:t>d</w:t>
            </w:r>
            <w:r w:rsidRPr="006F5A04">
              <w:rPr>
                <w:spacing w:val="-1"/>
                <w:w w:val="102"/>
              </w:rPr>
              <w:t>i</w:t>
            </w:r>
            <w:r w:rsidRPr="006F5A04">
              <w:rPr>
                <w:w w:val="102"/>
              </w:rPr>
              <w:t>e</w:t>
            </w:r>
            <w:r w:rsidRPr="006F5A04">
              <w:rPr>
                <w:spacing w:val="19"/>
              </w:rPr>
              <w:t xml:space="preserve"> </w:t>
            </w:r>
            <w:r w:rsidRPr="006F5A04">
              <w:rPr>
                <w:spacing w:val="-1"/>
                <w:w w:val="102"/>
              </w:rPr>
              <w:t>ko</w:t>
            </w:r>
            <w:r w:rsidRPr="006F5A04">
              <w:rPr>
                <w:w w:val="102"/>
              </w:rPr>
              <w:t>r</w:t>
            </w:r>
            <w:r w:rsidRPr="006F5A04">
              <w:rPr>
                <w:spacing w:val="-1"/>
                <w:w w:val="102"/>
              </w:rPr>
              <w:t>r</w:t>
            </w:r>
            <w:r w:rsidRPr="006F5A04">
              <w:rPr>
                <w:spacing w:val="2"/>
                <w:w w:val="102"/>
              </w:rPr>
              <w:t>e</w:t>
            </w:r>
            <w:r w:rsidRPr="006F5A04">
              <w:rPr>
                <w:w w:val="102"/>
              </w:rPr>
              <w:t>kte</w:t>
            </w:r>
            <w:r w:rsidRPr="006F5A04">
              <w:rPr>
                <w:spacing w:val="17"/>
              </w:rPr>
              <w:t xml:space="preserve"> </w:t>
            </w:r>
            <w:r w:rsidRPr="006F5A04">
              <w:rPr>
                <w:b/>
                <w:spacing w:val="-1"/>
                <w:w w:val="102"/>
              </w:rPr>
              <w:t>b</w:t>
            </w:r>
            <w:r w:rsidRPr="006F5A04">
              <w:rPr>
                <w:b/>
                <w:w w:val="102"/>
              </w:rPr>
              <w:t>io</w:t>
            </w:r>
            <w:r w:rsidRPr="006F5A04">
              <w:rPr>
                <w:b/>
                <w:spacing w:val="-1"/>
                <w:w w:val="102"/>
              </w:rPr>
              <w:t>l</w:t>
            </w:r>
            <w:r w:rsidRPr="006F5A04">
              <w:rPr>
                <w:b/>
                <w:w w:val="102"/>
              </w:rPr>
              <w:t>ogie</w:t>
            </w:r>
            <w:r w:rsidRPr="006F5A04">
              <w:rPr>
                <w:b/>
                <w:spacing w:val="-1"/>
                <w:w w:val="102"/>
              </w:rPr>
              <w:t>s</w:t>
            </w:r>
            <w:r w:rsidRPr="006F5A04">
              <w:rPr>
                <w:b/>
                <w:w w:val="102"/>
              </w:rPr>
              <w:t>e</w:t>
            </w:r>
            <w:r w:rsidRPr="006F5A04">
              <w:rPr>
                <w:b/>
                <w:spacing w:val="18"/>
              </w:rPr>
              <w:t xml:space="preserve"> </w:t>
            </w:r>
            <w:r w:rsidRPr="006F5A04">
              <w:rPr>
                <w:b/>
                <w:w w:val="102"/>
              </w:rPr>
              <w:t>t</w:t>
            </w:r>
            <w:r w:rsidRPr="006F5A04">
              <w:rPr>
                <w:b/>
                <w:spacing w:val="2"/>
                <w:w w:val="102"/>
              </w:rPr>
              <w:t>e</w:t>
            </w:r>
            <w:r w:rsidRPr="006F5A04">
              <w:rPr>
                <w:b/>
                <w:spacing w:val="-1"/>
                <w:w w:val="102"/>
              </w:rPr>
              <w:t>r</w:t>
            </w:r>
            <w:r w:rsidRPr="006F5A04">
              <w:rPr>
                <w:b/>
                <w:w w:val="102"/>
              </w:rPr>
              <w:t>m</w:t>
            </w:r>
            <w:r w:rsidRPr="006F5A04">
              <w:rPr>
                <w:spacing w:val="16"/>
              </w:rPr>
              <w:t xml:space="preserve"> </w:t>
            </w:r>
            <w:r w:rsidRPr="006F5A04">
              <w:rPr>
                <w:spacing w:val="-1"/>
                <w:w w:val="102"/>
              </w:rPr>
              <w:t>v</w:t>
            </w:r>
            <w:r w:rsidRPr="006F5A04">
              <w:rPr>
                <w:w w:val="102"/>
              </w:rPr>
              <w:t>ir</w:t>
            </w:r>
            <w:r w:rsidRPr="006F5A04">
              <w:rPr>
                <w:spacing w:val="17"/>
              </w:rPr>
              <w:t xml:space="preserve"> </w:t>
            </w:r>
            <w:r w:rsidRPr="006F5A04">
              <w:rPr>
                <w:spacing w:val="2"/>
                <w:w w:val="102"/>
              </w:rPr>
              <w:t>e</w:t>
            </w:r>
            <w:r w:rsidRPr="006F5A04">
              <w:rPr>
                <w:w w:val="102"/>
              </w:rPr>
              <w:t>lk</w:t>
            </w:r>
            <w:r w:rsidRPr="006F5A04">
              <w:rPr>
                <w:spacing w:val="17"/>
              </w:rPr>
              <w:t xml:space="preserve"> </w:t>
            </w:r>
            <w:r w:rsidRPr="006F5A04">
              <w:rPr>
                <w:spacing w:val="-1"/>
                <w:w w:val="102"/>
              </w:rPr>
              <w:t>v</w:t>
            </w:r>
            <w:r w:rsidRPr="006F5A04">
              <w:rPr>
                <w:w w:val="102"/>
              </w:rPr>
              <w:t>an</w:t>
            </w:r>
            <w:r w:rsidRPr="006F5A04">
              <w:rPr>
                <w:spacing w:val="16"/>
              </w:rPr>
              <w:t xml:space="preserve"> </w:t>
            </w:r>
            <w:r w:rsidRPr="006F5A04">
              <w:rPr>
                <w:w w:val="102"/>
              </w:rPr>
              <w:t>die</w:t>
            </w:r>
            <w:r w:rsidRPr="006F5A04">
              <w:rPr>
                <w:spacing w:val="17"/>
              </w:rPr>
              <w:t xml:space="preserve"> </w:t>
            </w:r>
            <w:r w:rsidRPr="006F5A04">
              <w:rPr>
                <w:spacing w:val="-1"/>
                <w:w w:val="102"/>
              </w:rPr>
              <w:t>v</w:t>
            </w:r>
            <w:r w:rsidRPr="006F5A04">
              <w:rPr>
                <w:w w:val="102"/>
              </w:rPr>
              <w:t>ol</w:t>
            </w:r>
            <w:r w:rsidRPr="006F5A04">
              <w:rPr>
                <w:spacing w:val="-1"/>
                <w:w w:val="102"/>
              </w:rPr>
              <w:t>g</w:t>
            </w:r>
            <w:r w:rsidRPr="006F5A04">
              <w:rPr>
                <w:w w:val="102"/>
              </w:rPr>
              <w:t>e</w:t>
            </w:r>
            <w:r w:rsidRPr="006F5A04">
              <w:rPr>
                <w:spacing w:val="-1"/>
                <w:w w:val="102"/>
              </w:rPr>
              <w:t>n</w:t>
            </w:r>
            <w:r w:rsidRPr="006F5A04">
              <w:rPr>
                <w:w w:val="102"/>
              </w:rPr>
              <w:t>de</w:t>
            </w:r>
            <w:r w:rsidRPr="006F5A04">
              <w:rPr>
                <w:spacing w:val="17"/>
              </w:rPr>
              <w:t xml:space="preserve"> </w:t>
            </w:r>
            <w:r w:rsidRPr="006F5A04">
              <w:rPr>
                <w:spacing w:val="-1"/>
                <w:w w:val="102"/>
              </w:rPr>
              <w:t>b</w:t>
            </w:r>
            <w:r w:rsidRPr="006F5A04">
              <w:rPr>
                <w:spacing w:val="2"/>
                <w:w w:val="102"/>
              </w:rPr>
              <w:t>e</w:t>
            </w:r>
            <w:r w:rsidRPr="006F5A04">
              <w:rPr>
                <w:w w:val="102"/>
              </w:rPr>
              <w:t>skr</w:t>
            </w:r>
            <w:r w:rsidRPr="006F5A04">
              <w:rPr>
                <w:spacing w:val="-1"/>
                <w:w w:val="102"/>
              </w:rPr>
              <w:t>y</w:t>
            </w:r>
            <w:r w:rsidRPr="006F5A04">
              <w:rPr>
                <w:w w:val="102"/>
              </w:rPr>
              <w:t>wi</w:t>
            </w:r>
            <w:r w:rsidRPr="006F5A04">
              <w:rPr>
                <w:spacing w:val="-1"/>
                <w:w w:val="102"/>
              </w:rPr>
              <w:t>n</w:t>
            </w:r>
            <w:r w:rsidRPr="006F5A04">
              <w:rPr>
                <w:spacing w:val="2"/>
                <w:w w:val="102"/>
              </w:rPr>
              <w:t>g</w:t>
            </w:r>
            <w:r w:rsidRPr="006F5A04">
              <w:rPr>
                <w:w w:val="102"/>
              </w:rPr>
              <w:t>s.</w:t>
            </w:r>
            <w:r w:rsidRPr="006F5A04">
              <w:rPr>
                <w:spacing w:val="16"/>
              </w:rPr>
              <w:t xml:space="preserve"> </w:t>
            </w:r>
            <w:r w:rsidRPr="006F5A04">
              <w:rPr>
                <w:w w:val="102"/>
              </w:rPr>
              <w:t>Skryf slegs</w:t>
            </w:r>
            <w:r w:rsidRPr="006F5A04">
              <w:rPr>
                <w:spacing w:val="2"/>
              </w:rPr>
              <w:t xml:space="preserve"> </w:t>
            </w:r>
            <w:r w:rsidRPr="006F5A04">
              <w:rPr>
                <w:w w:val="102"/>
              </w:rPr>
              <w:t>d</w:t>
            </w:r>
            <w:r w:rsidRPr="006F5A04">
              <w:rPr>
                <w:spacing w:val="-1"/>
                <w:w w:val="102"/>
              </w:rPr>
              <w:t>i</w:t>
            </w:r>
            <w:r w:rsidRPr="006F5A04">
              <w:rPr>
                <w:w w:val="102"/>
              </w:rPr>
              <w:t>e</w:t>
            </w:r>
            <w:r w:rsidRPr="006F5A04">
              <w:rPr>
                <w:spacing w:val="2"/>
              </w:rPr>
              <w:t xml:space="preserve"> </w:t>
            </w:r>
            <w:r w:rsidRPr="006F5A04">
              <w:rPr>
                <w:w w:val="102"/>
              </w:rPr>
              <w:t>term</w:t>
            </w:r>
            <w:r w:rsidRPr="006F5A04">
              <w:rPr>
                <w:spacing w:val="2"/>
              </w:rPr>
              <w:t xml:space="preserve"> </w:t>
            </w:r>
            <w:r w:rsidRPr="006F5A04">
              <w:rPr>
                <w:spacing w:val="-1"/>
                <w:w w:val="102"/>
              </w:rPr>
              <w:t>l</w:t>
            </w:r>
            <w:r w:rsidRPr="006F5A04">
              <w:rPr>
                <w:spacing w:val="2"/>
                <w:w w:val="102"/>
              </w:rPr>
              <w:t>a</w:t>
            </w:r>
            <w:r w:rsidRPr="006F5A04">
              <w:rPr>
                <w:spacing w:val="-1"/>
                <w:w w:val="102"/>
              </w:rPr>
              <w:t>n</w:t>
            </w:r>
            <w:r w:rsidRPr="006F5A04">
              <w:rPr>
                <w:spacing w:val="2"/>
                <w:w w:val="102"/>
              </w:rPr>
              <w:t>g</w:t>
            </w:r>
            <w:r w:rsidRPr="006F5A04">
              <w:rPr>
                <w:w w:val="102"/>
              </w:rPr>
              <w:t>s</w:t>
            </w:r>
            <w:r w:rsidRPr="006F5A04">
              <w:t xml:space="preserve"> </w:t>
            </w:r>
            <w:r w:rsidRPr="006F5A04">
              <w:rPr>
                <w:w w:val="102"/>
              </w:rPr>
              <w:t>d</w:t>
            </w:r>
            <w:r w:rsidRPr="006F5A04">
              <w:rPr>
                <w:spacing w:val="-1"/>
                <w:w w:val="102"/>
              </w:rPr>
              <w:t>i</w:t>
            </w:r>
            <w:r w:rsidRPr="006F5A04">
              <w:rPr>
                <w:w w:val="102"/>
              </w:rPr>
              <w:t>e</w:t>
            </w:r>
            <w:r w:rsidRPr="006F5A04">
              <w:rPr>
                <w:spacing w:val="2"/>
              </w:rPr>
              <w:t xml:space="preserve"> </w:t>
            </w:r>
            <w:r w:rsidRPr="006F5A04">
              <w:rPr>
                <w:w w:val="102"/>
              </w:rPr>
              <w:t>vra</w:t>
            </w:r>
            <w:r w:rsidRPr="006F5A04">
              <w:rPr>
                <w:spacing w:val="-1"/>
                <w:w w:val="102"/>
              </w:rPr>
              <w:t>a</w:t>
            </w:r>
            <w:r w:rsidRPr="006F5A04">
              <w:rPr>
                <w:w w:val="102"/>
              </w:rPr>
              <w:t>gnom</w:t>
            </w:r>
            <w:r w:rsidRPr="006F5A04">
              <w:rPr>
                <w:spacing w:val="-1"/>
                <w:w w:val="102"/>
              </w:rPr>
              <w:t>m</w:t>
            </w:r>
            <w:r w:rsidRPr="006F5A04">
              <w:rPr>
                <w:w w:val="102"/>
              </w:rPr>
              <w:t>er</w:t>
            </w:r>
            <w:r w:rsidRPr="006F5A04">
              <w:rPr>
                <w:spacing w:val="2"/>
              </w:rPr>
              <w:t xml:space="preserve"> </w:t>
            </w:r>
            <w:r w:rsidRPr="006F5A04">
              <w:rPr>
                <w:spacing w:val="-1"/>
                <w:w w:val="102"/>
              </w:rPr>
              <w:t>(</w:t>
            </w:r>
            <w:r w:rsidRPr="006F5A04">
              <w:rPr>
                <w:spacing w:val="2"/>
                <w:w w:val="102"/>
              </w:rPr>
              <w:t>1</w:t>
            </w:r>
            <w:r w:rsidRPr="006F5A04">
              <w:rPr>
                <w:spacing w:val="-2"/>
                <w:w w:val="102"/>
              </w:rPr>
              <w:t>.</w:t>
            </w:r>
            <w:r w:rsidRPr="006F5A04">
              <w:rPr>
                <w:spacing w:val="2"/>
                <w:w w:val="102"/>
              </w:rPr>
              <w:t>2</w:t>
            </w:r>
            <w:r w:rsidRPr="006F5A04">
              <w:rPr>
                <w:spacing w:val="-2"/>
                <w:w w:val="102"/>
              </w:rPr>
              <w:t>.</w:t>
            </w:r>
            <w:r w:rsidRPr="006F5A04">
              <w:rPr>
                <w:w w:val="102"/>
              </w:rPr>
              <w:t>1 tot 1.2</w:t>
            </w:r>
            <w:r w:rsidRPr="006F5A04">
              <w:rPr>
                <w:spacing w:val="-2"/>
                <w:w w:val="102"/>
              </w:rPr>
              <w:t>.8</w:t>
            </w:r>
            <w:r w:rsidRPr="006F5A04">
              <w:rPr>
                <w:w w:val="102"/>
              </w:rPr>
              <w:t>)</w:t>
            </w:r>
            <w:r w:rsidRPr="006F5A04">
              <w:rPr>
                <w:spacing w:val="2"/>
              </w:rPr>
              <w:t xml:space="preserve"> in die ANTWOORDEBOEK </w:t>
            </w:r>
            <w:r w:rsidRPr="006F5A04">
              <w:rPr>
                <w:w w:val="102"/>
              </w:rPr>
              <w:t>n</w:t>
            </w:r>
            <w:r w:rsidRPr="006F5A04">
              <w:rPr>
                <w:spacing w:val="-1"/>
                <w:w w:val="102"/>
              </w:rPr>
              <w:t>e</w:t>
            </w:r>
            <w:r w:rsidRPr="006F5A04">
              <w:rPr>
                <w:w w:val="102"/>
              </w:rPr>
              <w:t>er.</w:t>
            </w:r>
          </w:p>
        </w:tc>
        <w:tc>
          <w:tcPr>
            <w:tcW w:w="236" w:type="dxa"/>
          </w:tcPr>
          <w:p w:rsidR="006914AC" w:rsidRPr="006F5A04" w:rsidRDefault="006914AC" w:rsidP="006914AC">
            <w:pPr>
              <w:jc w:val="both"/>
            </w:pPr>
          </w:p>
        </w:tc>
        <w:tc>
          <w:tcPr>
            <w:tcW w:w="898" w:type="dxa"/>
          </w:tcPr>
          <w:p w:rsidR="006914AC" w:rsidRPr="006F5A04" w:rsidRDefault="006914AC" w:rsidP="006914AC">
            <w:pPr>
              <w:jc w:val="both"/>
            </w:pPr>
          </w:p>
        </w:tc>
      </w:tr>
    </w:tbl>
    <w:p w:rsidR="006914AC" w:rsidRPr="006F5A04" w:rsidRDefault="006914AC" w:rsidP="009D27FA"/>
    <w:tbl>
      <w:tblPr>
        <w:tblW w:w="10598" w:type="dxa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1134"/>
        <w:gridCol w:w="7371"/>
        <w:gridCol w:w="236"/>
        <w:gridCol w:w="898"/>
      </w:tblGrid>
      <w:tr w:rsidR="006B3C0F" w:rsidRPr="006F5A04" w:rsidTr="006914AC">
        <w:tc>
          <w:tcPr>
            <w:tcW w:w="959" w:type="dxa"/>
          </w:tcPr>
          <w:p w:rsidR="006B3C0F" w:rsidRPr="006F5A04" w:rsidRDefault="006B3C0F"/>
        </w:tc>
        <w:tc>
          <w:tcPr>
            <w:tcW w:w="1134" w:type="dxa"/>
          </w:tcPr>
          <w:p w:rsidR="006B3C0F" w:rsidRPr="006F5A04" w:rsidRDefault="006B3C0F">
            <w:r w:rsidRPr="006F5A04">
              <w:t>1.2.1</w:t>
            </w:r>
          </w:p>
          <w:p w:rsidR="001A6CD3" w:rsidRPr="006F5A04" w:rsidRDefault="001A6CD3"/>
          <w:p w:rsidR="00911209" w:rsidRPr="006F5A04" w:rsidRDefault="00911209"/>
          <w:p w:rsidR="006B3C0F" w:rsidRPr="006F5A04" w:rsidRDefault="006B3C0F">
            <w:r w:rsidRPr="006F5A04">
              <w:t>1.2.2</w:t>
            </w:r>
          </w:p>
          <w:p w:rsidR="001A6CD3" w:rsidRPr="006F5A04" w:rsidRDefault="001A6CD3"/>
          <w:p w:rsidR="006B3C0F" w:rsidRPr="006F5A04" w:rsidRDefault="006B3C0F"/>
          <w:p w:rsidR="006B3C0F" w:rsidRPr="006F5A04" w:rsidRDefault="006B3C0F">
            <w:r w:rsidRPr="006F5A04">
              <w:t>1.2.3</w:t>
            </w:r>
          </w:p>
          <w:p w:rsidR="006B3C0F" w:rsidRPr="006F5A04" w:rsidRDefault="006B3C0F"/>
          <w:p w:rsidR="006B3C0F" w:rsidRPr="006F5A04" w:rsidRDefault="006B3C0F">
            <w:r w:rsidRPr="006F5A04">
              <w:t>1.2.4</w:t>
            </w:r>
          </w:p>
          <w:p w:rsidR="006B3C0F" w:rsidRPr="006F5A04" w:rsidRDefault="006B3C0F"/>
          <w:p w:rsidR="00CA5440" w:rsidRPr="006F5A04" w:rsidRDefault="00CA5440"/>
          <w:p w:rsidR="006B3C0F" w:rsidRPr="006F5A04" w:rsidRDefault="006B3C0F">
            <w:r w:rsidRPr="006F5A04">
              <w:t>1.2.5</w:t>
            </w:r>
          </w:p>
          <w:p w:rsidR="00B46359" w:rsidRPr="006F5A04" w:rsidRDefault="00B46359"/>
          <w:p w:rsidR="00C24649" w:rsidRPr="006F5A04" w:rsidRDefault="00C24649"/>
          <w:p w:rsidR="006B3C0F" w:rsidRPr="006F5A04" w:rsidRDefault="006B3C0F">
            <w:r w:rsidRPr="006F5A04">
              <w:t>1.2.6</w:t>
            </w:r>
          </w:p>
          <w:p w:rsidR="00C94824" w:rsidRPr="006F5A04" w:rsidRDefault="00C94824"/>
          <w:p w:rsidR="00B8456A" w:rsidRDefault="00B8456A"/>
          <w:p w:rsidR="00E473DF" w:rsidRPr="006F5A04" w:rsidRDefault="00E473DF"/>
          <w:p w:rsidR="00BC5D75" w:rsidRPr="006F5A04" w:rsidRDefault="00BC5D75">
            <w:r w:rsidRPr="006F5A04">
              <w:t>1.2.7</w:t>
            </w:r>
          </w:p>
          <w:p w:rsidR="00D24BD3" w:rsidRPr="006F5A04" w:rsidRDefault="00D24BD3"/>
          <w:p w:rsidR="007A6BB3" w:rsidRPr="006F5A04" w:rsidRDefault="007A6BB3"/>
          <w:p w:rsidR="00B57C74" w:rsidRPr="006F5A04" w:rsidRDefault="00B57C74">
            <w:r w:rsidRPr="006F5A04">
              <w:t>1.2.8</w:t>
            </w:r>
          </w:p>
          <w:p w:rsidR="00ED35C6" w:rsidRPr="006F5A04" w:rsidRDefault="00ED35C6"/>
        </w:tc>
        <w:tc>
          <w:tcPr>
            <w:tcW w:w="7371" w:type="dxa"/>
          </w:tcPr>
          <w:p w:rsidR="00911209" w:rsidRPr="006F5A04" w:rsidRDefault="006914AC" w:rsidP="00B8456A">
            <w:pPr>
              <w:tabs>
                <w:tab w:val="right" w:pos="7121"/>
              </w:tabs>
              <w:jc w:val="both"/>
            </w:pPr>
            <w:r w:rsidRPr="006F5A04">
              <w:t xml:space="preserve">'n Tipe voortplanting by mense waar die fetus </w:t>
            </w:r>
            <w:r w:rsidR="00887377">
              <w:t>binne</w:t>
            </w:r>
            <w:r w:rsidRPr="006F5A04">
              <w:t xml:space="preserve"> die uterus ontwikkel</w:t>
            </w:r>
          </w:p>
          <w:p w:rsidR="00911209" w:rsidRPr="006F5A04" w:rsidRDefault="00911209" w:rsidP="00B8456A">
            <w:pPr>
              <w:tabs>
                <w:tab w:val="right" w:pos="7121"/>
              </w:tabs>
              <w:jc w:val="both"/>
            </w:pPr>
          </w:p>
          <w:p w:rsidR="001A6CD3" w:rsidRPr="006F5A04" w:rsidRDefault="006914AC" w:rsidP="00B8456A">
            <w:pPr>
              <w:tabs>
                <w:tab w:val="right" w:pos="7121"/>
              </w:tabs>
              <w:jc w:val="both"/>
            </w:pPr>
            <w:r w:rsidRPr="006F5A04">
              <w:t>Strukture</w:t>
            </w:r>
            <w:r w:rsidR="001A6CD3" w:rsidRPr="006F5A04">
              <w:t xml:space="preserve"> </w:t>
            </w:r>
            <w:r w:rsidRPr="006F5A04">
              <w:t xml:space="preserve">wat slegs in dierselle gevind word wat </w:t>
            </w:r>
            <w:r w:rsidR="007A72FC" w:rsidRPr="006F5A04">
              <w:t xml:space="preserve">gedurende selverdeling </w:t>
            </w:r>
            <w:r w:rsidRPr="006F5A04">
              <w:t xml:space="preserve">die </w:t>
            </w:r>
            <w:r w:rsidR="007A72FC" w:rsidRPr="006F5A04">
              <w:t>spoel vorm</w:t>
            </w:r>
          </w:p>
          <w:p w:rsidR="001A6CD3" w:rsidRPr="006F5A04" w:rsidRDefault="001A6CD3" w:rsidP="00B8456A">
            <w:pPr>
              <w:tabs>
                <w:tab w:val="right" w:pos="7121"/>
              </w:tabs>
              <w:jc w:val="both"/>
            </w:pPr>
          </w:p>
          <w:p w:rsidR="007B4186" w:rsidRPr="006F5A04" w:rsidRDefault="007A72FC" w:rsidP="007B4186">
            <w:pPr>
              <w:jc w:val="both"/>
            </w:pPr>
            <w:r w:rsidRPr="006F5A04">
              <w:t>Die beweging</w:t>
            </w:r>
            <w:r w:rsidR="007B4186" w:rsidRPr="006F5A04">
              <w:t xml:space="preserve"> </w:t>
            </w:r>
            <w:r w:rsidRPr="006F5A04">
              <w:t xml:space="preserve">van 'n deel van 'n </w:t>
            </w:r>
            <w:r w:rsidR="007B4186" w:rsidRPr="006F5A04">
              <w:t xml:space="preserve">plant in </w:t>
            </w:r>
            <w:r w:rsidRPr="006F5A04">
              <w:t>reaksie op swaartekrag</w:t>
            </w:r>
          </w:p>
          <w:p w:rsidR="001A6CD3" w:rsidRPr="006F5A04" w:rsidRDefault="001A6CD3" w:rsidP="00B8456A">
            <w:pPr>
              <w:tabs>
                <w:tab w:val="right" w:pos="7121"/>
              </w:tabs>
              <w:jc w:val="both"/>
            </w:pPr>
          </w:p>
          <w:p w:rsidR="001A6CD3" w:rsidRPr="006F5A04" w:rsidRDefault="007A72FC" w:rsidP="00B8456A">
            <w:pPr>
              <w:tabs>
                <w:tab w:val="right" w:pos="7121"/>
              </w:tabs>
              <w:jc w:val="both"/>
            </w:pPr>
            <w:r w:rsidRPr="006F5A04">
              <w:t xml:space="preserve">Die hoeveelheid koolstofdioksied wat </w:t>
            </w:r>
            <w:r w:rsidR="00E473DF">
              <w:t xml:space="preserve">deur </w:t>
            </w:r>
            <w:r w:rsidRPr="006F5A04">
              <w:t xml:space="preserve">'n individu per tydeenheid as gevolg van sy/haar aktiwiteite </w:t>
            </w:r>
            <w:r w:rsidR="00E473DF">
              <w:t>ge</w:t>
            </w:r>
            <w:r w:rsidRPr="006F5A04">
              <w:t>produseer</w:t>
            </w:r>
            <w:r w:rsidR="00E473DF">
              <w:t xml:space="preserve"> word</w:t>
            </w:r>
          </w:p>
          <w:p w:rsidR="001A6CD3" w:rsidRPr="006F5A04" w:rsidRDefault="001A6CD3" w:rsidP="00B8456A">
            <w:pPr>
              <w:tabs>
                <w:tab w:val="right" w:pos="7121"/>
              </w:tabs>
              <w:jc w:val="both"/>
            </w:pPr>
          </w:p>
          <w:p w:rsidR="00911209" w:rsidRPr="006F5A04" w:rsidRDefault="007A72FC" w:rsidP="00B8456A">
            <w:pPr>
              <w:tabs>
                <w:tab w:val="right" w:pos="7121"/>
              </w:tabs>
              <w:jc w:val="both"/>
            </w:pPr>
            <w:r w:rsidRPr="006F5A04">
              <w:rPr>
                <w:bCs w:val="0"/>
              </w:rPr>
              <w:t xml:space="preserve">Die stadium by mense wanneer manlike en vroulike individue </w:t>
            </w:r>
            <w:r w:rsidR="00E473DF" w:rsidRPr="006F5A04">
              <w:rPr>
                <w:bCs w:val="0"/>
              </w:rPr>
              <w:t xml:space="preserve">geslagsrypheid </w:t>
            </w:r>
            <w:r w:rsidRPr="006F5A04">
              <w:rPr>
                <w:bCs w:val="0"/>
              </w:rPr>
              <w:t>bereik</w:t>
            </w:r>
          </w:p>
          <w:p w:rsidR="00C3512E" w:rsidRPr="006F5A04" w:rsidRDefault="00C3512E" w:rsidP="00B8456A">
            <w:pPr>
              <w:tabs>
                <w:tab w:val="right" w:pos="7121"/>
              </w:tabs>
              <w:jc w:val="both"/>
            </w:pPr>
          </w:p>
          <w:p w:rsidR="00911209" w:rsidRPr="006F5A04" w:rsidRDefault="007A72FC" w:rsidP="00B8456A">
            <w:pPr>
              <w:tabs>
                <w:tab w:val="right" w:pos="7121"/>
              </w:tabs>
              <w:jc w:val="both"/>
            </w:pPr>
            <w:r w:rsidRPr="006F5A04">
              <w:t>'n</w:t>
            </w:r>
            <w:r w:rsidR="002C3010" w:rsidRPr="006F5A04">
              <w:t xml:space="preserve"> V</w:t>
            </w:r>
            <w:r w:rsidRPr="006F5A04">
              <w:t xml:space="preserve">erandering in die interne </w:t>
            </w:r>
            <w:r w:rsidR="00A65867">
              <w:t>of</w:t>
            </w:r>
            <w:r w:rsidRPr="006F5A04">
              <w:t xml:space="preserve"> eksterne omgewing wat deur 'n reseptor </w:t>
            </w:r>
            <w:r w:rsidR="002C3010" w:rsidRPr="006F5A04">
              <w:t xml:space="preserve">waargeneem </w:t>
            </w:r>
            <w:r w:rsidR="00E473DF">
              <w:t xml:space="preserve">sal </w:t>
            </w:r>
            <w:r w:rsidR="002C3010" w:rsidRPr="006F5A04">
              <w:t xml:space="preserve">word en na 'n impuls omgeskakel </w:t>
            </w:r>
            <w:r w:rsidR="00E473DF">
              <w:t xml:space="preserve">sal </w:t>
            </w:r>
            <w:r w:rsidR="002C3010" w:rsidRPr="006F5A04">
              <w:t>word</w:t>
            </w:r>
          </w:p>
          <w:p w:rsidR="00911209" w:rsidRPr="006F5A04" w:rsidRDefault="00911209" w:rsidP="00B8456A">
            <w:pPr>
              <w:tabs>
                <w:tab w:val="right" w:pos="7121"/>
              </w:tabs>
              <w:jc w:val="both"/>
            </w:pPr>
          </w:p>
          <w:p w:rsidR="00911209" w:rsidRPr="006F5A04" w:rsidRDefault="002C3010" w:rsidP="00B8456A">
            <w:pPr>
              <w:tabs>
                <w:tab w:val="right" w:pos="7121"/>
              </w:tabs>
              <w:jc w:val="both"/>
            </w:pPr>
            <w:r w:rsidRPr="006F5A04">
              <w:t xml:space="preserve">Klein buisies wat in die timpaniese membraan </w:t>
            </w:r>
            <w:r w:rsidR="00EB4DD7">
              <w:t>geplaas word</w:t>
            </w:r>
            <w:r w:rsidRPr="006F5A04">
              <w:t xml:space="preserve"> om vloeistof uit die middeloor te dreineer</w:t>
            </w:r>
          </w:p>
          <w:p w:rsidR="00B8456A" w:rsidRPr="006F5A04" w:rsidRDefault="00B8456A" w:rsidP="00B8456A">
            <w:pPr>
              <w:tabs>
                <w:tab w:val="right" w:pos="7121"/>
              </w:tabs>
              <w:jc w:val="both"/>
            </w:pPr>
          </w:p>
          <w:p w:rsidR="0037725C" w:rsidRPr="006F5A04" w:rsidRDefault="002C3010" w:rsidP="002C3010">
            <w:pPr>
              <w:tabs>
                <w:tab w:val="right" w:pos="7121"/>
              </w:tabs>
              <w:jc w:val="both"/>
            </w:pPr>
            <w:r w:rsidRPr="006F5A04">
              <w:t>Die deel van die menslike oor wat klankgolwe na die gehoorkanaal lei</w:t>
            </w:r>
            <w:r w:rsidR="00B8456A" w:rsidRPr="006F5A04">
              <w:t xml:space="preserve"> </w:t>
            </w:r>
            <w:r w:rsidR="00C333CD">
              <w:tab/>
              <w:t>(8 x 1)</w:t>
            </w:r>
          </w:p>
        </w:tc>
        <w:tc>
          <w:tcPr>
            <w:tcW w:w="236" w:type="dxa"/>
          </w:tcPr>
          <w:p w:rsidR="006B3C0F" w:rsidRPr="006F5A04" w:rsidRDefault="006B3C0F" w:rsidP="00231BBF">
            <w:pPr>
              <w:jc w:val="right"/>
            </w:pPr>
          </w:p>
        </w:tc>
        <w:tc>
          <w:tcPr>
            <w:tcW w:w="898" w:type="dxa"/>
          </w:tcPr>
          <w:p w:rsidR="006B3C0F" w:rsidRPr="006F5A04" w:rsidRDefault="006B3C0F" w:rsidP="00A601FB"/>
          <w:p w:rsidR="006B3C0F" w:rsidRPr="006F5A04" w:rsidRDefault="006B3C0F" w:rsidP="00A601FB"/>
          <w:p w:rsidR="006B3C0F" w:rsidRPr="006F5A04" w:rsidRDefault="006B3C0F" w:rsidP="00A601FB"/>
          <w:p w:rsidR="006B3C0F" w:rsidRPr="006F5A04" w:rsidRDefault="006B3C0F" w:rsidP="00A601FB"/>
          <w:p w:rsidR="006B3C0F" w:rsidRPr="006F5A04" w:rsidRDefault="006B3C0F" w:rsidP="00A601FB"/>
          <w:p w:rsidR="006B3C0F" w:rsidRPr="006F5A04" w:rsidRDefault="006B3C0F" w:rsidP="00A601FB"/>
          <w:p w:rsidR="006B3C0F" w:rsidRPr="006F5A04" w:rsidRDefault="006B3C0F" w:rsidP="00A601FB"/>
          <w:p w:rsidR="006B3C0F" w:rsidRPr="006F5A04" w:rsidRDefault="006B3C0F" w:rsidP="00A601FB"/>
          <w:p w:rsidR="006B3C0F" w:rsidRPr="006F5A04" w:rsidRDefault="006B3C0F" w:rsidP="00A601FB"/>
          <w:p w:rsidR="006B3C0F" w:rsidRPr="006F5A04" w:rsidRDefault="006B3C0F" w:rsidP="00A601FB"/>
          <w:p w:rsidR="006B3C0F" w:rsidRPr="006F5A04" w:rsidRDefault="006B3C0F" w:rsidP="00A601FB"/>
          <w:p w:rsidR="00231BBF" w:rsidRPr="006F5A04" w:rsidRDefault="00231BBF" w:rsidP="00A601FB">
            <w:pPr>
              <w:rPr>
                <w:b/>
                <w:bCs w:val="0"/>
              </w:rPr>
            </w:pPr>
          </w:p>
          <w:p w:rsidR="00231BBF" w:rsidRPr="006F5A04" w:rsidRDefault="00231BBF" w:rsidP="00A601FB">
            <w:pPr>
              <w:rPr>
                <w:b/>
                <w:bCs w:val="0"/>
              </w:rPr>
            </w:pPr>
          </w:p>
          <w:p w:rsidR="00231BBF" w:rsidRPr="006F5A04" w:rsidRDefault="00231BBF" w:rsidP="00A601FB">
            <w:pPr>
              <w:rPr>
                <w:b/>
                <w:bCs w:val="0"/>
              </w:rPr>
            </w:pPr>
          </w:p>
          <w:p w:rsidR="00231BBF" w:rsidRPr="006F5A04" w:rsidRDefault="00231BBF" w:rsidP="00A601FB">
            <w:pPr>
              <w:rPr>
                <w:b/>
                <w:bCs w:val="0"/>
              </w:rPr>
            </w:pPr>
          </w:p>
          <w:p w:rsidR="00BC5D75" w:rsidRPr="006F5A04" w:rsidRDefault="00BC5D75" w:rsidP="00A601FB">
            <w:pPr>
              <w:rPr>
                <w:bCs w:val="0"/>
              </w:rPr>
            </w:pPr>
          </w:p>
          <w:p w:rsidR="000469C0" w:rsidRPr="006F5A04" w:rsidRDefault="000469C0" w:rsidP="00A601FB">
            <w:pPr>
              <w:rPr>
                <w:bCs w:val="0"/>
              </w:rPr>
            </w:pPr>
          </w:p>
          <w:p w:rsidR="00911209" w:rsidRPr="006F5A04" w:rsidRDefault="00911209" w:rsidP="00A601FB">
            <w:pPr>
              <w:rPr>
                <w:bCs w:val="0"/>
              </w:rPr>
            </w:pPr>
          </w:p>
          <w:p w:rsidR="00911209" w:rsidRPr="006F5A04" w:rsidRDefault="00911209" w:rsidP="00A601FB">
            <w:pPr>
              <w:rPr>
                <w:bCs w:val="0"/>
              </w:rPr>
            </w:pPr>
          </w:p>
          <w:p w:rsidR="000F6927" w:rsidRDefault="000F6927" w:rsidP="00A601FB">
            <w:pPr>
              <w:rPr>
                <w:bCs w:val="0"/>
              </w:rPr>
            </w:pPr>
          </w:p>
          <w:p w:rsidR="00E473DF" w:rsidRPr="006F5A04" w:rsidRDefault="00E473DF" w:rsidP="00A601FB">
            <w:pPr>
              <w:rPr>
                <w:bCs w:val="0"/>
              </w:rPr>
            </w:pPr>
          </w:p>
          <w:p w:rsidR="00F94497" w:rsidRPr="006F5A04" w:rsidRDefault="00F94497" w:rsidP="00A601FB">
            <w:pPr>
              <w:rPr>
                <w:bCs w:val="0"/>
              </w:rPr>
            </w:pPr>
          </w:p>
          <w:p w:rsidR="001734CA" w:rsidRPr="006F5A04" w:rsidRDefault="00231BBF" w:rsidP="00A601FB">
            <w:pPr>
              <w:rPr>
                <w:b/>
                <w:bCs w:val="0"/>
              </w:rPr>
            </w:pPr>
            <w:r w:rsidRPr="006F5A04">
              <w:rPr>
                <w:b/>
                <w:bCs w:val="0"/>
              </w:rPr>
              <w:t>(</w:t>
            </w:r>
            <w:r w:rsidR="005353BC" w:rsidRPr="006F5A04">
              <w:rPr>
                <w:b/>
                <w:bCs w:val="0"/>
              </w:rPr>
              <w:t>8</w:t>
            </w:r>
            <w:r w:rsidRPr="006F5A04">
              <w:rPr>
                <w:b/>
                <w:bCs w:val="0"/>
              </w:rPr>
              <w:t>)</w:t>
            </w:r>
          </w:p>
        </w:tc>
      </w:tr>
    </w:tbl>
    <w:p w:rsidR="00F90CA3" w:rsidRPr="006F5A04" w:rsidRDefault="00F90CA3"/>
    <w:tbl>
      <w:tblPr>
        <w:tblW w:w="0" w:type="auto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505"/>
        <w:gridCol w:w="236"/>
        <w:gridCol w:w="898"/>
      </w:tblGrid>
      <w:tr w:rsidR="002C3010" w:rsidRPr="006F5A04" w:rsidTr="002C3010">
        <w:tc>
          <w:tcPr>
            <w:tcW w:w="959" w:type="dxa"/>
          </w:tcPr>
          <w:p w:rsidR="002C3010" w:rsidRPr="006F5A04" w:rsidRDefault="002C3010" w:rsidP="002C3010">
            <w:r w:rsidRPr="006F5A04">
              <w:t>1.3</w:t>
            </w:r>
          </w:p>
        </w:tc>
        <w:tc>
          <w:tcPr>
            <w:tcW w:w="8505" w:type="dxa"/>
          </w:tcPr>
          <w:p w:rsidR="002C3010" w:rsidRPr="006F5A04" w:rsidRDefault="002C3010" w:rsidP="00EB4DD7">
            <w:pPr>
              <w:jc w:val="both"/>
            </w:pPr>
            <w:r w:rsidRPr="006F5A04">
              <w:t xml:space="preserve">Dui aan of elk van die beskrywings in KOLOM I van toepassing is op     </w:t>
            </w:r>
            <w:r w:rsidRPr="006F5A04">
              <w:rPr>
                <w:b/>
              </w:rPr>
              <w:t>SLEGS A</w:t>
            </w:r>
            <w:r w:rsidRPr="006F5A04">
              <w:t>,</w:t>
            </w:r>
            <w:r w:rsidRPr="006F5A04">
              <w:rPr>
                <w:b/>
              </w:rPr>
              <w:t xml:space="preserve"> SLEGS B</w:t>
            </w:r>
            <w:r w:rsidRPr="006F5A04">
              <w:t>,</w:t>
            </w:r>
            <w:r w:rsidRPr="006F5A04">
              <w:rPr>
                <w:b/>
              </w:rPr>
              <w:t xml:space="preserve"> BEIDE A EN B </w:t>
            </w:r>
            <w:r w:rsidRPr="006F5A04">
              <w:t>of</w:t>
            </w:r>
            <w:r w:rsidRPr="006F5A04">
              <w:rPr>
                <w:b/>
              </w:rPr>
              <w:t xml:space="preserve"> GEENEEN</w:t>
            </w:r>
            <w:r w:rsidRPr="006F5A04">
              <w:t xml:space="preserve"> van die items in KOLOM</w:t>
            </w:r>
            <w:r w:rsidR="00EB4DD7">
              <w:t> </w:t>
            </w:r>
            <w:r w:rsidRPr="006F5A04">
              <w:t xml:space="preserve">II nie. Skryf </w:t>
            </w:r>
            <w:r w:rsidRPr="006F5A04">
              <w:rPr>
                <w:b/>
              </w:rPr>
              <w:t>slegs A</w:t>
            </w:r>
            <w:r w:rsidRPr="006F5A04">
              <w:t>,</w:t>
            </w:r>
            <w:r w:rsidRPr="006F5A04">
              <w:rPr>
                <w:b/>
              </w:rPr>
              <w:t xml:space="preserve"> slegs B</w:t>
            </w:r>
            <w:r w:rsidRPr="006F5A04">
              <w:t>,</w:t>
            </w:r>
            <w:r w:rsidRPr="006F5A04">
              <w:rPr>
                <w:b/>
              </w:rPr>
              <w:t xml:space="preserve"> beide A en B </w:t>
            </w:r>
            <w:r w:rsidRPr="006F5A04">
              <w:t>of</w:t>
            </w:r>
            <w:r w:rsidRPr="006F5A04">
              <w:rPr>
                <w:b/>
              </w:rPr>
              <w:t xml:space="preserve"> geeneen</w:t>
            </w:r>
            <w:r w:rsidRPr="006F5A04">
              <w:t xml:space="preserve"> langs </w:t>
            </w:r>
            <w:r w:rsidR="00EB4DD7">
              <w:t>die vraagnommer (1.3.1 tot 1.3.4</w:t>
            </w:r>
            <w:r w:rsidRPr="006F5A04">
              <w:t>) in die ANTWOORDEBOEK neer.</w:t>
            </w:r>
          </w:p>
        </w:tc>
        <w:tc>
          <w:tcPr>
            <w:tcW w:w="236" w:type="dxa"/>
          </w:tcPr>
          <w:p w:rsidR="002C3010" w:rsidRPr="006F5A04" w:rsidRDefault="002C3010" w:rsidP="002C3010"/>
        </w:tc>
        <w:tc>
          <w:tcPr>
            <w:tcW w:w="898" w:type="dxa"/>
          </w:tcPr>
          <w:p w:rsidR="002C3010" w:rsidRPr="006F5A04" w:rsidRDefault="002C3010" w:rsidP="002C3010"/>
        </w:tc>
      </w:tr>
    </w:tbl>
    <w:p w:rsidR="002C3010" w:rsidRPr="006F5A04" w:rsidRDefault="002C3010" w:rsidP="005B224B">
      <w:pPr>
        <w:pStyle w:val="Header"/>
        <w:tabs>
          <w:tab w:val="clear" w:pos="4153"/>
          <w:tab w:val="clear" w:pos="8306"/>
        </w:tabs>
      </w:pPr>
    </w:p>
    <w:tbl>
      <w:tblPr>
        <w:tblW w:w="9679" w:type="dxa"/>
        <w:tblInd w:w="959" w:type="dxa"/>
        <w:tblLayout w:type="fixed"/>
        <w:tblLook w:val="01E0" w:firstRow="1" w:lastRow="1" w:firstColumn="1" w:lastColumn="1" w:noHBand="0" w:noVBand="0"/>
      </w:tblPr>
      <w:tblGrid>
        <w:gridCol w:w="1134"/>
        <w:gridCol w:w="3544"/>
        <w:gridCol w:w="510"/>
        <w:gridCol w:w="3321"/>
        <w:gridCol w:w="270"/>
        <w:gridCol w:w="900"/>
      </w:tblGrid>
      <w:tr w:rsidR="000B6F8D" w:rsidRPr="006F5A04" w:rsidTr="00EB4DD7">
        <w:tc>
          <w:tcPr>
            <w:tcW w:w="46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942A3" w:rsidRPr="006F5A04" w:rsidRDefault="002C3010" w:rsidP="002C3010">
            <w:pPr>
              <w:jc w:val="center"/>
              <w:rPr>
                <w:b/>
              </w:rPr>
            </w:pPr>
            <w:r w:rsidRPr="006F5A04">
              <w:rPr>
                <w:b/>
              </w:rPr>
              <w:t>K</w:t>
            </w:r>
            <w:r w:rsidR="00C942A3" w:rsidRPr="006F5A04">
              <w:rPr>
                <w:b/>
              </w:rPr>
              <w:t>OL</w:t>
            </w:r>
            <w:r w:rsidRPr="006F5A04">
              <w:rPr>
                <w:b/>
              </w:rPr>
              <w:t>OM</w:t>
            </w:r>
            <w:r w:rsidR="00C942A3" w:rsidRPr="006F5A04">
              <w:rPr>
                <w:b/>
              </w:rPr>
              <w:t xml:space="preserve"> I</w:t>
            </w:r>
          </w:p>
        </w:tc>
        <w:tc>
          <w:tcPr>
            <w:tcW w:w="38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942A3" w:rsidRPr="006F5A04" w:rsidRDefault="002C3010" w:rsidP="002C3010">
            <w:pPr>
              <w:jc w:val="center"/>
              <w:rPr>
                <w:b/>
              </w:rPr>
            </w:pPr>
            <w:r w:rsidRPr="006F5A04">
              <w:rPr>
                <w:b/>
              </w:rPr>
              <w:t>KOLOM</w:t>
            </w:r>
            <w:r w:rsidR="00C942A3" w:rsidRPr="006F5A04">
              <w:rPr>
                <w:b/>
              </w:rPr>
              <w:t xml:space="preserve"> II</w:t>
            </w:r>
          </w:p>
        </w:tc>
        <w:tc>
          <w:tcPr>
            <w:tcW w:w="270" w:type="dxa"/>
            <w:tcBorders>
              <w:left w:val="single" w:sz="12" w:space="0" w:color="auto"/>
            </w:tcBorders>
            <w:shd w:val="clear" w:color="auto" w:fill="auto"/>
          </w:tcPr>
          <w:p w:rsidR="00C942A3" w:rsidRPr="006F5A04" w:rsidRDefault="00C942A3" w:rsidP="00580306"/>
        </w:tc>
        <w:tc>
          <w:tcPr>
            <w:tcW w:w="900" w:type="dxa"/>
            <w:shd w:val="clear" w:color="auto" w:fill="auto"/>
          </w:tcPr>
          <w:p w:rsidR="00C942A3" w:rsidRPr="006F5A04" w:rsidRDefault="00C942A3" w:rsidP="00580306"/>
        </w:tc>
      </w:tr>
      <w:tr w:rsidR="000B6F8D" w:rsidRPr="006F5A04" w:rsidTr="00EB4DD7">
        <w:trPr>
          <w:trHeight w:val="828"/>
        </w:trPr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C942A3" w:rsidRPr="006F5A04" w:rsidRDefault="00C942A3" w:rsidP="00A64270">
            <w:r w:rsidRPr="006F5A04">
              <w:t>1.3.1</w:t>
            </w:r>
          </w:p>
          <w:p w:rsidR="00C942A3" w:rsidRPr="006F5A04" w:rsidRDefault="00C942A3" w:rsidP="00A64270"/>
          <w:p w:rsidR="00C942A3" w:rsidRPr="006F5A04" w:rsidRDefault="00C942A3" w:rsidP="00A64270"/>
        </w:tc>
        <w:tc>
          <w:tcPr>
            <w:tcW w:w="354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2A3" w:rsidRPr="006F5A04" w:rsidRDefault="002C3010" w:rsidP="00A65867">
            <w:r w:rsidRPr="006F5A04">
              <w:t xml:space="preserve">'n Tipe ontwikkeling by voëls waar die nageslag by geboorte swak ontwikkel is en hulleself </w:t>
            </w:r>
            <w:r w:rsidR="00E473DF">
              <w:t xml:space="preserve">dus </w:t>
            </w:r>
            <w:r w:rsidRPr="006F5A04">
              <w:t>nie kan voe</w:t>
            </w:r>
            <w:r w:rsidR="00A65867">
              <w:t>d</w:t>
            </w:r>
            <w:r w:rsidRPr="006F5A04">
              <w:t xml:space="preserve"> nie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C942A3" w:rsidRPr="006F5A04" w:rsidRDefault="00C942A3" w:rsidP="002C3010">
            <w:r w:rsidRPr="006F5A04">
              <w:t>A</w:t>
            </w:r>
            <w:r w:rsidR="00A64270" w:rsidRPr="006F5A04">
              <w:t>:</w:t>
            </w:r>
          </w:p>
          <w:p w:rsidR="00C942A3" w:rsidRPr="006F5A04" w:rsidRDefault="00C942A3" w:rsidP="002C3010">
            <w:r w:rsidRPr="006F5A04">
              <w:t>B</w:t>
            </w:r>
            <w:r w:rsidR="00A64270" w:rsidRPr="006F5A04">
              <w:t>:</w:t>
            </w:r>
          </w:p>
          <w:p w:rsidR="00C942A3" w:rsidRPr="006F5A04" w:rsidRDefault="00C942A3" w:rsidP="002C3010"/>
        </w:tc>
        <w:tc>
          <w:tcPr>
            <w:tcW w:w="332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942A3" w:rsidRPr="006F5A04" w:rsidRDefault="00C942A3" w:rsidP="002C3010">
            <w:pPr>
              <w:pStyle w:val="Header"/>
              <w:tabs>
                <w:tab w:val="left" w:pos="720"/>
              </w:tabs>
              <w:rPr>
                <w:szCs w:val="20"/>
              </w:rPr>
            </w:pPr>
            <w:r w:rsidRPr="006F5A04">
              <w:rPr>
                <w:szCs w:val="20"/>
              </w:rPr>
              <w:t>Pre</w:t>
            </w:r>
            <w:r w:rsidR="002C3010" w:rsidRPr="006F5A04">
              <w:rPr>
                <w:szCs w:val="20"/>
              </w:rPr>
              <w:t>k</w:t>
            </w:r>
            <w:r w:rsidRPr="006F5A04">
              <w:rPr>
                <w:szCs w:val="20"/>
              </w:rPr>
              <w:t>o</w:t>
            </w:r>
            <w:r w:rsidR="002C3010" w:rsidRPr="006F5A04">
              <w:rPr>
                <w:szCs w:val="20"/>
              </w:rPr>
              <w:t xml:space="preserve">siële </w:t>
            </w:r>
            <w:r w:rsidR="002C3010" w:rsidRPr="006F5A04">
              <w:t>ontwikkeling</w:t>
            </w:r>
          </w:p>
          <w:p w:rsidR="00C942A3" w:rsidRPr="006F5A04" w:rsidRDefault="00C942A3" w:rsidP="002C3010">
            <w:pPr>
              <w:tabs>
                <w:tab w:val="right" w:pos="3895"/>
              </w:tabs>
              <w:rPr>
                <w:szCs w:val="20"/>
              </w:rPr>
            </w:pPr>
            <w:r w:rsidRPr="006F5A04">
              <w:rPr>
                <w:szCs w:val="20"/>
              </w:rPr>
              <w:t>Altri</w:t>
            </w:r>
            <w:r w:rsidR="002C3010" w:rsidRPr="006F5A04">
              <w:rPr>
                <w:szCs w:val="20"/>
              </w:rPr>
              <w:t xml:space="preserve">siële </w:t>
            </w:r>
            <w:r w:rsidR="002C3010" w:rsidRPr="006F5A04">
              <w:t>ontwikkeling</w:t>
            </w:r>
          </w:p>
          <w:p w:rsidR="00C942A3" w:rsidRPr="006F5A04" w:rsidRDefault="00C942A3" w:rsidP="002C3010">
            <w:pPr>
              <w:tabs>
                <w:tab w:val="right" w:pos="3895"/>
              </w:tabs>
            </w:pPr>
          </w:p>
        </w:tc>
        <w:tc>
          <w:tcPr>
            <w:tcW w:w="270" w:type="dxa"/>
            <w:tcBorders>
              <w:left w:val="single" w:sz="12" w:space="0" w:color="auto"/>
            </w:tcBorders>
            <w:shd w:val="clear" w:color="auto" w:fill="auto"/>
          </w:tcPr>
          <w:p w:rsidR="00C942A3" w:rsidRPr="006F5A04" w:rsidRDefault="00C942A3" w:rsidP="00580306"/>
        </w:tc>
        <w:tc>
          <w:tcPr>
            <w:tcW w:w="900" w:type="dxa"/>
            <w:shd w:val="clear" w:color="auto" w:fill="auto"/>
          </w:tcPr>
          <w:p w:rsidR="00C942A3" w:rsidRPr="006F5A04" w:rsidRDefault="00C942A3" w:rsidP="00580306"/>
        </w:tc>
      </w:tr>
      <w:tr w:rsidR="000B6F8D" w:rsidRPr="006F5A04" w:rsidTr="00EB4DD7">
        <w:trPr>
          <w:trHeight w:val="378"/>
        </w:trPr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942A3" w:rsidRPr="006F5A04" w:rsidRDefault="00C942A3" w:rsidP="00580306">
            <w:r w:rsidRPr="006F5A04">
              <w:t>1.3.2</w:t>
            </w:r>
          </w:p>
          <w:p w:rsidR="00C942A3" w:rsidRPr="006F5A04" w:rsidRDefault="00C942A3" w:rsidP="00580306"/>
        </w:tc>
        <w:tc>
          <w:tcPr>
            <w:tcW w:w="354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2A3" w:rsidRPr="006F5A04" w:rsidRDefault="002C3010" w:rsidP="00580306">
            <w:pPr>
              <w:pStyle w:val="Header"/>
              <w:tabs>
                <w:tab w:val="left" w:pos="720"/>
              </w:tabs>
            </w:pPr>
            <w:r w:rsidRPr="006F5A04">
              <w:t xml:space="preserve">Vorm die </w:t>
            </w:r>
            <w:r w:rsidR="00B82238" w:rsidRPr="006F5A04">
              <w:t>pla</w:t>
            </w:r>
            <w:r w:rsidRPr="006F5A04">
              <w:t>s</w:t>
            </w:r>
            <w:r w:rsidR="00B82238" w:rsidRPr="006F5A04">
              <w:t>enta</w:t>
            </w:r>
          </w:p>
          <w:p w:rsidR="00B82238" w:rsidRPr="006F5A04" w:rsidRDefault="00B82238" w:rsidP="00580306">
            <w:pPr>
              <w:pStyle w:val="Header"/>
              <w:tabs>
                <w:tab w:val="left" w:pos="720"/>
              </w:tabs>
            </w:pPr>
          </w:p>
        </w:tc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C942A3" w:rsidRPr="006F5A04" w:rsidRDefault="00C942A3" w:rsidP="002C3010">
            <w:r w:rsidRPr="006F5A04">
              <w:t>A</w:t>
            </w:r>
            <w:r w:rsidR="00A64270" w:rsidRPr="006F5A04">
              <w:t>:</w:t>
            </w:r>
          </w:p>
          <w:p w:rsidR="00A64270" w:rsidRPr="006F5A04" w:rsidRDefault="00C942A3" w:rsidP="002C3010">
            <w:r w:rsidRPr="006F5A04">
              <w:t>B</w:t>
            </w:r>
            <w:r w:rsidR="00A64270" w:rsidRPr="006F5A04">
              <w:t>:</w:t>
            </w:r>
          </w:p>
        </w:tc>
        <w:tc>
          <w:tcPr>
            <w:tcW w:w="332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942A3" w:rsidRPr="006F5A04" w:rsidRDefault="00C942A3" w:rsidP="002C3010">
            <w:r w:rsidRPr="006F5A04">
              <w:t>Chorion</w:t>
            </w:r>
            <w:r w:rsidR="002C3010" w:rsidRPr="006F5A04">
              <w:t>iese</w:t>
            </w:r>
            <w:r w:rsidRPr="006F5A04">
              <w:t xml:space="preserve"> villi</w:t>
            </w:r>
          </w:p>
          <w:p w:rsidR="00C942A3" w:rsidRPr="006F5A04" w:rsidRDefault="00C942A3" w:rsidP="002C3010">
            <w:r w:rsidRPr="006F5A04">
              <w:t>Endometrium</w:t>
            </w:r>
          </w:p>
        </w:tc>
        <w:tc>
          <w:tcPr>
            <w:tcW w:w="270" w:type="dxa"/>
            <w:tcBorders>
              <w:left w:val="single" w:sz="12" w:space="0" w:color="auto"/>
            </w:tcBorders>
            <w:shd w:val="clear" w:color="auto" w:fill="auto"/>
          </w:tcPr>
          <w:p w:rsidR="00C942A3" w:rsidRPr="006F5A04" w:rsidRDefault="00C942A3" w:rsidP="00580306"/>
        </w:tc>
        <w:tc>
          <w:tcPr>
            <w:tcW w:w="900" w:type="dxa"/>
            <w:shd w:val="clear" w:color="auto" w:fill="auto"/>
          </w:tcPr>
          <w:p w:rsidR="00C942A3" w:rsidRPr="006F5A04" w:rsidRDefault="00C942A3" w:rsidP="00580306"/>
        </w:tc>
      </w:tr>
      <w:tr w:rsidR="000B6F8D" w:rsidRPr="006F5A04" w:rsidTr="00EB4DD7">
        <w:trPr>
          <w:trHeight w:val="358"/>
        </w:trPr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942A3" w:rsidRPr="006F5A04" w:rsidRDefault="00C942A3" w:rsidP="00580306">
            <w:r w:rsidRPr="006F5A04">
              <w:t>1.3.3</w:t>
            </w:r>
          </w:p>
          <w:p w:rsidR="00B82238" w:rsidRPr="006F5A04" w:rsidRDefault="00B82238" w:rsidP="00580306"/>
          <w:p w:rsidR="00C942A3" w:rsidRPr="006F5A04" w:rsidRDefault="00C942A3" w:rsidP="00580306"/>
        </w:tc>
        <w:tc>
          <w:tcPr>
            <w:tcW w:w="354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2A3" w:rsidRPr="006F5A04" w:rsidRDefault="002C3010" w:rsidP="002C3010">
            <w:r w:rsidRPr="006F5A04">
              <w:t>Die toestand van die bloedvate in die menslike vel wanneer die omgewingstemperatuur hoog is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C942A3" w:rsidRPr="006F5A04" w:rsidRDefault="00C942A3" w:rsidP="002C3010">
            <w:r w:rsidRPr="006F5A04">
              <w:t>A</w:t>
            </w:r>
            <w:r w:rsidR="00A64270" w:rsidRPr="006F5A04">
              <w:t>:</w:t>
            </w:r>
          </w:p>
          <w:p w:rsidR="00C942A3" w:rsidRPr="006F5A04" w:rsidRDefault="00C942A3" w:rsidP="002C3010">
            <w:r w:rsidRPr="006F5A04">
              <w:t>B</w:t>
            </w:r>
            <w:r w:rsidR="00A64270" w:rsidRPr="006F5A04">
              <w:t>:</w:t>
            </w:r>
          </w:p>
        </w:tc>
        <w:tc>
          <w:tcPr>
            <w:tcW w:w="332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942A3" w:rsidRPr="006F5A04" w:rsidRDefault="00612E39" w:rsidP="002C3010">
            <w:r w:rsidRPr="006F5A04">
              <w:t>Vernou</w:t>
            </w:r>
          </w:p>
          <w:p w:rsidR="00C942A3" w:rsidRPr="006F5A04" w:rsidRDefault="00612E39" w:rsidP="00612E39">
            <w:pPr>
              <w:tabs>
                <w:tab w:val="right" w:pos="3895"/>
              </w:tabs>
            </w:pPr>
            <w:r w:rsidRPr="006F5A04">
              <w:t>Verwyd</w:t>
            </w:r>
          </w:p>
        </w:tc>
        <w:tc>
          <w:tcPr>
            <w:tcW w:w="270" w:type="dxa"/>
            <w:tcBorders>
              <w:left w:val="single" w:sz="12" w:space="0" w:color="auto"/>
            </w:tcBorders>
            <w:shd w:val="clear" w:color="auto" w:fill="auto"/>
          </w:tcPr>
          <w:p w:rsidR="00C942A3" w:rsidRPr="006F5A04" w:rsidRDefault="00C942A3" w:rsidP="00580306"/>
        </w:tc>
        <w:tc>
          <w:tcPr>
            <w:tcW w:w="900" w:type="dxa"/>
            <w:shd w:val="clear" w:color="auto" w:fill="auto"/>
          </w:tcPr>
          <w:p w:rsidR="00C942A3" w:rsidRPr="006F5A04" w:rsidRDefault="00C942A3" w:rsidP="00580306"/>
        </w:tc>
      </w:tr>
      <w:tr w:rsidR="000B6F8D" w:rsidRPr="006F5A04" w:rsidTr="00EB4DD7">
        <w:trPr>
          <w:trHeight w:val="290"/>
        </w:trPr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942A3" w:rsidRPr="006F5A04" w:rsidRDefault="00C942A3" w:rsidP="00580306">
            <w:r w:rsidRPr="006F5A04">
              <w:t>1.3.4</w:t>
            </w:r>
          </w:p>
          <w:p w:rsidR="00C942A3" w:rsidRPr="006F5A04" w:rsidRDefault="00C942A3" w:rsidP="00580306"/>
        </w:tc>
        <w:tc>
          <w:tcPr>
            <w:tcW w:w="354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2A3" w:rsidRPr="006F5A04" w:rsidRDefault="00612E39" w:rsidP="00612E39">
            <w:r w:rsidRPr="006F5A04">
              <w:t>Om te alle tye toegang tot genoeg kos van hoë gehalte</w:t>
            </w:r>
            <w:r w:rsidR="00EB4DD7">
              <w:t xml:space="preserve">   </w:t>
            </w:r>
            <w:r w:rsidRPr="006F5A04">
              <w:t xml:space="preserve"> te hê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C942A3" w:rsidRPr="006F5A04" w:rsidRDefault="00C942A3" w:rsidP="002C3010">
            <w:r w:rsidRPr="006F5A04">
              <w:t>A</w:t>
            </w:r>
            <w:r w:rsidR="00A64270" w:rsidRPr="006F5A04">
              <w:t>:</w:t>
            </w:r>
          </w:p>
          <w:p w:rsidR="00C942A3" w:rsidRPr="006F5A04" w:rsidRDefault="00C942A3" w:rsidP="002C3010">
            <w:r w:rsidRPr="006F5A04">
              <w:t>B</w:t>
            </w:r>
            <w:r w:rsidR="00A64270" w:rsidRPr="006F5A04">
              <w:t>:</w:t>
            </w:r>
          </w:p>
        </w:tc>
        <w:tc>
          <w:tcPr>
            <w:tcW w:w="332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942A3" w:rsidRPr="006F5A04" w:rsidRDefault="00C942A3" w:rsidP="002C3010">
            <w:r w:rsidRPr="006F5A04">
              <w:t>Mono</w:t>
            </w:r>
            <w:r w:rsidR="00612E39" w:rsidRPr="006F5A04">
              <w:t>k</w:t>
            </w:r>
            <w:r w:rsidRPr="006F5A04">
              <w:t>ultu</w:t>
            </w:r>
            <w:r w:rsidR="00612E39" w:rsidRPr="006F5A04">
              <w:t>ur</w:t>
            </w:r>
          </w:p>
          <w:p w:rsidR="00C942A3" w:rsidRPr="006F5A04" w:rsidRDefault="00C942A3" w:rsidP="00612E39">
            <w:r w:rsidRPr="006F5A04">
              <w:t>Eutro</w:t>
            </w:r>
            <w:r w:rsidR="00612E39" w:rsidRPr="006F5A04">
              <w:t>fikasie</w:t>
            </w:r>
          </w:p>
        </w:tc>
        <w:tc>
          <w:tcPr>
            <w:tcW w:w="270" w:type="dxa"/>
            <w:tcBorders>
              <w:left w:val="single" w:sz="12" w:space="0" w:color="auto"/>
            </w:tcBorders>
            <w:shd w:val="clear" w:color="auto" w:fill="auto"/>
          </w:tcPr>
          <w:p w:rsidR="00C942A3" w:rsidRPr="006F5A04" w:rsidRDefault="00C942A3" w:rsidP="00580306"/>
        </w:tc>
        <w:tc>
          <w:tcPr>
            <w:tcW w:w="900" w:type="dxa"/>
            <w:shd w:val="clear" w:color="auto" w:fill="auto"/>
          </w:tcPr>
          <w:p w:rsidR="00C942A3" w:rsidRPr="006F5A04" w:rsidRDefault="00C942A3" w:rsidP="00580306"/>
        </w:tc>
      </w:tr>
      <w:tr w:rsidR="000B6F8D" w:rsidRPr="006F5A04" w:rsidTr="00EB4DD7"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</w:tcPr>
          <w:p w:rsidR="00C942A3" w:rsidRPr="006F5A04" w:rsidRDefault="00C942A3" w:rsidP="00580306"/>
        </w:tc>
        <w:tc>
          <w:tcPr>
            <w:tcW w:w="3544" w:type="dxa"/>
            <w:tcBorders>
              <w:top w:val="single" w:sz="12" w:space="0" w:color="auto"/>
            </w:tcBorders>
            <w:shd w:val="clear" w:color="auto" w:fill="auto"/>
          </w:tcPr>
          <w:p w:rsidR="00C942A3" w:rsidRPr="006F5A04" w:rsidRDefault="00C942A3" w:rsidP="00580306"/>
        </w:tc>
        <w:tc>
          <w:tcPr>
            <w:tcW w:w="510" w:type="dxa"/>
            <w:tcBorders>
              <w:top w:val="single" w:sz="12" w:space="0" w:color="auto"/>
            </w:tcBorders>
            <w:shd w:val="clear" w:color="auto" w:fill="auto"/>
          </w:tcPr>
          <w:p w:rsidR="00C942A3" w:rsidRPr="006F5A04" w:rsidRDefault="00C942A3" w:rsidP="00580306">
            <w:pPr>
              <w:jc w:val="right"/>
            </w:pPr>
          </w:p>
        </w:tc>
        <w:tc>
          <w:tcPr>
            <w:tcW w:w="3321" w:type="dxa"/>
            <w:tcBorders>
              <w:top w:val="single" w:sz="12" w:space="0" w:color="auto"/>
            </w:tcBorders>
            <w:shd w:val="clear" w:color="auto" w:fill="auto"/>
          </w:tcPr>
          <w:p w:rsidR="00C942A3" w:rsidRPr="006F5A04" w:rsidRDefault="00C942A3" w:rsidP="00580306">
            <w:pPr>
              <w:tabs>
                <w:tab w:val="right" w:pos="3895"/>
              </w:tabs>
              <w:jc w:val="right"/>
            </w:pPr>
            <w:r w:rsidRPr="006F5A04">
              <w:t xml:space="preserve"> (4 x 2)</w:t>
            </w:r>
          </w:p>
        </w:tc>
        <w:tc>
          <w:tcPr>
            <w:tcW w:w="270" w:type="dxa"/>
            <w:shd w:val="clear" w:color="auto" w:fill="auto"/>
          </w:tcPr>
          <w:p w:rsidR="00C942A3" w:rsidRPr="006F5A04" w:rsidRDefault="00C942A3" w:rsidP="00580306"/>
        </w:tc>
        <w:tc>
          <w:tcPr>
            <w:tcW w:w="900" w:type="dxa"/>
            <w:shd w:val="clear" w:color="auto" w:fill="auto"/>
          </w:tcPr>
          <w:p w:rsidR="00C942A3" w:rsidRPr="006F5A04" w:rsidRDefault="00C942A3" w:rsidP="00C942A3">
            <w:pPr>
              <w:rPr>
                <w:b/>
              </w:rPr>
            </w:pPr>
            <w:r w:rsidRPr="006F5A04">
              <w:rPr>
                <w:b/>
              </w:rPr>
              <w:t>(8)</w:t>
            </w:r>
          </w:p>
        </w:tc>
      </w:tr>
    </w:tbl>
    <w:p w:rsidR="002C3010" w:rsidRPr="006F5A04" w:rsidRDefault="002C3010" w:rsidP="005B224B">
      <w:pPr>
        <w:pStyle w:val="Header"/>
        <w:tabs>
          <w:tab w:val="clear" w:pos="4153"/>
          <w:tab w:val="clear" w:pos="8306"/>
        </w:tabs>
        <w:rPr>
          <w:sz w:val="16"/>
          <w:szCs w:val="16"/>
        </w:rPr>
      </w:pPr>
      <w:r w:rsidRPr="006F5A04">
        <w:rPr>
          <w:sz w:val="16"/>
          <w:szCs w:val="16"/>
        </w:rPr>
        <w:br w:type="page"/>
      </w:r>
    </w:p>
    <w:p w:rsidR="00593510" w:rsidRPr="006F5A04" w:rsidRDefault="00593510" w:rsidP="005B224B">
      <w:pPr>
        <w:pStyle w:val="Header"/>
        <w:tabs>
          <w:tab w:val="clear" w:pos="4153"/>
          <w:tab w:val="clear" w:pos="8306"/>
        </w:tabs>
      </w:pPr>
    </w:p>
    <w:p w:rsidR="00593510" w:rsidRPr="006F5A04" w:rsidRDefault="00593510" w:rsidP="005B224B">
      <w:pPr>
        <w:pStyle w:val="Header"/>
        <w:tabs>
          <w:tab w:val="clear" w:pos="4153"/>
          <w:tab w:val="clear" w:pos="8306"/>
        </w:tabs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0B6F8D" w:rsidRPr="006F5A04" w:rsidTr="00D74373">
        <w:tc>
          <w:tcPr>
            <w:tcW w:w="959" w:type="dxa"/>
          </w:tcPr>
          <w:p w:rsidR="009E087F" w:rsidRPr="006F5A04" w:rsidRDefault="009E087F" w:rsidP="00D74373">
            <w:r w:rsidRPr="006F5A04">
              <w:t>1.4</w:t>
            </w:r>
          </w:p>
        </w:tc>
        <w:tc>
          <w:tcPr>
            <w:tcW w:w="8505" w:type="dxa"/>
          </w:tcPr>
          <w:p w:rsidR="009E087F" w:rsidRPr="006F5A04" w:rsidRDefault="00612E39" w:rsidP="00761F48">
            <w:pPr>
              <w:tabs>
                <w:tab w:val="right" w:pos="8289"/>
              </w:tabs>
              <w:jc w:val="both"/>
            </w:pPr>
            <w:r w:rsidRPr="006F5A04">
              <w:t>Die</w:t>
            </w:r>
            <w:r w:rsidR="00F63FF3" w:rsidRPr="006F5A04">
              <w:t xml:space="preserve"> diagram </w:t>
            </w:r>
            <w:r w:rsidRPr="006F5A04">
              <w:t>hieronder</w:t>
            </w:r>
            <w:r w:rsidR="00F63FF3" w:rsidRPr="006F5A04">
              <w:t xml:space="preserve"> </w:t>
            </w:r>
            <w:r w:rsidR="00761F48" w:rsidRPr="006F5A04">
              <w:t>stel</w:t>
            </w:r>
            <w:r w:rsidRPr="006F5A04">
              <w:t xml:space="preserve"> 'n gedeelte van die manlike voortplantingstelsel</w:t>
            </w:r>
            <w:r w:rsidR="00761F48" w:rsidRPr="006F5A04">
              <w:t xml:space="preserve"> voor</w:t>
            </w:r>
            <w:r w:rsidRPr="006F5A04">
              <w:t>.</w:t>
            </w:r>
          </w:p>
        </w:tc>
        <w:tc>
          <w:tcPr>
            <w:tcW w:w="251" w:type="dxa"/>
          </w:tcPr>
          <w:p w:rsidR="009E087F" w:rsidRPr="006F5A04" w:rsidRDefault="009E087F" w:rsidP="00D74373"/>
        </w:tc>
        <w:tc>
          <w:tcPr>
            <w:tcW w:w="883" w:type="dxa"/>
          </w:tcPr>
          <w:p w:rsidR="009E087F" w:rsidRPr="006F5A04" w:rsidRDefault="009E087F" w:rsidP="00D74373"/>
        </w:tc>
      </w:tr>
    </w:tbl>
    <w:p w:rsidR="00612E39" w:rsidRPr="0000608E" w:rsidRDefault="00612E39" w:rsidP="009E087F">
      <w:pPr>
        <w:pStyle w:val="Header"/>
        <w:tabs>
          <w:tab w:val="clear" w:pos="4153"/>
          <w:tab w:val="clear" w:pos="8306"/>
        </w:tabs>
        <w:rPr>
          <w:sz w:val="12"/>
          <w:szCs w:val="12"/>
        </w:rPr>
      </w:pPr>
    </w:p>
    <w:p w:rsidR="005E6F8D" w:rsidRPr="006F5A04" w:rsidRDefault="0084008F" w:rsidP="009E087F">
      <w:pPr>
        <w:pStyle w:val="Header"/>
        <w:tabs>
          <w:tab w:val="clear" w:pos="4153"/>
          <w:tab w:val="clear" w:pos="8306"/>
        </w:tabs>
      </w:pPr>
      <w:r w:rsidRPr="006F5A04">
        <w:rPr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251971072" behindDoc="0" locked="0" layoutInCell="1" allowOverlap="1" wp14:anchorId="77BCC335" wp14:editId="1F99CD2E">
                <wp:simplePos x="0" y="0"/>
                <wp:positionH relativeFrom="column">
                  <wp:posOffset>1172954</wp:posOffset>
                </wp:positionH>
                <wp:positionV relativeFrom="paragraph">
                  <wp:posOffset>119832</wp:posOffset>
                </wp:positionV>
                <wp:extent cx="4083946" cy="3365492"/>
                <wp:effectExtent l="0" t="0" r="12065" b="26035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3946" cy="3365492"/>
                          <a:chOff x="0" y="0"/>
                          <a:chExt cx="4083946" cy="3365492"/>
                        </a:xfrm>
                      </wpg:grpSpPr>
                      <wpg:grpSp>
                        <wpg:cNvPr id="49" name="Group 49"/>
                        <wpg:cNvGrpSpPr/>
                        <wpg:grpSpPr>
                          <a:xfrm>
                            <a:off x="302930" y="33659"/>
                            <a:ext cx="3522980" cy="3236595"/>
                            <a:chOff x="0" y="0"/>
                            <a:chExt cx="3523385" cy="3236863"/>
                          </a:xfrm>
                        </wpg:grpSpPr>
                        <wpg:grpSp>
                          <wpg:cNvPr id="47" name="Group 47"/>
                          <wpg:cNvGrpSpPr/>
                          <wpg:grpSpPr>
                            <a:xfrm>
                              <a:off x="0" y="0"/>
                              <a:ext cx="3523385" cy="3236863"/>
                              <a:chOff x="0" y="0"/>
                              <a:chExt cx="3523385" cy="3236863"/>
                            </a:xfrm>
                          </wpg:grpSpPr>
                          <wpg:grpSp>
                            <wpg:cNvPr id="32" name="Group 32"/>
                            <wpg:cNvGrpSpPr/>
                            <wpg:grpSpPr>
                              <a:xfrm>
                                <a:off x="0" y="0"/>
                                <a:ext cx="3523385" cy="3236863"/>
                                <a:chOff x="0" y="0"/>
                                <a:chExt cx="3523385" cy="3236863"/>
                              </a:xfrm>
                            </wpg:grpSpPr>
                            <wpg:grpSp>
                              <wpg:cNvPr id="511" name="Group 511"/>
                              <wpg:cNvGrpSpPr/>
                              <wpg:grpSpPr>
                                <a:xfrm>
                                  <a:off x="0" y="0"/>
                                  <a:ext cx="3523385" cy="3236863"/>
                                  <a:chOff x="0" y="0"/>
                                  <a:chExt cx="3523385" cy="3236863"/>
                                </a:xfrm>
                              </wpg:grpSpPr>
                              <wpg:grpSp>
                                <wpg:cNvPr id="510" name="Group 510"/>
                                <wpg:cNvGrpSpPr/>
                                <wpg:grpSpPr>
                                  <a:xfrm>
                                    <a:off x="0" y="0"/>
                                    <a:ext cx="3523385" cy="3236863"/>
                                    <a:chOff x="0" y="0"/>
                                    <a:chExt cx="3523385" cy="3236863"/>
                                  </a:xfrm>
                                </wpg:grpSpPr>
                                <wpg:grpSp>
                                  <wpg:cNvPr id="509" name="Group 509"/>
                                  <wpg:cNvGrpSpPr/>
                                  <wpg:grpSpPr>
                                    <a:xfrm>
                                      <a:off x="0" y="0"/>
                                      <a:ext cx="3523385" cy="3236863"/>
                                      <a:chOff x="0" y="0"/>
                                      <a:chExt cx="3523385" cy="323686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9" name="Picture 2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73904" y="0"/>
                                        <a:ext cx="3259303" cy="323686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Pr id="507" name="Text Box 507"/>
                                    <wps:cNvSpPr txBox="1"/>
                                    <wps:spPr>
                                      <a:xfrm>
                                        <a:off x="0" y="1116353"/>
                                        <a:ext cx="527322" cy="18344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8E64D6" w:rsidRPr="00612E39" w:rsidRDefault="008E64D6">
                                          <w:pPr>
                                            <w:rPr>
                                              <w:b/>
                                            </w:rPr>
                                          </w:pPr>
                                          <w:r w:rsidRPr="00612E39">
                                            <w:rPr>
                                              <w:b/>
                                            </w:rPr>
                                            <w:t>D</w:t>
                                          </w:r>
                                        </w:p>
                                        <w:p w:rsidR="008E64D6" w:rsidRPr="00612E39" w:rsidRDefault="008E64D6">
                                          <w:pPr>
                                            <w:rPr>
                                              <w:b/>
                                            </w:rPr>
                                          </w:pPr>
                                        </w:p>
                                        <w:p w:rsidR="008E64D6" w:rsidRPr="00612E39" w:rsidRDefault="008E64D6">
                                          <w:pPr>
                                            <w:rPr>
                                              <w:b/>
                                            </w:rPr>
                                          </w:pPr>
                                          <w:r w:rsidRPr="00612E39">
                                            <w:rPr>
                                              <w:b/>
                                            </w:rPr>
                                            <w:t>C</w:t>
                                          </w:r>
                                        </w:p>
                                        <w:p w:rsidR="008E64D6" w:rsidRPr="00612E39" w:rsidRDefault="008E64D6">
                                          <w:pPr>
                                            <w:rPr>
                                              <w:b/>
                                            </w:rPr>
                                          </w:pPr>
                                        </w:p>
                                        <w:p w:rsidR="008E64D6" w:rsidRPr="00612E39" w:rsidRDefault="008E64D6">
                                          <w:pPr>
                                            <w:rPr>
                                              <w:b/>
                                            </w:rPr>
                                          </w:pPr>
                                          <w:r w:rsidRPr="00612E39">
                                            <w:rPr>
                                              <w:b/>
                                            </w:rPr>
                                            <w:t>B</w:t>
                                          </w:r>
                                        </w:p>
                                        <w:p w:rsidR="008E64D6" w:rsidRPr="00612E39" w:rsidRDefault="008E64D6">
                                          <w:pPr>
                                            <w:rPr>
                                              <w:b/>
                                            </w:rPr>
                                          </w:pPr>
                                        </w:p>
                                        <w:p w:rsidR="008E64D6" w:rsidRPr="00612E39" w:rsidRDefault="008E64D6">
                                          <w:pPr>
                                            <w:rPr>
                                              <w:b/>
                                            </w:rPr>
                                          </w:pPr>
                                        </w:p>
                                        <w:p w:rsidR="008E64D6" w:rsidRPr="00612E39" w:rsidRDefault="008E64D6">
                                          <w:pPr>
                                            <w:rPr>
                                              <w:b/>
                                            </w:rPr>
                                          </w:pPr>
                                        </w:p>
                                        <w:p w:rsidR="008E64D6" w:rsidRPr="00612E39" w:rsidRDefault="008E64D6">
                                          <w:pPr>
                                            <w:rPr>
                                              <w:b/>
                                            </w:rPr>
                                          </w:pPr>
                                          <w:r w:rsidRPr="00612E39">
                                            <w:rPr>
                                              <w:b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8" name="Text Box 508"/>
                                    <wps:cNvSpPr txBox="1"/>
                                    <wps:spPr>
                                      <a:xfrm>
                                        <a:off x="3197595" y="2412221"/>
                                        <a:ext cx="325790" cy="33658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8E64D6" w:rsidRPr="00612E39" w:rsidRDefault="008E64D6">
                                          <w:pPr>
                                            <w:rPr>
                                              <w:b/>
                                            </w:rPr>
                                          </w:pPr>
                                          <w:r w:rsidRPr="00612E39">
                                            <w:rPr>
                                              <w:b/>
                                            </w:rPr>
                                            <w:t>E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0" name="Straight Connector 30"/>
                                  <wps:cNvCnPr/>
                                  <wps:spPr>
                                    <a:xfrm flipH="1">
                                      <a:off x="235612" y="1250989"/>
                                      <a:ext cx="2019113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488" name="Straight Connector 488"/>
                                <wps:cNvCnPr/>
                                <wps:spPr>
                                  <a:xfrm flipH="1">
                                    <a:off x="235612" y="1615627"/>
                                    <a:ext cx="235585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05" name="Straight Connector 505"/>
                              <wps:cNvCnPr/>
                              <wps:spPr>
                                <a:xfrm flipH="1">
                                  <a:off x="235612" y="1935386"/>
                                  <a:ext cx="661670" cy="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506" name="Straight Connector 506"/>
                            <wps:cNvCnPr/>
                            <wps:spPr>
                              <a:xfrm flipH="1">
                                <a:off x="235612" y="2647833"/>
                                <a:ext cx="36449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8" name="Straight Connector 48"/>
                          <wps:cNvCnPr/>
                          <wps:spPr>
                            <a:xfrm>
                              <a:off x="1542699" y="2569295"/>
                              <a:ext cx="1710574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0" name="Rectangle 50"/>
                        <wps:cNvSpPr/>
                        <wps:spPr>
                          <a:xfrm>
                            <a:off x="0" y="0"/>
                            <a:ext cx="4083946" cy="336549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55" style="position:absolute;margin-left:92.35pt;margin-top:9.45pt;width:321.55pt;height:265pt;z-index:251971072" coordsize="40839,33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">
                <v:group id="Group 49" o:spid="_x0000_s1056" style="position:absolute;left:3029;top:336;width:35230;height:32366" coordsize="35233,32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group id="Group 47" o:spid="_x0000_s1057" style="position:absolute;width:35233;height:32368" coordsize="35233,32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<v:group id="Group 32" o:spid="_x0000_s1058" style="position:absolute;width:35233;height:32368" coordsize="35233,32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<v:group id="Group 511" o:spid="_x0000_s1059" style="position:absolute;width:35233;height:32368" coordsize="35233,32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      <v:group id="Group 510" o:spid="_x0000_s1060" style="position:absolute;width:35233;height:32368" coordsize="35233,32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        <v:group id="Group 509" o:spid="_x0000_s1061" style="position:absolute;width:35233;height:32368" coordsize="35233,32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          <v:shape id="Picture 29" o:spid="_x0000_s1062" type="#_x0000_t75" style="position:absolute;left:1739;width:32593;height:32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FkDzCAAAA2wAAAA8AAABkcnMvZG93bnJldi54bWxEj9GKwjAURN8X/IdwBd/W1MqKVqOIILiw&#10;L1Y/4NJcm2JzU5vY1r/fLCz4OMzMGWazG2wtOmp95VjBbJqAIC6crrhUcL0cP5cgfEDWWDsmBS/y&#10;sNuOPjaYadfzmbo8lCJC2GeowITQZFL6wpBFP3UNcfRurrUYomxLqVvsI9zWMk2ShbRYcVww2NDB&#10;UHHPn1bBIn2c5DE3yXfed/Of+utw49VLqcl42K9BBBrCO/zfPmkF6Qr+vsQfI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RZA8wgAAANsAAAAPAAAAAAAAAAAAAAAAAJ8C&#10;AABkcnMvZG93bnJldi54bWxQSwUGAAAAAAQABAD3AAAAjgMAAAAA&#10;">
                              <v:imagedata r:id="rId20" o:title=""/>
                              <v:path arrowok="t"/>
                            </v:shape>
                            <v:shape id="Text Box 507" o:spid="_x0000_s1063" type="#_x0000_t202" style="position:absolute;top:11163;width:5273;height:18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I+bsYA&#10;AADcAAAADwAAAGRycy9kb3ducmV2LnhtbESPQWvCQBSE7wX/w/IK3uqmglVSVwmBUJH2oPXi7Zl9&#10;JqHZtzG7TaK/3i0IPQ4z8w2zXA+mFh21rrKs4HUSgSDOra64UHD4zl4WIJxH1lhbJgVXcrBejZ6W&#10;GGvb8466vS9EgLCLUUHpfRNL6fKSDLqJbYiDd7atQR9kW0jdYh/gppbTKHqTBisOCyU2lJaU/+x/&#10;jYJtmn3h7jQ1i1udfnyek+ZyOM6UGj8PyTsIT4P/Dz/aG61gFs3h7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I+bsYAAADcAAAADwAAAAAAAAAAAAAAAACYAgAAZHJz&#10;L2Rvd25yZXYueG1sUEsFBgAAAAAEAAQA9QAAAIsDAAAAAA==&#10;" filled="f" stroked="f" strokeweight=".5pt">
                              <v:textbox>
                                <w:txbxContent>
                                  <w:p w:rsidR="008E64D6" w:rsidRPr="00612E39" w:rsidRDefault="008E64D6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612E39">
                                      <w:rPr>
                                        <w:b/>
                                      </w:rPr>
                                      <w:t>D</w:t>
                                    </w:r>
                                  </w:p>
                                  <w:p w:rsidR="008E64D6" w:rsidRPr="00612E39" w:rsidRDefault="008E64D6">
                                    <w:pPr>
                                      <w:rPr>
                                        <w:b/>
                                      </w:rPr>
                                    </w:pPr>
                                  </w:p>
                                  <w:p w:rsidR="008E64D6" w:rsidRPr="00612E39" w:rsidRDefault="008E64D6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612E39">
                                      <w:rPr>
                                        <w:b/>
                                      </w:rPr>
                                      <w:t>C</w:t>
                                    </w:r>
                                  </w:p>
                                  <w:p w:rsidR="008E64D6" w:rsidRPr="00612E39" w:rsidRDefault="008E64D6">
                                    <w:pPr>
                                      <w:rPr>
                                        <w:b/>
                                      </w:rPr>
                                    </w:pPr>
                                  </w:p>
                                  <w:p w:rsidR="008E64D6" w:rsidRPr="00612E39" w:rsidRDefault="008E64D6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612E39">
                                      <w:rPr>
                                        <w:b/>
                                      </w:rPr>
                                      <w:t>B</w:t>
                                    </w:r>
                                  </w:p>
                                  <w:p w:rsidR="008E64D6" w:rsidRPr="00612E39" w:rsidRDefault="008E64D6">
                                    <w:pPr>
                                      <w:rPr>
                                        <w:b/>
                                      </w:rPr>
                                    </w:pPr>
                                  </w:p>
                                  <w:p w:rsidR="008E64D6" w:rsidRPr="00612E39" w:rsidRDefault="008E64D6">
                                    <w:pPr>
                                      <w:rPr>
                                        <w:b/>
                                      </w:rPr>
                                    </w:pPr>
                                  </w:p>
                                  <w:p w:rsidR="008E64D6" w:rsidRPr="00612E39" w:rsidRDefault="008E64D6">
                                    <w:pPr>
                                      <w:rPr>
                                        <w:b/>
                                      </w:rPr>
                                    </w:pPr>
                                  </w:p>
                                  <w:p w:rsidR="008E64D6" w:rsidRPr="00612E39" w:rsidRDefault="008E64D6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612E39">
                                      <w:rPr>
                                        <w:b/>
                                      </w:rPr>
                                      <w:t>A</w:t>
                                    </w:r>
                                  </w:p>
                                </w:txbxContent>
                              </v:textbox>
                            </v:shape>
                            <v:shape id="Text Box 508" o:spid="_x0000_s1064" type="#_x0000_t202" style="position:absolute;left:31975;top:24122;width:3258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2qHMQA&#10;AADcAAAADwAAAGRycy9kb3ducmV2LnhtbERPu2rDMBTdC/kHcQPdGjmGlOBGDsFgUko7OPGS7da6&#10;fhDryrHU2O3XV0Oh4+G8d/vZ9OJOo+ssK1ivIhDEldUdNwrKc/60BeE8ssbeMin4Jgf7dPGww0Tb&#10;iQu6n3wjQgi7BBW03g+JlK5qyaBb2YE4cLUdDfoAx0bqEacQbnoZR9GzNNhxaGhxoKyl6nr6Mgre&#10;svwDi8/YbH/67PheH4Zbedko9bicDy8gPM3+X/znftUKNlFYG86EI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tqhzEAAAA3AAAAA8AAAAAAAAAAAAAAAAAmAIAAGRycy9k&#10;b3ducmV2LnhtbFBLBQYAAAAABAAEAPUAAACJAwAAAAA=&#10;" filled="f" stroked="f" strokeweight=".5pt">
                              <v:textbox>
                                <w:txbxContent>
                                  <w:p w:rsidR="008E64D6" w:rsidRPr="00612E39" w:rsidRDefault="008E64D6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612E39">
                                      <w:rPr>
                                        <w:b/>
                                      </w:rPr>
                                      <w:t>E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line id="Straight Connector 30" o:spid="_x0000_s1065" style="position:absolute;flip:x;visibility:visible;mso-wrap-style:square" from="2356,12509" to="22547,1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n7qcAAAADbAAAADwAAAGRycy9kb3ducmV2LnhtbERPy2oCMRTdC/5DuEJ3mtFWsVOjqFAo&#10;bsTHB1wmt5Ohk5sxiTrO1zcLweXhvBer1tbiRj5UjhWMRxkI4sLpiksF59P3cA4iRGSNtWNS8KAA&#10;q2W/t8Bcuzsf6HaMpUghHHJUYGJscilDYchiGLmGOHG/zluMCfpSao/3FG5rOcmymbRYcWow2NDW&#10;UPF3vFoFdRfP3edma7rs8vHQ+/3M+elOqbdBu/4CEamNL/HT/aMVvKf16Uv6AXL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aJ+6nAAAAA2wAAAA8AAAAAAAAAAAAAAAAA&#10;oQIAAGRycy9kb3ducmV2LnhtbFBLBQYAAAAABAAEAPkAAACOAwAAAAA=&#10;" strokecolor="black [3213]"/>
                        </v:group>
                        <v:line id="Straight Connector 488" o:spid="_x0000_s1066" style="position:absolute;flip:x;visibility:visible;mso-wrap-style:square" from="2356,16156" to="25914,16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vg1MAAAADcAAAADwAAAGRycy9kb3ducmV2LnhtbERPzYrCMBC+L/gOYQRva7qi4naNooIg&#10;XkTXBxia2aZsM6lJ1NqnNwfB48f3P1+2thY38qFyrOBrmIEgLpyuuFRw/t1+zkCEiKyxdkwKHhRg&#10;ueh9zDHX7s5Hup1iKVIIhxwVmBibXMpQGLIYhq4hTtyf8xZjgr6U2uM9hdtajrJsKi1WnBoMNrQx&#10;VPyfrlZB3cVz973emC67jB/6cJg6P9krNei3qx8Qkdr4Fr/cO61gPEtr05l0BOTi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gb4NTAAAAA3AAAAA8AAAAAAAAAAAAAAAAA&#10;oQIAAGRycy9kb3ducmV2LnhtbFBLBQYAAAAABAAEAPkAAACOAwAAAAA=&#10;" strokecolor="black [3213]"/>
                      </v:group>
                      <v:line id="Straight Connector 505" o:spid="_x0000_s1067" style="position:absolute;flip:x;visibility:visible;mso-wrap-style:square" from="2356,19353" to="8972,19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yW28YAAADcAAAADwAAAGRycy9kb3ducmV2LnhtbESPT2vCQBTE74LfYXlCb7ppIVVSVylC&#10;obSkmKgHb4/syx+afRuya5J++26h4HGYmd8w2/1kWjFQ7xrLCh5XEQjiwuqGKwXn09tyA8J5ZI2t&#10;ZVLwQw72u/lsi4m2I2c05L4SAcIuQQW1910ipStqMuhWtiMOXml7gz7IvpK6xzHATSufouhZGmw4&#10;LNTY0aGm4ju/GQWlu3WH60X7cv2RZmn5WX3heFTqYTG9voDwNPl7+L/9rhXEUQx/Z8IRkL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sltvGAAAA3AAAAA8AAAAAAAAA&#10;AAAAAAAAoQIAAGRycy9kb3ducmV2LnhtbFBLBQYAAAAABAAEAPkAAACUAwAAAAA=&#10;" strokecolor="black [3040]"/>
                    </v:group>
                    <v:line id="Straight Connector 506" o:spid="_x0000_s1068" style="position:absolute;flip:x;visibility:visible;mso-wrap-style:square" from="2356,26478" to="6001,26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rd+sQAAADcAAAADwAAAGRycy9kb3ducmV2LnhtbESP0WoCMRRE3wv9h3ALfatJS13qahQV&#10;CqUvovUDLpvrZnFzs01SXffrG0HwcZiZM8xs0btWnCjExrOG15ECQVx503CtYf/z+fIBIiZkg61n&#10;0nChCIv548MMS+PPvKXTLtUiQziWqMGm1JVSxsqSwzjyHXH2Dj44TFmGWpqA5wx3rXxTqpAOG84L&#10;FjtaW6qOuz+noR3Sfpis1nZQv+8Xs9kUPoy/tX5+6pdTEIn6dA/f2l9Gw1gVcD2Tj4C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+t36xAAAANwAAAAPAAAAAAAAAAAA&#10;AAAAAKECAABkcnMvZG93bnJldi54bWxQSwUGAAAAAAQABAD5AAAAkgMAAAAA&#10;" strokecolor="black [3213]"/>
                  </v:group>
                  <v:line id="Straight Connector 48" o:spid="_x0000_s1069" style="position:absolute;visibility:visible;mso-wrap-style:square" from="15426,25692" to="32532,25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GuZ8MAAADbAAAADwAAAGRycy9kb3ducmV2LnhtbESPTU/DMAyG70j8h8hI3Fg6PirWLZ0Q&#10;AoG2E4Pdrca0VRunS8IW/j0+TOJovX4f+1mtsxvVkULsPRuYzwpQxI23PbcGvj5fbx5BxYRscfRM&#10;Bn4pwrq+vFhhZf2JP+i4S60SCMcKDXQpTZXWsenIYZz5iViybx8cJhlDq23Ak8DdqG+LotQOe5YL&#10;HU703FEz7H6cUOb7g9NvwwL3m7ANL3dlfsgHY66v8tMSVKKc/pfP7Xdr4F6eFRfxAF3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BrmfDAAAA2wAAAA8AAAAAAAAAAAAA&#10;AAAAoQIAAGRycy9kb3ducmV2LnhtbFBLBQYAAAAABAAEAPkAAACRAwAAAAA=&#10;" strokecolor="black [3040]"/>
                </v:group>
                <v:rect id="Rectangle 50" o:spid="_x0000_s1070" style="position:absolute;width:40839;height:336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K1lsIA&#10;AADbAAAADwAAAGRycy9kb3ducmV2LnhtbERPz2vCMBS+C/sfwhvspukcyuiMRTo3NvHSbhdvz+bZ&#10;FJuX0mS1/vfLQfD48f1eZaNtxUC9bxwreJ4lIIgrpxuuFfz+fExfQfiArLF1TAqu5CFbP0xWmGp3&#10;4YKGMtQihrBPUYEJoUul9JUhi37mOuLInVxvMUTY11L3eInhtpXzJFlKiw3HBoMd5Yaqc/lnFZy6&#10;48v+UByS8vi9y7ef2sj3wSj19Dhu3kAEGsNdfHN/aQWLuD5+i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grWWwgAAANsAAAAPAAAAAAAAAAAAAAAAAJgCAABkcnMvZG93&#10;bnJldi54bWxQSwUGAAAAAAQABAD1AAAAhwMAAAAA&#10;" filled="f" strokecolor="black [3213]" strokeweight="1.5pt"/>
              </v:group>
            </w:pict>
          </mc:Fallback>
        </mc:AlternateContent>
      </w:r>
    </w:p>
    <w:p w:rsidR="00C51C60" w:rsidRPr="006F5A04" w:rsidRDefault="00C51C60" w:rsidP="00C51C60">
      <w:pPr>
        <w:pStyle w:val="Header"/>
        <w:tabs>
          <w:tab w:val="clear" w:pos="4153"/>
          <w:tab w:val="clear" w:pos="8306"/>
        </w:tabs>
      </w:pPr>
    </w:p>
    <w:p w:rsidR="00C51C60" w:rsidRPr="006F5A04" w:rsidRDefault="00C51C60" w:rsidP="00C51C60">
      <w:pPr>
        <w:pStyle w:val="Header"/>
        <w:tabs>
          <w:tab w:val="clear" w:pos="4153"/>
          <w:tab w:val="clear" w:pos="8306"/>
        </w:tabs>
      </w:pPr>
    </w:p>
    <w:p w:rsidR="00C51C60" w:rsidRPr="006F5A04" w:rsidRDefault="00C51C60" w:rsidP="00C51C60">
      <w:pPr>
        <w:tabs>
          <w:tab w:val="left" w:pos="3870"/>
        </w:tabs>
        <w:rPr>
          <w:bCs w:val="0"/>
        </w:rPr>
      </w:pPr>
    </w:p>
    <w:p w:rsidR="00C51C60" w:rsidRPr="006F5A04" w:rsidRDefault="00C51C60" w:rsidP="00C51C60">
      <w:pPr>
        <w:tabs>
          <w:tab w:val="left" w:pos="3870"/>
        </w:tabs>
        <w:rPr>
          <w:bCs w:val="0"/>
        </w:rPr>
      </w:pPr>
    </w:p>
    <w:p w:rsidR="00C51C60" w:rsidRPr="006F5A04" w:rsidRDefault="00C51C60" w:rsidP="00C51C60">
      <w:pPr>
        <w:tabs>
          <w:tab w:val="left" w:pos="3870"/>
        </w:tabs>
        <w:rPr>
          <w:bCs w:val="0"/>
        </w:rPr>
      </w:pPr>
    </w:p>
    <w:p w:rsidR="00C51C60" w:rsidRPr="006F5A04" w:rsidRDefault="00C51C60" w:rsidP="00C51C60">
      <w:pPr>
        <w:tabs>
          <w:tab w:val="left" w:pos="3870"/>
        </w:tabs>
        <w:rPr>
          <w:bCs w:val="0"/>
        </w:rPr>
      </w:pPr>
    </w:p>
    <w:p w:rsidR="00C51C60" w:rsidRPr="006F5A04" w:rsidRDefault="00C51C60" w:rsidP="00C51C60">
      <w:pPr>
        <w:tabs>
          <w:tab w:val="left" w:pos="3870"/>
        </w:tabs>
        <w:rPr>
          <w:bCs w:val="0"/>
        </w:rPr>
      </w:pPr>
    </w:p>
    <w:p w:rsidR="00C51C60" w:rsidRPr="006F5A04" w:rsidRDefault="00C51C60" w:rsidP="00C51C60">
      <w:pPr>
        <w:ind w:left="3600" w:firstLine="720"/>
        <w:rPr>
          <w:bCs w:val="0"/>
          <w:sz w:val="20"/>
          <w:szCs w:val="20"/>
        </w:rPr>
      </w:pPr>
    </w:p>
    <w:p w:rsidR="00C51C60" w:rsidRPr="006F5A04" w:rsidRDefault="00C51C60" w:rsidP="00C51C60">
      <w:pPr>
        <w:tabs>
          <w:tab w:val="left" w:pos="3870"/>
        </w:tabs>
        <w:rPr>
          <w:bCs w:val="0"/>
        </w:rPr>
      </w:pPr>
    </w:p>
    <w:p w:rsidR="00C51C60" w:rsidRPr="006F5A04" w:rsidRDefault="00C51C60" w:rsidP="009E087F">
      <w:pPr>
        <w:pStyle w:val="Header"/>
        <w:tabs>
          <w:tab w:val="clear" w:pos="4153"/>
          <w:tab w:val="clear" w:pos="8306"/>
        </w:tabs>
      </w:pPr>
    </w:p>
    <w:p w:rsidR="00C51C60" w:rsidRPr="006F5A04" w:rsidRDefault="00C51C60" w:rsidP="009E087F">
      <w:pPr>
        <w:pStyle w:val="Header"/>
        <w:tabs>
          <w:tab w:val="clear" w:pos="4153"/>
          <w:tab w:val="clear" w:pos="8306"/>
        </w:tabs>
      </w:pPr>
    </w:p>
    <w:p w:rsidR="00C51C60" w:rsidRPr="006F5A04" w:rsidRDefault="00C51C60" w:rsidP="009E087F">
      <w:pPr>
        <w:pStyle w:val="Header"/>
        <w:tabs>
          <w:tab w:val="clear" w:pos="4153"/>
          <w:tab w:val="clear" w:pos="8306"/>
        </w:tabs>
      </w:pPr>
    </w:p>
    <w:p w:rsidR="005E6F8D" w:rsidRPr="006F5A04" w:rsidRDefault="005E6F8D" w:rsidP="009E087F">
      <w:pPr>
        <w:pStyle w:val="Header"/>
        <w:tabs>
          <w:tab w:val="clear" w:pos="4153"/>
          <w:tab w:val="clear" w:pos="8306"/>
        </w:tabs>
      </w:pPr>
    </w:p>
    <w:p w:rsidR="009E087F" w:rsidRPr="006F5A04" w:rsidRDefault="009E087F" w:rsidP="009E087F">
      <w:pPr>
        <w:pStyle w:val="Header"/>
        <w:tabs>
          <w:tab w:val="clear" w:pos="4153"/>
          <w:tab w:val="clear" w:pos="8306"/>
        </w:tabs>
      </w:pPr>
    </w:p>
    <w:p w:rsidR="00F63FF3" w:rsidRPr="006F5A04" w:rsidRDefault="00F63FF3" w:rsidP="00F63FF3">
      <w:pPr>
        <w:tabs>
          <w:tab w:val="left" w:pos="3870"/>
        </w:tabs>
        <w:rPr>
          <w:bCs w:val="0"/>
        </w:rPr>
      </w:pPr>
    </w:p>
    <w:p w:rsidR="00F63FF3" w:rsidRPr="006F5A04" w:rsidRDefault="00F63FF3" w:rsidP="00F63FF3">
      <w:pPr>
        <w:tabs>
          <w:tab w:val="left" w:pos="3870"/>
        </w:tabs>
        <w:rPr>
          <w:bCs w:val="0"/>
        </w:rPr>
      </w:pPr>
    </w:p>
    <w:p w:rsidR="00F63FF3" w:rsidRPr="006F5A04" w:rsidRDefault="00F63FF3" w:rsidP="00F63FF3">
      <w:pPr>
        <w:tabs>
          <w:tab w:val="left" w:pos="3870"/>
        </w:tabs>
        <w:rPr>
          <w:bCs w:val="0"/>
        </w:rPr>
      </w:pPr>
    </w:p>
    <w:p w:rsidR="00F63FF3" w:rsidRPr="006F5A04" w:rsidRDefault="00F63FF3" w:rsidP="00F63FF3">
      <w:pPr>
        <w:tabs>
          <w:tab w:val="left" w:pos="3870"/>
        </w:tabs>
        <w:rPr>
          <w:bCs w:val="0"/>
        </w:rPr>
      </w:pPr>
    </w:p>
    <w:p w:rsidR="00F63FF3" w:rsidRPr="006F5A04" w:rsidRDefault="00F63FF3" w:rsidP="00F63FF3">
      <w:pPr>
        <w:tabs>
          <w:tab w:val="left" w:pos="3870"/>
        </w:tabs>
        <w:rPr>
          <w:bCs w:val="0"/>
        </w:rPr>
      </w:pPr>
    </w:p>
    <w:p w:rsidR="00F63FF3" w:rsidRPr="006F5A04" w:rsidRDefault="00F63FF3" w:rsidP="00F63FF3">
      <w:pPr>
        <w:ind w:left="3600" w:firstLine="720"/>
        <w:rPr>
          <w:bCs w:val="0"/>
          <w:sz w:val="20"/>
          <w:szCs w:val="20"/>
        </w:rPr>
      </w:pPr>
    </w:p>
    <w:p w:rsidR="00F63FF3" w:rsidRPr="0000608E" w:rsidRDefault="00F63FF3" w:rsidP="00F63FF3">
      <w:pPr>
        <w:tabs>
          <w:tab w:val="left" w:pos="3870"/>
        </w:tabs>
        <w:rPr>
          <w:bCs w:val="0"/>
          <w:sz w:val="12"/>
          <w:szCs w:val="12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F63FF3" w:rsidRPr="006F5A04" w:rsidTr="007867F8">
        <w:tc>
          <w:tcPr>
            <w:tcW w:w="959" w:type="dxa"/>
          </w:tcPr>
          <w:p w:rsidR="00F63FF3" w:rsidRPr="006F5A04" w:rsidRDefault="00F63FF3" w:rsidP="00F63FF3">
            <w:pPr>
              <w:rPr>
                <w:b/>
                <w:bCs w:val="0"/>
                <w:u w:val="single"/>
              </w:rPr>
            </w:pPr>
          </w:p>
        </w:tc>
        <w:tc>
          <w:tcPr>
            <w:tcW w:w="1134" w:type="dxa"/>
          </w:tcPr>
          <w:p w:rsidR="00F63FF3" w:rsidRPr="006F5A04" w:rsidRDefault="00F63FF3" w:rsidP="00F63FF3">
            <w:r w:rsidRPr="006F5A04">
              <w:t>1.4.1</w:t>
            </w:r>
          </w:p>
        </w:tc>
        <w:tc>
          <w:tcPr>
            <w:tcW w:w="7371" w:type="dxa"/>
          </w:tcPr>
          <w:p w:rsidR="00F63FF3" w:rsidRPr="006F5A04" w:rsidRDefault="00F63FF3" w:rsidP="00612E39">
            <w:r w:rsidRPr="006F5A04">
              <w:t>G</w:t>
            </w:r>
            <w:r w:rsidR="00612E39" w:rsidRPr="006F5A04">
              <w:t>ee die LETTER en NAAM van die deel wat:</w:t>
            </w:r>
          </w:p>
        </w:tc>
        <w:tc>
          <w:tcPr>
            <w:tcW w:w="236" w:type="dxa"/>
          </w:tcPr>
          <w:p w:rsidR="00F63FF3" w:rsidRPr="006F5A04" w:rsidRDefault="00F63FF3" w:rsidP="00F63FF3">
            <w:pPr>
              <w:rPr>
                <w:b/>
                <w:bCs w:val="0"/>
                <w:u w:val="single"/>
              </w:rPr>
            </w:pPr>
          </w:p>
        </w:tc>
        <w:tc>
          <w:tcPr>
            <w:tcW w:w="898" w:type="dxa"/>
          </w:tcPr>
          <w:p w:rsidR="00F63FF3" w:rsidRPr="006F5A04" w:rsidRDefault="00F63FF3" w:rsidP="00F63FF3">
            <w:pPr>
              <w:rPr>
                <w:b/>
              </w:rPr>
            </w:pPr>
          </w:p>
        </w:tc>
      </w:tr>
    </w:tbl>
    <w:p w:rsidR="00F63FF3" w:rsidRPr="006F5A04" w:rsidRDefault="00F63FF3" w:rsidP="00F63FF3">
      <w:pPr>
        <w:rPr>
          <w:szCs w:val="16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0"/>
        <w:gridCol w:w="1123"/>
        <w:gridCol w:w="510"/>
        <w:gridCol w:w="6885"/>
        <w:gridCol w:w="236"/>
        <w:gridCol w:w="894"/>
      </w:tblGrid>
      <w:tr w:rsidR="00F63FF3" w:rsidRPr="006F5A04" w:rsidTr="007867F8">
        <w:trPr>
          <w:trHeight w:val="618"/>
        </w:trPr>
        <w:tc>
          <w:tcPr>
            <w:tcW w:w="959" w:type="dxa"/>
            <w:shd w:val="clear" w:color="auto" w:fill="auto"/>
          </w:tcPr>
          <w:p w:rsidR="00F63FF3" w:rsidRPr="006F5A04" w:rsidRDefault="00F63FF3" w:rsidP="00F63FF3"/>
        </w:tc>
        <w:tc>
          <w:tcPr>
            <w:tcW w:w="1134" w:type="dxa"/>
            <w:shd w:val="clear" w:color="auto" w:fill="auto"/>
          </w:tcPr>
          <w:p w:rsidR="00F63FF3" w:rsidRPr="006F5A04" w:rsidRDefault="00F63FF3" w:rsidP="00F63FF3"/>
        </w:tc>
        <w:tc>
          <w:tcPr>
            <w:tcW w:w="425" w:type="dxa"/>
            <w:shd w:val="clear" w:color="auto" w:fill="auto"/>
          </w:tcPr>
          <w:p w:rsidR="00F63FF3" w:rsidRPr="006F5A04" w:rsidRDefault="00F63FF3" w:rsidP="00F63FF3">
            <w:r w:rsidRPr="006F5A04">
              <w:t>(a)</w:t>
            </w:r>
          </w:p>
          <w:p w:rsidR="00F63FF3" w:rsidRPr="006F5A04" w:rsidRDefault="00F63FF3" w:rsidP="00F63FF3"/>
          <w:p w:rsidR="00F63FF3" w:rsidRPr="006F5A04" w:rsidRDefault="00F63FF3" w:rsidP="00F63FF3">
            <w:r w:rsidRPr="006F5A04">
              <w:t>(b)</w:t>
            </w:r>
          </w:p>
        </w:tc>
        <w:tc>
          <w:tcPr>
            <w:tcW w:w="6946" w:type="dxa"/>
            <w:shd w:val="clear" w:color="auto" w:fill="auto"/>
          </w:tcPr>
          <w:p w:rsidR="009261A7" w:rsidRPr="006F5A04" w:rsidRDefault="00612E39" w:rsidP="00F63FF3">
            <w:r w:rsidRPr="006F5A04">
              <w:t>By kopulasie gebruik word</w:t>
            </w:r>
          </w:p>
          <w:p w:rsidR="009261A7" w:rsidRPr="006F5A04" w:rsidRDefault="009261A7" w:rsidP="00F63FF3"/>
          <w:p w:rsidR="00F63FF3" w:rsidRPr="006F5A04" w:rsidRDefault="00612E39" w:rsidP="00612E39">
            <w:r w:rsidRPr="006F5A04">
              <w:t>T</w:t>
            </w:r>
            <w:r w:rsidR="0097697C" w:rsidRPr="006F5A04">
              <w:t>estostero</w:t>
            </w:r>
            <w:r w:rsidRPr="006F5A04">
              <w:t>o</w:t>
            </w:r>
            <w:r w:rsidR="0097697C" w:rsidRPr="006F5A04">
              <w:t>n</w:t>
            </w:r>
            <w:r w:rsidRPr="006F5A04">
              <w:t xml:space="preserve"> produseer</w:t>
            </w:r>
          </w:p>
        </w:tc>
        <w:tc>
          <w:tcPr>
            <w:tcW w:w="236" w:type="dxa"/>
            <w:shd w:val="clear" w:color="auto" w:fill="auto"/>
          </w:tcPr>
          <w:p w:rsidR="00F63FF3" w:rsidRPr="006F5A04" w:rsidRDefault="00F63FF3" w:rsidP="00F63FF3"/>
        </w:tc>
        <w:tc>
          <w:tcPr>
            <w:tcW w:w="898" w:type="dxa"/>
            <w:shd w:val="clear" w:color="auto" w:fill="auto"/>
          </w:tcPr>
          <w:p w:rsidR="00F63FF3" w:rsidRPr="006F5A04" w:rsidRDefault="009261A7" w:rsidP="00F63FF3">
            <w:r w:rsidRPr="006F5A04">
              <w:t>(2</w:t>
            </w:r>
            <w:r w:rsidR="00F63FF3" w:rsidRPr="006F5A04">
              <w:t xml:space="preserve">) </w:t>
            </w:r>
          </w:p>
          <w:p w:rsidR="00F63FF3" w:rsidRPr="006F5A04" w:rsidRDefault="00F63FF3" w:rsidP="00F63FF3"/>
          <w:p w:rsidR="009261A7" w:rsidRPr="006F5A04" w:rsidRDefault="009261A7" w:rsidP="00F63FF3">
            <w:r w:rsidRPr="006F5A04">
              <w:t>(2</w:t>
            </w:r>
            <w:r w:rsidR="00F63FF3" w:rsidRPr="006F5A04">
              <w:t>)</w:t>
            </w:r>
          </w:p>
        </w:tc>
      </w:tr>
    </w:tbl>
    <w:p w:rsidR="005B224B" w:rsidRPr="006F5A04" w:rsidRDefault="005B224B" w:rsidP="00F217A6">
      <w:pPr>
        <w:pStyle w:val="Header"/>
        <w:tabs>
          <w:tab w:val="clear" w:pos="4153"/>
          <w:tab w:val="clear" w:pos="8306"/>
        </w:tabs>
        <w:rPr>
          <w:lang w:eastAsia="en-GB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071749" w:rsidRPr="006F5A04" w:rsidTr="00802306">
        <w:tc>
          <w:tcPr>
            <w:tcW w:w="959" w:type="dxa"/>
          </w:tcPr>
          <w:p w:rsidR="00071749" w:rsidRPr="006F5A04" w:rsidRDefault="00071749" w:rsidP="00802306">
            <w:pPr>
              <w:rPr>
                <w:b/>
                <w:bCs w:val="0"/>
                <w:u w:val="single"/>
              </w:rPr>
            </w:pPr>
          </w:p>
        </w:tc>
        <w:tc>
          <w:tcPr>
            <w:tcW w:w="1134" w:type="dxa"/>
          </w:tcPr>
          <w:p w:rsidR="00071749" w:rsidRPr="006F5A04" w:rsidRDefault="00071749" w:rsidP="00802306">
            <w:r w:rsidRPr="006F5A04">
              <w:t>1.4.2</w:t>
            </w:r>
          </w:p>
        </w:tc>
        <w:tc>
          <w:tcPr>
            <w:tcW w:w="7371" w:type="dxa"/>
          </w:tcPr>
          <w:p w:rsidR="00071749" w:rsidRPr="006F5A04" w:rsidRDefault="00071749" w:rsidP="00C55089">
            <w:pPr>
              <w:jc w:val="both"/>
            </w:pPr>
            <w:r w:rsidRPr="006F5A04">
              <w:t>G</w:t>
            </w:r>
            <w:r w:rsidR="00612E39" w:rsidRPr="006F5A04">
              <w:t xml:space="preserve">ee SLEGS die </w:t>
            </w:r>
            <w:r w:rsidRPr="006F5A04">
              <w:t xml:space="preserve">LETTERS </w:t>
            </w:r>
            <w:r w:rsidR="00612E39" w:rsidRPr="006F5A04">
              <w:t>van die TWEE</w:t>
            </w:r>
            <w:r w:rsidR="00241B8F" w:rsidRPr="006F5A04">
              <w:t xml:space="preserve"> </w:t>
            </w:r>
            <w:r w:rsidR="00612E39" w:rsidRPr="006F5A04">
              <w:t xml:space="preserve">dele </w:t>
            </w:r>
            <w:r w:rsidR="00442609" w:rsidRPr="006F5A04">
              <w:t xml:space="preserve">in </w:t>
            </w:r>
            <w:r w:rsidR="00612E39" w:rsidRPr="006F5A04">
              <w:t>die</w:t>
            </w:r>
            <w:r w:rsidR="00442609" w:rsidRPr="006F5A04">
              <w:t xml:space="preserve"> diagram</w:t>
            </w:r>
            <w:r w:rsidR="00241B8F" w:rsidRPr="006F5A04">
              <w:t xml:space="preserve"> </w:t>
            </w:r>
            <w:r w:rsidR="00C55089" w:rsidRPr="006F5A04">
              <w:t>wat</w:t>
            </w:r>
            <w:r w:rsidR="00B8456A" w:rsidRPr="006F5A04">
              <w:t>:</w:t>
            </w:r>
          </w:p>
        </w:tc>
        <w:tc>
          <w:tcPr>
            <w:tcW w:w="236" w:type="dxa"/>
          </w:tcPr>
          <w:p w:rsidR="00071749" w:rsidRPr="006F5A04" w:rsidRDefault="00071749" w:rsidP="00802306">
            <w:pPr>
              <w:rPr>
                <w:b/>
                <w:bCs w:val="0"/>
                <w:u w:val="single"/>
              </w:rPr>
            </w:pPr>
          </w:p>
        </w:tc>
        <w:tc>
          <w:tcPr>
            <w:tcW w:w="898" w:type="dxa"/>
          </w:tcPr>
          <w:p w:rsidR="00071749" w:rsidRPr="006F5A04" w:rsidRDefault="00071749" w:rsidP="00241B8F">
            <w:pPr>
              <w:rPr>
                <w:b/>
              </w:rPr>
            </w:pPr>
          </w:p>
        </w:tc>
      </w:tr>
    </w:tbl>
    <w:p w:rsidR="00071749" w:rsidRPr="006F5A04" w:rsidRDefault="00071749" w:rsidP="00F217A6">
      <w:pPr>
        <w:pStyle w:val="Header"/>
        <w:tabs>
          <w:tab w:val="clear" w:pos="4153"/>
          <w:tab w:val="clear" w:pos="8306"/>
        </w:tabs>
        <w:rPr>
          <w:lang w:eastAsia="en-GB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0"/>
        <w:gridCol w:w="1124"/>
        <w:gridCol w:w="510"/>
        <w:gridCol w:w="6884"/>
        <w:gridCol w:w="236"/>
        <w:gridCol w:w="894"/>
      </w:tblGrid>
      <w:tr w:rsidR="00C55089" w:rsidRPr="006F5A04" w:rsidTr="00B8456A">
        <w:trPr>
          <w:trHeight w:val="618"/>
        </w:trPr>
        <w:tc>
          <w:tcPr>
            <w:tcW w:w="959" w:type="dxa"/>
            <w:shd w:val="clear" w:color="auto" w:fill="auto"/>
          </w:tcPr>
          <w:p w:rsidR="00B8456A" w:rsidRPr="006F5A04" w:rsidRDefault="00B8456A" w:rsidP="00B8456A"/>
        </w:tc>
        <w:tc>
          <w:tcPr>
            <w:tcW w:w="1134" w:type="dxa"/>
            <w:shd w:val="clear" w:color="auto" w:fill="auto"/>
          </w:tcPr>
          <w:p w:rsidR="00B8456A" w:rsidRPr="006F5A04" w:rsidRDefault="00B8456A" w:rsidP="00B8456A"/>
        </w:tc>
        <w:tc>
          <w:tcPr>
            <w:tcW w:w="425" w:type="dxa"/>
            <w:shd w:val="clear" w:color="auto" w:fill="auto"/>
          </w:tcPr>
          <w:p w:rsidR="00B8456A" w:rsidRPr="006F5A04" w:rsidRDefault="00B8456A" w:rsidP="00B8456A">
            <w:r w:rsidRPr="006F5A04">
              <w:t>(a)</w:t>
            </w:r>
          </w:p>
          <w:p w:rsidR="00B8456A" w:rsidRPr="006F5A04" w:rsidRDefault="00B8456A" w:rsidP="00B8456A"/>
          <w:p w:rsidR="00B8456A" w:rsidRPr="006F5A04" w:rsidRDefault="00B8456A" w:rsidP="00B8456A">
            <w:r w:rsidRPr="006F5A04">
              <w:t>(b)</w:t>
            </w:r>
          </w:p>
        </w:tc>
        <w:tc>
          <w:tcPr>
            <w:tcW w:w="6946" w:type="dxa"/>
            <w:shd w:val="clear" w:color="auto" w:fill="auto"/>
          </w:tcPr>
          <w:p w:rsidR="00B8456A" w:rsidRPr="006F5A04" w:rsidRDefault="00C55089" w:rsidP="00B8456A">
            <w:r w:rsidRPr="006F5A04">
              <w:t>Tot die vorming van semen bydra</w:t>
            </w:r>
          </w:p>
          <w:p w:rsidR="00241B8F" w:rsidRPr="006F5A04" w:rsidRDefault="00241B8F" w:rsidP="00B8456A"/>
          <w:p w:rsidR="00B8456A" w:rsidRPr="006F5A04" w:rsidRDefault="00C55089" w:rsidP="00C55089">
            <w:r w:rsidRPr="006F5A04">
              <w:t>'n Kanaal vir die spermselle verskaf</w:t>
            </w:r>
          </w:p>
        </w:tc>
        <w:tc>
          <w:tcPr>
            <w:tcW w:w="236" w:type="dxa"/>
            <w:shd w:val="clear" w:color="auto" w:fill="auto"/>
          </w:tcPr>
          <w:p w:rsidR="00B8456A" w:rsidRPr="006F5A04" w:rsidRDefault="00B8456A" w:rsidP="00B8456A"/>
        </w:tc>
        <w:tc>
          <w:tcPr>
            <w:tcW w:w="898" w:type="dxa"/>
            <w:shd w:val="clear" w:color="auto" w:fill="auto"/>
          </w:tcPr>
          <w:p w:rsidR="00B8456A" w:rsidRPr="006F5A04" w:rsidRDefault="00B8456A" w:rsidP="00B8456A">
            <w:r w:rsidRPr="006F5A04">
              <w:t xml:space="preserve">(2) </w:t>
            </w:r>
          </w:p>
          <w:p w:rsidR="00B8456A" w:rsidRPr="006F5A04" w:rsidRDefault="00B8456A" w:rsidP="00B8456A"/>
          <w:p w:rsidR="00241B8F" w:rsidRPr="006F5A04" w:rsidRDefault="00B8456A" w:rsidP="00B8456A">
            <w:pPr>
              <w:rPr>
                <w:b/>
              </w:rPr>
            </w:pPr>
            <w:r w:rsidRPr="006F5A04">
              <w:t>(2)</w:t>
            </w:r>
          </w:p>
          <w:p w:rsidR="00B8456A" w:rsidRPr="006F5A04" w:rsidRDefault="00241B8F" w:rsidP="00B8456A">
            <w:r w:rsidRPr="006F5A04">
              <w:rPr>
                <w:b/>
              </w:rPr>
              <w:t>(8)</w:t>
            </w:r>
          </w:p>
        </w:tc>
      </w:tr>
    </w:tbl>
    <w:p w:rsidR="00F217A6" w:rsidRPr="006F5A04" w:rsidRDefault="00F217A6" w:rsidP="00F217A6">
      <w:pPr>
        <w:pStyle w:val="Header"/>
        <w:tabs>
          <w:tab w:val="clear" w:pos="4153"/>
          <w:tab w:val="clear" w:pos="8306"/>
        </w:tabs>
        <w:rPr>
          <w:lang w:eastAsia="en-GB"/>
        </w:rPr>
      </w:pPr>
    </w:p>
    <w:p w:rsidR="00BF5BF2" w:rsidRPr="006F5A04" w:rsidRDefault="00BF5BF2">
      <w:pPr>
        <w:rPr>
          <w:lang w:eastAsia="en-GB"/>
        </w:rPr>
      </w:pPr>
      <w:r w:rsidRPr="006F5A04">
        <w:rPr>
          <w:lang w:eastAsia="en-GB"/>
        </w:rPr>
        <w:br w:type="page"/>
      </w:r>
    </w:p>
    <w:p w:rsidR="00F217A6" w:rsidRPr="006F5A04" w:rsidRDefault="00F217A6" w:rsidP="00F217A6">
      <w:pPr>
        <w:pStyle w:val="Header"/>
        <w:tabs>
          <w:tab w:val="clear" w:pos="4153"/>
          <w:tab w:val="clear" w:pos="8306"/>
        </w:tabs>
        <w:rPr>
          <w:lang w:eastAsia="en-GB"/>
        </w:rPr>
      </w:pPr>
    </w:p>
    <w:p w:rsidR="00612E39" w:rsidRPr="006F5A04" w:rsidRDefault="00612E39" w:rsidP="00F217A6">
      <w:pPr>
        <w:pStyle w:val="Header"/>
        <w:tabs>
          <w:tab w:val="clear" w:pos="4153"/>
          <w:tab w:val="clear" w:pos="8306"/>
        </w:tabs>
        <w:rPr>
          <w:lang w:eastAsia="en-GB"/>
        </w:rPr>
      </w:pPr>
    </w:p>
    <w:tbl>
      <w:tblPr>
        <w:tblpPr w:leftFromText="180" w:rightFromText="180" w:vertAnchor="text" w:horzAnchor="margin" w:tblpY="8"/>
        <w:tblW w:w="0" w:type="auto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505"/>
        <w:gridCol w:w="236"/>
        <w:gridCol w:w="898"/>
      </w:tblGrid>
      <w:tr w:rsidR="000B6F8D" w:rsidRPr="006F5A04" w:rsidTr="00D74373">
        <w:tc>
          <w:tcPr>
            <w:tcW w:w="959" w:type="dxa"/>
          </w:tcPr>
          <w:p w:rsidR="00D74373" w:rsidRPr="006F5A04" w:rsidRDefault="00D74373" w:rsidP="00D74373">
            <w:r w:rsidRPr="006F5A04">
              <w:t>1.5</w:t>
            </w:r>
          </w:p>
        </w:tc>
        <w:tc>
          <w:tcPr>
            <w:tcW w:w="8505" w:type="dxa"/>
          </w:tcPr>
          <w:p w:rsidR="00D74373" w:rsidRPr="006F5A04" w:rsidRDefault="00587B83" w:rsidP="00E473DF">
            <w:pPr>
              <w:autoSpaceDE w:val="0"/>
              <w:autoSpaceDN w:val="0"/>
              <w:adjustRightInd w:val="0"/>
              <w:jc w:val="both"/>
            </w:pPr>
            <w:r w:rsidRPr="006F5A04">
              <w:t>Die</w:t>
            </w:r>
            <w:r w:rsidR="00EC0B5C" w:rsidRPr="006F5A04">
              <w:t xml:space="preserve"> diagram </w:t>
            </w:r>
            <w:r w:rsidR="00612E39" w:rsidRPr="006F5A04">
              <w:t>hieronder</w:t>
            </w:r>
            <w:r w:rsidR="00EC0B5C" w:rsidRPr="006F5A04">
              <w:t xml:space="preserve"> </w:t>
            </w:r>
            <w:r w:rsidR="00E473DF">
              <w:t>toon</w:t>
            </w:r>
            <w:r w:rsidRPr="006F5A04">
              <w:t xml:space="preserve"> 'n refleksboog</w:t>
            </w:r>
            <w:r w:rsidR="00D74373" w:rsidRPr="006F5A04">
              <w:t>.</w:t>
            </w:r>
          </w:p>
        </w:tc>
        <w:tc>
          <w:tcPr>
            <w:tcW w:w="236" w:type="dxa"/>
          </w:tcPr>
          <w:p w:rsidR="00D74373" w:rsidRPr="006F5A04" w:rsidRDefault="00D74373" w:rsidP="00D74373"/>
        </w:tc>
        <w:tc>
          <w:tcPr>
            <w:tcW w:w="898" w:type="dxa"/>
          </w:tcPr>
          <w:p w:rsidR="00D74373" w:rsidRPr="006F5A04" w:rsidRDefault="00D74373" w:rsidP="00D74373"/>
        </w:tc>
      </w:tr>
    </w:tbl>
    <w:p w:rsidR="00D74373" w:rsidRPr="006F5A04" w:rsidRDefault="00D74373" w:rsidP="00D74373"/>
    <w:p w:rsidR="00D74373" w:rsidRPr="006F5A04" w:rsidRDefault="00E7027B" w:rsidP="00580306">
      <w:pPr>
        <w:jc w:val="center"/>
        <w:rPr>
          <w:noProof/>
        </w:rPr>
      </w:pPr>
      <w:r w:rsidRPr="006F5A04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77ADE3A8" wp14:editId="6503947F">
                <wp:simplePos x="0" y="0"/>
                <wp:positionH relativeFrom="column">
                  <wp:posOffset>191236</wp:posOffset>
                </wp:positionH>
                <wp:positionV relativeFrom="paragraph">
                  <wp:posOffset>88635</wp:posOffset>
                </wp:positionV>
                <wp:extent cx="5649085" cy="3326621"/>
                <wp:effectExtent l="0" t="0" r="27940" b="2667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9085" cy="3326621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" o:spid="_x0000_s1026" style="position:absolute;margin-left:15.05pt;margin-top:7pt;width:444.8pt;height:261.95pt;z-index:2519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" filled="f" strokecolor="black [3200]" strokeweight="1.5pt"/>
            </w:pict>
          </mc:Fallback>
        </mc:AlternateContent>
      </w:r>
    </w:p>
    <w:p w:rsidR="00654910" w:rsidRPr="006F5A04" w:rsidRDefault="00E7027B" w:rsidP="00580306">
      <w:pPr>
        <w:jc w:val="center"/>
        <w:rPr>
          <w:noProof/>
        </w:rPr>
      </w:pPr>
      <w:r w:rsidRPr="006F5A04">
        <w:rPr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251960832" behindDoc="0" locked="0" layoutInCell="1" allowOverlap="1" wp14:anchorId="5564BEB3" wp14:editId="14F4CED1">
                <wp:simplePos x="0" y="0"/>
                <wp:positionH relativeFrom="column">
                  <wp:posOffset>370750</wp:posOffset>
                </wp:positionH>
                <wp:positionV relativeFrom="paragraph">
                  <wp:posOffset>36791</wp:posOffset>
                </wp:positionV>
                <wp:extent cx="5543550" cy="3337560"/>
                <wp:effectExtent l="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0" cy="3337560"/>
                          <a:chOff x="0" y="0"/>
                          <a:chExt cx="5543550" cy="3337560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5543550" cy="3337560"/>
                            <a:chOff x="0" y="0"/>
                            <a:chExt cx="5543550" cy="3337560"/>
                          </a:xfrm>
                        </wpg:grpSpPr>
                        <wpg:grpSp>
                          <wpg:cNvPr id="945" name="Group 945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543550" cy="3337560"/>
                              <a:chOff x="1196" y="1964"/>
                              <a:chExt cx="9180" cy="5686"/>
                            </a:xfrm>
                          </wpg:grpSpPr>
                          <pic:pic xmlns:pic="http://schemas.openxmlformats.org/drawingml/2006/picture">
                            <pic:nvPicPr>
                              <pic:cNvPr id="947" name="Picture 105" descr="T:\Life Science Resources P1\Additional Resources\EXAM diagrams\Reflex arc 4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362" y="2839"/>
                                <a:ext cx="6493" cy="37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948" name="Group 106"/>
                            <wpg:cNvGrpSpPr>
                              <a:grpSpLocks/>
                            </wpg:cNvGrpSpPr>
                            <wpg:grpSpPr bwMode="auto">
                              <a:xfrm rot="-751480">
                                <a:off x="6821" y="6015"/>
                                <a:ext cx="1885" cy="368"/>
                                <a:chOff x="5529" y="5990"/>
                                <a:chExt cx="2845" cy="691"/>
                              </a:xfrm>
                            </wpg:grpSpPr>
                            <wps:wsp>
                              <wps:cNvPr id="949" name="Freeform 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37" y="6393"/>
                                  <a:ext cx="2637" cy="288"/>
                                </a:xfrm>
                                <a:custGeom>
                                  <a:avLst/>
                                  <a:gdLst>
                                    <a:gd name="T0" fmla="*/ 0 w 2846"/>
                                    <a:gd name="T1" fmla="*/ 47 h 288"/>
                                    <a:gd name="T2" fmla="*/ 646 w 2846"/>
                                    <a:gd name="T3" fmla="*/ 35 h 288"/>
                                    <a:gd name="T4" fmla="*/ 715 w 2846"/>
                                    <a:gd name="T5" fmla="*/ 70 h 288"/>
                                    <a:gd name="T6" fmla="*/ 738 w 2846"/>
                                    <a:gd name="T7" fmla="*/ 104 h 288"/>
                                    <a:gd name="T8" fmla="*/ 807 w 2846"/>
                                    <a:gd name="T9" fmla="*/ 150 h 288"/>
                                    <a:gd name="T10" fmla="*/ 945 w 2846"/>
                                    <a:gd name="T11" fmla="*/ 208 h 288"/>
                                    <a:gd name="T12" fmla="*/ 1164 w 2846"/>
                                    <a:gd name="T13" fmla="*/ 288 h 288"/>
                                    <a:gd name="T14" fmla="*/ 1659 w 2846"/>
                                    <a:gd name="T15" fmla="*/ 231 h 288"/>
                                    <a:gd name="T16" fmla="*/ 1763 w 2846"/>
                                    <a:gd name="T17" fmla="*/ 162 h 288"/>
                                    <a:gd name="T18" fmla="*/ 1798 w 2846"/>
                                    <a:gd name="T19" fmla="*/ 139 h 288"/>
                                    <a:gd name="T20" fmla="*/ 1855 w 2846"/>
                                    <a:gd name="T21" fmla="*/ 81 h 288"/>
                                    <a:gd name="T22" fmla="*/ 1936 w 2846"/>
                                    <a:gd name="T23" fmla="*/ 0 h 288"/>
                                    <a:gd name="T24" fmla="*/ 2846 w 2846"/>
                                    <a:gd name="T25" fmla="*/ 12 h 2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846" h="288">
                                      <a:moveTo>
                                        <a:pt x="0" y="47"/>
                                      </a:moveTo>
                                      <a:cubicBezTo>
                                        <a:pt x="219" y="31"/>
                                        <a:pt x="426" y="25"/>
                                        <a:pt x="646" y="35"/>
                                      </a:cubicBezTo>
                                      <a:cubicBezTo>
                                        <a:pt x="673" y="45"/>
                                        <a:pt x="693" y="49"/>
                                        <a:pt x="715" y="70"/>
                                      </a:cubicBezTo>
                                      <a:cubicBezTo>
                                        <a:pt x="725" y="80"/>
                                        <a:pt x="728" y="95"/>
                                        <a:pt x="738" y="104"/>
                                      </a:cubicBezTo>
                                      <a:cubicBezTo>
                                        <a:pt x="759" y="122"/>
                                        <a:pt x="784" y="135"/>
                                        <a:pt x="807" y="150"/>
                                      </a:cubicBezTo>
                                      <a:cubicBezTo>
                                        <a:pt x="846" y="176"/>
                                        <a:pt x="907" y="183"/>
                                        <a:pt x="945" y="208"/>
                                      </a:cubicBezTo>
                                      <a:cubicBezTo>
                                        <a:pt x="1009" y="250"/>
                                        <a:pt x="1090" y="270"/>
                                        <a:pt x="1164" y="288"/>
                                      </a:cubicBezTo>
                                      <a:cubicBezTo>
                                        <a:pt x="1381" y="280"/>
                                        <a:pt x="1472" y="276"/>
                                        <a:pt x="1659" y="231"/>
                                      </a:cubicBezTo>
                                      <a:cubicBezTo>
                                        <a:pt x="1740" y="177"/>
                                        <a:pt x="1705" y="200"/>
                                        <a:pt x="1763" y="162"/>
                                      </a:cubicBezTo>
                                      <a:cubicBezTo>
                                        <a:pt x="1775" y="154"/>
                                        <a:pt x="1798" y="139"/>
                                        <a:pt x="1798" y="139"/>
                                      </a:cubicBezTo>
                                      <a:cubicBezTo>
                                        <a:pt x="1857" y="49"/>
                                        <a:pt x="1781" y="155"/>
                                        <a:pt x="1855" y="81"/>
                                      </a:cubicBezTo>
                                      <a:cubicBezTo>
                                        <a:pt x="1887" y="49"/>
                                        <a:pt x="1897" y="26"/>
                                        <a:pt x="1936" y="0"/>
                                      </a:cubicBezTo>
                                      <a:cubicBezTo>
                                        <a:pt x="2493" y="18"/>
                                        <a:pt x="2189" y="12"/>
                                        <a:pt x="2846" y="1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0" name="Freeform 108"/>
                              <wps:cNvSpPr>
                                <a:spLocks/>
                              </wps:cNvSpPr>
                              <wps:spPr bwMode="auto">
                                <a:xfrm rot="10800000">
                                  <a:off x="5529" y="5990"/>
                                  <a:ext cx="2637" cy="288"/>
                                </a:xfrm>
                                <a:custGeom>
                                  <a:avLst/>
                                  <a:gdLst>
                                    <a:gd name="T0" fmla="*/ 0 w 2846"/>
                                    <a:gd name="T1" fmla="*/ 47 h 288"/>
                                    <a:gd name="T2" fmla="*/ 646 w 2846"/>
                                    <a:gd name="T3" fmla="*/ 35 h 288"/>
                                    <a:gd name="T4" fmla="*/ 715 w 2846"/>
                                    <a:gd name="T5" fmla="*/ 70 h 288"/>
                                    <a:gd name="T6" fmla="*/ 738 w 2846"/>
                                    <a:gd name="T7" fmla="*/ 104 h 288"/>
                                    <a:gd name="T8" fmla="*/ 807 w 2846"/>
                                    <a:gd name="T9" fmla="*/ 150 h 288"/>
                                    <a:gd name="T10" fmla="*/ 945 w 2846"/>
                                    <a:gd name="T11" fmla="*/ 208 h 288"/>
                                    <a:gd name="T12" fmla="*/ 1164 w 2846"/>
                                    <a:gd name="T13" fmla="*/ 288 h 288"/>
                                    <a:gd name="T14" fmla="*/ 1659 w 2846"/>
                                    <a:gd name="T15" fmla="*/ 231 h 288"/>
                                    <a:gd name="T16" fmla="*/ 1763 w 2846"/>
                                    <a:gd name="T17" fmla="*/ 162 h 288"/>
                                    <a:gd name="T18" fmla="*/ 1798 w 2846"/>
                                    <a:gd name="T19" fmla="*/ 139 h 288"/>
                                    <a:gd name="T20" fmla="*/ 1855 w 2846"/>
                                    <a:gd name="T21" fmla="*/ 81 h 288"/>
                                    <a:gd name="T22" fmla="*/ 1936 w 2846"/>
                                    <a:gd name="T23" fmla="*/ 0 h 288"/>
                                    <a:gd name="T24" fmla="*/ 2846 w 2846"/>
                                    <a:gd name="T25" fmla="*/ 12 h 2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846" h="288">
                                      <a:moveTo>
                                        <a:pt x="0" y="47"/>
                                      </a:moveTo>
                                      <a:cubicBezTo>
                                        <a:pt x="219" y="31"/>
                                        <a:pt x="426" y="25"/>
                                        <a:pt x="646" y="35"/>
                                      </a:cubicBezTo>
                                      <a:cubicBezTo>
                                        <a:pt x="673" y="45"/>
                                        <a:pt x="693" y="49"/>
                                        <a:pt x="715" y="70"/>
                                      </a:cubicBezTo>
                                      <a:cubicBezTo>
                                        <a:pt x="725" y="80"/>
                                        <a:pt x="728" y="95"/>
                                        <a:pt x="738" y="104"/>
                                      </a:cubicBezTo>
                                      <a:cubicBezTo>
                                        <a:pt x="759" y="122"/>
                                        <a:pt x="784" y="135"/>
                                        <a:pt x="807" y="150"/>
                                      </a:cubicBezTo>
                                      <a:cubicBezTo>
                                        <a:pt x="846" y="176"/>
                                        <a:pt x="907" y="183"/>
                                        <a:pt x="945" y="208"/>
                                      </a:cubicBezTo>
                                      <a:cubicBezTo>
                                        <a:pt x="1009" y="250"/>
                                        <a:pt x="1090" y="270"/>
                                        <a:pt x="1164" y="288"/>
                                      </a:cubicBezTo>
                                      <a:cubicBezTo>
                                        <a:pt x="1381" y="280"/>
                                        <a:pt x="1472" y="276"/>
                                        <a:pt x="1659" y="231"/>
                                      </a:cubicBezTo>
                                      <a:cubicBezTo>
                                        <a:pt x="1740" y="177"/>
                                        <a:pt x="1705" y="200"/>
                                        <a:pt x="1763" y="162"/>
                                      </a:cubicBezTo>
                                      <a:cubicBezTo>
                                        <a:pt x="1775" y="154"/>
                                        <a:pt x="1798" y="139"/>
                                        <a:pt x="1798" y="139"/>
                                      </a:cubicBezTo>
                                      <a:cubicBezTo>
                                        <a:pt x="1857" y="49"/>
                                        <a:pt x="1781" y="155"/>
                                        <a:pt x="1855" y="81"/>
                                      </a:cubicBezTo>
                                      <a:cubicBezTo>
                                        <a:pt x="1887" y="49"/>
                                        <a:pt x="1897" y="26"/>
                                        <a:pt x="1936" y="0"/>
                                      </a:cubicBezTo>
                                      <a:cubicBezTo>
                                        <a:pt x="2493" y="18"/>
                                        <a:pt x="2189" y="12"/>
                                        <a:pt x="2846" y="1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1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66" y="6143"/>
                                  <a:ext cx="761" cy="101"/>
                                </a:xfrm>
                                <a:custGeom>
                                  <a:avLst/>
                                  <a:gdLst>
                                    <a:gd name="T0" fmla="*/ 0 w 761"/>
                                    <a:gd name="T1" fmla="*/ 101 h 101"/>
                                    <a:gd name="T2" fmla="*/ 139 w 761"/>
                                    <a:gd name="T3" fmla="*/ 43 h 101"/>
                                    <a:gd name="T4" fmla="*/ 369 w 761"/>
                                    <a:gd name="T5" fmla="*/ 32 h 101"/>
                                    <a:gd name="T6" fmla="*/ 576 w 761"/>
                                    <a:gd name="T7" fmla="*/ 20 h 101"/>
                                    <a:gd name="T8" fmla="*/ 761 w 761"/>
                                    <a:gd name="T9" fmla="*/ 66 h 1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1" h="101">
                                      <a:moveTo>
                                        <a:pt x="0" y="101"/>
                                      </a:moveTo>
                                      <a:cubicBezTo>
                                        <a:pt x="16" y="96"/>
                                        <a:pt x="123" y="44"/>
                                        <a:pt x="139" y="43"/>
                                      </a:cubicBezTo>
                                      <a:cubicBezTo>
                                        <a:pt x="215" y="36"/>
                                        <a:pt x="292" y="36"/>
                                        <a:pt x="369" y="32"/>
                                      </a:cubicBezTo>
                                      <a:cubicBezTo>
                                        <a:pt x="498" y="0"/>
                                        <a:pt x="430" y="6"/>
                                        <a:pt x="576" y="20"/>
                                      </a:cubicBezTo>
                                      <a:cubicBezTo>
                                        <a:pt x="643" y="64"/>
                                        <a:pt x="684" y="66"/>
                                        <a:pt x="761" y="6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2" name="Freeform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32" y="6405"/>
                                  <a:ext cx="829" cy="115"/>
                                </a:xfrm>
                                <a:custGeom>
                                  <a:avLst/>
                                  <a:gdLst>
                                    <a:gd name="T0" fmla="*/ 0 w 829"/>
                                    <a:gd name="T1" fmla="*/ 0 h 115"/>
                                    <a:gd name="T2" fmla="*/ 334 w 829"/>
                                    <a:gd name="T3" fmla="*/ 46 h 115"/>
                                    <a:gd name="T4" fmla="*/ 472 w 829"/>
                                    <a:gd name="T5" fmla="*/ 92 h 115"/>
                                    <a:gd name="T6" fmla="*/ 507 w 829"/>
                                    <a:gd name="T7" fmla="*/ 104 h 115"/>
                                    <a:gd name="T8" fmla="*/ 541 w 829"/>
                                    <a:gd name="T9" fmla="*/ 115 h 115"/>
                                    <a:gd name="T10" fmla="*/ 749 w 829"/>
                                    <a:gd name="T11" fmla="*/ 81 h 115"/>
                                    <a:gd name="T12" fmla="*/ 829 w 829"/>
                                    <a:gd name="T13" fmla="*/ 35 h 1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29" h="115">
                                      <a:moveTo>
                                        <a:pt x="0" y="0"/>
                                      </a:moveTo>
                                      <a:cubicBezTo>
                                        <a:pt x="112" y="13"/>
                                        <a:pt x="222" y="34"/>
                                        <a:pt x="334" y="46"/>
                                      </a:cubicBezTo>
                                      <a:cubicBezTo>
                                        <a:pt x="380" y="62"/>
                                        <a:pt x="426" y="77"/>
                                        <a:pt x="472" y="92"/>
                                      </a:cubicBezTo>
                                      <a:cubicBezTo>
                                        <a:pt x="484" y="96"/>
                                        <a:pt x="495" y="100"/>
                                        <a:pt x="507" y="104"/>
                                      </a:cubicBezTo>
                                      <a:cubicBezTo>
                                        <a:pt x="518" y="108"/>
                                        <a:pt x="541" y="115"/>
                                        <a:pt x="541" y="115"/>
                                      </a:cubicBezTo>
                                      <a:cubicBezTo>
                                        <a:pt x="641" y="107"/>
                                        <a:pt x="670" y="106"/>
                                        <a:pt x="749" y="81"/>
                                      </a:cubicBezTo>
                                      <a:cubicBezTo>
                                        <a:pt x="774" y="43"/>
                                        <a:pt x="784" y="35"/>
                                        <a:pt x="829" y="3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" name="Freeform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24" y="6301"/>
                                  <a:ext cx="772" cy="37"/>
                                </a:xfrm>
                                <a:custGeom>
                                  <a:avLst/>
                                  <a:gdLst>
                                    <a:gd name="T0" fmla="*/ 0 w 772"/>
                                    <a:gd name="T1" fmla="*/ 12 h 37"/>
                                    <a:gd name="T2" fmla="*/ 714 w 772"/>
                                    <a:gd name="T3" fmla="*/ 23 h 37"/>
                                    <a:gd name="T4" fmla="*/ 772 w 772"/>
                                    <a:gd name="T5" fmla="*/ 0 h 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72" h="37">
                                      <a:moveTo>
                                        <a:pt x="0" y="12"/>
                                      </a:moveTo>
                                      <a:cubicBezTo>
                                        <a:pt x="304" y="20"/>
                                        <a:pt x="439" y="37"/>
                                        <a:pt x="714" y="23"/>
                                      </a:cubicBezTo>
                                      <a:cubicBezTo>
                                        <a:pt x="757" y="9"/>
                                        <a:pt x="738" y="18"/>
                                        <a:pt x="77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4" name="Freeform 1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20" y="6463"/>
                                  <a:ext cx="380" cy="126"/>
                                </a:xfrm>
                                <a:custGeom>
                                  <a:avLst/>
                                  <a:gdLst>
                                    <a:gd name="T0" fmla="*/ 0 w 380"/>
                                    <a:gd name="T1" fmla="*/ 0 h 126"/>
                                    <a:gd name="T2" fmla="*/ 208 w 380"/>
                                    <a:gd name="T3" fmla="*/ 69 h 126"/>
                                    <a:gd name="T4" fmla="*/ 277 w 380"/>
                                    <a:gd name="T5" fmla="*/ 115 h 126"/>
                                    <a:gd name="T6" fmla="*/ 311 w 380"/>
                                    <a:gd name="T7" fmla="*/ 126 h 126"/>
                                    <a:gd name="T8" fmla="*/ 380 w 380"/>
                                    <a:gd name="T9" fmla="*/ 103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80" h="126">
                                      <a:moveTo>
                                        <a:pt x="0" y="0"/>
                                      </a:moveTo>
                                      <a:cubicBezTo>
                                        <a:pt x="80" y="13"/>
                                        <a:pt x="132" y="44"/>
                                        <a:pt x="208" y="69"/>
                                      </a:cubicBezTo>
                                      <a:cubicBezTo>
                                        <a:pt x="234" y="78"/>
                                        <a:pt x="251" y="106"/>
                                        <a:pt x="277" y="115"/>
                                      </a:cubicBezTo>
                                      <a:cubicBezTo>
                                        <a:pt x="288" y="119"/>
                                        <a:pt x="300" y="122"/>
                                        <a:pt x="311" y="126"/>
                                      </a:cubicBezTo>
                                      <a:cubicBezTo>
                                        <a:pt x="334" y="118"/>
                                        <a:pt x="380" y="103"/>
                                        <a:pt x="380" y="10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5" name="Freeform 1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97" y="6053"/>
                                  <a:ext cx="391" cy="44"/>
                                </a:xfrm>
                                <a:custGeom>
                                  <a:avLst/>
                                  <a:gdLst>
                                    <a:gd name="T0" fmla="*/ 0 w 391"/>
                                    <a:gd name="T1" fmla="*/ 41 h 44"/>
                                    <a:gd name="T2" fmla="*/ 34 w 391"/>
                                    <a:gd name="T3" fmla="*/ 18 h 44"/>
                                    <a:gd name="T4" fmla="*/ 69 w 391"/>
                                    <a:gd name="T5" fmla="*/ 41 h 44"/>
                                    <a:gd name="T6" fmla="*/ 265 w 391"/>
                                    <a:gd name="T7" fmla="*/ 30 h 44"/>
                                    <a:gd name="T8" fmla="*/ 299 w 391"/>
                                    <a:gd name="T9" fmla="*/ 7 h 44"/>
                                    <a:gd name="T10" fmla="*/ 391 w 391"/>
                                    <a:gd name="T11" fmla="*/ 41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391" h="44">
                                      <a:moveTo>
                                        <a:pt x="0" y="41"/>
                                      </a:moveTo>
                                      <a:cubicBezTo>
                                        <a:pt x="11" y="33"/>
                                        <a:pt x="20" y="18"/>
                                        <a:pt x="34" y="18"/>
                                      </a:cubicBezTo>
                                      <a:cubicBezTo>
                                        <a:pt x="48" y="18"/>
                                        <a:pt x="55" y="40"/>
                                        <a:pt x="69" y="41"/>
                                      </a:cubicBezTo>
                                      <a:cubicBezTo>
                                        <a:pt x="134" y="44"/>
                                        <a:pt x="200" y="34"/>
                                        <a:pt x="265" y="30"/>
                                      </a:cubicBezTo>
                                      <a:cubicBezTo>
                                        <a:pt x="276" y="22"/>
                                        <a:pt x="285" y="9"/>
                                        <a:pt x="299" y="7"/>
                                      </a:cubicBezTo>
                                      <a:cubicBezTo>
                                        <a:pt x="343" y="0"/>
                                        <a:pt x="354" y="41"/>
                                        <a:pt x="391" y="4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56" name="Group 1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008" y="2984"/>
                                <a:ext cx="1069" cy="1219"/>
                                <a:chOff x="6459" y="4077"/>
                                <a:chExt cx="1222" cy="1449"/>
                              </a:xfrm>
                            </wpg:grpSpPr>
                            <wpg:grpSp>
                              <wpg:cNvPr id="957" name="Group 1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25" y="4742"/>
                                  <a:ext cx="184" cy="784"/>
                                  <a:chOff x="8041" y="4815"/>
                                  <a:chExt cx="184" cy="784"/>
                                </a:xfrm>
                              </wpg:grpSpPr>
                              <wps:wsp>
                                <wps:cNvPr id="958" name="Rectangle 1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10" y="5172"/>
                                    <a:ext cx="71" cy="42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ln w="9525" cap="flat" cmpd="sng" algn="ctr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prstDash val="solid"/>
                                    <a:miter lim="800000"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9" name="Freeform 1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41" y="4827"/>
                                    <a:ext cx="92" cy="426"/>
                                  </a:xfrm>
                                  <a:custGeom>
                                    <a:avLst/>
                                    <a:gdLst>
                                      <a:gd name="T0" fmla="*/ 152 w 152"/>
                                      <a:gd name="T1" fmla="*/ 0 h 426"/>
                                      <a:gd name="T2" fmla="*/ 83 w 152"/>
                                      <a:gd name="T3" fmla="*/ 81 h 426"/>
                                      <a:gd name="T4" fmla="*/ 37 w 152"/>
                                      <a:gd name="T5" fmla="*/ 150 h 426"/>
                                      <a:gd name="T6" fmla="*/ 14 w 152"/>
                                      <a:gd name="T7" fmla="*/ 184 h 426"/>
                                      <a:gd name="T8" fmla="*/ 83 w 152"/>
                                      <a:gd name="T9" fmla="*/ 357 h 426"/>
                                      <a:gd name="T10" fmla="*/ 129 w 152"/>
                                      <a:gd name="T11" fmla="*/ 426 h 4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2" h="426">
                                        <a:moveTo>
                                          <a:pt x="152" y="0"/>
                                        </a:moveTo>
                                        <a:cubicBezTo>
                                          <a:pt x="135" y="53"/>
                                          <a:pt x="113" y="41"/>
                                          <a:pt x="83" y="81"/>
                                        </a:cubicBezTo>
                                        <a:cubicBezTo>
                                          <a:pt x="67" y="103"/>
                                          <a:pt x="52" y="127"/>
                                          <a:pt x="37" y="150"/>
                                        </a:cubicBezTo>
                                        <a:cubicBezTo>
                                          <a:pt x="29" y="161"/>
                                          <a:pt x="14" y="184"/>
                                          <a:pt x="14" y="184"/>
                                        </a:cubicBezTo>
                                        <a:cubicBezTo>
                                          <a:pt x="22" y="274"/>
                                          <a:pt x="0" y="329"/>
                                          <a:pt x="83" y="357"/>
                                        </a:cubicBezTo>
                                        <a:cubicBezTo>
                                          <a:pt x="91" y="379"/>
                                          <a:pt x="99" y="426"/>
                                          <a:pt x="129" y="42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0" name="Freeform 1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45" y="4815"/>
                                    <a:ext cx="80" cy="450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450"/>
                                      <a:gd name="T2" fmla="*/ 57 w 138"/>
                                      <a:gd name="T3" fmla="*/ 58 h 450"/>
                                      <a:gd name="T4" fmla="*/ 69 w 138"/>
                                      <a:gd name="T5" fmla="*/ 93 h 450"/>
                                      <a:gd name="T6" fmla="*/ 103 w 138"/>
                                      <a:gd name="T7" fmla="*/ 116 h 450"/>
                                      <a:gd name="T8" fmla="*/ 138 w 138"/>
                                      <a:gd name="T9" fmla="*/ 219 h 450"/>
                                      <a:gd name="T10" fmla="*/ 126 w 138"/>
                                      <a:gd name="T11" fmla="*/ 357 h 450"/>
                                      <a:gd name="T12" fmla="*/ 23 w 138"/>
                                      <a:gd name="T13" fmla="*/ 45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450">
                                        <a:moveTo>
                                          <a:pt x="0" y="0"/>
                                        </a:moveTo>
                                        <a:cubicBezTo>
                                          <a:pt x="35" y="24"/>
                                          <a:pt x="38" y="19"/>
                                          <a:pt x="57" y="58"/>
                                        </a:cubicBezTo>
                                        <a:cubicBezTo>
                                          <a:pt x="63" y="69"/>
                                          <a:pt x="61" y="83"/>
                                          <a:pt x="69" y="93"/>
                                        </a:cubicBezTo>
                                        <a:cubicBezTo>
                                          <a:pt x="78" y="104"/>
                                          <a:pt x="92" y="108"/>
                                          <a:pt x="103" y="116"/>
                                        </a:cubicBezTo>
                                        <a:cubicBezTo>
                                          <a:pt x="115" y="150"/>
                                          <a:pt x="126" y="185"/>
                                          <a:pt x="138" y="219"/>
                                        </a:cubicBezTo>
                                        <a:cubicBezTo>
                                          <a:pt x="134" y="265"/>
                                          <a:pt x="136" y="312"/>
                                          <a:pt x="126" y="357"/>
                                        </a:cubicBezTo>
                                        <a:cubicBezTo>
                                          <a:pt x="123" y="370"/>
                                          <a:pt x="38" y="434"/>
                                          <a:pt x="23" y="45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1" name="Freeform 1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10" y="4965"/>
                                    <a:ext cx="71" cy="207"/>
                                  </a:xfrm>
                                  <a:custGeom>
                                    <a:avLst/>
                                    <a:gdLst>
                                      <a:gd name="T0" fmla="*/ 128 w 263"/>
                                      <a:gd name="T1" fmla="*/ 44 h 425"/>
                                      <a:gd name="T2" fmla="*/ 47 w 263"/>
                                      <a:gd name="T3" fmla="*/ 125 h 425"/>
                                      <a:gd name="T4" fmla="*/ 13 w 263"/>
                                      <a:gd name="T5" fmla="*/ 194 h 425"/>
                                      <a:gd name="T6" fmla="*/ 47 w 263"/>
                                      <a:gd name="T7" fmla="*/ 378 h 425"/>
                                      <a:gd name="T8" fmla="*/ 116 w 263"/>
                                      <a:gd name="T9" fmla="*/ 413 h 425"/>
                                      <a:gd name="T10" fmla="*/ 174 w 263"/>
                                      <a:gd name="T11" fmla="*/ 332 h 425"/>
                                      <a:gd name="T12" fmla="*/ 220 w 263"/>
                                      <a:gd name="T13" fmla="*/ 263 h 425"/>
                                      <a:gd name="T14" fmla="*/ 243 w 263"/>
                                      <a:gd name="T15" fmla="*/ 228 h 425"/>
                                      <a:gd name="T16" fmla="*/ 220 w 263"/>
                                      <a:gd name="T17" fmla="*/ 67 h 425"/>
                                      <a:gd name="T18" fmla="*/ 185 w 263"/>
                                      <a:gd name="T19" fmla="*/ 44 h 425"/>
                                      <a:gd name="T20" fmla="*/ 116 w 263"/>
                                      <a:gd name="T21" fmla="*/ 21 h 425"/>
                                      <a:gd name="T22" fmla="*/ 128 w 263"/>
                                      <a:gd name="T23" fmla="*/ 44 h 4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263" h="425">
                                        <a:moveTo>
                                          <a:pt x="128" y="44"/>
                                        </a:moveTo>
                                        <a:cubicBezTo>
                                          <a:pt x="72" y="81"/>
                                          <a:pt x="103" y="88"/>
                                          <a:pt x="47" y="125"/>
                                        </a:cubicBezTo>
                                        <a:cubicBezTo>
                                          <a:pt x="39" y="149"/>
                                          <a:pt x="15" y="168"/>
                                          <a:pt x="13" y="194"/>
                                        </a:cubicBezTo>
                                        <a:cubicBezTo>
                                          <a:pt x="11" y="219"/>
                                          <a:pt x="0" y="340"/>
                                          <a:pt x="47" y="378"/>
                                        </a:cubicBezTo>
                                        <a:cubicBezTo>
                                          <a:pt x="67" y="394"/>
                                          <a:pt x="95" y="399"/>
                                          <a:pt x="116" y="413"/>
                                        </a:cubicBezTo>
                                        <a:cubicBezTo>
                                          <a:pt x="192" y="387"/>
                                          <a:pt x="112" y="425"/>
                                          <a:pt x="174" y="332"/>
                                        </a:cubicBezTo>
                                        <a:cubicBezTo>
                                          <a:pt x="189" y="309"/>
                                          <a:pt x="205" y="286"/>
                                          <a:pt x="220" y="263"/>
                                        </a:cubicBezTo>
                                        <a:cubicBezTo>
                                          <a:pt x="228" y="251"/>
                                          <a:pt x="243" y="228"/>
                                          <a:pt x="243" y="228"/>
                                        </a:cubicBezTo>
                                        <a:cubicBezTo>
                                          <a:pt x="260" y="175"/>
                                          <a:pt x="263" y="110"/>
                                          <a:pt x="220" y="67"/>
                                        </a:cubicBezTo>
                                        <a:cubicBezTo>
                                          <a:pt x="210" y="57"/>
                                          <a:pt x="198" y="50"/>
                                          <a:pt x="185" y="44"/>
                                        </a:cubicBezTo>
                                        <a:cubicBezTo>
                                          <a:pt x="163" y="34"/>
                                          <a:pt x="105" y="0"/>
                                          <a:pt x="116" y="21"/>
                                        </a:cubicBezTo>
                                        <a:cubicBezTo>
                                          <a:pt x="120" y="29"/>
                                          <a:pt x="124" y="36"/>
                                          <a:pt x="128" y="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62" name="Group 1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59" y="4077"/>
                                  <a:ext cx="1222" cy="680"/>
                                  <a:chOff x="8835" y="5172"/>
                                  <a:chExt cx="1222" cy="680"/>
                                </a:xfrm>
                              </wpg:grpSpPr>
                              <wps:wsp>
                                <wps:cNvPr id="963" name="Freeform 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35" y="5172"/>
                                    <a:ext cx="1222" cy="680"/>
                                  </a:xfrm>
                                  <a:custGeom>
                                    <a:avLst/>
                                    <a:gdLst>
                                      <a:gd name="T0" fmla="*/ 1222 w 1222"/>
                                      <a:gd name="T1" fmla="*/ 473 h 680"/>
                                      <a:gd name="T2" fmla="*/ 876 w 1222"/>
                                      <a:gd name="T3" fmla="*/ 530 h 680"/>
                                      <a:gd name="T4" fmla="*/ 427 w 1222"/>
                                      <a:gd name="T5" fmla="*/ 584 h 680"/>
                                      <a:gd name="T6" fmla="*/ 0 w 1222"/>
                                      <a:gd name="T7" fmla="*/ 376 h 680"/>
                                      <a:gd name="T8" fmla="*/ 12 w 1222"/>
                                      <a:gd name="T9" fmla="*/ 312 h 680"/>
                                      <a:gd name="T10" fmla="*/ 47 w 1222"/>
                                      <a:gd name="T11" fmla="*/ 242 h 680"/>
                                      <a:gd name="T12" fmla="*/ 381 w 1222"/>
                                      <a:gd name="T13" fmla="*/ 185 h 680"/>
                                      <a:gd name="T14" fmla="*/ 727 w 1222"/>
                                      <a:gd name="T15" fmla="*/ 104 h 680"/>
                                      <a:gd name="T16" fmla="*/ 934 w 1222"/>
                                      <a:gd name="T17" fmla="*/ 24 h 680"/>
                                      <a:gd name="T18" fmla="*/ 1164 w 1222"/>
                                      <a:gd name="T19" fmla="*/ 0 h 6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222" h="680">
                                        <a:moveTo>
                                          <a:pt x="1222" y="473"/>
                                        </a:moveTo>
                                        <a:cubicBezTo>
                                          <a:pt x="1178" y="488"/>
                                          <a:pt x="918" y="512"/>
                                          <a:pt x="876" y="530"/>
                                        </a:cubicBezTo>
                                        <a:cubicBezTo>
                                          <a:pt x="793" y="607"/>
                                          <a:pt x="524" y="573"/>
                                          <a:pt x="427" y="584"/>
                                        </a:cubicBezTo>
                                        <a:cubicBezTo>
                                          <a:pt x="142" y="572"/>
                                          <a:pt x="75" y="680"/>
                                          <a:pt x="0" y="376"/>
                                        </a:cubicBezTo>
                                        <a:cubicBezTo>
                                          <a:pt x="4" y="355"/>
                                          <a:pt x="0" y="326"/>
                                          <a:pt x="12" y="312"/>
                                        </a:cubicBezTo>
                                        <a:cubicBezTo>
                                          <a:pt x="30" y="290"/>
                                          <a:pt x="24" y="253"/>
                                          <a:pt x="47" y="242"/>
                                        </a:cubicBezTo>
                                        <a:cubicBezTo>
                                          <a:pt x="168" y="187"/>
                                          <a:pt x="125" y="200"/>
                                          <a:pt x="381" y="185"/>
                                        </a:cubicBezTo>
                                        <a:cubicBezTo>
                                          <a:pt x="482" y="159"/>
                                          <a:pt x="624" y="118"/>
                                          <a:pt x="727" y="104"/>
                                        </a:cubicBezTo>
                                        <a:cubicBezTo>
                                          <a:pt x="795" y="82"/>
                                          <a:pt x="863" y="30"/>
                                          <a:pt x="934" y="24"/>
                                        </a:cubicBezTo>
                                        <a:cubicBezTo>
                                          <a:pt x="980" y="20"/>
                                          <a:pt x="1118" y="0"/>
                                          <a:pt x="1164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4" name="Freeform 1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30" y="5288"/>
                                    <a:ext cx="562" cy="244"/>
                                  </a:xfrm>
                                  <a:custGeom>
                                    <a:avLst/>
                                    <a:gdLst>
                                      <a:gd name="T0" fmla="*/ 44 w 562"/>
                                      <a:gd name="T1" fmla="*/ 80 h 244"/>
                                      <a:gd name="T2" fmla="*/ 33 w 562"/>
                                      <a:gd name="T3" fmla="*/ 219 h 244"/>
                                      <a:gd name="T4" fmla="*/ 113 w 562"/>
                                      <a:gd name="T5" fmla="*/ 242 h 244"/>
                                      <a:gd name="T6" fmla="*/ 401 w 562"/>
                                      <a:gd name="T7" fmla="*/ 230 h 244"/>
                                      <a:gd name="T8" fmla="*/ 424 w 562"/>
                                      <a:gd name="T9" fmla="*/ 196 h 244"/>
                                      <a:gd name="T10" fmla="*/ 505 w 562"/>
                                      <a:gd name="T11" fmla="*/ 126 h 244"/>
                                      <a:gd name="T12" fmla="*/ 562 w 562"/>
                                      <a:gd name="T13" fmla="*/ 0 h 2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62" h="244">
                                        <a:moveTo>
                                          <a:pt x="44" y="80"/>
                                        </a:moveTo>
                                        <a:cubicBezTo>
                                          <a:pt x="33" y="115"/>
                                          <a:pt x="0" y="186"/>
                                          <a:pt x="33" y="219"/>
                                        </a:cubicBezTo>
                                        <a:cubicBezTo>
                                          <a:pt x="53" y="239"/>
                                          <a:pt x="87" y="233"/>
                                          <a:pt x="113" y="242"/>
                                        </a:cubicBezTo>
                                        <a:cubicBezTo>
                                          <a:pt x="209" y="238"/>
                                          <a:pt x="306" y="244"/>
                                          <a:pt x="401" y="230"/>
                                        </a:cubicBezTo>
                                        <a:cubicBezTo>
                                          <a:pt x="415" y="228"/>
                                          <a:pt x="415" y="207"/>
                                          <a:pt x="424" y="196"/>
                                        </a:cubicBezTo>
                                        <a:cubicBezTo>
                                          <a:pt x="450" y="163"/>
                                          <a:pt x="465" y="140"/>
                                          <a:pt x="505" y="126"/>
                                        </a:cubicBezTo>
                                        <a:cubicBezTo>
                                          <a:pt x="520" y="79"/>
                                          <a:pt x="562" y="50"/>
                                          <a:pt x="562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965" name="AutoShape 1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36" y="2394"/>
                                <a:ext cx="416" cy="9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6" name="AutoShape 1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06" y="4330"/>
                                <a:ext cx="1986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7" name="AutoShape 1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44" y="5855"/>
                                <a:ext cx="448" cy="1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8" name="AutoShape 1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51" y="3400"/>
                                <a:ext cx="217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9" name="AutoShape 1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99" y="6212"/>
                                <a:ext cx="2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0" name="Text Box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96" y="4097"/>
                                <a:ext cx="552" cy="6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E64D6" w:rsidRPr="00112C82" w:rsidRDefault="008E64D6">
                                  <w:pPr>
                                    <w:rPr>
                                      <w:b/>
                                    </w:rPr>
                                  </w:pPr>
                                  <w:r w:rsidRPr="00112C82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1" name="Text Box 1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24" y="1964"/>
                                <a:ext cx="505" cy="6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E64D6" w:rsidRPr="00112C82" w:rsidRDefault="008E64D6" w:rsidP="006708D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2" name="Text Box 1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78" y="2032"/>
                                <a:ext cx="552" cy="6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E64D6" w:rsidRPr="00112C82" w:rsidRDefault="008E64D6" w:rsidP="006708D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3" name="Text Box 1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824" y="3177"/>
                                <a:ext cx="552" cy="6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E64D6" w:rsidRPr="00112C82" w:rsidRDefault="008E64D6" w:rsidP="006708D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4" name="Text Box 1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767" y="5992"/>
                                <a:ext cx="552" cy="6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E64D6" w:rsidRPr="00112C82" w:rsidRDefault="008E64D6" w:rsidP="006708D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5" name="Text Box 1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38" y="6958"/>
                                <a:ext cx="552" cy="6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E64D6" w:rsidRPr="00112C82" w:rsidRDefault="008E64D6" w:rsidP="006708D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6" name="AutoShape 1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492" y="2436"/>
                                <a:ext cx="567" cy="15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1" name="Straight Connector 21"/>
                          <wps:cNvCnPr/>
                          <wps:spPr>
                            <a:xfrm flipH="1" flipV="1">
                              <a:off x="1806361" y="1946606"/>
                              <a:ext cx="62339" cy="94616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5" name="Straight Connector 25"/>
                        <wps:cNvCnPr/>
                        <wps:spPr>
                          <a:xfrm flipH="1">
                            <a:off x="1200501" y="1946606"/>
                            <a:ext cx="55880" cy="444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71" style="position:absolute;left:0;text-align:left;margin-left:29.2pt;margin-top:2.9pt;width:436.5pt;height:262.8pt;z-index:251960832" coordsize="55435,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">
                <v:group id="Group 24" o:spid="_x0000_s1072" style="position:absolute;width:55435;height:33375" coordsize="55435,3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group id="Group 945" o:spid="_x0000_s1073" style="position:absolute;width:55435;height:33375" coordorigin="1196,1964" coordsize="9180,5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  <v:shape id="Picture 105" o:spid="_x0000_s1074" type="#_x0000_t75" style="position:absolute;left:2362;top:2839;width:6493;height:3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EQQXHAAAA3AAAAA8AAABkcnMvZG93bnJldi54bWxEj09rwkAUxO+C32F5Qi+imxbxT3SVIlqq&#10;B8Hoxdsj+0yi2bchu9XUT98VCh6HmfkNM1s0phQ3ql1hWcF7PwJBnFpdcKbgeFj3xiCcR9ZYWiYF&#10;v+RgMW+3Zhhre+c93RKfiQBhF6OC3PsqltKlORl0fVsRB+9sa4M+yDqTusZ7gJtSfkTRUBosOCzk&#10;WNEyp/Sa/BgF/rQ+J115+TIPuRusDtvNbrjfKPXWaT6nIDw1/hX+b39rBZPBCJ5nwhGQ8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9EQQXHAAAA3AAAAA8AAAAAAAAAAAAA&#10;AAAAnwIAAGRycy9kb3ducmV2LnhtbFBLBQYAAAAABAAEAPcAAACTAwAAAAA=&#10;" stroked="t" strokecolor="white [3212]">
                      <v:imagedata r:id="rId22" o:title="Reflex arc 4"/>
                    </v:shape>
                    <v:group id="Group 106" o:spid="_x0000_s1075" style="position:absolute;left:6821;top:6015;width:1885;height:368;rotation:-820817fd" coordorigin="5529,5990" coordsize="2845,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9At3CAAAA3AAAAA8A&#10;AAAAAAAAAAAAAAAAqgIAAGRycy9kb3ducmV2LnhtbFBLBQYAAAAABAAEAPoAAACZAwAAAAA=&#10;">
                      <v:shape id="Freeform 107" o:spid="_x0000_s1076" style="position:absolute;left:5737;top:6393;width:2637;height:288;visibility:visible;mso-wrap-style:square;v-text-anchor:top" coordsize="2846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SNL8A&#10;AADcAAAADwAAAGRycy9kb3ducmV2LnhtbESPQYvCMBSE74L/ITzBm6aKLNo1igiCV7sKe3w0r00x&#10;eSlN1PrvjSB4HGbmG2a97Z0Vd+pC41nBbJqBIC69brhWcP47TJYgQkTWaD2TgicF2G6GgzXm2j/4&#10;RPci1iJBOOSowMTY5lKG0pDDMPUtcfIq3zmMSXa11B0+EtxZOc+yH+mw4bRgsKW9ofJa3JyCY4HN&#10;ch9tvbPPyl3Oc28q/FdqPOp3vyAi9fEb/rSPWsFqsYL3mXQ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sBI0vwAAANwAAAAPAAAAAAAAAAAAAAAAAJgCAABkcnMvZG93bnJl&#10;di54bWxQSwUGAAAAAAQABAD1AAAAhAMAAAAA&#10;" path="m,47c219,31,426,25,646,35v27,10,47,14,69,35c725,80,728,95,738,104v21,18,46,31,69,46c846,176,907,183,945,208v64,42,145,62,219,80c1381,280,1472,276,1659,231v81,-54,46,-31,104,-69c1775,154,1798,139,1798,139v59,-90,-17,16,57,-58c1887,49,1897,26,1936,v557,18,253,12,910,12e" filled="f" strokeweight="1pt">
                        <v:path arrowok="t" o:connecttype="custom" o:connectlocs="0,47;599,35;662,70;684,104;748,150;876,208;1079,288;1537,231;1634,162;1666,139;1719,81;1794,0;2637,12" o:connectangles="0,0,0,0,0,0,0,0,0,0,0,0,0"/>
                      </v:shape>
                      <v:shape id="Freeform 108" o:spid="_x0000_s1077" style="position:absolute;left:5529;top:5990;width:2637;height:288;rotation:180;visibility:visible;mso-wrap-style:square;v-text-anchor:top" coordsize="2846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fph8QA&#10;AADcAAAADwAAAGRycy9kb3ducmV2LnhtbERPTWvCQBC9F/wPywi9FN2otLbRTWgVQaQetMXzmB2T&#10;kOxsyG6T+O+7h0KPj/e9TgdTi45aV1pWMJtGIIgzq0vOFXx/7SavIJxH1lhbJgV3cpAmo4c1xtr2&#10;fKLu7HMRQtjFqKDwvomldFlBBt3UNsSBu9nWoA+wzaVusQ/hppbzKHqRBksODQU2tCkoq84/RsH2&#10;eqguy/1mcbFd9fQ5t/rD9EelHsfD+wqEp8H/i//ce63g7TnMD2fCEZD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n6YfEAAAA3AAAAA8AAAAAAAAAAAAAAAAAmAIAAGRycy9k&#10;b3ducmV2LnhtbFBLBQYAAAAABAAEAPUAAACJAwAAAAA=&#10;" path="m,47c219,31,426,25,646,35v27,10,47,14,69,35c725,80,728,95,738,104v21,18,46,31,69,46c846,176,907,183,945,208v64,42,145,62,219,80c1381,280,1472,276,1659,231v81,-54,46,-31,104,-69c1775,154,1798,139,1798,139v59,-90,-17,16,57,-58c1887,49,1897,26,1936,v557,18,253,12,910,12e" filled="f" strokeweight="1pt">
                        <v:path arrowok="t" o:connecttype="custom" o:connectlocs="0,47;599,35;662,70;684,104;748,150;876,208;1079,288;1537,231;1634,162;1666,139;1719,81;1794,0;2637,12" o:connectangles="0,0,0,0,0,0,0,0,0,0,0,0,0"/>
                      </v:shape>
                      <v:shape id="Freeform 109" o:spid="_x0000_s1078" style="position:absolute;left:6566;top:6143;width:761;height:101;visibility:visible;mso-wrap-style:square;v-text-anchor:top" coordsize="76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xzcYA&#10;AADcAAAADwAAAGRycy9kb3ducmV2LnhtbESPQWvCQBSE7wX/w/IKvekmFoONrpJYCtIcSq0Xb4/s&#10;MwnNvg3ZrUn99W5B6HGYmW+Y9XY0rbhQ7xrLCuJZBIK4tLrhSsHx6226BOE8ssbWMin4JQfbzeRh&#10;jam2A3/S5eArESDsUlRQe9+lUrqyJoNuZjvi4J1tb9AH2VdS9zgEuGnlPIoSabDhsFBjR7uayu/D&#10;j1FQFPny49lV9J5HLjnZ7Jpku1elnh7HbAXC0+j/w/f2Xit4WcTwdyYc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pxzcYAAADcAAAADwAAAAAAAAAAAAAAAACYAgAAZHJz&#10;L2Rvd25yZXYueG1sUEsFBgAAAAAEAAQA9QAAAIsDAAAAAA==&#10;" path="m,101c16,96,123,44,139,43,215,36,292,36,369,32,498,,430,6,576,20v67,44,108,46,185,46e" filled="f">
                        <v:path arrowok="t" o:connecttype="custom" o:connectlocs="0,101;139,43;369,32;576,20;761,66" o:connectangles="0,0,0,0,0"/>
                      </v:shape>
                      <v:shape id="Freeform 110" o:spid="_x0000_s1079" style="position:absolute;left:6532;top:6405;width:829;height:115;visibility:visible;mso-wrap-style:square;v-text-anchor:top" coordsize="829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8Z0MgA&#10;AADcAAAADwAAAGRycy9kb3ducmV2LnhtbESPQWvCQBSE70L/w/IEL1I3KlqTZiNBKCgIpWkP9fbI&#10;viax2bchu9X477tCocdhZr5h0u1gWnGh3jWWFcxnEQji0uqGKwUf7y+PGxDOI2tsLZOCGznYZg+j&#10;FBNtr/xGl8JXIkDYJaig9r5LpHRlTQbdzHbEwfuyvUEfZF9J3eM1wE0rF1G0lgYbDgs1drSrqfwu&#10;foyC09Luitt09XmMXtfxU54f9sfzQanJeMifQXga/H/4r73XCuLVAu5nwhGQ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TxnQyAAAANwAAAAPAAAAAAAAAAAAAAAAAJgCAABk&#10;cnMvZG93bnJldi54bWxQSwUGAAAAAAQABAD1AAAAjQMAAAAA&#10;" path="m,c112,13,222,34,334,46v46,16,92,31,138,46c484,96,495,100,507,104v11,4,34,11,34,11c641,107,670,106,749,81,774,43,784,35,829,35e" filled="f">
                        <v:path arrowok="t" o:connecttype="custom" o:connectlocs="0,0;334,46;472,92;507,104;541,115;749,81;829,35" o:connectangles="0,0,0,0,0,0,0"/>
                      </v:shape>
                      <v:shape id="Freeform 111" o:spid="_x0000_s1080" style="position:absolute;left:6624;top:6301;width:772;height:37;visibility:visible;mso-wrap-style:square;v-text-anchor:top" coordsize="77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2sDsUA&#10;AADcAAAADwAAAGRycy9kb3ducmV2LnhtbESPT0sDMRTE70K/Q3gFbzbbqrVdm5YiCN6kfzz09ti8&#10;3axNXpYk3a7f3ghCj8PM/IZZbQZnRU8htp4VTCcFCOLK65YbBcfD+8MCREzIGq1nUvBDETbr0d0K&#10;S+2vvKN+nxqRIRxLVGBS6kopY2XIYZz4jjh7tQ8OU5ahkTrgNcOdlbOimEuHLecFgx29GarO+4tT&#10;UJjP76+De1ru+qaeWVm/nIINSt2Ph+0riERDuoX/2x9awfL5Ef7O5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awOxQAAANwAAAAPAAAAAAAAAAAAAAAAAJgCAABkcnMv&#10;ZG93bnJldi54bWxQSwUGAAAAAAQABAD1AAAAigMAAAAA&#10;" path="m,12v304,8,439,25,714,11c757,9,738,18,772,e" filled="f">
                        <v:path arrowok="t" o:connecttype="custom" o:connectlocs="0,12;714,23;772,0" o:connectangles="0,0,0"/>
                      </v:shape>
                      <v:shape id="Freeform 112" o:spid="_x0000_s1081" style="position:absolute;left:6520;top:6463;width:380;height:126;visibility:visible;mso-wrap-style:square;v-text-anchor:top" coordsize="38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cUTcQA&#10;AADcAAAADwAAAGRycy9kb3ducmV2LnhtbESPT2sCMRTE7wW/Q3iCt5pVa6lbo6yC0GvtH/D23Dyz&#10;SzcvSxLX1U9vCoUeh5n5DbNc97YRHflQO1YwGWcgiEunazYKPj92jy8gQkTW2DgmBVcKsF4NHpaY&#10;a3fhd+r20YgE4ZCjgirGNpcylBVZDGPXEifv5LzFmKQ3Unu8JLht5DTLnqXFmtNChS1tKyp/9mer&#10;IB67r2M/KWbfvDGHm/eFO82NUqNhX7yCiNTH//Bf+00rWMyf4PdMO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nFE3EAAAA3AAAAA8AAAAAAAAAAAAAAAAAmAIAAGRycy9k&#10;b3ducmV2LnhtbFBLBQYAAAAABAAEAPUAAACJAwAAAAA=&#10;" path="m,c80,13,132,44,208,69v26,9,43,37,69,46c288,119,300,122,311,126v23,-8,69,-23,69,-23e" filled="f">
                        <v:path arrowok="t" o:connecttype="custom" o:connectlocs="0,0;208,69;277,115;311,126;380,103" o:connectangles="0,0,0,0,0"/>
                      </v:shape>
                      <v:shape id="Freeform 113" o:spid="_x0000_s1082" style="position:absolute;left:6797;top:6053;width:391;height:44;visibility:visible;mso-wrap-style:square;v-text-anchor:top" coordsize="39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RCW8QA&#10;AADcAAAADwAAAGRycy9kb3ducmV2LnhtbESPT2vCQBTE7wW/w/KE3upGwRKjq4gg9JY2LQVvz+wz&#10;G8y+Ddk1f759t1DocZiZ3zC7w2gb0VPna8cKlosEBHHpdM2Vgq/P80sKwgdkjY1jUjCRh8N+9rTD&#10;TLuBP6gvQiUihH2GCkwIbSalLw1Z9AvXEkfv5jqLIcqukrrDIcJtI1dJ8iot1hwXDLZ0MlTei4dV&#10;kL/XTX/pEz3lm5ux5yFdXb9LpZ7n43ELItAY/sN/7TetYLNew++Ze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0QlvEAAAA3AAAAA8AAAAAAAAAAAAAAAAAmAIAAGRycy9k&#10;b3ducmV2LnhtbFBLBQYAAAAABAAEAPUAAACJAwAAAAA=&#10;" path="m,41c11,33,20,18,34,18v14,,21,22,35,23c134,44,200,34,265,30,276,22,285,9,299,7v44,-7,55,34,92,34e" filled="f">
                        <v:path arrowok="t" o:connecttype="custom" o:connectlocs="0,41;34,18;69,41;265,30;299,7;391,41" o:connectangles="0,0,0,0,0,0"/>
                      </v:shape>
                    </v:group>
                    <v:group id="Group 114" o:spid="_x0000_s1083" style="position:absolute;left:7008;top:2984;width:1069;height:1219" coordorigin="6459,4077" coordsize="1222,1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    <v:group id="Group 115" o:spid="_x0000_s1084" style="position:absolute;left:6925;top:4742;width:184;height:784" coordorigin="8041,4815" coordsize="184,7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      <v:rect id="Rectangle 116" o:spid="_x0000_s1085" style="position:absolute;left:8110;top:5172;width:71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FUOsIA&#10;AADcAAAADwAAAGRycy9kb3ducmV2LnhtbERPTUvDQBC9C/0PyxS82Y0RS027LWJVxJOm9T5kp0ns&#10;7mzIrkn6752D4PHxvje7yTs1UB/bwAZuFxko4irYlmsDx8PLzQpUTMgWXWAycKEIu+3saoOFDSN/&#10;0lCmWkkIxwINNCl1hdaxashjXISOWLhT6D0mgX2tbY+jhHun8yxbao8tS0ODHT01VJ3LHy+93/lY&#10;vr/e5cvL/uv4/LF3wzlzxlzPp8c1qERT+hf/ud+sgYd7WStn5Aj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kVQ6wgAAANwAAAAPAAAAAAAAAAAAAAAAAJgCAABkcnMvZG93&#10;bnJldi54bWxQSwUGAAAAAAQABAD1AAAAhwMAAAAA&#10;" fillcolor="black [3213]" strokecolor="black [3213]"/>
                        <v:shape id="Freeform 117" o:spid="_x0000_s1086" style="position:absolute;left:8041;top:4827;width:92;height:426;visibility:visible;mso-wrap-style:square;v-text-anchor:top" coordsize="152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MAZ8QA&#10;AADcAAAADwAAAGRycy9kb3ducmV2LnhtbESPzWsCMRTE74L/Q3hCb5ooWHQ1LvWj0EM9dFvw+ti8&#10;7mdelk3U7X/fFIQeh5n5DbNNB9uKG/W+cqxhPlMgiHNnKi40fH2+TlcgfEA22DomDT/kId2NR1tM&#10;jLvzB92yUIgIYZ+ghjKELpHS5yVZ9DPXEUfv2/UWQ5R9IU2P9wi3rVwo9SwtVhwXSuzoUFLeZFer&#10;4Wz3dbbaz+v6SO27VxfVeHXS+mkyvGxABBrCf/jRfjMa1ss1/J2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zAGfEAAAA3AAAAA8AAAAAAAAAAAAAAAAAmAIAAGRycy9k&#10;b3ducmV2LnhtbFBLBQYAAAAABAAEAPUAAACJAwAAAAA=&#10;" path="m152,c135,53,113,41,83,81,67,103,52,127,37,150v-8,11,-23,34,-23,34c22,274,,329,83,357v8,22,16,69,46,69e" filled="f">
                          <v:path arrowok="t" o:connecttype="custom" o:connectlocs="92,0;50,81;22,150;8,184;50,357;78,426" o:connectangles="0,0,0,0,0,0"/>
                        </v:shape>
                        <v:shape id="Freeform 118" o:spid="_x0000_s1087" style="position:absolute;left:8145;top:4815;width:80;height:450;visibility:visible;mso-wrap-style:square;v-text-anchor:top" coordsize="138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hAFsEA&#10;AADcAAAADwAAAGRycy9kb3ducmV2LnhtbERPPW/CMBDdkfofrKvUjTgwhBJwIoqEVMEEZGE7xUcS&#10;EZ/T2EDg1+MBqePT+17mg2nFjXrXWFYwiWIQxKXVDVcKiuNm/A3CeWSNrWVS8CAHefYxWmKq7Z33&#10;dDv4SoQQdikqqL3vUildWZNBF9mOOHBn2xv0AfaV1D3eQ7hp5TSOE2mw4dBQY0frmsrL4WoUuMGc&#10;fq5utsJd8mym9q84b5NCqa/PYbUA4Wnw/+K3+1crmCdhfjgTjoDM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IQBbBAAAA3AAAAA8AAAAAAAAAAAAAAAAAmAIAAGRycy9kb3du&#10;cmV2LnhtbFBLBQYAAAAABAAEAPUAAACGAwAAAAA=&#10;" path="m,c35,24,38,19,57,58v6,11,4,25,12,35c78,104,92,108,103,116v12,34,23,69,35,103c134,265,136,312,126,357v-3,13,-88,77,-103,93e" filled="f">
                          <v:path arrowok="t" o:connecttype="custom" o:connectlocs="0,0;33,58;40,93;60,116;80,219;73,357;13,450" o:connectangles="0,0,0,0,0,0,0"/>
                        </v:shape>
                        <v:shape id="Freeform 119" o:spid="_x0000_s1088" style="position:absolute;left:8110;top:4965;width:71;height:207;visibility:visible;mso-wrap-style:square;v-text-anchor:top" coordsize="263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7A+8QA&#10;AADcAAAADwAAAGRycy9kb3ducmV2LnhtbESPQYvCMBSE78L+h/CEvWmqB6tdo8jKsooXrR48Ppq3&#10;bWnzUppsrf/eCILHYWa+YZbr3tSio9aVlhVMxhEI4szqknMFl/PPaA7CeWSNtWVScCcH69XHYImJ&#10;tjc+UZf6XAQIuwQVFN43iZQuK8igG9uGOHh/tjXog2xzqVu8Bbip5TSKZtJgyWGhwIa+C8qq9N8o&#10;+LV9er3EcXqsqqzbnw++28YLpT6H/eYLhKfev8Ov9k4rWMwm8Dw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+wPvEAAAA3AAAAA8AAAAAAAAAAAAAAAAAmAIAAGRycy9k&#10;b3ducmV2LnhtbFBLBQYAAAAABAAEAPUAAACJAwAAAAA=&#10;" path="m128,44c72,81,103,88,47,125v-8,24,-32,43,-34,69c11,219,,340,47,378v20,16,48,21,69,35c192,387,112,425,174,332v15,-23,31,-46,46,-69c228,251,243,228,243,228,260,175,263,110,220,67,210,57,198,50,185,44,163,34,105,,116,21v4,8,8,15,12,23xe" filled="f">
                          <v:path arrowok="t" o:connecttype="custom" o:connectlocs="35,21;13,61;4,94;13,184;31,201;47,162;59,128;66,111;59,33;50,21;31,10;35,21" o:connectangles="0,0,0,0,0,0,0,0,0,0,0,0"/>
                        </v:shape>
                      </v:group>
                      <v:group id="Group 120" o:spid="_x0000_s1089" style="position:absolute;left:6459;top:4077;width:1222;height:680" coordorigin="8835,5172" coordsize="1222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      <v:shape id="Freeform 121" o:spid="_x0000_s1090" style="position:absolute;left:8835;top:5172;width:1222;height:680;visibility:visible;mso-wrap-style:square;v-text-anchor:top" coordsize="1222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XuPcQA&#10;AADcAAAADwAAAGRycy9kb3ducmV2LnhtbESPQWsCMRSE74L/ITyhF9GsFbd2NUoRCtKbtpUeH5vn&#10;ZnHzsiRR139vCoLHYWa+YZbrzjbiQj7UjhVMxhkI4tLpmisFP9+fozmIEJE1No5JwY0CrFf93hIL&#10;7a68o8s+ViJBOBSowMTYFlKG0pDFMHYtcfKOzluMSfpKao/XBLeNfM2yXFqsOS0YbGljqDztz1ZB&#10;9TW3s+M5H+42jct+24OfmL83pV4G3ccCRKQuPsOP9lYreM+n8H8mH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l7j3EAAAA3AAAAA8AAAAAAAAAAAAAAAAAmAIAAGRycy9k&#10;b3ducmV2LnhtbFBLBQYAAAAABAAEAPUAAACJAwAAAAA=&#10;" path="m1222,473v-44,15,-304,39,-346,57c793,607,524,573,427,584,142,572,75,680,,376,4,355,,326,12,312,30,290,24,253,47,242v121,-55,78,-42,334,-57c482,159,624,118,727,104,795,82,863,30,934,24,980,20,1118,,1164,e" filled="f" strokeweight="1pt">
                          <v:path arrowok="t" o:connecttype="custom" o:connectlocs="1222,473;876,530;427,584;0,376;12,312;47,242;381,185;727,104;934,24;1164,0" o:connectangles="0,0,0,0,0,0,0,0,0,0"/>
                        </v:shape>
                        <v:shape id="Freeform 122" o:spid="_x0000_s1091" style="position:absolute;left:8930;top:5288;width:562;height:244;visibility:visible;mso-wrap-style:square;v-text-anchor:top" coordsize="562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9/C8QA&#10;AADcAAAADwAAAGRycy9kb3ducmV2LnhtbESPT4vCMBTE74LfITzBm6Yu4p+uUYqsIOJFXdjro3nb&#10;dLd5KU1s67c3wsIeh5n5DbPZ9bYSLTW+dKxgNk1AEOdOl1wo+LwdJisQPiBrrByTggd52G2Hgw2m&#10;2nV8ofYaChEh7FNUYEKoUyl9bsiin7qaOHrfrrEYomwKqRvsItxW8i1JFtJiyXHBYE17Q/nv9W4V&#10;YIunn6+PS7deWX1eLm+ZyWym1HjUZ+8gAvXhP/zXPmoF68UcXmfiEZ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vfwvEAAAA3AAAAA8AAAAAAAAAAAAAAAAAmAIAAGRycy9k&#10;b3ducmV2LnhtbFBLBQYAAAAABAAEAPUAAACJAwAAAAA=&#10;" path="m44,80c33,115,,186,33,219v20,20,54,14,80,23c209,238,306,244,401,230v14,-2,14,-23,23,-34c450,163,465,140,505,126,520,79,562,50,562,e" filled="f" strokeweight="1pt">
                          <v:path arrowok="t" o:connecttype="custom" o:connectlocs="44,80;33,219;113,242;401,230;424,196;505,126;562,0" o:connectangles="0,0,0,0,0,0,0"/>
                        </v:shape>
                      </v:group>
                    </v:group>
                    <v:shape id="AutoShape 123" o:spid="_x0000_s1092" type="#_x0000_t32" style="position:absolute;left:4236;top:2394;width:416;height:9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ZXC8UAAADcAAAADwAAAGRycy9kb3ducmV2LnhtbESPQWvCQBSE7wX/w/IEL0U3CtUY3QRb&#10;KJTeakRyfGSfSTD7NmQ3Mf333UKhx2FmvmGO2WRaMVLvGssK1qsIBHFpdcOVgkv+voxBOI+ssbVM&#10;Cr7JQZbOno6YaPvgLxrPvhIBwi5BBbX3XSKlK2sy6Fa2Iw7ezfYGfZB9JXWPjwA3rdxE0VYabDgs&#10;1NjRW03l/TwYBUP7+ZwPV78eq9dxd4v3cTEVTqnFfDodQHia/H/4r/2hFey3L/B7JhwBm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0ZXC8UAAADcAAAADwAAAAAAAAAA&#10;AAAAAAChAgAAZHJzL2Rvd25yZXYueG1sUEsFBgAAAAAEAAQA+QAAAJMDAAAAAA==&#10;" strokeweight="1pt"/>
                    <v:shape id="AutoShape 124" o:spid="_x0000_s1093" type="#_x0000_t32" style="position:absolute;left:1606;top:4330;width:198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TJfMUAAADcAAAADwAAAGRycy9kb3ducmV2LnhtbESPQWuDQBSE74H+h+UFegnNag9GbTbS&#10;BAqlt8ZSPD7cF5W4b8Vdjf333UIhx2FmvmH2xWJ6MdPoOssK4m0Egri2uuNGwVf59pSCcB5ZY2+Z&#10;FPyQg+LwsNpjru2NP2k++0YECLscFbTeD7mUrm7JoNvagTh4Fzsa9EGOjdQj3gLc9PI5ihJpsOOw&#10;0OJAp5bq63kyCqb+Y1NO3z6em+O8u6RZWi2VU+pxvby+gPC0+Hv4v/2uFWRJAn9nwhGQh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5TJfMUAAADcAAAADwAAAAAAAAAA&#10;AAAAAAChAgAAZHJzL2Rvd25yZXYueG1sUEsFBgAAAAAEAAQA+QAAAJMDAAAAAA==&#10;" strokeweight="1pt"/>
                    <v:shape id="AutoShape 125" o:spid="_x0000_s1094" type="#_x0000_t32" style="position:absolute;left:5044;top:5855;width:448;height:1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hs58QAAADcAAAADwAAAGRycy9kb3ducmV2LnhtbESPS4vCQBCE78L+h6EX9iLrxD1ojBll&#10;VxDEmw8Wj02m88BMT8hMYvz3jiB4LKrqKypdD6YWPbWusqxgOolAEGdWV1woOJ+23zEI55E11pZJ&#10;wZ0crFcfoxQTbW98oP7oCxEg7BJUUHrfJFK6rCSDbmIb4uDltjXog2wLqVu8Bbip5U8UzaTBisNC&#10;iQ1tSsqux84o6Or9+NT9+2lf/PXzPF7El+HilPr6HH6XIDwN/h1+tXdawWI2h+eZcAT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2GznxAAAANwAAAAPAAAAAAAAAAAA&#10;AAAAAKECAABkcnMvZG93bnJldi54bWxQSwUGAAAAAAQABAD5AAAAkgMAAAAA&#10;" strokeweight="1pt"/>
                    <v:shape id="AutoShape 126" o:spid="_x0000_s1095" type="#_x0000_t32" style="position:absolute;left:7651;top:3400;width:21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f4lcIAAADcAAAADwAAAGRycy9kb3ducmV2LnhtbERPy2rCQBTdC/7DcIVuRCd2EZPoKFoo&#10;lO58IFleMtckmLkTMpNH/76zKHR5OO/9cTKNGKhztWUFm3UEgriwuuZSwf32uUpAOI+ssbFMCn7I&#10;wfEwn+0x03bkCw1XX4oQwi5DBZX3bSalKyoy6Na2JQ7c03YGfYBdKXWHYwg3jXyPolgarDk0VNjS&#10;R0XF69obBX3zvbz1D78ZyvOwfSZpkk+5U+ptMZ12IDxN/l/85/7SCtI4rA1nwhGQh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Uf4lcIAAADcAAAADwAAAAAAAAAAAAAA&#10;AAChAgAAZHJzL2Rvd25yZXYueG1sUEsFBgAAAAAEAAQA+QAAAJADAAAAAA==&#10;" strokeweight="1pt"/>
                    <v:shape id="AutoShape 127" o:spid="_x0000_s1096" type="#_x0000_t32" style="position:absolute;left:7699;top:6212;width:21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tdDsQAAADcAAAADwAAAGRycy9kb3ducmV2LnhtbESPQYvCMBSE78L+h/CEvciaugdtu0ZZ&#10;hQXxphXx+GiebbF5KU1au//eCILHYWa+YZbrwdSip9ZVlhXMphEI4tzqigsFp+zvKwbhPLLG2jIp&#10;+CcH69XHaImptnc+UH/0hQgQdikqKL1vUildXpJBN7UNcfCutjXog2wLqVu8B7ip5XcUzaXBisNC&#10;iQ1tS8pvx84o6Or9JOvOftYXm35xjZP4MlycUp/j4fcHhKfBv8Ov9k4rSOYJPM+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C10OxAAAANwAAAAPAAAAAAAAAAAA&#10;AAAAAKECAABkcnMvZG93bnJldi54bWxQSwUGAAAAAAQABAD5AAAAkgMAAAAA&#10;" strokeweight="1pt"/>
                    <v:shape id="Text Box 128" o:spid="_x0000_s1097" type="#_x0000_t202" style="position:absolute;left:1196;top:4097;width:552;height: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1rsAA&#10;AADcAAAADwAAAGRycy9kb3ducmV2LnhtbERPy4rCMBTdC/5DuII7TRRHx2oUUQRXIz5mYHaX5toW&#10;m5vSRNv5+8lCcHk47+W6taV4Uu0LxxpGQwWCOHWm4EzD9bIffILwAdlg6Zg0/JGH9arbWWJiXMMn&#10;ep5DJmII+wQ15CFUiZQ+zcmiH7qKOHI3V1sMEdaZNDU2MdyWcqzUVFosODbkWNE2p/R+flgN31+3&#10;35+JOmY7+1E1rlWS7Vxq3e+1mwWIQG14i1/ug9Ewn8X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g1rsAAAADcAAAADwAAAAAAAAAAAAAAAACYAgAAZHJzL2Rvd25y&#10;ZXYueG1sUEsFBgAAAAAEAAQA9QAAAIUDAAAAAA==&#10;" filled="f" stroked="f">
                      <v:textbox>
                        <w:txbxContent>
                          <w:p w:rsidR="008E64D6" w:rsidRPr="00112C82" w:rsidRDefault="008E64D6">
                            <w:pPr>
                              <w:rPr>
                                <w:b/>
                              </w:rPr>
                            </w:pPr>
                            <w:r w:rsidRPr="00112C82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129" o:spid="_x0000_s1098" type="#_x0000_t202" style="position:absolute;left:3924;top:1964;width:505;height: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QNcUA&#10;AADcAAAADwAAAGRycy9kb3ducmV2LnhtbESPT2sCMRTE74LfITzBmyaKtbrdKNJS6KnSVQu9PTZv&#10;/9DNy7JJ3e23bwqCx2FmfsOk+8E24kqdrx1rWMwVCOLcmZpLDefT62wDwgdkg41j0vBLHva78SjF&#10;xLieP+iahVJECPsENVQhtImUPq/Iop+7ljh6hesshii7UpoO+wi3jVwqtZYWa44LFbb0XFH+nf1Y&#10;DZf34utzpY7li31oezcoyXYrtZ5OhsMTiEBDuIdv7TejYfu4gP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JA1xQAAANwAAAAPAAAAAAAAAAAAAAAAAJgCAABkcnMv&#10;ZG93bnJldi54bWxQSwUGAAAAAAQABAD1AAAAigMAAAAA&#10;" filled="f" stroked="f">
                      <v:textbox>
                        <w:txbxContent>
                          <w:p w:rsidR="008E64D6" w:rsidRPr="00112C82" w:rsidRDefault="008E64D6" w:rsidP="006708D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130" o:spid="_x0000_s1099" type="#_x0000_t202" style="position:absolute;left:5878;top:2032;width:552;height: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YOQs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bDKE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YOQsMAAADcAAAADwAAAAAAAAAAAAAAAACYAgAAZHJzL2Rv&#10;d25yZXYueG1sUEsFBgAAAAAEAAQA9QAAAIgDAAAAAA==&#10;" filled="f" stroked="f">
                      <v:textbox>
                        <w:txbxContent>
                          <w:p w:rsidR="008E64D6" w:rsidRPr="00112C82" w:rsidRDefault="008E64D6" w:rsidP="006708D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 Box 131" o:spid="_x0000_s1100" type="#_x0000_t202" style="position:absolute;left:9824;top:3177;width:552;height: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r2c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+r5Ca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qvZxQAAANwAAAAPAAAAAAAAAAAAAAAAAJgCAABkcnMv&#10;ZG93bnJldi54bWxQSwUGAAAAAAQABAD1AAAAigMAAAAA&#10;" filled="f" stroked="f">
                      <v:textbox>
                        <w:txbxContent>
                          <w:p w:rsidR="008E64D6" w:rsidRPr="00112C82" w:rsidRDefault="008E64D6" w:rsidP="006708D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Text Box 132" o:spid="_x0000_s1101" type="#_x0000_t202" style="position:absolute;left:9767;top:5992;width:552;height: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Mzrc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Yu3K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czOtxQAAANwAAAAPAAAAAAAAAAAAAAAAAJgCAABkcnMv&#10;ZG93bnJldi54bWxQSwUGAAAAAAQABAD1AAAAigMAAAAA&#10;" filled="f" stroked="f">
                      <v:textbox>
                        <w:txbxContent>
                          <w:p w:rsidR="008E64D6" w:rsidRPr="00112C82" w:rsidRDefault="008E64D6" w:rsidP="006708D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</w:t>
                            </w:r>
                          </w:p>
                        </w:txbxContent>
                      </v:textbox>
                    </v:shape>
                    <v:shape id="Text Box 133" o:spid="_x0000_s1102" type="#_x0000_t202" style="position:absolute;left:5338;top:6958;width:552;height: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+WNs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Ew+5jA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+WNsMAAADcAAAADwAAAAAAAAAAAAAAAACYAgAAZHJzL2Rv&#10;d25yZXYueG1sUEsFBgAAAAAEAAQA9QAAAIgDAAAAAA==&#10;" filled="f" stroked="f">
                      <v:textbox>
                        <w:txbxContent>
                          <w:p w:rsidR="008E64D6" w:rsidRPr="00112C82" w:rsidRDefault="008E64D6" w:rsidP="006708D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</w:t>
                            </w:r>
                          </w:p>
                        </w:txbxContent>
                      </v:textbox>
                    </v:shape>
                    <v:shape id="AutoShape 104" o:spid="_x0000_s1103" type="#_x0000_t32" style="position:absolute;left:5492;top:2436;width:567;height:15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rUu8MAAADcAAAADwAAAGRycy9kb3ducmV2LnhtbESPQWvCQBSE74L/YXmCF6mbWg1tdJUi&#10;CD0JjYI9PrLPJJh9G7NrEv+9KxQ8DjPzDbPa9KYSLTWutKzgfRqBIM6sLjlXcDzs3j5BOI+ssbJM&#10;Cu7kYLMeDlaYaNvxL7Wpz0WAsEtQQeF9nUjpsoIMuqmtiYN3to1BH2STS91gF+CmkrMoiqXBksNC&#10;gTVtC8ou6c0o2C8mcdv668Th/g+79MSyqz6UGo/67yUIT71/hf/bP1rB1zyG55lwBO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q1LvDAAAA3AAAAA8AAAAAAAAAAAAA&#10;AAAAoQIAAGRycy9kb3ducmV2LnhtbFBLBQYAAAAABAAEAPkAAACRAwAAAAA=&#10;" strokeweight="1pt"/>
                  </v:group>
                  <v:line id="Straight Connector 21" o:spid="_x0000_s1104" style="position:absolute;flip:x y;visibility:visible;mso-wrap-style:square" from="18063,19466" to="18687,20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/dM8IAAADbAAAADwAAAGRycy9kb3ducmV2LnhtbESP3YrCMBSE7xd8h3AE7zRVcHGrUVRQ&#10;BBdh/bk/NMe22pyUJtr49psFYS+HmfmGmS2CqcSTGldaVjAcJCCIM6tLzhWcT5v+BITzyBory6Tg&#10;RQ4W887HDFNtW/6h59HnIkLYpaig8L5OpXRZQQbdwNbE0bvaxqCPssmlbrCNcFPJUZJ8SoMlx4UC&#10;a1oXlN2PD6Ngtw9fE14fbt94aW11GK8SvQ1K9bphOQXhKfj/8Lu90wpGQ/j7En+An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d/dM8IAAADbAAAADwAAAAAAAAAAAAAA&#10;AAChAgAAZHJzL2Rvd25yZXYueG1sUEsFBgAAAAAEAAQA+QAAAJADAAAAAA==&#10;" strokecolor="black [3213]"/>
                </v:group>
                <v:line id="Straight Connector 25" o:spid="_x0000_s1105" style="position:absolute;flip:x;visibility:visible;mso-wrap-style:square" from="12005,19466" to="12563,19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fO7MMAAADbAAAADwAAAGRycy9kb3ducmV2LnhtbESP0WoCMRRE3wv+Q7hC32pWqdKuRrFC&#10;ofRFXP2Ay+a6WdzcrEmq6359Iwg+DjNzhlmsOtuIC/lQO1YwHmUgiEuna64UHPbfbx8gQkTW2Dgm&#10;BTcKsFoOXhaYa3flHV2KWIkE4ZCjAhNjm0sZSkMWw8i1xMk7Om8xJukrqT1eE9w2cpJlM2mx5rRg&#10;sKWNofJU/FkFTR8P/efXxvTZ+f2mt9uZ89NfpV6H3XoOIlIXn+FH+0crmEzh/iX9AL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nzuzDAAAA2wAAAA8AAAAAAAAAAAAA&#10;AAAAoQIAAGRycy9kb3ducmV2LnhtbFBLBQYAAAAABAAEAPkAAACRAwAAAAA=&#10;" strokecolor="black [3213]"/>
              </v:group>
            </w:pict>
          </mc:Fallback>
        </mc:AlternateContent>
      </w:r>
    </w:p>
    <w:p w:rsidR="00654910" w:rsidRPr="006F5A04" w:rsidRDefault="00654910" w:rsidP="00580306">
      <w:pPr>
        <w:jc w:val="center"/>
        <w:rPr>
          <w:noProof/>
        </w:rPr>
      </w:pPr>
    </w:p>
    <w:p w:rsidR="00654910" w:rsidRPr="006F5A04" w:rsidRDefault="00654910" w:rsidP="00580306">
      <w:pPr>
        <w:jc w:val="center"/>
        <w:rPr>
          <w:noProof/>
        </w:rPr>
      </w:pPr>
    </w:p>
    <w:p w:rsidR="00654910" w:rsidRPr="006F5A04" w:rsidRDefault="00654910" w:rsidP="00580306">
      <w:pPr>
        <w:jc w:val="center"/>
        <w:rPr>
          <w:noProof/>
        </w:rPr>
      </w:pPr>
    </w:p>
    <w:p w:rsidR="00654910" w:rsidRPr="006F5A04" w:rsidRDefault="00654910" w:rsidP="00580306">
      <w:pPr>
        <w:jc w:val="center"/>
        <w:rPr>
          <w:noProof/>
        </w:rPr>
      </w:pPr>
    </w:p>
    <w:p w:rsidR="00654910" w:rsidRPr="006F5A04" w:rsidRDefault="00654910" w:rsidP="00580306">
      <w:pPr>
        <w:jc w:val="center"/>
        <w:rPr>
          <w:noProof/>
        </w:rPr>
      </w:pPr>
    </w:p>
    <w:p w:rsidR="00654910" w:rsidRPr="006F5A04" w:rsidRDefault="00654910" w:rsidP="00580306">
      <w:pPr>
        <w:jc w:val="center"/>
        <w:rPr>
          <w:noProof/>
        </w:rPr>
      </w:pPr>
    </w:p>
    <w:p w:rsidR="00654910" w:rsidRPr="006F5A04" w:rsidRDefault="00654910" w:rsidP="00580306">
      <w:pPr>
        <w:jc w:val="center"/>
        <w:rPr>
          <w:noProof/>
        </w:rPr>
      </w:pPr>
    </w:p>
    <w:p w:rsidR="00654910" w:rsidRPr="006F5A04" w:rsidRDefault="00654910" w:rsidP="00580306">
      <w:pPr>
        <w:jc w:val="center"/>
        <w:rPr>
          <w:noProof/>
        </w:rPr>
      </w:pPr>
    </w:p>
    <w:p w:rsidR="00654910" w:rsidRPr="006F5A04" w:rsidRDefault="00654910" w:rsidP="00580306">
      <w:pPr>
        <w:jc w:val="center"/>
        <w:rPr>
          <w:noProof/>
        </w:rPr>
      </w:pPr>
    </w:p>
    <w:p w:rsidR="00654910" w:rsidRPr="006F5A04" w:rsidRDefault="00654910" w:rsidP="00580306">
      <w:pPr>
        <w:jc w:val="center"/>
        <w:rPr>
          <w:noProof/>
        </w:rPr>
      </w:pPr>
    </w:p>
    <w:p w:rsidR="00654910" w:rsidRPr="006F5A04" w:rsidRDefault="00654910" w:rsidP="00580306">
      <w:pPr>
        <w:jc w:val="center"/>
        <w:rPr>
          <w:noProof/>
        </w:rPr>
      </w:pPr>
    </w:p>
    <w:p w:rsidR="00654910" w:rsidRPr="006F5A04" w:rsidRDefault="00654910" w:rsidP="00580306">
      <w:pPr>
        <w:jc w:val="center"/>
        <w:rPr>
          <w:noProof/>
        </w:rPr>
      </w:pPr>
    </w:p>
    <w:p w:rsidR="00654910" w:rsidRPr="006F5A04" w:rsidRDefault="00654910" w:rsidP="00580306">
      <w:pPr>
        <w:jc w:val="center"/>
        <w:rPr>
          <w:noProof/>
        </w:rPr>
      </w:pPr>
    </w:p>
    <w:p w:rsidR="00654910" w:rsidRPr="006F5A04" w:rsidRDefault="00654910" w:rsidP="00580306">
      <w:pPr>
        <w:jc w:val="center"/>
        <w:rPr>
          <w:noProof/>
        </w:rPr>
      </w:pPr>
    </w:p>
    <w:p w:rsidR="00654910" w:rsidRPr="006F5A04" w:rsidRDefault="00654910" w:rsidP="00580306">
      <w:pPr>
        <w:jc w:val="center"/>
        <w:rPr>
          <w:noProof/>
        </w:rPr>
      </w:pPr>
    </w:p>
    <w:p w:rsidR="00654910" w:rsidRPr="006F5A04" w:rsidRDefault="00654910" w:rsidP="00580306">
      <w:pPr>
        <w:jc w:val="center"/>
      </w:pPr>
    </w:p>
    <w:p w:rsidR="00654910" w:rsidRPr="006F5A04" w:rsidRDefault="00654910" w:rsidP="00580306">
      <w:pPr>
        <w:jc w:val="center"/>
      </w:pPr>
    </w:p>
    <w:p w:rsidR="00654910" w:rsidRPr="006F5A04" w:rsidRDefault="00654910" w:rsidP="00580306">
      <w:pPr>
        <w:jc w:val="center"/>
      </w:pPr>
    </w:p>
    <w:p w:rsidR="00D74373" w:rsidRPr="006F5A04" w:rsidRDefault="00D74373" w:rsidP="00D74373"/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D74373" w:rsidRPr="006F5A04" w:rsidTr="00D74373">
        <w:tc>
          <w:tcPr>
            <w:tcW w:w="959" w:type="dxa"/>
          </w:tcPr>
          <w:p w:rsidR="00D74373" w:rsidRPr="006F5A04" w:rsidRDefault="00D74373" w:rsidP="00D74373">
            <w:pPr>
              <w:rPr>
                <w:b/>
                <w:bCs w:val="0"/>
                <w:u w:val="single"/>
              </w:rPr>
            </w:pPr>
          </w:p>
        </w:tc>
        <w:tc>
          <w:tcPr>
            <w:tcW w:w="1134" w:type="dxa"/>
          </w:tcPr>
          <w:p w:rsidR="00D74373" w:rsidRPr="006F5A04" w:rsidRDefault="00D74373" w:rsidP="00D74373">
            <w:pPr>
              <w:pStyle w:val="Header"/>
              <w:tabs>
                <w:tab w:val="clear" w:pos="4153"/>
                <w:tab w:val="clear" w:pos="8306"/>
              </w:tabs>
            </w:pPr>
            <w:r w:rsidRPr="006F5A04">
              <w:t>1.5.1</w:t>
            </w:r>
          </w:p>
        </w:tc>
        <w:tc>
          <w:tcPr>
            <w:tcW w:w="7371" w:type="dxa"/>
          </w:tcPr>
          <w:p w:rsidR="00D74373" w:rsidRPr="006F5A04" w:rsidRDefault="00EC0B5C" w:rsidP="00587B83">
            <w:pPr>
              <w:jc w:val="both"/>
            </w:pPr>
            <w:r w:rsidRPr="006F5A04">
              <w:t>G</w:t>
            </w:r>
            <w:r w:rsidR="00587B83" w:rsidRPr="006F5A04">
              <w:t xml:space="preserve">ee SLEGS die </w:t>
            </w:r>
            <w:r w:rsidRPr="006F5A04">
              <w:t xml:space="preserve">LETTER </w:t>
            </w:r>
            <w:r w:rsidR="00587B83" w:rsidRPr="006F5A04">
              <w:t>van die deel wat die volgende verteenwoordig:</w:t>
            </w:r>
          </w:p>
        </w:tc>
        <w:tc>
          <w:tcPr>
            <w:tcW w:w="236" w:type="dxa"/>
          </w:tcPr>
          <w:p w:rsidR="00D74373" w:rsidRPr="006F5A04" w:rsidRDefault="00D74373" w:rsidP="00D74373">
            <w:pPr>
              <w:rPr>
                <w:b/>
                <w:bCs w:val="0"/>
                <w:u w:val="single"/>
              </w:rPr>
            </w:pPr>
          </w:p>
        </w:tc>
        <w:tc>
          <w:tcPr>
            <w:tcW w:w="898" w:type="dxa"/>
          </w:tcPr>
          <w:p w:rsidR="00D74373" w:rsidRPr="006F5A04" w:rsidRDefault="00D74373" w:rsidP="00D74373">
            <w:pPr>
              <w:rPr>
                <w:b/>
              </w:rPr>
            </w:pPr>
          </w:p>
        </w:tc>
      </w:tr>
    </w:tbl>
    <w:p w:rsidR="00D74373" w:rsidRPr="006F5A04" w:rsidRDefault="00D74373" w:rsidP="00D74373">
      <w:pPr>
        <w:rPr>
          <w:szCs w:val="16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47"/>
        <w:gridCol w:w="1120"/>
        <w:gridCol w:w="510"/>
        <w:gridCol w:w="6893"/>
        <w:gridCol w:w="236"/>
        <w:gridCol w:w="892"/>
      </w:tblGrid>
      <w:tr w:rsidR="00D74373" w:rsidRPr="006F5A04" w:rsidTr="00D74373">
        <w:trPr>
          <w:trHeight w:val="618"/>
        </w:trPr>
        <w:tc>
          <w:tcPr>
            <w:tcW w:w="959" w:type="dxa"/>
            <w:shd w:val="clear" w:color="auto" w:fill="auto"/>
          </w:tcPr>
          <w:p w:rsidR="00D74373" w:rsidRPr="006F5A04" w:rsidRDefault="00D74373" w:rsidP="00D74373"/>
        </w:tc>
        <w:tc>
          <w:tcPr>
            <w:tcW w:w="1134" w:type="dxa"/>
            <w:shd w:val="clear" w:color="auto" w:fill="auto"/>
          </w:tcPr>
          <w:p w:rsidR="00D74373" w:rsidRPr="006F5A04" w:rsidRDefault="00D74373" w:rsidP="00D74373"/>
        </w:tc>
        <w:tc>
          <w:tcPr>
            <w:tcW w:w="425" w:type="dxa"/>
            <w:shd w:val="clear" w:color="auto" w:fill="auto"/>
          </w:tcPr>
          <w:p w:rsidR="00D74373" w:rsidRPr="006F5A04" w:rsidRDefault="00D74373" w:rsidP="00D74373">
            <w:r w:rsidRPr="006F5A04">
              <w:t>(a)</w:t>
            </w:r>
          </w:p>
          <w:p w:rsidR="00D74373" w:rsidRPr="006F5A04" w:rsidRDefault="00D74373" w:rsidP="00D74373"/>
          <w:p w:rsidR="00D74373" w:rsidRPr="006F5A04" w:rsidRDefault="00D74373" w:rsidP="00D74373">
            <w:r w:rsidRPr="006F5A04">
              <w:t>(b)</w:t>
            </w:r>
          </w:p>
          <w:p w:rsidR="00D74373" w:rsidRPr="006F5A04" w:rsidRDefault="00D74373" w:rsidP="00D74373"/>
          <w:p w:rsidR="00D74373" w:rsidRPr="006F5A04" w:rsidRDefault="00D74373" w:rsidP="00D74373">
            <w:r w:rsidRPr="006F5A04">
              <w:t>(c)</w:t>
            </w:r>
          </w:p>
        </w:tc>
        <w:tc>
          <w:tcPr>
            <w:tcW w:w="6946" w:type="dxa"/>
            <w:shd w:val="clear" w:color="auto" w:fill="auto"/>
          </w:tcPr>
          <w:p w:rsidR="00D74373" w:rsidRPr="006F5A04" w:rsidRDefault="00E93257" w:rsidP="00D74373">
            <w:r w:rsidRPr="006F5A04">
              <w:t>Effe</w:t>
            </w:r>
            <w:r w:rsidR="00587B83" w:rsidRPr="006F5A04">
              <w:t>k</w:t>
            </w:r>
            <w:r w:rsidRPr="006F5A04">
              <w:t>tor</w:t>
            </w:r>
          </w:p>
          <w:p w:rsidR="00D74373" w:rsidRPr="006F5A04" w:rsidRDefault="00D74373" w:rsidP="00D74373"/>
          <w:p w:rsidR="00D74373" w:rsidRPr="006F5A04" w:rsidRDefault="00D74373" w:rsidP="00D74373">
            <w:r w:rsidRPr="006F5A04">
              <w:t>Interneuron</w:t>
            </w:r>
            <w:r w:rsidR="00587B83" w:rsidRPr="006F5A04">
              <w:t>/</w:t>
            </w:r>
            <w:r w:rsidR="0000608E">
              <w:t>Verbindings</w:t>
            </w:r>
            <w:r w:rsidR="00587B83" w:rsidRPr="006F5A04">
              <w:t>neuron</w:t>
            </w:r>
          </w:p>
          <w:p w:rsidR="00D74373" w:rsidRPr="006F5A04" w:rsidRDefault="00D74373" w:rsidP="00D74373"/>
          <w:p w:rsidR="00D74373" w:rsidRPr="006F5A04" w:rsidRDefault="00D74373" w:rsidP="00587B83">
            <w:r w:rsidRPr="006F5A04">
              <w:t>Sensor</w:t>
            </w:r>
            <w:r w:rsidR="00587B83" w:rsidRPr="006F5A04">
              <w:t xml:space="preserve">iese </w:t>
            </w:r>
            <w:r w:rsidRPr="006F5A04">
              <w:t>neuron</w:t>
            </w:r>
          </w:p>
        </w:tc>
        <w:tc>
          <w:tcPr>
            <w:tcW w:w="236" w:type="dxa"/>
            <w:shd w:val="clear" w:color="auto" w:fill="auto"/>
          </w:tcPr>
          <w:p w:rsidR="00D74373" w:rsidRPr="006F5A04" w:rsidRDefault="00D74373" w:rsidP="00D74373"/>
        </w:tc>
        <w:tc>
          <w:tcPr>
            <w:tcW w:w="898" w:type="dxa"/>
            <w:shd w:val="clear" w:color="auto" w:fill="auto"/>
          </w:tcPr>
          <w:p w:rsidR="00D74373" w:rsidRPr="006F5A04" w:rsidRDefault="00406D65" w:rsidP="00D74373">
            <w:r w:rsidRPr="006F5A04">
              <w:t>(1</w:t>
            </w:r>
            <w:r w:rsidR="00D74373" w:rsidRPr="006F5A04">
              <w:t>)</w:t>
            </w:r>
          </w:p>
          <w:p w:rsidR="00D74373" w:rsidRPr="006F5A04" w:rsidRDefault="00D74373" w:rsidP="00D74373"/>
          <w:p w:rsidR="00D74373" w:rsidRPr="006F5A04" w:rsidRDefault="00406D65" w:rsidP="00D74373">
            <w:r w:rsidRPr="006F5A04">
              <w:t>(1</w:t>
            </w:r>
            <w:r w:rsidR="00D74373" w:rsidRPr="006F5A04">
              <w:t xml:space="preserve">) </w:t>
            </w:r>
          </w:p>
          <w:p w:rsidR="00D74373" w:rsidRPr="006F5A04" w:rsidRDefault="00D74373" w:rsidP="00D74373"/>
          <w:p w:rsidR="00D74373" w:rsidRPr="006F5A04" w:rsidRDefault="00406D65" w:rsidP="00D74373">
            <w:r w:rsidRPr="006F5A04">
              <w:t>(1</w:t>
            </w:r>
            <w:r w:rsidR="00D74373" w:rsidRPr="006F5A04">
              <w:t>)</w:t>
            </w:r>
          </w:p>
        </w:tc>
      </w:tr>
    </w:tbl>
    <w:p w:rsidR="004C49DE" w:rsidRPr="006F5A04" w:rsidRDefault="004C49DE" w:rsidP="00587B83">
      <w:pPr>
        <w:jc w:val="both"/>
        <w:rPr>
          <w:szCs w:val="16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D74373" w:rsidRPr="006F5A04" w:rsidTr="00D74373">
        <w:tc>
          <w:tcPr>
            <w:tcW w:w="959" w:type="dxa"/>
          </w:tcPr>
          <w:p w:rsidR="00D74373" w:rsidRPr="006F5A04" w:rsidRDefault="00D74373" w:rsidP="00587B83">
            <w:pPr>
              <w:jc w:val="both"/>
              <w:rPr>
                <w:b/>
                <w:bCs w:val="0"/>
                <w:u w:val="single"/>
              </w:rPr>
            </w:pPr>
          </w:p>
        </w:tc>
        <w:tc>
          <w:tcPr>
            <w:tcW w:w="1134" w:type="dxa"/>
          </w:tcPr>
          <w:p w:rsidR="00D74373" w:rsidRPr="006F5A04" w:rsidRDefault="00D74373" w:rsidP="00587B83">
            <w:pPr>
              <w:pStyle w:val="Header"/>
              <w:tabs>
                <w:tab w:val="clear" w:pos="4153"/>
                <w:tab w:val="clear" w:pos="8306"/>
              </w:tabs>
              <w:jc w:val="both"/>
            </w:pPr>
            <w:r w:rsidRPr="006F5A04">
              <w:t>1.5.2</w:t>
            </w:r>
          </w:p>
          <w:p w:rsidR="00D74373" w:rsidRPr="006F5A04" w:rsidRDefault="00D74373" w:rsidP="00587B83">
            <w:pPr>
              <w:pStyle w:val="Header"/>
              <w:tabs>
                <w:tab w:val="clear" w:pos="4153"/>
                <w:tab w:val="clear" w:pos="8306"/>
              </w:tabs>
              <w:jc w:val="both"/>
            </w:pPr>
          </w:p>
        </w:tc>
        <w:tc>
          <w:tcPr>
            <w:tcW w:w="7371" w:type="dxa"/>
          </w:tcPr>
          <w:p w:rsidR="00D74373" w:rsidRPr="006F5A04" w:rsidRDefault="00EC0B5C" w:rsidP="00E473DF">
            <w:pPr>
              <w:jc w:val="both"/>
            </w:pPr>
            <w:r w:rsidRPr="006F5A04">
              <w:t>G</w:t>
            </w:r>
            <w:r w:rsidR="00587B83" w:rsidRPr="006F5A04">
              <w:t xml:space="preserve">ee die </w:t>
            </w:r>
            <w:r w:rsidRPr="006F5A04">
              <w:t xml:space="preserve">LETTER </w:t>
            </w:r>
            <w:r w:rsidR="00587B83" w:rsidRPr="006F5A04">
              <w:t xml:space="preserve">en </w:t>
            </w:r>
            <w:r w:rsidR="0064733A" w:rsidRPr="006F5A04">
              <w:t>NA</w:t>
            </w:r>
            <w:r w:rsidR="00587B83" w:rsidRPr="006F5A04">
              <w:t>A</w:t>
            </w:r>
            <w:r w:rsidR="0064733A" w:rsidRPr="006F5A04">
              <w:t>M</w:t>
            </w:r>
            <w:r w:rsidR="00587B83" w:rsidRPr="006F5A04">
              <w:t xml:space="preserve"> van die </w:t>
            </w:r>
            <w:r w:rsidR="004C49DE" w:rsidRPr="006F5A04">
              <w:t xml:space="preserve">neuron </w:t>
            </w:r>
            <w:r w:rsidR="00E473DF">
              <w:t>in</w:t>
            </w:r>
            <w:r w:rsidR="00587B83" w:rsidRPr="006F5A04">
              <w:t xml:space="preserve"> die</w:t>
            </w:r>
            <w:r w:rsidR="004C49DE" w:rsidRPr="006F5A04">
              <w:t xml:space="preserve"> diagram </w:t>
            </w:r>
            <w:r w:rsidR="00587B83" w:rsidRPr="006F5A04">
              <w:t>wat waarskynlik beskadig is indien 'n persoon die stimulus kan waarneem, maar nie daarop kan reageer nie.</w:t>
            </w:r>
          </w:p>
        </w:tc>
        <w:tc>
          <w:tcPr>
            <w:tcW w:w="236" w:type="dxa"/>
          </w:tcPr>
          <w:p w:rsidR="00D74373" w:rsidRPr="006F5A04" w:rsidRDefault="00D74373" w:rsidP="00587B83">
            <w:pPr>
              <w:jc w:val="both"/>
              <w:rPr>
                <w:b/>
                <w:bCs w:val="0"/>
                <w:u w:val="single"/>
              </w:rPr>
            </w:pPr>
          </w:p>
        </w:tc>
        <w:tc>
          <w:tcPr>
            <w:tcW w:w="898" w:type="dxa"/>
          </w:tcPr>
          <w:p w:rsidR="00D74373" w:rsidRPr="006F5A04" w:rsidRDefault="00D74373" w:rsidP="00587B83">
            <w:pPr>
              <w:jc w:val="both"/>
            </w:pPr>
          </w:p>
          <w:p w:rsidR="0064733A" w:rsidRPr="006F5A04" w:rsidRDefault="0064733A" w:rsidP="00587B83">
            <w:pPr>
              <w:jc w:val="both"/>
            </w:pPr>
          </w:p>
          <w:p w:rsidR="00D74373" w:rsidRPr="006F5A04" w:rsidRDefault="0064733A" w:rsidP="00587B83">
            <w:pPr>
              <w:jc w:val="both"/>
            </w:pPr>
            <w:r w:rsidRPr="006F5A04">
              <w:t>(2)</w:t>
            </w:r>
          </w:p>
        </w:tc>
      </w:tr>
    </w:tbl>
    <w:p w:rsidR="004C49DE" w:rsidRPr="006F5A04" w:rsidRDefault="004C49DE" w:rsidP="00587B83">
      <w:pPr>
        <w:jc w:val="both"/>
        <w:rPr>
          <w:szCs w:val="16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4C49DE" w:rsidRPr="006F5A04" w:rsidTr="00713CF5">
        <w:tc>
          <w:tcPr>
            <w:tcW w:w="959" w:type="dxa"/>
          </w:tcPr>
          <w:p w:rsidR="004C49DE" w:rsidRPr="006F5A04" w:rsidRDefault="004C49DE" w:rsidP="00587B83">
            <w:pPr>
              <w:jc w:val="both"/>
              <w:rPr>
                <w:b/>
                <w:bCs w:val="0"/>
                <w:u w:val="single"/>
              </w:rPr>
            </w:pPr>
          </w:p>
        </w:tc>
        <w:tc>
          <w:tcPr>
            <w:tcW w:w="1134" w:type="dxa"/>
          </w:tcPr>
          <w:p w:rsidR="004C49DE" w:rsidRPr="006F5A04" w:rsidRDefault="004C49DE" w:rsidP="00587B83">
            <w:pPr>
              <w:pStyle w:val="Header"/>
              <w:tabs>
                <w:tab w:val="clear" w:pos="4153"/>
                <w:tab w:val="clear" w:pos="8306"/>
              </w:tabs>
              <w:jc w:val="both"/>
            </w:pPr>
            <w:r w:rsidRPr="006F5A04">
              <w:t>1.5.3</w:t>
            </w:r>
          </w:p>
          <w:p w:rsidR="004C49DE" w:rsidRPr="006F5A04" w:rsidRDefault="004C49DE" w:rsidP="00587B83">
            <w:pPr>
              <w:pStyle w:val="Header"/>
              <w:tabs>
                <w:tab w:val="clear" w:pos="4153"/>
                <w:tab w:val="clear" w:pos="8306"/>
              </w:tabs>
              <w:jc w:val="both"/>
            </w:pPr>
          </w:p>
        </w:tc>
        <w:tc>
          <w:tcPr>
            <w:tcW w:w="7371" w:type="dxa"/>
          </w:tcPr>
          <w:p w:rsidR="004C49DE" w:rsidRPr="006F5A04" w:rsidRDefault="00587B83" w:rsidP="00587B83">
            <w:pPr>
              <w:jc w:val="both"/>
            </w:pPr>
            <w:r w:rsidRPr="006F5A04">
              <w:t xml:space="preserve">Noem of die senuwee-impuls van </w:t>
            </w:r>
            <w:r w:rsidR="004C49DE" w:rsidRPr="006F5A04">
              <w:rPr>
                <w:b/>
              </w:rPr>
              <w:t>D</w:t>
            </w:r>
            <w:r w:rsidR="004C49DE" w:rsidRPr="006F5A04">
              <w:t xml:space="preserve"> </w:t>
            </w:r>
            <w:r w:rsidRPr="006F5A04">
              <w:t>na</w:t>
            </w:r>
            <w:r w:rsidR="004C49DE" w:rsidRPr="006F5A04">
              <w:t xml:space="preserve"> </w:t>
            </w:r>
            <w:r w:rsidR="004C49DE" w:rsidRPr="006F5A04">
              <w:rPr>
                <w:b/>
              </w:rPr>
              <w:t xml:space="preserve">E </w:t>
            </w:r>
            <w:r w:rsidR="004C49DE" w:rsidRPr="006F5A04">
              <w:t>o</w:t>
            </w:r>
            <w:r w:rsidRPr="006F5A04">
              <w:t xml:space="preserve">f van </w:t>
            </w:r>
            <w:r w:rsidR="004C49DE" w:rsidRPr="006F5A04">
              <w:rPr>
                <w:b/>
              </w:rPr>
              <w:t>E</w:t>
            </w:r>
            <w:r w:rsidR="004C49DE" w:rsidRPr="006F5A04">
              <w:t xml:space="preserve"> </w:t>
            </w:r>
            <w:r w:rsidRPr="006F5A04">
              <w:t>na</w:t>
            </w:r>
            <w:r w:rsidR="004C49DE" w:rsidRPr="006F5A04">
              <w:t xml:space="preserve"> </w:t>
            </w:r>
            <w:r w:rsidR="004C49DE" w:rsidRPr="006F5A04">
              <w:rPr>
                <w:b/>
              </w:rPr>
              <w:t>D</w:t>
            </w:r>
            <w:r w:rsidRPr="006F5A04">
              <w:rPr>
                <w:b/>
              </w:rPr>
              <w:t xml:space="preserve"> </w:t>
            </w:r>
            <w:r w:rsidRPr="006F5A04">
              <w:t>beweeg</w:t>
            </w:r>
            <w:r w:rsidR="004C49DE" w:rsidRPr="006F5A04">
              <w:t>.</w:t>
            </w:r>
          </w:p>
        </w:tc>
        <w:tc>
          <w:tcPr>
            <w:tcW w:w="236" w:type="dxa"/>
          </w:tcPr>
          <w:p w:rsidR="004C49DE" w:rsidRPr="006F5A04" w:rsidRDefault="004C49DE" w:rsidP="00587B83">
            <w:pPr>
              <w:jc w:val="both"/>
              <w:rPr>
                <w:b/>
                <w:bCs w:val="0"/>
                <w:u w:val="single"/>
              </w:rPr>
            </w:pPr>
          </w:p>
        </w:tc>
        <w:tc>
          <w:tcPr>
            <w:tcW w:w="898" w:type="dxa"/>
          </w:tcPr>
          <w:p w:rsidR="004C49DE" w:rsidRPr="006F5A04" w:rsidRDefault="004C49DE" w:rsidP="00587B83">
            <w:pPr>
              <w:jc w:val="both"/>
            </w:pPr>
            <w:r w:rsidRPr="006F5A04">
              <w:t>(1)</w:t>
            </w:r>
          </w:p>
          <w:p w:rsidR="004C49DE" w:rsidRPr="006F5A04" w:rsidRDefault="004C49DE" w:rsidP="00587B83">
            <w:pPr>
              <w:jc w:val="both"/>
              <w:rPr>
                <w:b/>
              </w:rPr>
            </w:pPr>
            <w:r w:rsidRPr="006F5A04">
              <w:rPr>
                <w:b/>
              </w:rPr>
              <w:t>(</w:t>
            </w:r>
            <w:r w:rsidR="00AF1C0F" w:rsidRPr="006F5A04">
              <w:rPr>
                <w:b/>
              </w:rPr>
              <w:t>6</w:t>
            </w:r>
            <w:r w:rsidRPr="006F5A04">
              <w:rPr>
                <w:b/>
              </w:rPr>
              <w:t>)</w:t>
            </w:r>
          </w:p>
        </w:tc>
      </w:tr>
    </w:tbl>
    <w:p w:rsidR="004C49DE" w:rsidRPr="006F5A04" w:rsidRDefault="004C49DE" w:rsidP="00216999">
      <w:pPr>
        <w:rPr>
          <w:szCs w:val="16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FC5523" w:rsidRPr="006F5A04" w:rsidTr="00F33DD3">
        <w:tc>
          <w:tcPr>
            <w:tcW w:w="9464" w:type="dxa"/>
            <w:shd w:val="clear" w:color="auto" w:fill="auto"/>
          </w:tcPr>
          <w:p w:rsidR="00FC5523" w:rsidRPr="006F5A04" w:rsidRDefault="008114B0" w:rsidP="00F33DD3">
            <w:pPr>
              <w:tabs>
                <w:tab w:val="right" w:pos="9213"/>
              </w:tabs>
              <w:jc w:val="right"/>
              <w:rPr>
                <w:b/>
                <w:bCs w:val="0"/>
              </w:rPr>
            </w:pPr>
            <w:r w:rsidRPr="006F5A04">
              <w:rPr>
                <w:b/>
                <w:bCs w:val="0"/>
              </w:rPr>
              <w:t>TOTA</w:t>
            </w:r>
            <w:r w:rsidR="00587B83" w:rsidRPr="006F5A04">
              <w:rPr>
                <w:b/>
                <w:bCs w:val="0"/>
              </w:rPr>
              <w:t>A</w:t>
            </w:r>
            <w:r w:rsidRPr="006F5A04">
              <w:rPr>
                <w:b/>
                <w:bCs w:val="0"/>
              </w:rPr>
              <w:t xml:space="preserve">L </w:t>
            </w:r>
            <w:r w:rsidR="004A7338" w:rsidRPr="006F5A04">
              <w:rPr>
                <w:b/>
                <w:bCs w:val="0"/>
              </w:rPr>
              <w:t>AFDELING</w:t>
            </w:r>
            <w:r w:rsidRPr="006F5A04">
              <w:rPr>
                <w:b/>
                <w:bCs w:val="0"/>
              </w:rPr>
              <w:t xml:space="preserve"> A</w:t>
            </w:r>
            <w:r w:rsidR="00FC5523" w:rsidRPr="006F5A04">
              <w:rPr>
                <w:b/>
                <w:bCs w:val="0"/>
              </w:rPr>
              <w:t>:</w:t>
            </w:r>
          </w:p>
        </w:tc>
        <w:tc>
          <w:tcPr>
            <w:tcW w:w="254" w:type="dxa"/>
            <w:shd w:val="clear" w:color="auto" w:fill="auto"/>
          </w:tcPr>
          <w:p w:rsidR="00FC5523" w:rsidRPr="006F5A04" w:rsidRDefault="00FC5523" w:rsidP="00F33DD3">
            <w:pPr>
              <w:rPr>
                <w:b/>
                <w:bCs w:val="0"/>
              </w:rPr>
            </w:pPr>
          </w:p>
        </w:tc>
        <w:tc>
          <w:tcPr>
            <w:tcW w:w="880" w:type="dxa"/>
            <w:shd w:val="clear" w:color="auto" w:fill="auto"/>
          </w:tcPr>
          <w:p w:rsidR="00FC5523" w:rsidRPr="006F5A04" w:rsidRDefault="00FC5523" w:rsidP="00F33DD3">
            <w:pPr>
              <w:rPr>
                <w:b/>
                <w:bCs w:val="0"/>
              </w:rPr>
            </w:pPr>
            <w:r w:rsidRPr="006F5A04">
              <w:rPr>
                <w:b/>
                <w:bCs w:val="0"/>
              </w:rPr>
              <w:t>50</w:t>
            </w:r>
          </w:p>
        </w:tc>
      </w:tr>
    </w:tbl>
    <w:p w:rsidR="00587B83" w:rsidRPr="006F5A04" w:rsidRDefault="00587B83">
      <w:pPr>
        <w:rPr>
          <w:b/>
          <w:bCs w:val="0"/>
        </w:rPr>
      </w:pPr>
      <w:r w:rsidRPr="006F5A04">
        <w:rPr>
          <w:b/>
          <w:bCs w:val="0"/>
        </w:rPr>
        <w:br w:type="page"/>
      </w:r>
    </w:p>
    <w:p w:rsidR="00D74373" w:rsidRPr="006F5A04" w:rsidRDefault="00D74373">
      <w:pPr>
        <w:rPr>
          <w:b/>
          <w:bCs w:val="0"/>
        </w:rPr>
      </w:pPr>
    </w:p>
    <w:p w:rsidR="00D74373" w:rsidRPr="006F5A04" w:rsidRDefault="00D74373">
      <w:pPr>
        <w:rPr>
          <w:b/>
          <w:bCs w:val="0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0452E5" w:rsidRPr="006F5A04">
        <w:tc>
          <w:tcPr>
            <w:tcW w:w="9464" w:type="dxa"/>
            <w:shd w:val="clear" w:color="auto" w:fill="auto"/>
          </w:tcPr>
          <w:p w:rsidR="000452E5" w:rsidRPr="006F5A04" w:rsidRDefault="004A7338" w:rsidP="000452E5">
            <w:pPr>
              <w:rPr>
                <w:b/>
                <w:bCs w:val="0"/>
              </w:rPr>
            </w:pPr>
            <w:r w:rsidRPr="006F5A04">
              <w:rPr>
                <w:b/>
                <w:bCs w:val="0"/>
              </w:rPr>
              <w:t>AFDELING</w:t>
            </w:r>
            <w:r w:rsidR="000452E5" w:rsidRPr="006F5A04">
              <w:rPr>
                <w:b/>
                <w:bCs w:val="0"/>
              </w:rPr>
              <w:t xml:space="preserve"> B</w:t>
            </w:r>
          </w:p>
          <w:p w:rsidR="000452E5" w:rsidRPr="006F5A04" w:rsidRDefault="000452E5" w:rsidP="000452E5">
            <w:pPr>
              <w:pStyle w:val="Heading1"/>
              <w:rPr>
                <w:lang w:val="af-ZA"/>
              </w:rPr>
            </w:pPr>
          </w:p>
          <w:p w:rsidR="000452E5" w:rsidRPr="006F5A04" w:rsidRDefault="004A7338" w:rsidP="000452E5">
            <w:pPr>
              <w:pStyle w:val="Heading1"/>
              <w:rPr>
                <w:lang w:val="af-ZA"/>
              </w:rPr>
            </w:pPr>
            <w:r w:rsidRPr="006F5A04">
              <w:rPr>
                <w:lang w:val="af-ZA"/>
              </w:rPr>
              <w:t>VRAAG</w:t>
            </w:r>
            <w:r w:rsidR="00587B83" w:rsidRPr="006F5A04">
              <w:rPr>
                <w:lang w:val="af-ZA"/>
              </w:rPr>
              <w:t xml:space="preserve"> </w:t>
            </w:r>
            <w:r w:rsidR="000452E5" w:rsidRPr="006F5A04">
              <w:rPr>
                <w:lang w:val="af-ZA"/>
              </w:rPr>
              <w:t>2</w:t>
            </w:r>
          </w:p>
        </w:tc>
        <w:tc>
          <w:tcPr>
            <w:tcW w:w="254" w:type="dxa"/>
            <w:shd w:val="clear" w:color="auto" w:fill="auto"/>
          </w:tcPr>
          <w:p w:rsidR="000452E5" w:rsidRPr="006F5A04" w:rsidRDefault="000452E5">
            <w:pPr>
              <w:rPr>
                <w:b/>
                <w:bCs w:val="0"/>
              </w:rPr>
            </w:pPr>
          </w:p>
        </w:tc>
        <w:tc>
          <w:tcPr>
            <w:tcW w:w="880" w:type="dxa"/>
            <w:shd w:val="clear" w:color="auto" w:fill="auto"/>
          </w:tcPr>
          <w:p w:rsidR="000452E5" w:rsidRPr="006F5A04" w:rsidRDefault="000452E5">
            <w:pPr>
              <w:rPr>
                <w:b/>
                <w:bCs w:val="0"/>
              </w:rPr>
            </w:pPr>
          </w:p>
        </w:tc>
      </w:tr>
    </w:tbl>
    <w:p w:rsidR="00935676" w:rsidRPr="006F5A04" w:rsidRDefault="00935676">
      <w:pPr>
        <w:pStyle w:val="Header"/>
        <w:tabs>
          <w:tab w:val="clear" w:pos="4153"/>
          <w:tab w:val="clear" w:pos="8306"/>
        </w:tabs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2B2806" w:rsidRPr="006F5A04" w:rsidTr="00C411F2">
        <w:trPr>
          <w:trHeight w:val="162"/>
        </w:trPr>
        <w:tc>
          <w:tcPr>
            <w:tcW w:w="959" w:type="dxa"/>
          </w:tcPr>
          <w:p w:rsidR="002B2806" w:rsidRPr="006F5A04" w:rsidRDefault="00E81968" w:rsidP="002B2806">
            <w:r w:rsidRPr="006F5A04">
              <w:t>2.1</w:t>
            </w:r>
          </w:p>
        </w:tc>
        <w:tc>
          <w:tcPr>
            <w:tcW w:w="8505" w:type="dxa"/>
          </w:tcPr>
          <w:p w:rsidR="00140789" w:rsidRPr="006F5A04" w:rsidRDefault="00761F48" w:rsidP="00761F48">
            <w:pPr>
              <w:tabs>
                <w:tab w:val="right" w:pos="8289"/>
              </w:tabs>
              <w:jc w:val="both"/>
            </w:pPr>
            <w:r w:rsidRPr="006F5A04">
              <w:t>Die</w:t>
            </w:r>
            <w:r w:rsidR="00C411F2" w:rsidRPr="006F5A04">
              <w:t xml:space="preserve"> diagram </w:t>
            </w:r>
            <w:r w:rsidR="00612E39" w:rsidRPr="006F5A04">
              <w:t>hieronder</w:t>
            </w:r>
            <w:r w:rsidR="00C411F2" w:rsidRPr="006F5A04">
              <w:t xml:space="preserve"> </w:t>
            </w:r>
            <w:r w:rsidRPr="006F5A04">
              <w:t>stel 'n deel van die menslike oor voor.</w:t>
            </w:r>
          </w:p>
        </w:tc>
        <w:tc>
          <w:tcPr>
            <w:tcW w:w="251" w:type="dxa"/>
          </w:tcPr>
          <w:p w:rsidR="002B2806" w:rsidRPr="006F5A04" w:rsidRDefault="002B2806" w:rsidP="002B2806"/>
        </w:tc>
        <w:tc>
          <w:tcPr>
            <w:tcW w:w="883" w:type="dxa"/>
          </w:tcPr>
          <w:p w:rsidR="002B2806" w:rsidRPr="006F5A04" w:rsidRDefault="002B2806" w:rsidP="002B2806"/>
        </w:tc>
      </w:tr>
    </w:tbl>
    <w:p w:rsidR="00140789" w:rsidRPr="006F5A04" w:rsidRDefault="00140789" w:rsidP="009D561F">
      <w:pPr>
        <w:pStyle w:val="Header"/>
        <w:tabs>
          <w:tab w:val="clear" w:pos="4153"/>
          <w:tab w:val="clear" w:pos="8306"/>
          <w:tab w:val="left" w:pos="3870"/>
        </w:tabs>
      </w:pPr>
    </w:p>
    <w:p w:rsidR="007D5730" w:rsidRPr="006F5A04" w:rsidRDefault="00E81968" w:rsidP="009D561F">
      <w:pPr>
        <w:pStyle w:val="Header"/>
        <w:tabs>
          <w:tab w:val="clear" w:pos="4153"/>
          <w:tab w:val="clear" w:pos="8306"/>
          <w:tab w:val="left" w:pos="3870"/>
        </w:tabs>
      </w:pPr>
      <w:r w:rsidRPr="006F5A04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01D98ABC" wp14:editId="11AC1269">
                <wp:simplePos x="0" y="0"/>
                <wp:positionH relativeFrom="column">
                  <wp:posOffset>709295</wp:posOffset>
                </wp:positionH>
                <wp:positionV relativeFrom="paragraph">
                  <wp:posOffset>4989</wp:posOffset>
                </wp:positionV>
                <wp:extent cx="5083175" cy="3319780"/>
                <wp:effectExtent l="0" t="0" r="22225" b="139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3175" cy="33197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5.85pt;margin-top:.4pt;width:400.25pt;height:261.4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" filled="f" strokecolor="black [3213]" strokeweight="1.5pt"/>
            </w:pict>
          </mc:Fallback>
        </mc:AlternateContent>
      </w:r>
    </w:p>
    <w:p w:rsidR="007D5730" w:rsidRPr="006F5A04" w:rsidRDefault="00FF6DA0" w:rsidP="009D561F">
      <w:pPr>
        <w:pStyle w:val="Header"/>
        <w:tabs>
          <w:tab w:val="clear" w:pos="4153"/>
          <w:tab w:val="clear" w:pos="8306"/>
          <w:tab w:val="left" w:pos="3870"/>
        </w:tabs>
      </w:pPr>
      <w:r w:rsidRPr="006F5A04">
        <w:rPr>
          <w:noProof/>
          <w:lang w:val="en-ZA" w:eastAsia="en-ZA"/>
        </w:rPr>
        <w:drawing>
          <wp:anchor distT="0" distB="0" distL="114300" distR="114300" simplePos="0" relativeHeight="251920896" behindDoc="1" locked="0" layoutInCell="1" allowOverlap="1" wp14:anchorId="114AFDE6" wp14:editId="04FB0A12">
            <wp:simplePos x="0" y="0"/>
            <wp:positionH relativeFrom="column">
              <wp:posOffset>2087880</wp:posOffset>
            </wp:positionH>
            <wp:positionV relativeFrom="paragraph">
              <wp:posOffset>96520</wp:posOffset>
            </wp:positionV>
            <wp:extent cx="2514600" cy="2828925"/>
            <wp:effectExtent l="0" t="0" r="0" b="9525"/>
            <wp:wrapNone/>
            <wp:docPr id="864" name="Pictur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730" w:rsidRPr="006F5A04" w:rsidRDefault="00621EAF" w:rsidP="009D561F">
      <w:pPr>
        <w:pStyle w:val="Header"/>
        <w:tabs>
          <w:tab w:val="clear" w:pos="4153"/>
          <w:tab w:val="clear" w:pos="8306"/>
          <w:tab w:val="left" w:pos="3870"/>
        </w:tabs>
      </w:pPr>
      <w:r w:rsidRPr="006F5A04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2DBDF9C8" wp14:editId="6C242BB2">
                <wp:simplePos x="0" y="0"/>
                <wp:positionH relativeFrom="column">
                  <wp:posOffset>4160248</wp:posOffset>
                </wp:positionH>
                <wp:positionV relativeFrom="paragraph">
                  <wp:posOffset>145506</wp:posOffset>
                </wp:positionV>
                <wp:extent cx="293914" cy="34798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914" cy="347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64D6" w:rsidRPr="00621EAF" w:rsidRDefault="008E64D6" w:rsidP="00621EA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106" type="#_x0000_t202" style="position:absolute;margin-left:327.6pt;margin-top:11.45pt;width:23.15pt;height:27.4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" fillcolor="window" stroked="f" strokeweight=".5pt">
                <v:textbox>
                  <w:txbxContent>
                    <w:p w:rsidR="008E64D6" w:rsidRPr="00621EAF" w:rsidRDefault="008E64D6" w:rsidP="00621EA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7D5730" w:rsidRPr="006F5A04" w:rsidRDefault="00621EAF" w:rsidP="009D561F">
      <w:pPr>
        <w:pStyle w:val="Header"/>
        <w:tabs>
          <w:tab w:val="clear" w:pos="4153"/>
          <w:tab w:val="clear" w:pos="8306"/>
          <w:tab w:val="left" w:pos="3870"/>
        </w:tabs>
      </w:pPr>
      <w:r w:rsidRPr="006F5A04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42AD34CA" wp14:editId="09CEFD3B">
                <wp:simplePos x="0" y="0"/>
                <wp:positionH relativeFrom="column">
                  <wp:posOffset>3166110</wp:posOffset>
                </wp:positionH>
                <wp:positionV relativeFrom="paragraph">
                  <wp:posOffset>111125</wp:posOffset>
                </wp:positionV>
                <wp:extent cx="989965" cy="0"/>
                <wp:effectExtent l="0" t="0" r="1968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996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" o:spid="_x0000_s1026" style="position:absolute;z-index:25186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9.3pt,8.75pt" to="327.2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" strokecolor="windowText" strokeweight="1pt"/>
            </w:pict>
          </mc:Fallback>
        </mc:AlternateContent>
      </w:r>
    </w:p>
    <w:p w:rsidR="007D5730" w:rsidRPr="006F5A04" w:rsidRDefault="007D5730" w:rsidP="009D561F">
      <w:pPr>
        <w:pStyle w:val="Header"/>
        <w:tabs>
          <w:tab w:val="clear" w:pos="4153"/>
          <w:tab w:val="clear" w:pos="8306"/>
          <w:tab w:val="left" w:pos="3870"/>
        </w:tabs>
      </w:pPr>
    </w:p>
    <w:p w:rsidR="007D5730" w:rsidRPr="006F5A04" w:rsidRDefault="007D5730" w:rsidP="009D561F">
      <w:pPr>
        <w:pStyle w:val="Header"/>
        <w:tabs>
          <w:tab w:val="clear" w:pos="4153"/>
          <w:tab w:val="clear" w:pos="8306"/>
          <w:tab w:val="left" w:pos="3870"/>
        </w:tabs>
      </w:pPr>
    </w:p>
    <w:p w:rsidR="007D5730" w:rsidRPr="006F5A04" w:rsidRDefault="007D5730" w:rsidP="009D561F">
      <w:pPr>
        <w:pStyle w:val="Header"/>
        <w:tabs>
          <w:tab w:val="clear" w:pos="4153"/>
          <w:tab w:val="clear" w:pos="8306"/>
          <w:tab w:val="left" w:pos="3870"/>
        </w:tabs>
      </w:pPr>
    </w:p>
    <w:p w:rsidR="007D5730" w:rsidRPr="006F5A04" w:rsidRDefault="007D5730" w:rsidP="009D561F">
      <w:pPr>
        <w:pStyle w:val="Header"/>
        <w:tabs>
          <w:tab w:val="clear" w:pos="4153"/>
          <w:tab w:val="clear" w:pos="8306"/>
          <w:tab w:val="left" w:pos="3870"/>
        </w:tabs>
      </w:pPr>
    </w:p>
    <w:p w:rsidR="007D5730" w:rsidRPr="006F5A04" w:rsidRDefault="007D5730" w:rsidP="009D561F">
      <w:pPr>
        <w:pStyle w:val="Header"/>
        <w:tabs>
          <w:tab w:val="clear" w:pos="4153"/>
          <w:tab w:val="clear" w:pos="8306"/>
          <w:tab w:val="left" w:pos="3870"/>
        </w:tabs>
      </w:pPr>
    </w:p>
    <w:p w:rsidR="007D5730" w:rsidRPr="006F5A04" w:rsidRDefault="007D5730" w:rsidP="009D561F">
      <w:pPr>
        <w:pStyle w:val="Header"/>
        <w:tabs>
          <w:tab w:val="clear" w:pos="4153"/>
          <w:tab w:val="clear" w:pos="8306"/>
          <w:tab w:val="left" w:pos="3870"/>
        </w:tabs>
      </w:pPr>
    </w:p>
    <w:p w:rsidR="007D5730" w:rsidRPr="006F5A04" w:rsidRDefault="00B817EA" w:rsidP="009D561F">
      <w:pPr>
        <w:pStyle w:val="Header"/>
        <w:tabs>
          <w:tab w:val="clear" w:pos="4153"/>
          <w:tab w:val="clear" w:pos="8306"/>
          <w:tab w:val="left" w:pos="3870"/>
        </w:tabs>
      </w:pPr>
      <w:r w:rsidRPr="006F5A04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64D57DB9" wp14:editId="6D45125F">
                <wp:simplePos x="0" y="0"/>
                <wp:positionH relativeFrom="column">
                  <wp:posOffset>1105147</wp:posOffset>
                </wp:positionH>
                <wp:positionV relativeFrom="paragraph">
                  <wp:posOffset>127663</wp:posOffset>
                </wp:positionV>
                <wp:extent cx="294199" cy="355489"/>
                <wp:effectExtent l="0" t="0" r="0" b="698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99" cy="3554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64D6" w:rsidRPr="00621EAF" w:rsidRDefault="008E64D6">
                            <w:pPr>
                              <w:rPr>
                                <w:b/>
                              </w:rPr>
                            </w:pPr>
                            <w:r w:rsidRPr="00621EAF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107" type="#_x0000_t202" style="position:absolute;margin-left:87pt;margin-top:10.05pt;width:23.15pt;height:28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" fillcolor="white [3201]" stroked="f" strokeweight=".5pt">
                <v:textbox>
                  <w:txbxContent>
                    <w:p w:rsidR="008E64D6" w:rsidRPr="00621EAF" w:rsidRDefault="008E64D6">
                      <w:pPr>
                        <w:rPr>
                          <w:b/>
                        </w:rPr>
                      </w:pPr>
                      <w:r w:rsidRPr="00621EAF"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7D5730" w:rsidRPr="006F5A04" w:rsidRDefault="00B817EA" w:rsidP="009D561F">
      <w:pPr>
        <w:pStyle w:val="Header"/>
        <w:tabs>
          <w:tab w:val="clear" w:pos="4153"/>
          <w:tab w:val="clear" w:pos="8306"/>
          <w:tab w:val="left" w:pos="3870"/>
        </w:tabs>
      </w:pPr>
      <w:r w:rsidRPr="006F5A04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0DDEC37F" wp14:editId="35FE91B7">
                <wp:simplePos x="0" y="0"/>
                <wp:positionH relativeFrom="column">
                  <wp:posOffset>1363345</wp:posOffset>
                </wp:positionH>
                <wp:positionV relativeFrom="paragraph">
                  <wp:posOffset>68580</wp:posOffset>
                </wp:positionV>
                <wp:extent cx="989965" cy="0"/>
                <wp:effectExtent l="0" t="0" r="1968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996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" o:spid="_x0000_s1026" style="position:absolute;z-index:251860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7.35pt,5.4pt" to="185.3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" strokecolor="black [3213]" strokeweight="1pt"/>
            </w:pict>
          </mc:Fallback>
        </mc:AlternateContent>
      </w:r>
      <w:r w:rsidR="00F64A05" w:rsidRPr="006F5A04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0228E443" wp14:editId="75C99C74">
                <wp:simplePos x="0" y="0"/>
                <wp:positionH relativeFrom="column">
                  <wp:posOffset>4952365</wp:posOffset>
                </wp:positionH>
                <wp:positionV relativeFrom="paragraph">
                  <wp:posOffset>127000</wp:posOffset>
                </wp:positionV>
                <wp:extent cx="238539" cy="262393"/>
                <wp:effectExtent l="0" t="0" r="9525" b="444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39" cy="2623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64D6" w:rsidRPr="00621EAF" w:rsidRDefault="008E64D6" w:rsidP="00621EA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108" type="#_x0000_t202" style="position:absolute;margin-left:389.95pt;margin-top:10pt;width:18.8pt;height:20.6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" fillcolor="window" stroked="f" strokeweight=".5pt">
                <v:textbox>
                  <w:txbxContent>
                    <w:p w:rsidR="008E64D6" w:rsidRPr="00621EAF" w:rsidRDefault="008E64D6" w:rsidP="00621EA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7D5730" w:rsidRPr="006F5A04" w:rsidRDefault="00F64A05" w:rsidP="009D561F">
      <w:pPr>
        <w:pStyle w:val="Header"/>
        <w:tabs>
          <w:tab w:val="clear" w:pos="4153"/>
          <w:tab w:val="clear" w:pos="8306"/>
          <w:tab w:val="left" w:pos="3870"/>
        </w:tabs>
      </w:pPr>
      <w:r w:rsidRPr="006F5A04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5283FE3C" wp14:editId="2CBD2A60">
                <wp:simplePos x="0" y="0"/>
                <wp:positionH relativeFrom="column">
                  <wp:posOffset>3965575</wp:posOffset>
                </wp:positionH>
                <wp:positionV relativeFrom="paragraph">
                  <wp:posOffset>76835</wp:posOffset>
                </wp:positionV>
                <wp:extent cx="989965" cy="0"/>
                <wp:effectExtent l="0" t="0" r="1968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996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" o:spid="_x0000_s1026" style="position:absolute;z-index:251864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2.25pt,6.05pt" to="390.2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" strokecolor="windowText" strokeweight="1pt"/>
            </w:pict>
          </mc:Fallback>
        </mc:AlternateContent>
      </w:r>
    </w:p>
    <w:p w:rsidR="007D5730" w:rsidRPr="006F5A04" w:rsidRDefault="00621EAF" w:rsidP="009D561F">
      <w:pPr>
        <w:pStyle w:val="Header"/>
        <w:tabs>
          <w:tab w:val="clear" w:pos="4153"/>
          <w:tab w:val="clear" w:pos="8306"/>
          <w:tab w:val="left" w:pos="3870"/>
        </w:tabs>
      </w:pPr>
      <w:r w:rsidRPr="006F5A04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700F71E6" wp14:editId="1B917A45">
                <wp:simplePos x="0" y="0"/>
                <wp:positionH relativeFrom="column">
                  <wp:posOffset>4943475</wp:posOffset>
                </wp:positionH>
                <wp:positionV relativeFrom="paragraph">
                  <wp:posOffset>121920</wp:posOffset>
                </wp:positionV>
                <wp:extent cx="250190" cy="34798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347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64D6" w:rsidRPr="00621EAF" w:rsidRDefault="008E64D6" w:rsidP="00621EA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109" type="#_x0000_t202" style="position:absolute;margin-left:389.25pt;margin-top:9.6pt;width:19.7pt;height:27.4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" fillcolor="window" stroked="f" strokeweight=".5pt">
                <v:textbox>
                  <w:txbxContent>
                    <w:p w:rsidR="008E64D6" w:rsidRPr="00621EAF" w:rsidRDefault="008E64D6" w:rsidP="00621EA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:rsidR="007D5730" w:rsidRPr="006F5A04" w:rsidRDefault="00621EAF" w:rsidP="009D561F">
      <w:pPr>
        <w:pStyle w:val="Header"/>
        <w:tabs>
          <w:tab w:val="clear" w:pos="4153"/>
          <w:tab w:val="clear" w:pos="8306"/>
          <w:tab w:val="left" w:pos="3870"/>
        </w:tabs>
      </w:pPr>
      <w:r w:rsidRPr="006F5A04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370C6A54" wp14:editId="7257FA5F">
                <wp:simplePos x="0" y="0"/>
                <wp:positionH relativeFrom="column">
                  <wp:posOffset>3572419</wp:posOffset>
                </wp:positionH>
                <wp:positionV relativeFrom="paragraph">
                  <wp:posOffset>67764</wp:posOffset>
                </wp:positionV>
                <wp:extent cx="1382486" cy="0"/>
                <wp:effectExtent l="0" t="0" r="2730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2486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9" o:spid="_x0000_s1026" style="position:absolute;z-index:25186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1.3pt,5.35pt" to="390.1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" strokecolor="windowText" strokeweight="1pt"/>
            </w:pict>
          </mc:Fallback>
        </mc:AlternateContent>
      </w:r>
    </w:p>
    <w:p w:rsidR="007D5730" w:rsidRPr="006F5A04" w:rsidRDefault="007D5730" w:rsidP="009D561F">
      <w:pPr>
        <w:pStyle w:val="Header"/>
        <w:tabs>
          <w:tab w:val="clear" w:pos="4153"/>
          <w:tab w:val="clear" w:pos="8306"/>
          <w:tab w:val="left" w:pos="3870"/>
        </w:tabs>
      </w:pPr>
    </w:p>
    <w:p w:rsidR="007D5730" w:rsidRPr="006F5A04" w:rsidRDefault="007D5730" w:rsidP="009D561F">
      <w:pPr>
        <w:pStyle w:val="Header"/>
        <w:tabs>
          <w:tab w:val="clear" w:pos="4153"/>
          <w:tab w:val="clear" w:pos="8306"/>
          <w:tab w:val="left" w:pos="3870"/>
        </w:tabs>
      </w:pPr>
    </w:p>
    <w:p w:rsidR="007D5730" w:rsidRPr="006F5A04" w:rsidRDefault="007D5730" w:rsidP="009D561F">
      <w:pPr>
        <w:pStyle w:val="Header"/>
        <w:tabs>
          <w:tab w:val="clear" w:pos="4153"/>
          <w:tab w:val="clear" w:pos="8306"/>
          <w:tab w:val="left" w:pos="3870"/>
        </w:tabs>
      </w:pPr>
    </w:p>
    <w:p w:rsidR="007D5730" w:rsidRPr="006F5A04" w:rsidRDefault="007D5730" w:rsidP="009D561F">
      <w:pPr>
        <w:pStyle w:val="Header"/>
        <w:tabs>
          <w:tab w:val="clear" w:pos="4153"/>
          <w:tab w:val="clear" w:pos="8306"/>
          <w:tab w:val="left" w:pos="3870"/>
        </w:tabs>
      </w:pPr>
    </w:p>
    <w:p w:rsidR="009D6C77" w:rsidRPr="006F5A04" w:rsidRDefault="009D6C77" w:rsidP="009D6C77">
      <w:pPr>
        <w:ind w:left="3600" w:firstLine="720"/>
        <w:rPr>
          <w:sz w:val="20"/>
          <w:szCs w:val="20"/>
        </w:rPr>
      </w:pPr>
    </w:p>
    <w:p w:rsidR="00980AE3" w:rsidRPr="008E64D6" w:rsidRDefault="00980AE3" w:rsidP="009D561F">
      <w:pPr>
        <w:pStyle w:val="Header"/>
        <w:tabs>
          <w:tab w:val="clear" w:pos="4153"/>
          <w:tab w:val="clear" w:pos="8306"/>
          <w:tab w:val="left" w:pos="3870"/>
        </w:tabs>
        <w:rPr>
          <w:sz w:val="16"/>
          <w:szCs w:val="16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2B2806" w:rsidRPr="006F5A04" w:rsidTr="002B2806">
        <w:tc>
          <w:tcPr>
            <w:tcW w:w="959" w:type="dxa"/>
          </w:tcPr>
          <w:p w:rsidR="002B2806" w:rsidRPr="006F5A04" w:rsidRDefault="002B2806" w:rsidP="002B2806">
            <w:pPr>
              <w:pStyle w:val="Header"/>
              <w:tabs>
                <w:tab w:val="clear" w:pos="4153"/>
                <w:tab w:val="clear" w:pos="8306"/>
              </w:tabs>
            </w:pPr>
          </w:p>
        </w:tc>
        <w:tc>
          <w:tcPr>
            <w:tcW w:w="1134" w:type="dxa"/>
          </w:tcPr>
          <w:p w:rsidR="00DE2670" w:rsidRPr="006F5A04" w:rsidRDefault="00E81968" w:rsidP="00C53D2B">
            <w:pPr>
              <w:rPr>
                <w:bCs w:val="0"/>
              </w:rPr>
            </w:pPr>
            <w:r w:rsidRPr="006F5A04">
              <w:rPr>
                <w:bCs w:val="0"/>
              </w:rPr>
              <w:t>2.1</w:t>
            </w:r>
            <w:r w:rsidR="002B2806" w:rsidRPr="006F5A04">
              <w:rPr>
                <w:bCs w:val="0"/>
              </w:rPr>
              <w:t>.1</w:t>
            </w:r>
          </w:p>
        </w:tc>
        <w:tc>
          <w:tcPr>
            <w:tcW w:w="7371" w:type="dxa"/>
          </w:tcPr>
          <w:p w:rsidR="00C411F2" w:rsidRPr="006F5A04" w:rsidRDefault="00761F48" w:rsidP="00761F48">
            <w:pPr>
              <w:widowControl w:val="0"/>
            </w:pPr>
            <w:r w:rsidRPr="006F5A04">
              <w:t>Identifiseer</w:t>
            </w:r>
            <w:r w:rsidR="00621EAF" w:rsidRPr="006F5A04">
              <w:t xml:space="preserve"> </w:t>
            </w:r>
            <w:r w:rsidRPr="006F5A04">
              <w:t>deel</w:t>
            </w:r>
            <w:r w:rsidR="00C53D2B" w:rsidRPr="006F5A04">
              <w:t>:</w:t>
            </w:r>
          </w:p>
        </w:tc>
        <w:tc>
          <w:tcPr>
            <w:tcW w:w="236" w:type="dxa"/>
          </w:tcPr>
          <w:p w:rsidR="002B2806" w:rsidRPr="006F5A04" w:rsidRDefault="002B2806" w:rsidP="002B2806">
            <w:pPr>
              <w:pStyle w:val="Header"/>
              <w:tabs>
                <w:tab w:val="clear" w:pos="4153"/>
                <w:tab w:val="clear" w:pos="8306"/>
              </w:tabs>
            </w:pPr>
          </w:p>
        </w:tc>
        <w:tc>
          <w:tcPr>
            <w:tcW w:w="898" w:type="dxa"/>
          </w:tcPr>
          <w:p w:rsidR="002B2806" w:rsidRPr="006F5A04" w:rsidRDefault="002B2806" w:rsidP="00C411F2"/>
        </w:tc>
      </w:tr>
    </w:tbl>
    <w:p w:rsidR="009E47DC" w:rsidRPr="006F5A04" w:rsidRDefault="009E47DC" w:rsidP="009E47DC"/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567"/>
        <w:gridCol w:w="6804"/>
        <w:gridCol w:w="236"/>
        <w:gridCol w:w="898"/>
      </w:tblGrid>
      <w:tr w:rsidR="00C53D2B" w:rsidRPr="006F5A04" w:rsidTr="00E81968">
        <w:tc>
          <w:tcPr>
            <w:tcW w:w="959" w:type="dxa"/>
            <w:shd w:val="clear" w:color="auto" w:fill="auto"/>
          </w:tcPr>
          <w:p w:rsidR="00C53D2B" w:rsidRPr="006F5A04" w:rsidRDefault="00C53D2B" w:rsidP="00E81968">
            <w:pPr>
              <w:rPr>
                <w:b/>
                <w:bCs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C53D2B" w:rsidRPr="006F5A04" w:rsidRDefault="00C53D2B" w:rsidP="00E81968">
            <w:pPr>
              <w:rPr>
                <w:b/>
                <w:bCs w:val="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C53D2B" w:rsidRPr="006F5A04" w:rsidRDefault="00C53D2B" w:rsidP="00E81968">
            <w:pPr>
              <w:rPr>
                <w:bCs w:val="0"/>
              </w:rPr>
            </w:pPr>
            <w:r w:rsidRPr="006F5A04">
              <w:rPr>
                <w:bCs w:val="0"/>
              </w:rPr>
              <w:t>(a)</w:t>
            </w:r>
          </w:p>
          <w:p w:rsidR="00C53D2B" w:rsidRPr="006F5A04" w:rsidRDefault="00C53D2B" w:rsidP="00E81968">
            <w:pPr>
              <w:rPr>
                <w:bCs w:val="0"/>
              </w:rPr>
            </w:pPr>
          </w:p>
          <w:p w:rsidR="00C53D2B" w:rsidRPr="006F5A04" w:rsidRDefault="00C53D2B" w:rsidP="00E81968">
            <w:pPr>
              <w:rPr>
                <w:bCs w:val="0"/>
              </w:rPr>
            </w:pPr>
            <w:r w:rsidRPr="006F5A04">
              <w:rPr>
                <w:bCs w:val="0"/>
              </w:rPr>
              <w:t>(b)</w:t>
            </w:r>
          </w:p>
        </w:tc>
        <w:tc>
          <w:tcPr>
            <w:tcW w:w="6804" w:type="dxa"/>
            <w:shd w:val="clear" w:color="auto" w:fill="auto"/>
          </w:tcPr>
          <w:p w:rsidR="00C53D2B" w:rsidRPr="006F5A04" w:rsidRDefault="00C53D2B" w:rsidP="00E81968">
            <w:pPr>
              <w:tabs>
                <w:tab w:val="right" w:pos="6588"/>
              </w:tabs>
              <w:jc w:val="both"/>
              <w:rPr>
                <w:b/>
                <w:bCs w:val="0"/>
              </w:rPr>
            </w:pPr>
            <w:r w:rsidRPr="006F5A04">
              <w:rPr>
                <w:b/>
                <w:bCs w:val="0"/>
              </w:rPr>
              <w:t>A</w:t>
            </w:r>
          </w:p>
          <w:p w:rsidR="00C53D2B" w:rsidRPr="006F5A04" w:rsidRDefault="00C53D2B" w:rsidP="00E81968">
            <w:pPr>
              <w:tabs>
                <w:tab w:val="right" w:pos="6588"/>
              </w:tabs>
              <w:jc w:val="both"/>
              <w:rPr>
                <w:b/>
                <w:bCs w:val="0"/>
              </w:rPr>
            </w:pPr>
          </w:p>
          <w:p w:rsidR="00C53D2B" w:rsidRPr="006F5A04" w:rsidRDefault="00C53D2B" w:rsidP="00E81968">
            <w:pPr>
              <w:tabs>
                <w:tab w:val="right" w:pos="6588"/>
              </w:tabs>
              <w:jc w:val="both"/>
              <w:rPr>
                <w:bCs w:val="0"/>
              </w:rPr>
            </w:pPr>
            <w:r w:rsidRPr="006F5A04">
              <w:rPr>
                <w:b/>
                <w:bCs w:val="0"/>
              </w:rPr>
              <w:t>D</w:t>
            </w:r>
          </w:p>
        </w:tc>
        <w:tc>
          <w:tcPr>
            <w:tcW w:w="236" w:type="dxa"/>
            <w:shd w:val="clear" w:color="auto" w:fill="auto"/>
          </w:tcPr>
          <w:p w:rsidR="00C53D2B" w:rsidRPr="006F5A04" w:rsidRDefault="00C53D2B" w:rsidP="00E81968">
            <w:pPr>
              <w:rPr>
                <w:b/>
                <w:bCs w:val="0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</w:tcPr>
          <w:p w:rsidR="00C53D2B" w:rsidRPr="006F5A04" w:rsidRDefault="00C53D2B" w:rsidP="00E81968">
            <w:pPr>
              <w:rPr>
                <w:bCs w:val="0"/>
              </w:rPr>
            </w:pPr>
            <w:r w:rsidRPr="006F5A04">
              <w:rPr>
                <w:bCs w:val="0"/>
              </w:rPr>
              <w:t>(1)</w:t>
            </w:r>
          </w:p>
          <w:p w:rsidR="00C53D2B" w:rsidRPr="006F5A04" w:rsidRDefault="00C53D2B" w:rsidP="00E81968">
            <w:pPr>
              <w:rPr>
                <w:bCs w:val="0"/>
              </w:rPr>
            </w:pPr>
          </w:p>
          <w:p w:rsidR="00C53D2B" w:rsidRPr="006F5A04" w:rsidRDefault="00C53D2B" w:rsidP="00E81968">
            <w:pPr>
              <w:rPr>
                <w:bCs w:val="0"/>
              </w:rPr>
            </w:pPr>
            <w:r w:rsidRPr="006F5A04">
              <w:rPr>
                <w:bCs w:val="0"/>
              </w:rPr>
              <w:t>(1)</w:t>
            </w:r>
          </w:p>
        </w:tc>
      </w:tr>
    </w:tbl>
    <w:p w:rsidR="00C53D2B" w:rsidRPr="006F5A04" w:rsidRDefault="00C53D2B" w:rsidP="009E47DC"/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C53D2B" w:rsidRPr="006F5A04" w:rsidTr="00E81968">
        <w:tc>
          <w:tcPr>
            <w:tcW w:w="959" w:type="dxa"/>
          </w:tcPr>
          <w:p w:rsidR="00C53D2B" w:rsidRPr="006F5A04" w:rsidRDefault="00C53D2B" w:rsidP="00E81968">
            <w:pPr>
              <w:pStyle w:val="Header"/>
              <w:tabs>
                <w:tab w:val="clear" w:pos="4153"/>
                <w:tab w:val="clear" w:pos="8306"/>
              </w:tabs>
            </w:pPr>
          </w:p>
        </w:tc>
        <w:tc>
          <w:tcPr>
            <w:tcW w:w="1134" w:type="dxa"/>
          </w:tcPr>
          <w:p w:rsidR="00C53D2B" w:rsidRPr="006F5A04" w:rsidRDefault="00E81968" w:rsidP="00E81968">
            <w:pPr>
              <w:rPr>
                <w:bCs w:val="0"/>
              </w:rPr>
            </w:pPr>
            <w:r w:rsidRPr="006F5A04">
              <w:rPr>
                <w:bCs w:val="0"/>
              </w:rPr>
              <w:t>2.1</w:t>
            </w:r>
            <w:r w:rsidR="00C53D2B" w:rsidRPr="006F5A04">
              <w:rPr>
                <w:bCs w:val="0"/>
              </w:rPr>
              <w:t>.2</w:t>
            </w:r>
          </w:p>
          <w:p w:rsidR="00C53D2B" w:rsidRPr="006F5A04" w:rsidRDefault="00C53D2B" w:rsidP="00E81968">
            <w:pPr>
              <w:rPr>
                <w:bCs w:val="0"/>
              </w:rPr>
            </w:pPr>
          </w:p>
          <w:p w:rsidR="00C53D2B" w:rsidRPr="006F5A04" w:rsidRDefault="00E81968" w:rsidP="00BA5657">
            <w:pPr>
              <w:rPr>
                <w:bCs w:val="0"/>
              </w:rPr>
            </w:pPr>
            <w:r w:rsidRPr="006F5A04">
              <w:rPr>
                <w:bCs w:val="0"/>
              </w:rPr>
              <w:t>2.1</w:t>
            </w:r>
            <w:r w:rsidR="00C53D2B" w:rsidRPr="006F5A04">
              <w:rPr>
                <w:bCs w:val="0"/>
              </w:rPr>
              <w:t>.3</w:t>
            </w:r>
          </w:p>
        </w:tc>
        <w:tc>
          <w:tcPr>
            <w:tcW w:w="7371" w:type="dxa"/>
          </w:tcPr>
          <w:p w:rsidR="00C53D2B" w:rsidRPr="006F5A04" w:rsidRDefault="00C53D2B" w:rsidP="00E81968">
            <w:pPr>
              <w:widowControl w:val="0"/>
            </w:pPr>
            <w:r w:rsidRPr="006F5A04">
              <w:t>N</w:t>
            </w:r>
            <w:r w:rsidR="00761F48" w:rsidRPr="006F5A04">
              <w:t xml:space="preserve">oem die </w:t>
            </w:r>
            <w:r w:rsidRPr="006F5A04">
              <w:t>re</w:t>
            </w:r>
            <w:r w:rsidR="00761F48" w:rsidRPr="006F5A04">
              <w:t>s</w:t>
            </w:r>
            <w:r w:rsidRPr="006F5A04">
              <w:t>eptor</w:t>
            </w:r>
            <w:r w:rsidR="00761F48" w:rsidRPr="006F5A04">
              <w:t xml:space="preserve">e wat in deel </w:t>
            </w:r>
            <w:r w:rsidRPr="006F5A04">
              <w:rPr>
                <w:b/>
              </w:rPr>
              <w:t>B</w:t>
            </w:r>
            <w:r w:rsidR="00761F48" w:rsidRPr="006F5A04">
              <w:t xml:space="preserve"> gevind word.</w:t>
            </w:r>
          </w:p>
          <w:p w:rsidR="00C53D2B" w:rsidRPr="006F5A04" w:rsidRDefault="00C53D2B" w:rsidP="00E81968">
            <w:pPr>
              <w:widowControl w:val="0"/>
              <w:rPr>
                <w:b/>
              </w:rPr>
            </w:pPr>
          </w:p>
          <w:p w:rsidR="00BA5657" w:rsidRPr="006F5A04" w:rsidRDefault="00761F48" w:rsidP="00761F48">
            <w:pPr>
              <w:widowControl w:val="0"/>
              <w:jc w:val="both"/>
            </w:pPr>
            <w:r w:rsidRPr="006F5A04">
              <w:t>Verduidelik</w:t>
            </w:r>
            <w:r w:rsidR="00C53D2B" w:rsidRPr="006F5A04">
              <w:t xml:space="preserve"> </w:t>
            </w:r>
            <w:r w:rsidRPr="006F5A04">
              <w:t>die gevolg vir die menslike</w:t>
            </w:r>
            <w:r w:rsidR="00C53D2B" w:rsidRPr="006F5A04">
              <w:t xml:space="preserve"> </w:t>
            </w:r>
            <w:r w:rsidRPr="006F5A04">
              <w:t>liggaam</w:t>
            </w:r>
            <w:r w:rsidR="00C53D2B" w:rsidRPr="006F5A04">
              <w:t xml:space="preserve"> </w:t>
            </w:r>
            <w:r w:rsidRPr="006F5A04">
              <w:t>indien</w:t>
            </w:r>
            <w:r w:rsidR="00BA5657" w:rsidRPr="006F5A04">
              <w:t>:</w:t>
            </w:r>
            <w:r w:rsidR="00C53D2B" w:rsidRPr="006F5A04">
              <w:t xml:space="preserve"> </w:t>
            </w:r>
          </w:p>
        </w:tc>
        <w:tc>
          <w:tcPr>
            <w:tcW w:w="236" w:type="dxa"/>
          </w:tcPr>
          <w:p w:rsidR="00C53D2B" w:rsidRPr="006F5A04" w:rsidRDefault="00C53D2B" w:rsidP="00E81968">
            <w:pPr>
              <w:pStyle w:val="Header"/>
              <w:tabs>
                <w:tab w:val="clear" w:pos="4153"/>
                <w:tab w:val="clear" w:pos="8306"/>
              </w:tabs>
            </w:pPr>
          </w:p>
        </w:tc>
        <w:tc>
          <w:tcPr>
            <w:tcW w:w="898" w:type="dxa"/>
          </w:tcPr>
          <w:p w:rsidR="00C53D2B" w:rsidRPr="006F5A04" w:rsidRDefault="000F6927" w:rsidP="00E81968">
            <w:r w:rsidRPr="006F5A04">
              <w:t>(1</w:t>
            </w:r>
            <w:r w:rsidR="00C53D2B" w:rsidRPr="006F5A04">
              <w:t>)</w:t>
            </w:r>
          </w:p>
          <w:p w:rsidR="00C53D2B" w:rsidRPr="006F5A04" w:rsidRDefault="00C53D2B" w:rsidP="00E81968"/>
          <w:p w:rsidR="00C53D2B" w:rsidRPr="006F5A04" w:rsidRDefault="00C53D2B" w:rsidP="00BA5657">
            <w:pPr>
              <w:rPr>
                <w:b/>
              </w:rPr>
            </w:pPr>
          </w:p>
        </w:tc>
      </w:tr>
    </w:tbl>
    <w:p w:rsidR="00C53D2B" w:rsidRPr="006F5A04" w:rsidRDefault="00C53D2B" w:rsidP="009E47DC"/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567"/>
        <w:gridCol w:w="6804"/>
        <w:gridCol w:w="236"/>
        <w:gridCol w:w="898"/>
      </w:tblGrid>
      <w:tr w:rsidR="00BA5657" w:rsidRPr="006F5A04" w:rsidTr="002F354C">
        <w:tc>
          <w:tcPr>
            <w:tcW w:w="959" w:type="dxa"/>
            <w:shd w:val="clear" w:color="auto" w:fill="auto"/>
          </w:tcPr>
          <w:p w:rsidR="00BA5657" w:rsidRPr="006F5A04" w:rsidRDefault="00BA5657" w:rsidP="002F354C">
            <w:pPr>
              <w:rPr>
                <w:b/>
                <w:bCs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BA5657" w:rsidRPr="006F5A04" w:rsidRDefault="00BA5657" w:rsidP="002F354C">
            <w:pPr>
              <w:rPr>
                <w:b/>
                <w:bCs w:val="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BA5657" w:rsidRPr="006F5A04" w:rsidRDefault="00BA5657" w:rsidP="002F354C">
            <w:pPr>
              <w:rPr>
                <w:bCs w:val="0"/>
              </w:rPr>
            </w:pPr>
            <w:r w:rsidRPr="006F5A04">
              <w:rPr>
                <w:bCs w:val="0"/>
              </w:rPr>
              <w:t>(a)</w:t>
            </w:r>
          </w:p>
          <w:p w:rsidR="00BA5657" w:rsidRPr="006F5A04" w:rsidRDefault="00BA5657" w:rsidP="002F354C">
            <w:pPr>
              <w:rPr>
                <w:bCs w:val="0"/>
              </w:rPr>
            </w:pPr>
          </w:p>
          <w:p w:rsidR="00BA5657" w:rsidRPr="006F5A04" w:rsidRDefault="00BA5657" w:rsidP="002F354C">
            <w:pPr>
              <w:rPr>
                <w:bCs w:val="0"/>
              </w:rPr>
            </w:pPr>
            <w:r w:rsidRPr="006F5A04">
              <w:rPr>
                <w:bCs w:val="0"/>
              </w:rPr>
              <w:t>(b)</w:t>
            </w:r>
          </w:p>
        </w:tc>
        <w:tc>
          <w:tcPr>
            <w:tcW w:w="6804" w:type="dxa"/>
            <w:shd w:val="clear" w:color="auto" w:fill="auto"/>
          </w:tcPr>
          <w:p w:rsidR="00BA5657" w:rsidRPr="006F5A04" w:rsidRDefault="00761F48" w:rsidP="002F354C">
            <w:pPr>
              <w:tabs>
                <w:tab w:val="right" w:pos="6588"/>
              </w:tabs>
              <w:jc w:val="both"/>
            </w:pPr>
            <w:r w:rsidRPr="006F5A04">
              <w:t>Deel</w:t>
            </w:r>
            <w:r w:rsidR="00BA5657" w:rsidRPr="006F5A04">
              <w:t xml:space="preserve"> </w:t>
            </w:r>
            <w:r w:rsidR="00BA5657" w:rsidRPr="006F5A04">
              <w:rPr>
                <w:b/>
              </w:rPr>
              <w:t>C</w:t>
            </w:r>
            <w:r w:rsidR="00BA5657" w:rsidRPr="006F5A04">
              <w:t xml:space="preserve"> </w:t>
            </w:r>
            <w:r w:rsidRPr="006F5A04">
              <w:t>beskadig word</w:t>
            </w:r>
          </w:p>
          <w:p w:rsidR="00BA5657" w:rsidRPr="006F5A04" w:rsidRDefault="00BA5657" w:rsidP="002F354C">
            <w:pPr>
              <w:tabs>
                <w:tab w:val="right" w:pos="6588"/>
              </w:tabs>
              <w:jc w:val="both"/>
            </w:pPr>
          </w:p>
          <w:p w:rsidR="00BA5657" w:rsidRPr="006F5A04" w:rsidRDefault="00761F48" w:rsidP="002F354C">
            <w:pPr>
              <w:tabs>
                <w:tab w:val="right" w:pos="6588"/>
              </w:tabs>
              <w:jc w:val="both"/>
              <w:rPr>
                <w:b/>
                <w:bCs w:val="0"/>
              </w:rPr>
            </w:pPr>
            <w:r w:rsidRPr="006F5A04">
              <w:t>Deel</w:t>
            </w:r>
            <w:r w:rsidR="00BA5657" w:rsidRPr="006F5A04">
              <w:t xml:space="preserve"> </w:t>
            </w:r>
            <w:r w:rsidR="00BA5657" w:rsidRPr="006F5A04">
              <w:rPr>
                <w:b/>
              </w:rPr>
              <w:t>A</w:t>
            </w:r>
            <w:r w:rsidR="00BA5657" w:rsidRPr="006F5A04">
              <w:t xml:space="preserve"> </w:t>
            </w:r>
            <w:r w:rsidRPr="006F5A04">
              <w:t>verhard</w:t>
            </w:r>
          </w:p>
          <w:p w:rsidR="00BA5657" w:rsidRPr="006F5A04" w:rsidRDefault="00BA5657" w:rsidP="002F354C">
            <w:pPr>
              <w:tabs>
                <w:tab w:val="right" w:pos="6588"/>
              </w:tabs>
              <w:jc w:val="both"/>
              <w:rPr>
                <w:bCs w:val="0"/>
              </w:rPr>
            </w:pPr>
          </w:p>
        </w:tc>
        <w:tc>
          <w:tcPr>
            <w:tcW w:w="236" w:type="dxa"/>
            <w:shd w:val="clear" w:color="auto" w:fill="auto"/>
          </w:tcPr>
          <w:p w:rsidR="00BA5657" w:rsidRPr="006F5A04" w:rsidRDefault="00BA5657" w:rsidP="002F354C">
            <w:pPr>
              <w:rPr>
                <w:b/>
                <w:bCs w:val="0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</w:tcPr>
          <w:p w:rsidR="00BA5657" w:rsidRPr="006F5A04" w:rsidRDefault="00BA5657" w:rsidP="002F354C">
            <w:pPr>
              <w:rPr>
                <w:bCs w:val="0"/>
              </w:rPr>
            </w:pPr>
            <w:r w:rsidRPr="006F5A04">
              <w:rPr>
                <w:bCs w:val="0"/>
              </w:rPr>
              <w:t>(2)</w:t>
            </w:r>
          </w:p>
          <w:p w:rsidR="00BA5657" w:rsidRPr="006F5A04" w:rsidRDefault="00BA5657" w:rsidP="002F354C">
            <w:pPr>
              <w:rPr>
                <w:bCs w:val="0"/>
              </w:rPr>
            </w:pPr>
          </w:p>
          <w:p w:rsidR="00BA5657" w:rsidRPr="006F5A04" w:rsidRDefault="00BA5657" w:rsidP="002F354C">
            <w:pPr>
              <w:rPr>
                <w:bCs w:val="0"/>
              </w:rPr>
            </w:pPr>
            <w:r w:rsidRPr="006F5A04">
              <w:rPr>
                <w:bCs w:val="0"/>
              </w:rPr>
              <w:t>(2)</w:t>
            </w:r>
          </w:p>
          <w:p w:rsidR="00BA5657" w:rsidRPr="006F5A04" w:rsidRDefault="00BA5657" w:rsidP="002F354C">
            <w:pPr>
              <w:rPr>
                <w:bCs w:val="0"/>
              </w:rPr>
            </w:pPr>
            <w:r w:rsidRPr="006F5A04">
              <w:rPr>
                <w:b/>
              </w:rPr>
              <w:t>(7)</w:t>
            </w:r>
          </w:p>
        </w:tc>
      </w:tr>
    </w:tbl>
    <w:p w:rsidR="00BA5657" w:rsidRPr="006F5A04" w:rsidRDefault="00BA5657" w:rsidP="009E47DC"/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9E47DC" w:rsidRPr="006F5A04" w:rsidTr="0038006A">
        <w:tc>
          <w:tcPr>
            <w:tcW w:w="959" w:type="dxa"/>
          </w:tcPr>
          <w:p w:rsidR="009E47DC" w:rsidRPr="006F5A04" w:rsidRDefault="009E47DC" w:rsidP="0038006A">
            <w:r w:rsidRPr="006F5A04">
              <w:t>2.</w:t>
            </w:r>
            <w:r w:rsidR="00E81968" w:rsidRPr="006F5A04">
              <w:t>2</w:t>
            </w:r>
          </w:p>
        </w:tc>
        <w:tc>
          <w:tcPr>
            <w:tcW w:w="8505" w:type="dxa"/>
          </w:tcPr>
          <w:p w:rsidR="009E47DC" w:rsidRPr="006F5A04" w:rsidRDefault="00761F48" w:rsidP="00761F48">
            <w:pPr>
              <w:tabs>
                <w:tab w:val="right" w:pos="8289"/>
              </w:tabs>
              <w:jc w:val="both"/>
            </w:pPr>
            <w:r w:rsidRPr="006F5A04">
              <w:t>Verduidelik</w:t>
            </w:r>
            <w:r w:rsidR="00F64A05" w:rsidRPr="006F5A04">
              <w:t xml:space="preserve"> </w:t>
            </w:r>
            <w:r w:rsidRPr="006F5A04">
              <w:t>waarom mense met middeloorontsteking gewoonlik aangeraai word om nie per vliegtuig te reis nie</w:t>
            </w:r>
            <w:r w:rsidR="005A6900" w:rsidRPr="006F5A04">
              <w:t>.</w:t>
            </w:r>
          </w:p>
        </w:tc>
        <w:tc>
          <w:tcPr>
            <w:tcW w:w="251" w:type="dxa"/>
          </w:tcPr>
          <w:p w:rsidR="009E47DC" w:rsidRPr="006F5A04" w:rsidRDefault="009E47DC" w:rsidP="0038006A"/>
        </w:tc>
        <w:tc>
          <w:tcPr>
            <w:tcW w:w="883" w:type="dxa"/>
          </w:tcPr>
          <w:p w:rsidR="00FE02B0" w:rsidRPr="006F5A04" w:rsidRDefault="00FE02B0" w:rsidP="0038006A"/>
          <w:p w:rsidR="00CE678B" w:rsidRPr="006F5A04" w:rsidRDefault="00CE678B" w:rsidP="0038006A">
            <w:pPr>
              <w:rPr>
                <w:b/>
              </w:rPr>
            </w:pPr>
            <w:r w:rsidRPr="006F5A04">
              <w:rPr>
                <w:b/>
              </w:rPr>
              <w:t>(4)</w:t>
            </w:r>
          </w:p>
        </w:tc>
      </w:tr>
    </w:tbl>
    <w:p w:rsidR="00761F48" w:rsidRPr="006F5A04" w:rsidRDefault="00761F48" w:rsidP="009E47DC">
      <w:r w:rsidRPr="006F5A04">
        <w:br w:type="page"/>
      </w:r>
    </w:p>
    <w:p w:rsidR="00B24387" w:rsidRPr="006F5A04" w:rsidRDefault="00B24387" w:rsidP="009E47DC"/>
    <w:p w:rsidR="00E81968" w:rsidRPr="006F5A04" w:rsidRDefault="00E81968" w:rsidP="009E47DC"/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D74373" w:rsidRPr="006F5A04" w:rsidTr="00D74373">
        <w:tc>
          <w:tcPr>
            <w:tcW w:w="959" w:type="dxa"/>
          </w:tcPr>
          <w:p w:rsidR="00D74373" w:rsidRPr="006F5A04" w:rsidRDefault="002C0885" w:rsidP="00D74373">
            <w:r w:rsidRPr="006F5A04">
              <w:t>2.3</w:t>
            </w:r>
          </w:p>
        </w:tc>
        <w:tc>
          <w:tcPr>
            <w:tcW w:w="8505" w:type="dxa"/>
          </w:tcPr>
          <w:p w:rsidR="006E4F42" w:rsidRPr="006F5A04" w:rsidRDefault="00761F48" w:rsidP="00D74373">
            <w:pPr>
              <w:tabs>
                <w:tab w:val="right" w:pos="8289"/>
              </w:tabs>
              <w:jc w:val="both"/>
            </w:pPr>
            <w:r w:rsidRPr="006F5A04">
              <w:t xml:space="preserve">'n Ondersoek is </w:t>
            </w:r>
            <w:r w:rsidR="005A6900" w:rsidRPr="006F5A04">
              <w:t>uitgevoer</w:t>
            </w:r>
            <w:r w:rsidRPr="006F5A04">
              <w:t xml:space="preserve"> om die verhouding tussen </w:t>
            </w:r>
            <w:r w:rsidR="00E473DF">
              <w:t>die</w:t>
            </w:r>
            <w:r w:rsidR="005A6900" w:rsidRPr="006F5A04">
              <w:t xml:space="preserve"> </w:t>
            </w:r>
            <w:r w:rsidRPr="006F5A04">
              <w:t>ouderdom</w:t>
            </w:r>
            <w:r w:rsidR="00A65867">
              <w:t>me</w:t>
            </w:r>
            <w:r w:rsidR="00E473DF">
              <w:t xml:space="preserve"> van vroue</w:t>
            </w:r>
            <w:r w:rsidRPr="006F5A04">
              <w:t>, die getal swangerskappe per maand en die kans</w:t>
            </w:r>
            <w:r w:rsidR="00A65867">
              <w:t>e</w:t>
            </w:r>
            <w:r w:rsidRPr="006F5A04">
              <w:t xml:space="preserve"> op miskrame te bepaal. </w:t>
            </w:r>
          </w:p>
          <w:p w:rsidR="00E42DA3" w:rsidRPr="006F5A04" w:rsidRDefault="00E42DA3" w:rsidP="00D74373">
            <w:pPr>
              <w:tabs>
                <w:tab w:val="right" w:pos="8289"/>
              </w:tabs>
              <w:jc w:val="both"/>
            </w:pPr>
          </w:p>
          <w:p w:rsidR="00D74373" w:rsidRPr="006F5A04" w:rsidRDefault="005A6900" w:rsidP="005A6900">
            <w:pPr>
              <w:tabs>
                <w:tab w:val="right" w:pos="8289"/>
              </w:tabs>
              <w:jc w:val="both"/>
            </w:pPr>
            <w:r w:rsidRPr="006F5A04">
              <w:t xml:space="preserve">Die </w:t>
            </w:r>
            <w:r w:rsidR="00D74373" w:rsidRPr="006F5A04">
              <w:t>result</w:t>
            </w:r>
            <w:r w:rsidRPr="006F5A04">
              <w:t xml:space="preserve">ate van die ondersoek word in die tabel </w:t>
            </w:r>
            <w:r w:rsidR="00612E39" w:rsidRPr="006F5A04">
              <w:t>hieronder</w:t>
            </w:r>
            <w:r w:rsidRPr="006F5A04">
              <w:t xml:space="preserve"> getoon</w:t>
            </w:r>
            <w:r w:rsidR="00D74373" w:rsidRPr="006F5A04">
              <w:t>.</w:t>
            </w:r>
          </w:p>
        </w:tc>
        <w:tc>
          <w:tcPr>
            <w:tcW w:w="251" w:type="dxa"/>
          </w:tcPr>
          <w:p w:rsidR="00D74373" w:rsidRPr="006F5A04" w:rsidRDefault="00D74373" w:rsidP="00D74373"/>
        </w:tc>
        <w:tc>
          <w:tcPr>
            <w:tcW w:w="883" w:type="dxa"/>
          </w:tcPr>
          <w:p w:rsidR="00D74373" w:rsidRPr="006F5A04" w:rsidRDefault="00D74373" w:rsidP="00D74373"/>
        </w:tc>
      </w:tr>
    </w:tbl>
    <w:p w:rsidR="00D74373" w:rsidRPr="006F5A04" w:rsidRDefault="00D74373" w:rsidP="00D74373">
      <w:pPr>
        <w:pStyle w:val="Header"/>
        <w:tabs>
          <w:tab w:val="clear" w:pos="4153"/>
          <w:tab w:val="clear" w:pos="8306"/>
          <w:tab w:val="left" w:pos="3870"/>
        </w:tabs>
      </w:pPr>
    </w:p>
    <w:tbl>
      <w:tblPr>
        <w:tblStyle w:val="TableGrid"/>
        <w:tblW w:w="0" w:type="auto"/>
        <w:jc w:val="center"/>
        <w:tblInd w:w="1384" w:type="dxa"/>
        <w:tblLayout w:type="fixed"/>
        <w:tblLook w:val="04A0" w:firstRow="1" w:lastRow="0" w:firstColumn="1" w:lastColumn="0" w:noHBand="0" w:noVBand="1"/>
      </w:tblPr>
      <w:tblGrid>
        <w:gridCol w:w="2414"/>
        <w:gridCol w:w="2547"/>
        <w:gridCol w:w="1863"/>
      </w:tblGrid>
      <w:tr w:rsidR="000B6F8D" w:rsidRPr="006F5A04" w:rsidTr="005A6900">
        <w:trPr>
          <w:jc w:val="center"/>
        </w:trPr>
        <w:tc>
          <w:tcPr>
            <w:tcW w:w="2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</w:tcPr>
          <w:p w:rsidR="00682321" w:rsidRDefault="005A6900" w:rsidP="00682321">
            <w:pPr>
              <w:jc w:val="center"/>
              <w:rPr>
                <w:b/>
              </w:rPr>
            </w:pPr>
            <w:r w:rsidRPr="006F5A04">
              <w:rPr>
                <w:b/>
              </w:rPr>
              <w:t>OUDERDOM</w:t>
            </w:r>
            <w:r w:rsidR="00A65867">
              <w:rPr>
                <w:b/>
              </w:rPr>
              <w:t>ME</w:t>
            </w:r>
          </w:p>
          <w:p w:rsidR="00D74373" w:rsidRPr="006F5A04" w:rsidRDefault="005A6900" w:rsidP="00682321">
            <w:pPr>
              <w:jc w:val="center"/>
              <w:rPr>
                <w:b/>
              </w:rPr>
            </w:pPr>
            <w:r w:rsidRPr="006F5A04">
              <w:rPr>
                <w:b/>
              </w:rPr>
              <w:t>VAN VROUE</w:t>
            </w:r>
          </w:p>
        </w:tc>
        <w:tc>
          <w:tcPr>
            <w:tcW w:w="2547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</w:tcPr>
          <w:p w:rsidR="00D74373" w:rsidRPr="006F5A04" w:rsidRDefault="005A6900" w:rsidP="005A6900">
            <w:pPr>
              <w:jc w:val="center"/>
              <w:rPr>
                <w:b/>
              </w:rPr>
            </w:pPr>
            <w:r w:rsidRPr="006F5A04">
              <w:rPr>
                <w:b/>
              </w:rPr>
              <w:t xml:space="preserve">SWANGERSKAPPE </w:t>
            </w:r>
            <w:r w:rsidR="00E42DA3" w:rsidRPr="006F5A04">
              <w:rPr>
                <w:b/>
              </w:rPr>
              <w:t>PER M</w:t>
            </w:r>
            <w:r w:rsidRPr="006F5A04">
              <w:rPr>
                <w:b/>
              </w:rPr>
              <w:t>AAND</w:t>
            </w:r>
            <w:r w:rsidR="00E42DA3" w:rsidRPr="006F5A04">
              <w:rPr>
                <w:b/>
              </w:rPr>
              <w:t xml:space="preserve"> (%)</w:t>
            </w: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</w:tcPr>
          <w:p w:rsidR="00E42DA3" w:rsidRPr="006F5A04" w:rsidRDefault="005A6900" w:rsidP="00D74373">
            <w:pPr>
              <w:jc w:val="center"/>
              <w:rPr>
                <w:b/>
              </w:rPr>
            </w:pPr>
            <w:r w:rsidRPr="006F5A04">
              <w:rPr>
                <w:b/>
              </w:rPr>
              <w:t>MISKRAME</w:t>
            </w:r>
          </w:p>
          <w:p w:rsidR="00D74373" w:rsidRPr="006F5A04" w:rsidRDefault="00E42DA3" w:rsidP="00D74373">
            <w:pPr>
              <w:jc w:val="center"/>
              <w:rPr>
                <w:b/>
              </w:rPr>
            </w:pPr>
            <w:r w:rsidRPr="006F5A04">
              <w:rPr>
                <w:b/>
              </w:rPr>
              <w:t>(%)</w:t>
            </w:r>
          </w:p>
        </w:tc>
      </w:tr>
      <w:tr w:rsidR="000B6F8D" w:rsidRPr="006F5A04" w:rsidTr="005A6900">
        <w:trPr>
          <w:jc w:val="center"/>
        </w:trPr>
        <w:tc>
          <w:tcPr>
            <w:tcW w:w="241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74373" w:rsidRPr="006F5A04" w:rsidRDefault="00D74373" w:rsidP="00D74373">
            <w:pPr>
              <w:jc w:val="center"/>
            </w:pPr>
            <w:r w:rsidRPr="006F5A04">
              <w:t>22</w:t>
            </w:r>
          </w:p>
        </w:tc>
        <w:tc>
          <w:tcPr>
            <w:tcW w:w="25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74373" w:rsidRPr="006F5A04" w:rsidRDefault="00D74373" w:rsidP="00D74373">
            <w:pPr>
              <w:jc w:val="center"/>
            </w:pPr>
            <w:r w:rsidRPr="006F5A04">
              <w:t>25</w:t>
            </w: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74373" w:rsidRPr="006F5A04" w:rsidRDefault="00D74373" w:rsidP="00D74373">
            <w:pPr>
              <w:jc w:val="center"/>
            </w:pPr>
            <w:r w:rsidRPr="006F5A04">
              <w:t>10</w:t>
            </w:r>
          </w:p>
        </w:tc>
      </w:tr>
      <w:tr w:rsidR="000B6F8D" w:rsidRPr="006F5A04" w:rsidTr="005A6900">
        <w:trPr>
          <w:jc w:val="center"/>
        </w:trPr>
        <w:tc>
          <w:tcPr>
            <w:tcW w:w="2414" w:type="dxa"/>
            <w:tcBorders>
              <w:left w:val="single" w:sz="12" w:space="0" w:color="auto"/>
              <w:right w:val="single" w:sz="12" w:space="0" w:color="auto"/>
            </w:tcBorders>
          </w:tcPr>
          <w:p w:rsidR="00D74373" w:rsidRPr="006F5A04" w:rsidRDefault="00D74373" w:rsidP="00D74373">
            <w:pPr>
              <w:jc w:val="center"/>
            </w:pPr>
            <w:r w:rsidRPr="006F5A04">
              <w:t>28</w:t>
            </w:r>
          </w:p>
        </w:tc>
        <w:tc>
          <w:tcPr>
            <w:tcW w:w="2547" w:type="dxa"/>
            <w:tcBorders>
              <w:left w:val="single" w:sz="12" w:space="0" w:color="auto"/>
              <w:right w:val="single" w:sz="12" w:space="0" w:color="auto"/>
            </w:tcBorders>
          </w:tcPr>
          <w:p w:rsidR="00D74373" w:rsidRPr="006F5A04" w:rsidRDefault="00D74373" w:rsidP="00D74373">
            <w:pPr>
              <w:jc w:val="center"/>
            </w:pPr>
            <w:r w:rsidRPr="006F5A04">
              <w:t>24</w:t>
            </w:r>
          </w:p>
        </w:tc>
        <w:tc>
          <w:tcPr>
            <w:tcW w:w="1863" w:type="dxa"/>
            <w:tcBorders>
              <w:left w:val="single" w:sz="12" w:space="0" w:color="auto"/>
              <w:right w:val="single" w:sz="12" w:space="0" w:color="auto"/>
            </w:tcBorders>
          </w:tcPr>
          <w:p w:rsidR="00D74373" w:rsidRPr="006F5A04" w:rsidRDefault="00D74373" w:rsidP="00D74373">
            <w:pPr>
              <w:jc w:val="center"/>
            </w:pPr>
            <w:r w:rsidRPr="006F5A04">
              <w:t>11</w:t>
            </w:r>
          </w:p>
        </w:tc>
      </w:tr>
      <w:tr w:rsidR="000B6F8D" w:rsidRPr="006F5A04" w:rsidTr="005A6900">
        <w:trPr>
          <w:jc w:val="center"/>
        </w:trPr>
        <w:tc>
          <w:tcPr>
            <w:tcW w:w="2414" w:type="dxa"/>
            <w:tcBorders>
              <w:left w:val="single" w:sz="12" w:space="0" w:color="auto"/>
              <w:right w:val="single" w:sz="12" w:space="0" w:color="auto"/>
            </w:tcBorders>
          </w:tcPr>
          <w:p w:rsidR="00D74373" w:rsidRPr="006F5A04" w:rsidRDefault="00D74373" w:rsidP="00D74373">
            <w:pPr>
              <w:jc w:val="center"/>
            </w:pPr>
            <w:r w:rsidRPr="006F5A04">
              <w:t>34</w:t>
            </w:r>
          </w:p>
        </w:tc>
        <w:tc>
          <w:tcPr>
            <w:tcW w:w="2547" w:type="dxa"/>
            <w:tcBorders>
              <w:left w:val="single" w:sz="12" w:space="0" w:color="auto"/>
              <w:right w:val="single" w:sz="12" w:space="0" w:color="auto"/>
            </w:tcBorders>
          </w:tcPr>
          <w:p w:rsidR="00D74373" w:rsidRPr="006F5A04" w:rsidRDefault="00D74373" w:rsidP="00D74373">
            <w:pPr>
              <w:jc w:val="center"/>
            </w:pPr>
            <w:r w:rsidRPr="006F5A04">
              <w:t>18</w:t>
            </w:r>
          </w:p>
        </w:tc>
        <w:tc>
          <w:tcPr>
            <w:tcW w:w="1863" w:type="dxa"/>
            <w:tcBorders>
              <w:left w:val="single" w:sz="12" w:space="0" w:color="auto"/>
              <w:right w:val="single" w:sz="12" w:space="0" w:color="auto"/>
            </w:tcBorders>
          </w:tcPr>
          <w:p w:rsidR="00D74373" w:rsidRPr="006F5A04" w:rsidRDefault="00D74373" w:rsidP="00D74373">
            <w:pPr>
              <w:jc w:val="center"/>
            </w:pPr>
            <w:r w:rsidRPr="006F5A04">
              <w:t>15</w:t>
            </w:r>
          </w:p>
        </w:tc>
      </w:tr>
      <w:tr w:rsidR="000B6F8D" w:rsidRPr="006F5A04" w:rsidTr="005A6900">
        <w:trPr>
          <w:jc w:val="center"/>
        </w:trPr>
        <w:tc>
          <w:tcPr>
            <w:tcW w:w="2414" w:type="dxa"/>
            <w:tcBorders>
              <w:left w:val="single" w:sz="12" w:space="0" w:color="auto"/>
              <w:right w:val="single" w:sz="12" w:space="0" w:color="auto"/>
            </w:tcBorders>
          </w:tcPr>
          <w:p w:rsidR="00D74373" w:rsidRPr="006F5A04" w:rsidRDefault="00D74373" w:rsidP="00D74373">
            <w:pPr>
              <w:jc w:val="center"/>
            </w:pPr>
            <w:r w:rsidRPr="006F5A04">
              <w:t>40</w:t>
            </w:r>
          </w:p>
        </w:tc>
        <w:tc>
          <w:tcPr>
            <w:tcW w:w="2547" w:type="dxa"/>
            <w:tcBorders>
              <w:left w:val="single" w:sz="12" w:space="0" w:color="auto"/>
              <w:right w:val="single" w:sz="12" w:space="0" w:color="auto"/>
            </w:tcBorders>
          </w:tcPr>
          <w:p w:rsidR="00D74373" w:rsidRPr="006F5A04" w:rsidRDefault="00D74373" w:rsidP="00D74373">
            <w:pPr>
              <w:jc w:val="center"/>
            </w:pPr>
            <w:r w:rsidRPr="006F5A04">
              <w:t>6</w:t>
            </w:r>
          </w:p>
        </w:tc>
        <w:tc>
          <w:tcPr>
            <w:tcW w:w="1863" w:type="dxa"/>
            <w:tcBorders>
              <w:left w:val="single" w:sz="12" w:space="0" w:color="auto"/>
              <w:right w:val="single" w:sz="12" w:space="0" w:color="auto"/>
            </w:tcBorders>
          </w:tcPr>
          <w:p w:rsidR="00D74373" w:rsidRPr="006F5A04" w:rsidRDefault="00D74373" w:rsidP="00D74373">
            <w:pPr>
              <w:jc w:val="center"/>
            </w:pPr>
            <w:r w:rsidRPr="006F5A04">
              <w:t>24</w:t>
            </w:r>
          </w:p>
        </w:tc>
      </w:tr>
      <w:tr w:rsidR="000B6F8D" w:rsidRPr="006F5A04" w:rsidTr="005A6900">
        <w:trPr>
          <w:jc w:val="center"/>
        </w:trPr>
        <w:tc>
          <w:tcPr>
            <w:tcW w:w="241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74373" w:rsidRPr="006F5A04" w:rsidRDefault="00D74373" w:rsidP="00D74373">
            <w:pPr>
              <w:jc w:val="center"/>
            </w:pPr>
            <w:r w:rsidRPr="006F5A04">
              <w:t>46</w:t>
            </w:r>
          </w:p>
        </w:tc>
        <w:tc>
          <w:tcPr>
            <w:tcW w:w="25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74373" w:rsidRPr="006F5A04" w:rsidRDefault="00D74373" w:rsidP="00D74373">
            <w:pPr>
              <w:jc w:val="center"/>
            </w:pPr>
            <w:r w:rsidRPr="006F5A04">
              <w:t>2</w:t>
            </w:r>
          </w:p>
        </w:tc>
        <w:tc>
          <w:tcPr>
            <w:tcW w:w="18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74373" w:rsidRPr="006F5A04" w:rsidRDefault="00D74373" w:rsidP="00D74373">
            <w:pPr>
              <w:jc w:val="center"/>
            </w:pPr>
            <w:r w:rsidRPr="006F5A04">
              <w:t>50</w:t>
            </w:r>
          </w:p>
        </w:tc>
      </w:tr>
    </w:tbl>
    <w:p w:rsidR="00D74373" w:rsidRPr="006F5A04" w:rsidRDefault="00E2513A" w:rsidP="00FB3651">
      <w:pPr>
        <w:pStyle w:val="Header"/>
        <w:tabs>
          <w:tab w:val="clear" w:pos="4153"/>
          <w:tab w:val="clear" w:pos="8306"/>
          <w:tab w:val="left" w:pos="3870"/>
        </w:tabs>
        <w:jc w:val="center"/>
        <w:rPr>
          <w:sz w:val="20"/>
          <w:szCs w:val="20"/>
        </w:rPr>
      </w:pPr>
      <w:r w:rsidRPr="006F5A04">
        <w:rPr>
          <w:sz w:val="20"/>
          <w:szCs w:val="20"/>
        </w:rPr>
        <w:t xml:space="preserve">       </w:t>
      </w:r>
      <w:r w:rsidR="00E42DA3" w:rsidRPr="006F5A04">
        <w:rPr>
          <w:sz w:val="20"/>
          <w:szCs w:val="20"/>
        </w:rPr>
        <w:t xml:space="preserve">                      </w:t>
      </w:r>
      <w:r w:rsidRPr="006F5A04">
        <w:rPr>
          <w:sz w:val="20"/>
          <w:szCs w:val="20"/>
        </w:rPr>
        <w:t xml:space="preserve"> </w:t>
      </w:r>
      <w:r w:rsidR="006D6F70" w:rsidRPr="006F5A04">
        <w:rPr>
          <w:sz w:val="20"/>
          <w:szCs w:val="20"/>
        </w:rPr>
        <w:t xml:space="preserve">             </w:t>
      </w:r>
      <w:r w:rsidR="005A6900" w:rsidRPr="006F5A04">
        <w:rPr>
          <w:sz w:val="20"/>
          <w:szCs w:val="20"/>
        </w:rPr>
        <w:t xml:space="preserve">  </w:t>
      </w:r>
      <w:r w:rsidR="00A65867">
        <w:rPr>
          <w:sz w:val="20"/>
          <w:szCs w:val="20"/>
        </w:rPr>
        <w:t xml:space="preserve">   </w:t>
      </w:r>
      <w:r w:rsidR="005A6900" w:rsidRPr="006F5A04">
        <w:rPr>
          <w:sz w:val="20"/>
          <w:szCs w:val="20"/>
        </w:rPr>
        <w:t xml:space="preserve"> </w:t>
      </w:r>
      <w:r w:rsidR="00FB3651" w:rsidRPr="006F5A04">
        <w:rPr>
          <w:sz w:val="20"/>
          <w:szCs w:val="20"/>
        </w:rPr>
        <w:t>[</w:t>
      </w:r>
      <w:r w:rsidR="00E42DA3" w:rsidRPr="006F5A04">
        <w:rPr>
          <w:sz w:val="20"/>
          <w:szCs w:val="20"/>
        </w:rPr>
        <w:t>A</w:t>
      </w:r>
      <w:r w:rsidR="005A6900" w:rsidRPr="006F5A04">
        <w:rPr>
          <w:sz w:val="20"/>
          <w:szCs w:val="20"/>
        </w:rPr>
        <w:t xml:space="preserve">angepas uit </w:t>
      </w:r>
      <w:r w:rsidR="00D74373" w:rsidRPr="006F5A04">
        <w:rPr>
          <w:sz w:val="20"/>
          <w:szCs w:val="20"/>
          <w:u w:val="single"/>
        </w:rPr>
        <w:t>http://www.children.gov.on.ca</w:t>
      </w:r>
      <w:r w:rsidR="00FB3651" w:rsidRPr="006F5A04">
        <w:rPr>
          <w:sz w:val="20"/>
          <w:szCs w:val="20"/>
        </w:rPr>
        <w:t>]</w:t>
      </w:r>
    </w:p>
    <w:p w:rsidR="00D74373" w:rsidRPr="006F5A04" w:rsidRDefault="00D74373" w:rsidP="00D74373">
      <w:pPr>
        <w:pStyle w:val="Header"/>
        <w:tabs>
          <w:tab w:val="clear" w:pos="4153"/>
          <w:tab w:val="clear" w:pos="8306"/>
          <w:tab w:val="left" w:pos="3870"/>
        </w:tabs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D74373" w:rsidRPr="006F5A04" w:rsidTr="00D74373">
        <w:tc>
          <w:tcPr>
            <w:tcW w:w="959" w:type="dxa"/>
          </w:tcPr>
          <w:p w:rsidR="00D74373" w:rsidRPr="006F5A04" w:rsidRDefault="00D74373" w:rsidP="00D74373">
            <w:pPr>
              <w:pStyle w:val="Header"/>
              <w:tabs>
                <w:tab w:val="clear" w:pos="4153"/>
                <w:tab w:val="clear" w:pos="8306"/>
              </w:tabs>
            </w:pPr>
          </w:p>
        </w:tc>
        <w:tc>
          <w:tcPr>
            <w:tcW w:w="1134" w:type="dxa"/>
          </w:tcPr>
          <w:p w:rsidR="00D74373" w:rsidRPr="006F5A04" w:rsidRDefault="002C0885" w:rsidP="00D74373">
            <w:pPr>
              <w:rPr>
                <w:bCs w:val="0"/>
              </w:rPr>
            </w:pPr>
            <w:r w:rsidRPr="006F5A04">
              <w:rPr>
                <w:bCs w:val="0"/>
              </w:rPr>
              <w:t>2.3</w:t>
            </w:r>
            <w:r w:rsidR="00D74373" w:rsidRPr="006F5A04">
              <w:rPr>
                <w:bCs w:val="0"/>
              </w:rPr>
              <w:t>.1</w:t>
            </w:r>
          </w:p>
          <w:p w:rsidR="00D74373" w:rsidRPr="006F5A04" w:rsidRDefault="00D74373" w:rsidP="00D74373">
            <w:pPr>
              <w:rPr>
                <w:bCs w:val="0"/>
              </w:rPr>
            </w:pPr>
          </w:p>
          <w:p w:rsidR="00ED0CBF" w:rsidRPr="006F5A04" w:rsidRDefault="00ED0CBF" w:rsidP="00D74373">
            <w:pPr>
              <w:rPr>
                <w:bCs w:val="0"/>
              </w:rPr>
            </w:pPr>
          </w:p>
          <w:p w:rsidR="00D74373" w:rsidRPr="006F5A04" w:rsidRDefault="002C0885" w:rsidP="00D74373">
            <w:pPr>
              <w:rPr>
                <w:bCs w:val="0"/>
              </w:rPr>
            </w:pPr>
            <w:r w:rsidRPr="006F5A04">
              <w:rPr>
                <w:bCs w:val="0"/>
              </w:rPr>
              <w:t>2.3</w:t>
            </w:r>
            <w:r w:rsidR="00D74373" w:rsidRPr="006F5A04">
              <w:rPr>
                <w:bCs w:val="0"/>
              </w:rPr>
              <w:t>.2</w:t>
            </w:r>
          </w:p>
          <w:p w:rsidR="00D74373" w:rsidRPr="006F5A04" w:rsidRDefault="00D74373" w:rsidP="00D74373">
            <w:pPr>
              <w:rPr>
                <w:bCs w:val="0"/>
              </w:rPr>
            </w:pPr>
          </w:p>
          <w:p w:rsidR="00D74373" w:rsidRPr="006F5A04" w:rsidRDefault="00D74373" w:rsidP="00D74373">
            <w:pPr>
              <w:pStyle w:val="Header"/>
              <w:tabs>
                <w:tab w:val="clear" w:pos="4153"/>
                <w:tab w:val="clear" w:pos="8306"/>
              </w:tabs>
            </w:pPr>
          </w:p>
          <w:p w:rsidR="00D74373" w:rsidRPr="006F5A04" w:rsidRDefault="002C0885" w:rsidP="00D74373">
            <w:pPr>
              <w:pStyle w:val="Header"/>
              <w:tabs>
                <w:tab w:val="clear" w:pos="4153"/>
                <w:tab w:val="clear" w:pos="8306"/>
              </w:tabs>
            </w:pPr>
            <w:r w:rsidRPr="006F5A04">
              <w:t>2.3.3</w:t>
            </w:r>
          </w:p>
        </w:tc>
        <w:tc>
          <w:tcPr>
            <w:tcW w:w="7371" w:type="dxa"/>
          </w:tcPr>
          <w:p w:rsidR="00D74373" w:rsidRPr="006F5A04" w:rsidRDefault="005A6900" w:rsidP="006E4F42">
            <w:pPr>
              <w:widowControl w:val="0"/>
              <w:jc w:val="both"/>
            </w:pPr>
            <w:r w:rsidRPr="006F5A04">
              <w:t>Teken 'n lyn</w:t>
            </w:r>
            <w:r w:rsidR="00F47C8B" w:rsidRPr="006F5A04">
              <w:t>grafiek</w:t>
            </w:r>
            <w:r w:rsidR="00E42DA3" w:rsidRPr="006F5A04">
              <w:t xml:space="preserve"> </w:t>
            </w:r>
            <w:r w:rsidRPr="006F5A04">
              <w:t>om die verhouding tussen die ouderdom</w:t>
            </w:r>
            <w:r w:rsidR="00A65867">
              <w:t>me</w:t>
            </w:r>
            <w:r w:rsidRPr="006F5A04">
              <w:t xml:space="preserve"> van die vroue en die </w:t>
            </w:r>
            <w:r w:rsidR="00AB4C23" w:rsidRPr="006F5A04">
              <w:t>persentasie</w:t>
            </w:r>
            <w:r w:rsidR="00ED0CBF" w:rsidRPr="006F5A04">
              <w:t xml:space="preserve"> </w:t>
            </w:r>
            <w:r w:rsidRPr="006F5A04">
              <w:t xml:space="preserve">swangerskappe </w:t>
            </w:r>
            <w:r w:rsidR="00D74373" w:rsidRPr="006F5A04">
              <w:t>per m</w:t>
            </w:r>
            <w:r w:rsidRPr="006F5A04">
              <w:t>aand te toon</w:t>
            </w:r>
            <w:r w:rsidR="00D74373" w:rsidRPr="006F5A04">
              <w:t>.</w:t>
            </w:r>
          </w:p>
          <w:p w:rsidR="00D74373" w:rsidRPr="006F5A04" w:rsidRDefault="00D74373" w:rsidP="00D74373">
            <w:pPr>
              <w:widowControl w:val="0"/>
            </w:pPr>
          </w:p>
          <w:p w:rsidR="00D74373" w:rsidRPr="006F5A04" w:rsidRDefault="005A6900" w:rsidP="006D6F70">
            <w:pPr>
              <w:widowControl w:val="0"/>
              <w:jc w:val="both"/>
            </w:pPr>
            <w:r w:rsidRPr="006F5A04">
              <w:t>Beskryf</w:t>
            </w:r>
            <w:r w:rsidR="00D74373" w:rsidRPr="006F5A04">
              <w:t xml:space="preserve"> </w:t>
            </w:r>
            <w:r w:rsidRPr="006F5A04">
              <w:t>die</w:t>
            </w:r>
            <w:r w:rsidR="00D74373" w:rsidRPr="006F5A04">
              <w:t xml:space="preserve"> </w:t>
            </w:r>
            <w:r w:rsidRPr="006F5A04">
              <w:t>verhouding</w:t>
            </w:r>
            <w:r w:rsidR="00D74373" w:rsidRPr="006F5A04">
              <w:t xml:space="preserve"> </w:t>
            </w:r>
            <w:r w:rsidRPr="006F5A04">
              <w:t xml:space="preserve">wat </w:t>
            </w:r>
            <w:r w:rsidR="00682321">
              <w:t xml:space="preserve">bestaan </w:t>
            </w:r>
            <w:r w:rsidRPr="006F5A04">
              <w:t>tussen die ouderdomme van vroue en die kans</w:t>
            </w:r>
            <w:r w:rsidR="00A65867">
              <w:t>e</w:t>
            </w:r>
            <w:r w:rsidRPr="006F5A04">
              <w:t xml:space="preserve"> </w:t>
            </w:r>
            <w:r w:rsidR="008C339A" w:rsidRPr="006F5A04">
              <w:t xml:space="preserve">dat hulle </w:t>
            </w:r>
            <w:r w:rsidRPr="006F5A04">
              <w:t xml:space="preserve">miskrame </w:t>
            </w:r>
            <w:r w:rsidR="008C339A" w:rsidRPr="006F5A04">
              <w:t>sal hê</w:t>
            </w:r>
            <w:r w:rsidRPr="006F5A04">
              <w:t>.</w:t>
            </w:r>
          </w:p>
          <w:p w:rsidR="00D74373" w:rsidRPr="006F5A04" w:rsidRDefault="00D74373" w:rsidP="00D74373">
            <w:pPr>
              <w:widowControl w:val="0"/>
            </w:pPr>
          </w:p>
          <w:p w:rsidR="00D74373" w:rsidRPr="006F5A04" w:rsidRDefault="008C339A" w:rsidP="00682321">
            <w:pPr>
              <w:widowControl w:val="0"/>
              <w:jc w:val="both"/>
            </w:pPr>
            <w:r w:rsidRPr="006F5A04">
              <w:t xml:space="preserve">Volgens die data bekom, </w:t>
            </w:r>
            <w:r w:rsidR="00682321">
              <w:t xml:space="preserve">indien daar </w:t>
            </w:r>
            <w:r w:rsidR="00D74373" w:rsidRPr="006F5A04">
              <w:t xml:space="preserve">12 </w:t>
            </w:r>
            <w:r w:rsidRPr="006F5A04">
              <w:t xml:space="preserve">swanger vroue </w:t>
            </w:r>
            <w:r w:rsidR="00682321">
              <w:t xml:space="preserve">is </w:t>
            </w:r>
            <w:r w:rsidRPr="006F5A04">
              <w:t xml:space="preserve">wat </w:t>
            </w:r>
            <w:r w:rsidR="00D74373" w:rsidRPr="006F5A04">
              <w:t>46</w:t>
            </w:r>
            <w:r w:rsidR="00682321">
              <w:t> </w:t>
            </w:r>
            <w:r w:rsidRPr="006F5A04">
              <w:t>jaar oud is</w:t>
            </w:r>
            <w:r w:rsidR="00682321">
              <w:t>, h</w:t>
            </w:r>
            <w:r w:rsidRPr="006F5A04">
              <w:t>oeveel van hulle sal waarskynlik 'n miskraam hê?</w:t>
            </w:r>
            <w:r w:rsidR="005A4A58" w:rsidRPr="006F5A04">
              <w:t xml:space="preserve"> </w:t>
            </w:r>
            <w:r w:rsidRPr="006F5A04">
              <w:t>Toon ALLE bewerkings.</w:t>
            </w:r>
          </w:p>
        </w:tc>
        <w:tc>
          <w:tcPr>
            <w:tcW w:w="236" w:type="dxa"/>
          </w:tcPr>
          <w:p w:rsidR="00D74373" w:rsidRPr="006F5A04" w:rsidRDefault="00D74373" w:rsidP="00D74373">
            <w:pPr>
              <w:pStyle w:val="Header"/>
              <w:tabs>
                <w:tab w:val="clear" w:pos="4153"/>
                <w:tab w:val="clear" w:pos="8306"/>
              </w:tabs>
            </w:pPr>
          </w:p>
        </w:tc>
        <w:tc>
          <w:tcPr>
            <w:tcW w:w="898" w:type="dxa"/>
          </w:tcPr>
          <w:p w:rsidR="00ED0CBF" w:rsidRPr="006F5A04" w:rsidRDefault="00ED0CBF" w:rsidP="00D74373"/>
          <w:p w:rsidR="00D74373" w:rsidRPr="006F5A04" w:rsidRDefault="00D74373" w:rsidP="00D74373">
            <w:r w:rsidRPr="006F5A04">
              <w:t>(</w:t>
            </w:r>
            <w:r w:rsidR="00F455FE" w:rsidRPr="006F5A04">
              <w:t>6</w:t>
            </w:r>
            <w:r w:rsidRPr="006F5A04">
              <w:t>)</w:t>
            </w:r>
          </w:p>
          <w:p w:rsidR="00D74373" w:rsidRPr="006F5A04" w:rsidRDefault="00D74373" w:rsidP="00D74373"/>
          <w:p w:rsidR="00D74373" w:rsidRPr="006F5A04" w:rsidRDefault="00D74373" w:rsidP="00D74373"/>
          <w:p w:rsidR="00D74373" w:rsidRPr="006F5A04" w:rsidRDefault="00D74373" w:rsidP="00D74373">
            <w:r w:rsidRPr="006F5A04">
              <w:t>(2)</w:t>
            </w:r>
          </w:p>
          <w:p w:rsidR="00D74373" w:rsidRPr="006F5A04" w:rsidRDefault="00D74373" w:rsidP="00D74373"/>
          <w:p w:rsidR="00D74373" w:rsidRPr="006F5A04" w:rsidRDefault="00D74373" w:rsidP="00D74373"/>
          <w:p w:rsidR="006E4F42" w:rsidRPr="006F5A04" w:rsidRDefault="006E4F42" w:rsidP="00D74373"/>
          <w:p w:rsidR="00D74373" w:rsidRPr="006F5A04" w:rsidRDefault="00D74373" w:rsidP="00D74373">
            <w:r w:rsidRPr="006F5A04">
              <w:t>(2)</w:t>
            </w:r>
          </w:p>
          <w:p w:rsidR="00D74373" w:rsidRPr="006F5A04" w:rsidRDefault="00D74373" w:rsidP="00D74373">
            <w:pPr>
              <w:rPr>
                <w:b/>
              </w:rPr>
            </w:pPr>
            <w:r w:rsidRPr="006F5A04">
              <w:rPr>
                <w:b/>
              </w:rPr>
              <w:t>(1</w:t>
            </w:r>
            <w:r w:rsidR="00EE6B5C" w:rsidRPr="006F5A04">
              <w:rPr>
                <w:b/>
              </w:rPr>
              <w:t>0</w:t>
            </w:r>
            <w:r w:rsidRPr="006F5A04">
              <w:rPr>
                <w:b/>
              </w:rPr>
              <w:t>)</w:t>
            </w:r>
          </w:p>
        </w:tc>
      </w:tr>
    </w:tbl>
    <w:p w:rsidR="008C339A" w:rsidRPr="006F5A04" w:rsidRDefault="008C339A" w:rsidP="009E47DC">
      <w:r w:rsidRPr="006F5A04">
        <w:br w:type="page"/>
      </w:r>
    </w:p>
    <w:p w:rsidR="0029356C" w:rsidRPr="006F5A04" w:rsidRDefault="0029356C" w:rsidP="0029356C">
      <w:pPr>
        <w:rPr>
          <w:sz w:val="20"/>
        </w:rPr>
      </w:pPr>
    </w:p>
    <w:p w:rsidR="000C18F7" w:rsidRPr="006F5A04" w:rsidRDefault="000C18F7" w:rsidP="0029356C">
      <w:pPr>
        <w:rPr>
          <w:sz w:val="20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29356C" w:rsidRPr="006F5A04" w:rsidTr="0029356C">
        <w:tc>
          <w:tcPr>
            <w:tcW w:w="959" w:type="dxa"/>
          </w:tcPr>
          <w:p w:rsidR="0029356C" w:rsidRPr="006F5A04" w:rsidRDefault="0029356C" w:rsidP="0029356C">
            <w:r w:rsidRPr="006F5A04">
              <w:t>2.4</w:t>
            </w:r>
          </w:p>
        </w:tc>
        <w:tc>
          <w:tcPr>
            <w:tcW w:w="8505" w:type="dxa"/>
          </w:tcPr>
          <w:p w:rsidR="0029356C" w:rsidRPr="006F5A04" w:rsidRDefault="008E39D5" w:rsidP="008E39D5">
            <w:pPr>
              <w:tabs>
                <w:tab w:val="right" w:pos="8289"/>
              </w:tabs>
              <w:jc w:val="both"/>
            </w:pPr>
            <w:r w:rsidRPr="006F5A04">
              <w:t xml:space="preserve">Lees die uittreksel </w:t>
            </w:r>
            <w:r w:rsidR="00612E39" w:rsidRPr="006F5A04">
              <w:t>hieronder</w:t>
            </w:r>
            <w:r w:rsidR="009261A7" w:rsidRPr="006F5A04">
              <w:t>.</w:t>
            </w:r>
          </w:p>
        </w:tc>
        <w:tc>
          <w:tcPr>
            <w:tcW w:w="251" w:type="dxa"/>
          </w:tcPr>
          <w:p w:rsidR="0029356C" w:rsidRPr="006F5A04" w:rsidRDefault="0029356C" w:rsidP="0029356C"/>
        </w:tc>
        <w:tc>
          <w:tcPr>
            <w:tcW w:w="883" w:type="dxa"/>
          </w:tcPr>
          <w:p w:rsidR="0029356C" w:rsidRPr="006F5A04" w:rsidRDefault="0029356C" w:rsidP="0029356C"/>
        </w:tc>
      </w:tr>
    </w:tbl>
    <w:p w:rsidR="0029356C" w:rsidRPr="006F5A04" w:rsidRDefault="0029356C" w:rsidP="0029356C">
      <w:pPr>
        <w:rPr>
          <w:sz w:val="20"/>
          <w:szCs w:val="16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BC3F57" w:rsidRPr="006F5A04" w:rsidTr="00F257AF">
        <w:tc>
          <w:tcPr>
            <w:tcW w:w="959" w:type="dxa"/>
            <w:tcBorders>
              <w:right w:val="single" w:sz="12" w:space="0" w:color="auto"/>
            </w:tcBorders>
          </w:tcPr>
          <w:p w:rsidR="00BC3F57" w:rsidRPr="006F5A04" w:rsidRDefault="00BC3F57" w:rsidP="00BC3F57"/>
        </w:tc>
        <w:tc>
          <w:tcPr>
            <w:tcW w:w="8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C3F57" w:rsidRPr="006F5A04" w:rsidRDefault="006D6F70" w:rsidP="005E6611">
            <w:pPr>
              <w:tabs>
                <w:tab w:val="right" w:pos="8289"/>
              </w:tabs>
              <w:jc w:val="both"/>
            </w:pPr>
            <w:r w:rsidRPr="006F5A04">
              <w:t xml:space="preserve">Anele </w:t>
            </w:r>
            <w:r w:rsidR="008E39D5" w:rsidRPr="006F5A04">
              <w:t xml:space="preserve">het uitgevind dat sy littetekenweefsel het wat beide haar Fallopiese buise blokkeer en daarom </w:t>
            </w:r>
            <w:r w:rsidR="00A65867">
              <w:t>sou</w:t>
            </w:r>
            <w:r w:rsidR="008E39D5" w:rsidRPr="006F5A04">
              <w:t xml:space="preserve"> sy nie 'n baba </w:t>
            </w:r>
            <w:r w:rsidR="00A65867">
              <w:t xml:space="preserve">kon </w:t>
            </w:r>
            <w:r w:rsidR="008E39D5" w:rsidRPr="006F5A04">
              <w:t xml:space="preserve">hê nie. Sy </w:t>
            </w:r>
            <w:r w:rsidR="00AA4EDD" w:rsidRPr="006F5A04">
              <w:t xml:space="preserve">het </w:t>
            </w:r>
            <w:r w:rsidR="008E39D5" w:rsidRPr="006F5A04">
              <w:t xml:space="preserve">besluit om </w:t>
            </w:r>
            <w:r w:rsidR="008E64D6">
              <w:br/>
            </w:r>
            <w:r w:rsidR="008E39D5" w:rsidRPr="00B86868">
              <w:rPr>
                <w:u w:val="single"/>
              </w:rPr>
              <w:t>in vitro</w:t>
            </w:r>
            <w:r w:rsidR="008E39D5" w:rsidRPr="006F5A04">
              <w:t xml:space="preserve">-bevrugting </w:t>
            </w:r>
            <w:r w:rsidR="006F64E1" w:rsidRPr="006F5A04">
              <w:t>(</w:t>
            </w:r>
            <w:r w:rsidR="00BC3F57" w:rsidRPr="006F5A04">
              <w:t>IV</w:t>
            </w:r>
            <w:r w:rsidR="008E39D5" w:rsidRPr="006F5A04">
              <w:t>B</w:t>
            </w:r>
            <w:r w:rsidR="006F64E1" w:rsidRPr="006F5A04">
              <w:t>)</w:t>
            </w:r>
            <w:r w:rsidR="008E39D5" w:rsidRPr="006F5A04">
              <w:t xml:space="preserve"> te probeer</w:t>
            </w:r>
            <w:r w:rsidR="00BC3F57" w:rsidRPr="006F5A04">
              <w:t xml:space="preserve">.  </w:t>
            </w:r>
          </w:p>
          <w:p w:rsidR="00BC3F57" w:rsidRPr="006F5A04" w:rsidRDefault="00BC3F57" w:rsidP="005E6611">
            <w:pPr>
              <w:tabs>
                <w:tab w:val="right" w:pos="8289"/>
              </w:tabs>
              <w:jc w:val="both"/>
              <w:rPr>
                <w:sz w:val="20"/>
                <w:szCs w:val="16"/>
              </w:rPr>
            </w:pPr>
          </w:p>
          <w:p w:rsidR="00BC3F57" w:rsidRPr="006F5A04" w:rsidRDefault="008E39D5" w:rsidP="005E6611">
            <w:pPr>
              <w:tabs>
                <w:tab w:val="right" w:pos="8289"/>
              </w:tabs>
              <w:jc w:val="both"/>
            </w:pPr>
            <w:r w:rsidRPr="006F5A04">
              <w:t xml:space="preserve">Die </w:t>
            </w:r>
            <w:r w:rsidR="00BC3F57" w:rsidRPr="006F5A04">
              <w:t>IV</w:t>
            </w:r>
            <w:r w:rsidRPr="006F5A04">
              <w:t>B-prosedure is soos volg uitgevoer</w:t>
            </w:r>
            <w:r w:rsidR="009B0606" w:rsidRPr="006F5A04">
              <w:t>:</w:t>
            </w:r>
          </w:p>
          <w:p w:rsidR="00BC3F57" w:rsidRPr="006F5A04" w:rsidRDefault="00BC3F57" w:rsidP="008E39D5">
            <w:pPr>
              <w:pStyle w:val="ListParagraph"/>
              <w:numPr>
                <w:ilvl w:val="0"/>
                <w:numId w:val="40"/>
              </w:numPr>
              <w:tabs>
                <w:tab w:val="right" w:pos="8289"/>
              </w:tabs>
              <w:spacing w:after="0" w:line="240" w:lineRule="auto"/>
              <w:ind w:left="459" w:hanging="425"/>
              <w:jc w:val="both"/>
              <w:rPr>
                <w:rFonts w:ascii="Arial" w:hAnsi="Arial" w:cs="Arial"/>
                <w:sz w:val="24"/>
                <w:szCs w:val="24"/>
                <w:lang w:val="af-ZA"/>
              </w:rPr>
            </w:pPr>
            <w:r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Anele </w:t>
            </w:r>
            <w:r w:rsidR="008E39D5"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het hormoonaanvullings gekry om </w:t>
            </w:r>
            <w:r w:rsidR="00682321">
              <w:rPr>
                <w:rFonts w:ascii="Arial" w:hAnsi="Arial" w:cs="Arial"/>
                <w:sz w:val="24"/>
                <w:szCs w:val="24"/>
                <w:lang w:val="af-ZA"/>
              </w:rPr>
              <w:t>ova-</w:t>
            </w:r>
            <w:r w:rsidR="008E39D5"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produksie in die </w:t>
            </w:r>
            <w:r w:rsidR="00B6107F">
              <w:rPr>
                <w:rFonts w:ascii="Arial" w:hAnsi="Arial" w:cs="Arial"/>
                <w:sz w:val="24"/>
                <w:szCs w:val="24"/>
                <w:lang w:val="af-ZA"/>
              </w:rPr>
              <w:t>ovariums</w:t>
            </w:r>
            <w:r w:rsidR="008E39D5"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 te stimuleer.</w:t>
            </w:r>
            <w:r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 </w:t>
            </w:r>
          </w:p>
          <w:p w:rsidR="00BC3F57" w:rsidRPr="006F5A04" w:rsidRDefault="008E39D5" w:rsidP="008E39D5">
            <w:pPr>
              <w:pStyle w:val="ListParagraph"/>
              <w:numPr>
                <w:ilvl w:val="0"/>
                <w:numId w:val="40"/>
              </w:numPr>
              <w:tabs>
                <w:tab w:val="right" w:pos="8289"/>
              </w:tabs>
              <w:spacing w:after="0" w:line="240" w:lineRule="auto"/>
              <w:ind w:left="459" w:hanging="425"/>
              <w:jc w:val="both"/>
              <w:rPr>
                <w:lang w:val="af-ZA"/>
              </w:rPr>
            </w:pPr>
            <w:r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Die ryp ova is daarna </w:t>
            </w:r>
            <w:r w:rsidR="00682321">
              <w:rPr>
                <w:rFonts w:ascii="Arial" w:hAnsi="Arial" w:cs="Arial"/>
                <w:sz w:val="24"/>
                <w:szCs w:val="24"/>
                <w:lang w:val="af-ZA"/>
              </w:rPr>
              <w:t>ingesamel</w:t>
            </w:r>
            <w:r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 en in 'n proefbuis geplaas.</w:t>
            </w:r>
          </w:p>
          <w:p w:rsidR="00BC3F57" w:rsidRPr="006F5A04" w:rsidRDefault="008E39D5" w:rsidP="008E39D5">
            <w:pPr>
              <w:pStyle w:val="ListParagraph"/>
              <w:numPr>
                <w:ilvl w:val="0"/>
                <w:numId w:val="40"/>
              </w:numPr>
              <w:tabs>
                <w:tab w:val="right" w:pos="8289"/>
              </w:tabs>
              <w:spacing w:after="0" w:line="240" w:lineRule="auto"/>
              <w:ind w:left="459" w:hanging="425"/>
              <w:jc w:val="both"/>
              <w:rPr>
                <w:lang w:val="af-ZA"/>
              </w:rPr>
            </w:pPr>
            <w:r w:rsidRPr="006F5A04">
              <w:rPr>
                <w:rFonts w:ascii="Arial" w:hAnsi="Arial" w:cs="Arial"/>
                <w:sz w:val="24"/>
                <w:szCs w:val="24"/>
                <w:lang w:val="af-ZA"/>
              </w:rPr>
              <w:t>Haar lewensmaat is gevra om sy semen in 'n spesiale houer te stort.</w:t>
            </w:r>
          </w:p>
          <w:p w:rsidR="00BC3F57" w:rsidRPr="006F5A04" w:rsidRDefault="008E39D5" w:rsidP="008E39D5">
            <w:pPr>
              <w:pStyle w:val="ListParagraph"/>
              <w:numPr>
                <w:ilvl w:val="0"/>
                <w:numId w:val="40"/>
              </w:numPr>
              <w:tabs>
                <w:tab w:val="right" w:pos="8289"/>
              </w:tabs>
              <w:spacing w:after="0" w:line="240" w:lineRule="auto"/>
              <w:ind w:left="459" w:hanging="425"/>
              <w:jc w:val="both"/>
              <w:rPr>
                <w:lang w:val="af-ZA"/>
              </w:rPr>
            </w:pPr>
            <w:r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Die </w:t>
            </w:r>
            <w:r w:rsidR="00BC3F57" w:rsidRPr="006F5A04">
              <w:rPr>
                <w:rFonts w:ascii="Arial" w:hAnsi="Arial" w:cs="Arial"/>
                <w:sz w:val="24"/>
                <w:szCs w:val="24"/>
                <w:lang w:val="af-ZA"/>
              </w:rPr>
              <w:t>ova</w:t>
            </w:r>
            <w:r w:rsidR="009B0606"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 </w:t>
            </w:r>
            <w:r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en die </w:t>
            </w:r>
            <w:r w:rsidR="009B0606" w:rsidRPr="006F5A04">
              <w:rPr>
                <w:rFonts w:ascii="Arial" w:hAnsi="Arial" w:cs="Arial"/>
                <w:sz w:val="24"/>
                <w:szCs w:val="24"/>
                <w:lang w:val="af-ZA"/>
              </w:rPr>
              <w:t>semen</w:t>
            </w:r>
            <w:r w:rsidR="006243C9"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 </w:t>
            </w:r>
            <w:r w:rsidRPr="006F5A04">
              <w:rPr>
                <w:rFonts w:ascii="Arial" w:hAnsi="Arial" w:cs="Arial"/>
                <w:sz w:val="24"/>
                <w:szCs w:val="24"/>
                <w:lang w:val="af-ZA"/>
              </w:rPr>
              <w:t>is in 'n proefbuis gemeng.</w:t>
            </w:r>
          </w:p>
          <w:p w:rsidR="00BC3F57" w:rsidRPr="006F5A04" w:rsidRDefault="00AA4EDD" w:rsidP="008E39D5">
            <w:pPr>
              <w:pStyle w:val="ListParagraph"/>
              <w:numPr>
                <w:ilvl w:val="0"/>
                <w:numId w:val="40"/>
              </w:numPr>
              <w:tabs>
                <w:tab w:val="right" w:pos="8289"/>
              </w:tabs>
              <w:spacing w:after="0" w:line="240" w:lineRule="auto"/>
              <w:ind w:left="459" w:hanging="425"/>
              <w:jc w:val="both"/>
              <w:rPr>
                <w:lang w:val="af-ZA"/>
              </w:rPr>
            </w:pPr>
            <w:r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Die </w:t>
            </w:r>
            <w:r w:rsidR="00963F82" w:rsidRPr="006F5A04">
              <w:rPr>
                <w:rFonts w:ascii="Arial" w:hAnsi="Arial" w:cs="Arial"/>
                <w:sz w:val="24"/>
                <w:szCs w:val="24"/>
                <w:lang w:val="af-ZA"/>
              </w:rPr>
              <w:t>morulas</w:t>
            </w:r>
            <w:r w:rsidR="006243C9"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 </w:t>
            </w:r>
            <w:r w:rsidRPr="006F5A04">
              <w:rPr>
                <w:rFonts w:ascii="Arial" w:hAnsi="Arial" w:cs="Arial"/>
                <w:sz w:val="24"/>
                <w:szCs w:val="24"/>
                <w:lang w:val="af-ZA"/>
              </w:rPr>
              <w:t>wat na 'n paar dae ontwikkel het, is in Anele se uterus geplaas.</w:t>
            </w:r>
          </w:p>
          <w:p w:rsidR="00AA4EDD" w:rsidRPr="006F5A04" w:rsidRDefault="00AA4EDD" w:rsidP="00AA4EDD">
            <w:pPr>
              <w:tabs>
                <w:tab w:val="right" w:pos="8289"/>
              </w:tabs>
              <w:ind w:left="34"/>
              <w:jc w:val="both"/>
              <w:rPr>
                <w:sz w:val="20"/>
              </w:rPr>
            </w:pPr>
          </w:p>
          <w:p w:rsidR="00B23E48" w:rsidRPr="006F5A04" w:rsidRDefault="00AA4EDD" w:rsidP="00B23E48">
            <w:pPr>
              <w:tabs>
                <w:tab w:val="right" w:pos="8289"/>
              </w:tabs>
              <w:jc w:val="both"/>
            </w:pPr>
            <w:r w:rsidRPr="006F5A04">
              <w:t xml:space="preserve">Die </w:t>
            </w:r>
            <w:r w:rsidR="00B23E48" w:rsidRPr="006F5A04">
              <w:t xml:space="preserve">diagram </w:t>
            </w:r>
            <w:r w:rsidR="00612E39" w:rsidRPr="006F5A04">
              <w:t>hieronder</w:t>
            </w:r>
            <w:r w:rsidR="00B23E48" w:rsidRPr="006F5A04">
              <w:t xml:space="preserve"> </w:t>
            </w:r>
            <w:r w:rsidRPr="006F5A04">
              <w:t>stel die prosedure wat ge</w:t>
            </w:r>
            <w:r w:rsidR="00A65867">
              <w:t>volg</w:t>
            </w:r>
            <w:r w:rsidRPr="006F5A04">
              <w:t xml:space="preserve"> is, voor.</w:t>
            </w:r>
          </w:p>
          <w:p w:rsidR="00F06474" w:rsidRPr="006F5A04" w:rsidRDefault="00F257AF" w:rsidP="00B23E48">
            <w:pPr>
              <w:tabs>
                <w:tab w:val="right" w:pos="8289"/>
              </w:tabs>
              <w:ind w:left="180"/>
              <w:jc w:val="both"/>
            </w:pPr>
            <w:r w:rsidRPr="006F5A04">
              <w:rPr>
                <w:noProof/>
                <w:lang w:val="en-ZA" w:eastAsia="en-ZA"/>
              </w:rPr>
              <w:drawing>
                <wp:anchor distT="0" distB="0" distL="114300" distR="114300" simplePos="0" relativeHeight="251904512" behindDoc="1" locked="0" layoutInCell="1" allowOverlap="1" wp14:anchorId="720F0694" wp14:editId="457C4989">
                  <wp:simplePos x="0" y="0"/>
                  <wp:positionH relativeFrom="column">
                    <wp:posOffset>264619</wp:posOffset>
                  </wp:positionH>
                  <wp:positionV relativeFrom="paragraph">
                    <wp:posOffset>49530</wp:posOffset>
                  </wp:positionV>
                  <wp:extent cx="4531995" cy="2878455"/>
                  <wp:effectExtent l="0" t="0" r="1905" b="0"/>
                  <wp:wrapNone/>
                  <wp:docPr id="870" name="Picture 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995" cy="287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3E48" w:rsidRPr="006F5A04">
              <w:t xml:space="preserve"> </w:t>
            </w:r>
          </w:p>
          <w:p w:rsidR="00F06474" w:rsidRPr="006F5A04" w:rsidRDefault="00F06474" w:rsidP="008A1BA1">
            <w:pPr>
              <w:tabs>
                <w:tab w:val="right" w:pos="8289"/>
              </w:tabs>
              <w:ind w:left="360"/>
              <w:jc w:val="both"/>
            </w:pPr>
          </w:p>
          <w:p w:rsidR="00F06474" w:rsidRPr="006F5A04" w:rsidRDefault="00F06474" w:rsidP="008A1BA1">
            <w:pPr>
              <w:tabs>
                <w:tab w:val="right" w:pos="8289"/>
              </w:tabs>
              <w:ind w:left="360"/>
              <w:jc w:val="both"/>
            </w:pPr>
          </w:p>
          <w:p w:rsidR="00F06474" w:rsidRPr="006F5A04" w:rsidRDefault="00F06474" w:rsidP="008A1BA1">
            <w:pPr>
              <w:tabs>
                <w:tab w:val="right" w:pos="8289"/>
              </w:tabs>
              <w:ind w:left="360"/>
              <w:jc w:val="both"/>
            </w:pPr>
          </w:p>
          <w:p w:rsidR="00F06474" w:rsidRPr="006F5A04" w:rsidRDefault="00F06474" w:rsidP="008A1BA1">
            <w:pPr>
              <w:tabs>
                <w:tab w:val="right" w:pos="8289"/>
              </w:tabs>
              <w:ind w:left="360"/>
              <w:jc w:val="both"/>
            </w:pPr>
          </w:p>
          <w:p w:rsidR="00F06474" w:rsidRPr="006F5A04" w:rsidRDefault="00963F82" w:rsidP="008A1BA1">
            <w:pPr>
              <w:tabs>
                <w:tab w:val="right" w:pos="8289"/>
              </w:tabs>
              <w:ind w:left="360"/>
              <w:jc w:val="both"/>
            </w:pPr>
            <w:r w:rsidRPr="006F5A04">
              <w:rPr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955712" behindDoc="0" locked="0" layoutInCell="1" allowOverlap="1" wp14:anchorId="4C1DEAA7" wp14:editId="32BFF95C">
                      <wp:simplePos x="0" y="0"/>
                      <wp:positionH relativeFrom="column">
                        <wp:posOffset>4250690</wp:posOffset>
                      </wp:positionH>
                      <wp:positionV relativeFrom="paragraph">
                        <wp:posOffset>165100</wp:posOffset>
                      </wp:positionV>
                      <wp:extent cx="752475" cy="325948"/>
                      <wp:effectExtent l="0" t="0" r="9525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2475" cy="3259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E64D6" w:rsidRPr="00AA4EDD" w:rsidRDefault="008E64D6">
                                  <w:pPr>
                                    <w:rPr>
                                      <w:b/>
                                    </w:rPr>
                                  </w:pPr>
                                  <w:r w:rsidRPr="00AA4EDD">
                                    <w:rPr>
                                      <w:b/>
                                    </w:rPr>
                                    <w:t>Ovum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110" type="#_x0000_t202" style="position:absolute;left:0;text-align:left;margin-left:334.7pt;margin-top:13pt;width:59.25pt;height:25.65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" fillcolor="white [3201]" stroked="f" strokeweight=".5pt">
                      <v:textbox>
                        <w:txbxContent>
                          <w:p w:rsidR="008E64D6" w:rsidRPr="00AA4EDD" w:rsidRDefault="008E64D6">
                            <w:pPr>
                              <w:rPr>
                                <w:b/>
                              </w:rPr>
                            </w:pPr>
                            <w:r w:rsidRPr="00AA4EDD">
                              <w:rPr>
                                <w:b/>
                              </w:rPr>
                              <w:t>Ovum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57AF" w:rsidRPr="006F5A04">
              <w:rPr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903488" behindDoc="0" locked="0" layoutInCell="1" allowOverlap="1" wp14:anchorId="09CE1F75" wp14:editId="43998799">
                      <wp:simplePos x="0" y="0"/>
                      <wp:positionH relativeFrom="column">
                        <wp:posOffset>3324860</wp:posOffset>
                      </wp:positionH>
                      <wp:positionV relativeFrom="paragraph">
                        <wp:posOffset>72390</wp:posOffset>
                      </wp:positionV>
                      <wp:extent cx="45085" cy="680085"/>
                      <wp:effectExtent l="152400" t="0" r="145415" b="5715"/>
                      <wp:wrapNone/>
                      <wp:docPr id="579" name="Down Arrow 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232338">
                                <a:off x="0" y="0"/>
                                <a:ext cx="45085" cy="680085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579" o:spid="_x0000_s1026" type="#_x0000_t67" style="position:absolute;margin-left:261.8pt;margin-top:5.7pt;width:3.55pt;height:53.55pt;rotation:-1493852fd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" adj="20884" fillcolor="windowText" strokecolor="windowText" strokeweight="2pt"/>
                  </w:pict>
                </mc:Fallback>
              </mc:AlternateContent>
            </w:r>
          </w:p>
          <w:p w:rsidR="00071DC4" w:rsidRPr="006F5A04" w:rsidRDefault="00E7027B" w:rsidP="008A1BA1">
            <w:pPr>
              <w:tabs>
                <w:tab w:val="right" w:pos="8289"/>
              </w:tabs>
              <w:ind w:left="360"/>
              <w:jc w:val="both"/>
            </w:pPr>
            <w:r w:rsidRPr="006F5A04">
              <w:rPr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952640" behindDoc="0" locked="0" layoutInCell="1" allowOverlap="1" wp14:anchorId="73F3C5FB" wp14:editId="69FF205F">
                      <wp:simplePos x="0" y="0"/>
                      <wp:positionH relativeFrom="column">
                        <wp:posOffset>3582140</wp:posOffset>
                      </wp:positionH>
                      <wp:positionV relativeFrom="paragraph">
                        <wp:posOffset>167640</wp:posOffset>
                      </wp:positionV>
                      <wp:extent cx="651510" cy="394970"/>
                      <wp:effectExtent l="0" t="0" r="15240" b="2413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51510" cy="39497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5" o:spid="_x0000_s1026" style="position:absolute;flip:y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05pt,13.2pt" to="333.35pt,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" strokeweight="1pt"/>
                  </w:pict>
                </mc:Fallback>
              </mc:AlternateContent>
            </w:r>
          </w:p>
          <w:p w:rsidR="00071DC4" w:rsidRPr="006F5A04" w:rsidRDefault="00963F82" w:rsidP="00963F82">
            <w:pPr>
              <w:tabs>
                <w:tab w:val="left" w:pos="6787"/>
              </w:tabs>
            </w:pPr>
            <w:r w:rsidRPr="006F5A04">
              <w:tab/>
            </w:r>
          </w:p>
          <w:p w:rsidR="00071DC4" w:rsidRPr="006F5A04" w:rsidRDefault="00071DC4" w:rsidP="00071DC4"/>
          <w:p w:rsidR="00071DC4" w:rsidRPr="006F5A04" w:rsidRDefault="00963F82" w:rsidP="00071DC4">
            <w:r w:rsidRPr="006F5A04">
              <w:rPr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958784" behindDoc="0" locked="0" layoutInCell="1" allowOverlap="1" wp14:anchorId="7B89D5D1" wp14:editId="71DCB60C">
                      <wp:simplePos x="0" y="0"/>
                      <wp:positionH relativeFrom="column">
                        <wp:posOffset>2674842</wp:posOffset>
                      </wp:positionH>
                      <wp:positionV relativeFrom="paragraph">
                        <wp:posOffset>113831</wp:posOffset>
                      </wp:positionV>
                      <wp:extent cx="755236" cy="273478"/>
                      <wp:effectExtent l="0" t="0" r="6985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236" cy="27347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E64D6" w:rsidRPr="00AA4EDD" w:rsidRDefault="008E64D6" w:rsidP="00963F82">
                                  <w:pPr>
                                    <w:rPr>
                                      <w:b/>
                                    </w:rPr>
                                  </w:pPr>
                                  <w:r w:rsidRPr="00AA4EDD">
                                    <w:rPr>
                                      <w:b/>
                                    </w:rPr>
                                    <w:t>Morula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111" type="#_x0000_t202" style="position:absolute;margin-left:210.6pt;margin-top:8.95pt;width:59.45pt;height:21.55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" fillcolor="window" stroked="f" strokeweight=".5pt">
                      <v:textbox>
                        <w:txbxContent>
                          <w:p w:rsidR="008E64D6" w:rsidRPr="00AA4EDD" w:rsidRDefault="008E64D6" w:rsidP="00963F82">
                            <w:pPr>
                              <w:rPr>
                                <w:b/>
                              </w:rPr>
                            </w:pPr>
                            <w:r w:rsidRPr="00AA4EDD">
                              <w:rPr>
                                <w:b/>
                              </w:rPr>
                              <w:t>Morula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F5A04">
              <w:rPr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950592" behindDoc="0" locked="0" layoutInCell="1" allowOverlap="1" wp14:anchorId="3B40E59E" wp14:editId="43B5B098">
                      <wp:simplePos x="0" y="0"/>
                      <wp:positionH relativeFrom="column">
                        <wp:posOffset>4479704</wp:posOffset>
                      </wp:positionH>
                      <wp:positionV relativeFrom="paragraph">
                        <wp:posOffset>97790</wp:posOffset>
                      </wp:positionV>
                      <wp:extent cx="373711" cy="389614"/>
                      <wp:effectExtent l="0" t="0" r="26670" b="29845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3711" cy="389614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" o:spid="_x0000_s1026" style="position:absolute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75pt,7.7pt" to="382.2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" strokecolor="black [3213]" strokeweight="1pt"/>
                  </w:pict>
                </mc:Fallback>
              </mc:AlternateContent>
            </w:r>
            <w:r w:rsidR="00F257AF" w:rsidRPr="006F5A04">
              <w:rPr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898368" behindDoc="0" locked="0" layoutInCell="1" allowOverlap="1" wp14:anchorId="2C449B06" wp14:editId="5EFC0CEB">
                      <wp:simplePos x="0" y="0"/>
                      <wp:positionH relativeFrom="column">
                        <wp:posOffset>4159191</wp:posOffset>
                      </wp:positionH>
                      <wp:positionV relativeFrom="paragraph">
                        <wp:posOffset>63726</wp:posOffset>
                      </wp:positionV>
                      <wp:extent cx="54610" cy="497840"/>
                      <wp:effectExtent l="152400" t="0" r="154940" b="0"/>
                      <wp:wrapNone/>
                      <wp:docPr id="583" name="Down Arrow 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215837" flipH="1">
                                <a:off x="0" y="0"/>
                                <a:ext cx="54610" cy="497840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own Arrow 583" o:spid="_x0000_s1026" type="#_x0000_t67" style="position:absolute;margin-left:327.5pt;margin-top:5pt;width:4.3pt;height:39.2pt;rotation:-2420285fd;flip:x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" adj="20415" fillcolor="windowText" strokecolor="windowText" strokeweight="2pt"/>
                  </w:pict>
                </mc:Fallback>
              </mc:AlternateContent>
            </w:r>
            <w:r w:rsidR="00F257AF" w:rsidRPr="006F5A04">
              <w:rPr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896320" behindDoc="0" locked="0" layoutInCell="1" allowOverlap="1" wp14:anchorId="0688881D" wp14:editId="3EDA73DD">
                      <wp:simplePos x="0" y="0"/>
                      <wp:positionH relativeFrom="column">
                        <wp:posOffset>3761105</wp:posOffset>
                      </wp:positionH>
                      <wp:positionV relativeFrom="paragraph">
                        <wp:posOffset>66675</wp:posOffset>
                      </wp:positionV>
                      <wp:extent cx="45085" cy="511810"/>
                      <wp:effectExtent l="190500" t="0" r="164465" b="0"/>
                      <wp:wrapNone/>
                      <wp:docPr id="581" name="Down Arrow 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98443" flipH="1">
                                <a:off x="0" y="0"/>
                                <a:ext cx="45085" cy="511810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own Arrow 581" o:spid="_x0000_s1026" type="#_x0000_t67" style="position:absolute;margin-left:296.15pt;margin-top:5.25pt;width:3.55pt;height:40.3pt;rotation:2732367fd;flip:x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" adj="20649" fillcolor="windowText" strokecolor="windowText" strokeweight="2pt"/>
                  </w:pict>
                </mc:Fallback>
              </mc:AlternateContent>
            </w:r>
          </w:p>
          <w:p w:rsidR="00071DC4" w:rsidRPr="006F5A04" w:rsidRDefault="002F71F6" w:rsidP="00071DC4">
            <w:r w:rsidRPr="006F5A04">
              <w:rPr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954688" behindDoc="0" locked="0" layoutInCell="1" allowOverlap="1" wp14:anchorId="5D9BA905" wp14:editId="37B00673">
                      <wp:simplePos x="0" y="0"/>
                      <wp:positionH relativeFrom="column">
                        <wp:posOffset>3135630</wp:posOffset>
                      </wp:positionH>
                      <wp:positionV relativeFrom="paragraph">
                        <wp:posOffset>112974</wp:posOffset>
                      </wp:positionV>
                      <wp:extent cx="0" cy="405130"/>
                      <wp:effectExtent l="0" t="0" r="19050" b="1397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0513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6" o:spid="_x0000_s1026" style="position:absolute;flip:y;z-index:2519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9pt,8.9pt" to="246.9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" strokeweight="1pt"/>
                  </w:pict>
                </mc:Fallback>
              </mc:AlternateContent>
            </w:r>
          </w:p>
          <w:p w:rsidR="00071DC4" w:rsidRPr="006F5A04" w:rsidRDefault="00EB4DD7" w:rsidP="00963F82">
            <w:pPr>
              <w:tabs>
                <w:tab w:val="right" w:pos="8289"/>
              </w:tabs>
            </w:pPr>
            <w:r w:rsidRPr="006F5A04">
              <w:rPr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956736" behindDoc="0" locked="0" layoutInCell="1" allowOverlap="1" wp14:anchorId="3C3C2040" wp14:editId="69AE180E">
                      <wp:simplePos x="0" y="0"/>
                      <wp:positionH relativeFrom="column">
                        <wp:posOffset>4353560</wp:posOffset>
                      </wp:positionH>
                      <wp:positionV relativeFrom="paragraph">
                        <wp:posOffset>130810</wp:posOffset>
                      </wp:positionV>
                      <wp:extent cx="863600" cy="301625"/>
                      <wp:effectExtent l="0" t="0" r="0" b="3175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3600" cy="301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E64D6" w:rsidRPr="00AA4EDD" w:rsidRDefault="008E64D6" w:rsidP="00EB4DD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A4EDD">
                                    <w:rPr>
                                      <w:b/>
                                    </w:rPr>
                                    <w:t>Sperm</w:t>
                                  </w:r>
                                  <w:r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112" type="#_x0000_t202" style="position:absolute;margin-left:342.8pt;margin-top:10.3pt;width:68pt;height:23.7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" fillcolor="white [3201]" stroked="f" strokeweight=".5pt">
                      <v:textbox>
                        <w:txbxContent>
                          <w:p w:rsidR="008E64D6" w:rsidRPr="00AA4EDD" w:rsidRDefault="008E64D6" w:rsidP="00EB4DD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A4EDD">
                              <w:rPr>
                                <w:b/>
                              </w:rPr>
                              <w:t>Sperm</w:t>
                            </w:r>
                            <w:r>
                              <w:rPr>
                                <w:b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3F82" w:rsidRPr="006F5A04">
              <w:tab/>
            </w:r>
          </w:p>
          <w:p w:rsidR="00071DC4" w:rsidRPr="006F5A04" w:rsidRDefault="00071DC4" w:rsidP="00BC3F57">
            <w:pPr>
              <w:tabs>
                <w:tab w:val="right" w:pos="8289"/>
              </w:tabs>
              <w:jc w:val="both"/>
            </w:pPr>
          </w:p>
          <w:p w:rsidR="00071DC4" w:rsidRPr="006F5A04" w:rsidRDefault="00F257AF" w:rsidP="00BC3F57">
            <w:pPr>
              <w:tabs>
                <w:tab w:val="right" w:pos="8289"/>
              </w:tabs>
              <w:jc w:val="both"/>
            </w:pPr>
            <w:r w:rsidRPr="006F5A04">
              <w:rPr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07090A0C" wp14:editId="00D32C1B">
                      <wp:simplePos x="0" y="0"/>
                      <wp:positionH relativeFrom="column">
                        <wp:posOffset>2456815</wp:posOffset>
                      </wp:positionH>
                      <wp:positionV relativeFrom="paragraph">
                        <wp:posOffset>26035</wp:posOffset>
                      </wp:positionV>
                      <wp:extent cx="548640" cy="45085"/>
                      <wp:effectExtent l="0" t="0" r="22860" b="12065"/>
                      <wp:wrapNone/>
                      <wp:docPr id="584" name="Left Arrow 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45085"/>
                              </a:xfrm>
                              <a:prstGeom prst="lef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584" o:spid="_x0000_s1026" type="#_x0000_t66" style="position:absolute;margin-left:193.45pt;margin-top:2.05pt;width:43.2pt;height:3.55pt;z-index:2519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" adj="888" fillcolor="windowText" strokecolor="windowText" strokeweight="2pt"/>
                  </w:pict>
                </mc:Fallback>
              </mc:AlternateContent>
            </w:r>
            <w:r w:rsidRPr="006F5A04">
              <w:rPr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899392" behindDoc="0" locked="0" layoutInCell="1" allowOverlap="1" wp14:anchorId="404FAEB2" wp14:editId="4BEDC6EB">
                      <wp:simplePos x="0" y="0"/>
                      <wp:positionH relativeFrom="column">
                        <wp:posOffset>3314663</wp:posOffset>
                      </wp:positionH>
                      <wp:positionV relativeFrom="paragraph">
                        <wp:posOffset>26035</wp:posOffset>
                      </wp:positionV>
                      <wp:extent cx="548640" cy="45085"/>
                      <wp:effectExtent l="0" t="0" r="22860" b="12065"/>
                      <wp:wrapNone/>
                      <wp:docPr id="585" name="Left Arrow 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45085"/>
                              </a:xfrm>
                              <a:prstGeom prst="lef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Left Arrow 585" o:spid="_x0000_s1026" type="#_x0000_t66" style="position:absolute;margin-left:261pt;margin-top:2.05pt;width:43.2pt;height:3.55pt;z-index:2518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" adj="888" fillcolor="windowText" strokecolor="windowText" strokeweight="2pt"/>
                  </w:pict>
                </mc:Fallback>
              </mc:AlternateContent>
            </w:r>
          </w:p>
          <w:p w:rsidR="00071DC4" w:rsidRPr="006F5A04" w:rsidRDefault="00071DC4" w:rsidP="00BC3F57">
            <w:pPr>
              <w:tabs>
                <w:tab w:val="right" w:pos="8289"/>
              </w:tabs>
              <w:jc w:val="both"/>
            </w:pPr>
          </w:p>
          <w:p w:rsidR="00F257AF" w:rsidRPr="006F5A04" w:rsidRDefault="00F257AF" w:rsidP="00BC3F57">
            <w:pPr>
              <w:tabs>
                <w:tab w:val="right" w:pos="8289"/>
              </w:tabs>
              <w:jc w:val="both"/>
            </w:pPr>
          </w:p>
          <w:p w:rsidR="000C18F7" w:rsidRPr="006F5A04" w:rsidRDefault="000C18F7" w:rsidP="00BC3F57">
            <w:pPr>
              <w:tabs>
                <w:tab w:val="right" w:pos="8289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251" w:type="dxa"/>
            <w:tcBorders>
              <w:left w:val="single" w:sz="12" w:space="0" w:color="auto"/>
            </w:tcBorders>
          </w:tcPr>
          <w:p w:rsidR="00BC3F57" w:rsidRPr="006F5A04" w:rsidRDefault="00BC3F57" w:rsidP="00BC3F57"/>
        </w:tc>
        <w:tc>
          <w:tcPr>
            <w:tcW w:w="883" w:type="dxa"/>
          </w:tcPr>
          <w:p w:rsidR="00BC3F57" w:rsidRPr="006F5A04" w:rsidRDefault="00BC3F57" w:rsidP="00BC3F57"/>
        </w:tc>
      </w:tr>
    </w:tbl>
    <w:p w:rsidR="008A1BA1" w:rsidRPr="006F5A04" w:rsidRDefault="008A1BA1" w:rsidP="007867F8">
      <w:pPr>
        <w:rPr>
          <w:sz w:val="20"/>
          <w:szCs w:val="20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7867F8" w:rsidRPr="006F5A04" w:rsidTr="007867F8">
        <w:trPr>
          <w:trHeight w:val="333"/>
        </w:trPr>
        <w:tc>
          <w:tcPr>
            <w:tcW w:w="959" w:type="dxa"/>
            <w:shd w:val="clear" w:color="auto" w:fill="auto"/>
          </w:tcPr>
          <w:p w:rsidR="007867F8" w:rsidRPr="006F5A04" w:rsidRDefault="007867F8" w:rsidP="007867F8">
            <w:pPr>
              <w:rPr>
                <w:b/>
                <w:bCs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7867F8" w:rsidRPr="006F5A04" w:rsidRDefault="007867F8" w:rsidP="007867F8">
            <w:r w:rsidRPr="006F5A04">
              <w:t>2.4.1</w:t>
            </w:r>
          </w:p>
          <w:p w:rsidR="007867F8" w:rsidRPr="006F5A04" w:rsidRDefault="007867F8" w:rsidP="007867F8"/>
          <w:p w:rsidR="007867F8" w:rsidRPr="006F5A04" w:rsidRDefault="007867F8" w:rsidP="007867F8">
            <w:pPr>
              <w:rPr>
                <w:sz w:val="20"/>
                <w:szCs w:val="20"/>
              </w:rPr>
            </w:pPr>
          </w:p>
          <w:p w:rsidR="007867F8" w:rsidRPr="006F5A04" w:rsidRDefault="007867F8" w:rsidP="007867F8">
            <w:pPr>
              <w:rPr>
                <w:b/>
                <w:bCs w:val="0"/>
                <w:sz w:val="16"/>
                <w:szCs w:val="16"/>
              </w:rPr>
            </w:pPr>
            <w:r w:rsidRPr="006F5A04">
              <w:t>2.4.2</w:t>
            </w:r>
          </w:p>
        </w:tc>
        <w:tc>
          <w:tcPr>
            <w:tcW w:w="7371" w:type="dxa"/>
            <w:shd w:val="clear" w:color="auto" w:fill="auto"/>
          </w:tcPr>
          <w:p w:rsidR="007867F8" w:rsidRPr="006F5A04" w:rsidRDefault="00761F48" w:rsidP="007867F8">
            <w:pPr>
              <w:tabs>
                <w:tab w:val="left" w:pos="3436"/>
                <w:tab w:val="right" w:pos="7155"/>
              </w:tabs>
              <w:jc w:val="both"/>
            </w:pPr>
            <w:r w:rsidRPr="006F5A04">
              <w:t>Verduidelik</w:t>
            </w:r>
            <w:r w:rsidR="00154585" w:rsidRPr="006F5A04">
              <w:t xml:space="preserve"> </w:t>
            </w:r>
            <w:r w:rsidR="00AA4EDD" w:rsidRPr="006F5A04">
              <w:t xml:space="preserve">waarom </w:t>
            </w:r>
            <w:r w:rsidR="00154585" w:rsidRPr="006F5A04">
              <w:t>Anele</w:t>
            </w:r>
            <w:r w:rsidR="00AA4EDD" w:rsidRPr="006F5A04">
              <w:t xml:space="preserve"> se toestand </w:t>
            </w:r>
            <w:r w:rsidR="00682321">
              <w:t>voorkom</w:t>
            </w:r>
            <w:r w:rsidR="00AA4EDD" w:rsidRPr="006F5A04">
              <w:t xml:space="preserve"> het dat sy swanger raak.</w:t>
            </w:r>
          </w:p>
          <w:p w:rsidR="007867F8" w:rsidRPr="006F5A04" w:rsidRDefault="007867F8" w:rsidP="007867F8">
            <w:pPr>
              <w:tabs>
                <w:tab w:val="left" w:pos="3436"/>
                <w:tab w:val="right" w:pos="7155"/>
              </w:tabs>
              <w:jc w:val="both"/>
              <w:rPr>
                <w:sz w:val="20"/>
                <w:szCs w:val="20"/>
              </w:rPr>
            </w:pPr>
          </w:p>
          <w:p w:rsidR="007867F8" w:rsidRPr="006F5A04" w:rsidRDefault="008526D5" w:rsidP="00AA4EDD">
            <w:pPr>
              <w:tabs>
                <w:tab w:val="left" w:pos="3436"/>
                <w:tab w:val="right" w:pos="7155"/>
              </w:tabs>
              <w:jc w:val="both"/>
            </w:pPr>
            <w:r w:rsidRPr="006F5A04">
              <w:t>N</w:t>
            </w:r>
            <w:r w:rsidR="00AA4EDD" w:rsidRPr="006F5A04">
              <w:t xml:space="preserve">oem EEN </w:t>
            </w:r>
            <w:r w:rsidRPr="006F5A04">
              <w:t>hormo</w:t>
            </w:r>
            <w:r w:rsidR="00AA4EDD" w:rsidRPr="006F5A04">
              <w:t>o</w:t>
            </w:r>
            <w:r w:rsidRPr="006F5A04">
              <w:t>n</w:t>
            </w:r>
            <w:r w:rsidR="00AA4EDD" w:rsidRPr="006F5A04">
              <w:t xml:space="preserve"> wat</w:t>
            </w:r>
            <w:r w:rsidRPr="006F5A04">
              <w:t>:</w:t>
            </w:r>
            <w:r w:rsidR="007867F8" w:rsidRPr="006F5A04">
              <w:t xml:space="preserve"> </w:t>
            </w:r>
          </w:p>
        </w:tc>
        <w:tc>
          <w:tcPr>
            <w:tcW w:w="236" w:type="dxa"/>
            <w:shd w:val="clear" w:color="auto" w:fill="auto"/>
          </w:tcPr>
          <w:p w:rsidR="007867F8" w:rsidRPr="006F5A04" w:rsidRDefault="007867F8" w:rsidP="007867F8">
            <w:pPr>
              <w:rPr>
                <w:b/>
                <w:bCs w:val="0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</w:tcPr>
          <w:p w:rsidR="007867F8" w:rsidRPr="006F5A04" w:rsidRDefault="007867F8" w:rsidP="007867F8">
            <w:pPr>
              <w:rPr>
                <w:bCs w:val="0"/>
              </w:rPr>
            </w:pPr>
          </w:p>
          <w:p w:rsidR="007867F8" w:rsidRPr="006F5A04" w:rsidRDefault="003C237D" w:rsidP="007867F8">
            <w:pPr>
              <w:rPr>
                <w:bCs w:val="0"/>
              </w:rPr>
            </w:pPr>
            <w:r w:rsidRPr="006F5A04">
              <w:rPr>
                <w:bCs w:val="0"/>
              </w:rPr>
              <w:t>(2</w:t>
            </w:r>
            <w:r w:rsidR="007867F8" w:rsidRPr="006F5A04">
              <w:rPr>
                <w:bCs w:val="0"/>
              </w:rPr>
              <w:t>)</w:t>
            </w:r>
          </w:p>
          <w:p w:rsidR="007867F8" w:rsidRPr="006F5A04" w:rsidRDefault="007867F8" w:rsidP="007867F8">
            <w:pPr>
              <w:rPr>
                <w:bCs w:val="0"/>
                <w:sz w:val="20"/>
                <w:szCs w:val="20"/>
              </w:rPr>
            </w:pPr>
          </w:p>
          <w:p w:rsidR="007867F8" w:rsidRPr="006F5A04" w:rsidRDefault="007867F8" w:rsidP="007867F8">
            <w:pPr>
              <w:rPr>
                <w:bCs w:val="0"/>
              </w:rPr>
            </w:pPr>
          </w:p>
        </w:tc>
      </w:tr>
    </w:tbl>
    <w:p w:rsidR="007867F8" w:rsidRPr="006F5A04" w:rsidRDefault="007867F8" w:rsidP="007867F8">
      <w:pPr>
        <w:pStyle w:val="Header"/>
        <w:tabs>
          <w:tab w:val="clear" w:pos="4153"/>
          <w:tab w:val="clear" w:pos="8306"/>
        </w:tabs>
        <w:rPr>
          <w:sz w:val="20"/>
          <w:szCs w:val="20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567"/>
        <w:gridCol w:w="6804"/>
        <w:gridCol w:w="236"/>
        <w:gridCol w:w="898"/>
      </w:tblGrid>
      <w:tr w:rsidR="007867F8" w:rsidRPr="006F5A04" w:rsidTr="007867F8">
        <w:tc>
          <w:tcPr>
            <w:tcW w:w="959" w:type="dxa"/>
            <w:shd w:val="clear" w:color="auto" w:fill="auto"/>
          </w:tcPr>
          <w:p w:rsidR="007867F8" w:rsidRPr="006F5A04" w:rsidRDefault="007867F8" w:rsidP="007867F8">
            <w:pPr>
              <w:rPr>
                <w:b/>
                <w:bCs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7867F8" w:rsidRPr="006F5A04" w:rsidRDefault="007867F8" w:rsidP="007867F8">
            <w:pPr>
              <w:rPr>
                <w:bCs w:val="0"/>
              </w:rPr>
            </w:pPr>
          </w:p>
        </w:tc>
        <w:tc>
          <w:tcPr>
            <w:tcW w:w="567" w:type="dxa"/>
            <w:shd w:val="clear" w:color="auto" w:fill="auto"/>
          </w:tcPr>
          <w:p w:rsidR="007867F8" w:rsidRPr="006F5A04" w:rsidRDefault="007867F8" w:rsidP="007867F8">
            <w:pPr>
              <w:rPr>
                <w:bCs w:val="0"/>
              </w:rPr>
            </w:pPr>
            <w:r w:rsidRPr="006F5A04">
              <w:rPr>
                <w:bCs w:val="0"/>
              </w:rPr>
              <w:t>(a)</w:t>
            </w:r>
          </w:p>
          <w:p w:rsidR="007867F8" w:rsidRPr="006F5A04" w:rsidRDefault="007867F8" w:rsidP="007867F8">
            <w:pPr>
              <w:rPr>
                <w:bCs w:val="0"/>
              </w:rPr>
            </w:pPr>
          </w:p>
          <w:p w:rsidR="007867F8" w:rsidRPr="006F5A04" w:rsidRDefault="007867F8" w:rsidP="007867F8">
            <w:pPr>
              <w:rPr>
                <w:bCs w:val="0"/>
                <w:sz w:val="20"/>
                <w:szCs w:val="16"/>
              </w:rPr>
            </w:pPr>
          </w:p>
          <w:p w:rsidR="007867F8" w:rsidRPr="006F5A04" w:rsidRDefault="007867F8" w:rsidP="007867F8">
            <w:pPr>
              <w:rPr>
                <w:b/>
                <w:bCs w:val="0"/>
                <w:sz w:val="16"/>
                <w:szCs w:val="16"/>
              </w:rPr>
            </w:pPr>
            <w:r w:rsidRPr="006F5A04">
              <w:rPr>
                <w:bCs w:val="0"/>
              </w:rPr>
              <w:t>(b)</w:t>
            </w:r>
          </w:p>
        </w:tc>
        <w:tc>
          <w:tcPr>
            <w:tcW w:w="6804" w:type="dxa"/>
            <w:shd w:val="clear" w:color="auto" w:fill="auto"/>
          </w:tcPr>
          <w:p w:rsidR="007867F8" w:rsidRPr="006F5A04" w:rsidRDefault="00AA4EDD" w:rsidP="007867F8">
            <w:pPr>
              <w:tabs>
                <w:tab w:val="right" w:pos="6588"/>
              </w:tabs>
              <w:jc w:val="both"/>
              <w:rPr>
                <w:bCs w:val="0"/>
              </w:rPr>
            </w:pPr>
            <w:r w:rsidRPr="006F5A04">
              <w:rPr>
                <w:bCs w:val="0"/>
              </w:rPr>
              <w:t xml:space="preserve">Aan </w:t>
            </w:r>
            <w:r w:rsidR="00B85A3C" w:rsidRPr="006F5A04">
              <w:rPr>
                <w:bCs w:val="0"/>
              </w:rPr>
              <w:t xml:space="preserve">Anele </w:t>
            </w:r>
            <w:r w:rsidRPr="006F5A04">
              <w:rPr>
                <w:bCs w:val="0"/>
              </w:rPr>
              <w:t xml:space="preserve">gegee is om te verseker dat </w:t>
            </w:r>
            <w:r w:rsidR="00154585" w:rsidRPr="006F5A04">
              <w:rPr>
                <w:bCs w:val="0"/>
              </w:rPr>
              <w:t xml:space="preserve">ova </w:t>
            </w:r>
            <w:r w:rsidRPr="006F5A04">
              <w:rPr>
                <w:bCs w:val="0"/>
              </w:rPr>
              <w:t xml:space="preserve">in die </w:t>
            </w:r>
            <w:r w:rsidR="00483906">
              <w:t>ovariums</w:t>
            </w:r>
            <w:r w:rsidR="00483906" w:rsidRPr="006F5A04">
              <w:t xml:space="preserve"> </w:t>
            </w:r>
            <w:r w:rsidRPr="006F5A04">
              <w:rPr>
                <w:bCs w:val="0"/>
              </w:rPr>
              <w:t xml:space="preserve">geproduseer </w:t>
            </w:r>
            <w:r w:rsidR="00682321">
              <w:rPr>
                <w:bCs w:val="0"/>
              </w:rPr>
              <w:t>word</w:t>
            </w:r>
          </w:p>
          <w:p w:rsidR="007867F8" w:rsidRPr="006F5A04" w:rsidRDefault="007867F8" w:rsidP="007867F8">
            <w:pPr>
              <w:tabs>
                <w:tab w:val="right" w:pos="6588"/>
              </w:tabs>
              <w:jc w:val="both"/>
              <w:rPr>
                <w:bCs w:val="0"/>
                <w:sz w:val="20"/>
                <w:szCs w:val="16"/>
              </w:rPr>
            </w:pPr>
          </w:p>
          <w:p w:rsidR="007867F8" w:rsidRPr="006F5A04" w:rsidRDefault="00AA4EDD" w:rsidP="00AA4EDD">
            <w:pPr>
              <w:tabs>
                <w:tab w:val="right" w:pos="6588"/>
              </w:tabs>
              <w:jc w:val="both"/>
              <w:rPr>
                <w:bCs w:val="0"/>
              </w:rPr>
            </w:pPr>
            <w:r w:rsidRPr="006F5A04">
              <w:rPr>
                <w:bCs w:val="0"/>
              </w:rPr>
              <w:t>Deur die ontwikkelende fol</w:t>
            </w:r>
            <w:r w:rsidR="00B85A3C" w:rsidRPr="006F5A04">
              <w:rPr>
                <w:bCs w:val="0"/>
              </w:rPr>
              <w:t>li</w:t>
            </w:r>
            <w:r w:rsidRPr="006F5A04">
              <w:rPr>
                <w:bCs w:val="0"/>
              </w:rPr>
              <w:t xml:space="preserve">kels in die </w:t>
            </w:r>
            <w:r w:rsidR="00483906">
              <w:t>ovariums</w:t>
            </w:r>
            <w:r w:rsidR="00483906" w:rsidRPr="006F5A04">
              <w:t xml:space="preserve"> </w:t>
            </w:r>
            <w:r w:rsidRPr="006F5A04">
              <w:rPr>
                <w:bCs w:val="0"/>
              </w:rPr>
              <w:t>geproduseer is</w:t>
            </w:r>
            <w:r w:rsidR="00682321">
              <w:rPr>
                <w:bCs w:val="0"/>
              </w:rPr>
              <w:t>,</w:t>
            </w:r>
            <w:r w:rsidRPr="006F5A04">
              <w:rPr>
                <w:bCs w:val="0"/>
              </w:rPr>
              <w:t xml:space="preserve"> soos wat die ova ryp geword het</w:t>
            </w:r>
          </w:p>
        </w:tc>
        <w:tc>
          <w:tcPr>
            <w:tcW w:w="236" w:type="dxa"/>
            <w:shd w:val="clear" w:color="auto" w:fill="auto"/>
          </w:tcPr>
          <w:p w:rsidR="007867F8" w:rsidRPr="006F5A04" w:rsidRDefault="007867F8" w:rsidP="007867F8">
            <w:pPr>
              <w:rPr>
                <w:b/>
                <w:bCs w:val="0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</w:tcPr>
          <w:p w:rsidR="007867F8" w:rsidRPr="006F5A04" w:rsidRDefault="007867F8" w:rsidP="007867F8">
            <w:pPr>
              <w:rPr>
                <w:bCs w:val="0"/>
              </w:rPr>
            </w:pPr>
          </w:p>
          <w:p w:rsidR="007867F8" w:rsidRPr="006F5A04" w:rsidRDefault="007867F8" w:rsidP="007867F8">
            <w:pPr>
              <w:rPr>
                <w:bCs w:val="0"/>
              </w:rPr>
            </w:pPr>
            <w:r w:rsidRPr="006F5A04">
              <w:rPr>
                <w:bCs w:val="0"/>
              </w:rPr>
              <w:t>(1)</w:t>
            </w:r>
          </w:p>
          <w:p w:rsidR="007867F8" w:rsidRPr="006F5A04" w:rsidRDefault="007867F8" w:rsidP="007867F8">
            <w:pPr>
              <w:rPr>
                <w:bCs w:val="0"/>
                <w:sz w:val="20"/>
                <w:szCs w:val="16"/>
              </w:rPr>
            </w:pPr>
          </w:p>
          <w:p w:rsidR="00B85A3C" w:rsidRPr="006F5A04" w:rsidRDefault="00B85A3C" w:rsidP="007867F8">
            <w:pPr>
              <w:rPr>
                <w:bCs w:val="0"/>
              </w:rPr>
            </w:pPr>
          </w:p>
          <w:p w:rsidR="007867F8" w:rsidRPr="006F5A04" w:rsidRDefault="007867F8" w:rsidP="007867F8">
            <w:pPr>
              <w:rPr>
                <w:bCs w:val="0"/>
              </w:rPr>
            </w:pPr>
            <w:r w:rsidRPr="006F5A04">
              <w:rPr>
                <w:bCs w:val="0"/>
              </w:rPr>
              <w:t>(1)</w:t>
            </w:r>
          </w:p>
        </w:tc>
      </w:tr>
    </w:tbl>
    <w:p w:rsidR="00F257AF" w:rsidRPr="006F5A04" w:rsidRDefault="00F257AF" w:rsidP="0029356C">
      <w:pPr>
        <w:rPr>
          <w:sz w:val="20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29356C" w:rsidRPr="006F5A04" w:rsidTr="00F20C92">
        <w:trPr>
          <w:trHeight w:val="80"/>
        </w:trPr>
        <w:tc>
          <w:tcPr>
            <w:tcW w:w="959" w:type="dxa"/>
            <w:shd w:val="clear" w:color="auto" w:fill="auto"/>
          </w:tcPr>
          <w:p w:rsidR="0029356C" w:rsidRPr="006F5A04" w:rsidRDefault="0029356C" w:rsidP="0029356C">
            <w:pPr>
              <w:rPr>
                <w:b/>
                <w:bCs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64017F" w:rsidRPr="006F5A04" w:rsidRDefault="0064017F" w:rsidP="0029356C">
            <w:pPr>
              <w:rPr>
                <w:bCs w:val="0"/>
              </w:rPr>
            </w:pPr>
            <w:r w:rsidRPr="006F5A04">
              <w:rPr>
                <w:bCs w:val="0"/>
              </w:rPr>
              <w:t>2.4.3</w:t>
            </w:r>
          </w:p>
          <w:p w:rsidR="00F20C92" w:rsidRPr="006F5A04" w:rsidRDefault="00F20C92" w:rsidP="0029356C">
            <w:pPr>
              <w:rPr>
                <w:bCs w:val="0"/>
              </w:rPr>
            </w:pPr>
          </w:p>
          <w:p w:rsidR="00F20C92" w:rsidRPr="006F5A04" w:rsidRDefault="00F20C92" w:rsidP="0029356C">
            <w:pPr>
              <w:rPr>
                <w:bCs w:val="0"/>
                <w:sz w:val="20"/>
              </w:rPr>
            </w:pPr>
          </w:p>
          <w:p w:rsidR="00F20C92" w:rsidRPr="006F5A04" w:rsidRDefault="00F20C92" w:rsidP="0029356C">
            <w:pPr>
              <w:rPr>
                <w:bCs w:val="0"/>
              </w:rPr>
            </w:pPr>
            <w:r w:rsidRPr="006F5A04">
              <w:rPr>
                <w:bCs w:val="0"/>
              </w:rPr>
              <w:t>2.4.4</w:t>
            </w:r>
          </w:p>
          <w:p w:rsidR="007867F8" w:rsidRPr="006F5A04" w:rsidRDefault="007867F8" w:rsidP="0029356C">
            <w:pPr>
              <w:rPr>
                <w:bCs w:val="0"/>
              </w:rPr>
            </w:pPr>
          </w:p>
          <w:p w:rsidR="007867F8" w:rsidRPr="006F5A04" w:rsidRDefault="007867F8" w:rsidP="0029356C">
            <w:pPr>
              <w:rPr>
                <w:b/>
                <w:bCs w:val="0"/>
                <w:sz w:val="16"/>
                <w:szCs w:val="16"/>
              </w:rPr>
            </w:pPr>
          </w:p>
        </w:tc>
        <w:tc>
          <w:tcPr>
            <w:tcW w:w="7371" w:type="dxa"/>
            <w:shd w:val="clear" w:color="auto" w:fill="auto"/>
          </w:tcPr>
          <w:p w:rsidR="007867F8" w:rsidRPr="006F5A04" w:rsidRDefault="005A6900" w:rsidP="007867F8">
            <w:pPr>
              <w:tabs>
                <w:tab w:val="left" w:pos="3436"/>
                <w:tab w:val="right" w:pos="7155"/>
              </w:tabs>
              <w:jc w:val="both"/>
            </w:pPr>
            <w:r w:rsidRPr="006F5A04">
              <w:t>Beskryf</w:t>
            </w:r>
            <w:r w:rsidR="00704F4C" w:rsidRPr="006F5A04">
              <w:t xml:space="preserve"> </w:t>
            </w:r>
            <w:r w:rsidR="00AA4EDD" w:rsidRPr="006F5A04">
              <w:t>die gebeur</w:t>
            </w:r>
            <w:r w:rsidR="00A65867">
              <w:t>e</w:t>
            </w:r>
            <w:r w:rsidR="00AA4EDD" w:rsidRPr="006F5A04">
              <w:t xml:space="preserve"> wat na bevrugting in die proefbuis plaasvind</w:t>
            </w:r>
            <w:r w:rsidR="00682321">
              <w:t>,</w:t>
            </w:r>
            <w:r w:rsidR="00AA4EDD" w:rsidRPr="006F5A04">
              <w:t xml:space="preserve"> totdat 'n blastosist gevorm word.</w:t>
            </w:r>
          </w:p>
          <w:p w:rsidR="007867F8" w:rsidRPr="006F5A04" w:rsidRDefault="007867F8" w:rsidP="007867F8">
            <w:pPr>
              <w:tabs>
                <w:tab w:val="left" w:pos="3436"/>
                <w:tab w:val="right" w:pos="7155"/>
              </w:tabs>
              <w:jc w:val="both"/>
              <w:rPr>
                <w:sz w:val="20"/>
              </w:rPr>
            </w:pPr>
          </w:p>
          <w:p w:rsidR="007867F8" w:rsidRPr="006F5A04" w:rsidRDefault="00761F48" w:rsidP="00AD3949">
            <w:pPr>
              <w:tabs>
                <w:tab w:val="left" w:pos="3436"/>
                <w:tab w:val="right" w:pos="7155"/>
              </w:tabs>
              <w:jc w:val="both"/>
            </w:pPr>
            <w:r w:rsidRPr="006F5A04">
              <w:t>Verduidelik</w:t>
            </w:r>
            <w:r w:rsidR="009261A7" w:rsidRPr="006F5A04">
              <w:t xml:space="preserve"> </w:t>
            </w:r>
            <w:r w:rsidR="00AD3949" w:rsidRPr="006F5A04">
              <w:t xml:space="preserve">EEN moontlike gevolg vir die ontwikkelende embrio indien die </w:t>
            </w:r>
            <w:r w:rsidR="008A3950" w:rsidRPr="006F5A04">
              <w:t xml:space="preserve">corpus luteum </w:t>
            </w:r>
            <w:r w:rsidR="00AD3949" w:rsidRPr="006F5A04">
              <w:t>onmiddellik na inplanting disintegreer.</w:t>
            </w:r>
            <w:r w:rsidR="009261A7" w:rsidRPr="006F5A04">
              <w:t xml:space="preserve"> </w:t>
            </w:r>
          </w:p>
        </w:tc>
        <w:tc>
          <w:tcPr>
            <w:tcW w:w="236" w:type="dxa"/>
            <w:shd w:val="clear" w:color="auto" w:fill="auto"/>
          </w:tcPr>
          <w:p w:rsidR="0029356C" w:rsidRPr="006F5A04" w:rsidRDefault="0029356C" w:rsidP="0029356C">
            <w:pPr>
              <w:rPr>
                <w:b/>
                <w:bCs w:val="0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</w:tcPr>
          <w:p w:rsidR="00F20C92" w:rsidRPr="006F5A04" w:rsidRDefault="00F20C92" w:rsidP="0029356C">
            <w:pPr>
              <w:rPr>
                <w:bCs w:val="0"/>
              </w:rPr>
            </w:pPr>
          </w:p>
          <w:p w:rsidR="00F20C92" w:rsidRPr="006F5A04" w:rsidRDefault="00F20C92" w:rsidP="0029356C">
            <w:pPr>
              <w:rPr>
                <w:bCs w:val="0"/>
              </w:rPr>
            </w:pPr>
            <w:r w:rsidRPr="006F5A04">
              <w:rPr>
                <w:bCs w:val="0"/>
              </w:rPr>
              <w:t>(</w:t>
            </w:r>
            <w:r w:rsidR="003C237D" w:rsidRPr="006F5A04">
              <w:rPr>
                <w:bCs w:val="0"/>
              </w:rPr>
              <w:t>4</w:t>
            </w:r>
            <w:r w:rsidRPr="006F5A04">
              <w:rPr>
                <w:bCs w:val="0"/>
              </w:rPr>
              <w:t>)</w:t>
            </w:r>
          </w:p>
          <w:p w:rsidR="00F20C92" w:rsidRPr="006F5A04" w:rsidRDefault="00F20C92" w:rsidP="0029356C">
            <w:pPr>
              <w:rPr>
                <w:bCs w:val="0"/>
                <w:sz w:val="20"/>
              </w:rPr>
            </w:pPr>
          </w:p>
          <w:p w:rsidR="00954EAF" w:rsidRPr="006F5A04" w:rsidRDefault="00954EAF" w:rsidP="0064017F">
            <w:pPr>
              <w:rPr>
                <w:bCs w:val="0"/>
              </w:rPr>
            </w:pPr>
          </w:p>
          <w:p w:rsidR="0029356C" w:rsidRPr="006F5A04" w:rsidRDefault="00F20C92" w:rsidP="0064017F">
            <w:pPr>
              <w:rPr>
                <w:bCs w:val="0"/>
              </w:rPr>
            </w:pPr>
            <w:r w:rsidRPr="006F5A04">
              <w:rPr>
                <w:bCs w:val="0"/>
              </w:rPr>
              <w:t>(</w:t>
            </w:r>
            <w:r w:rsidR="00954EAF" w:rsidRPr="006F5A04">
              <w:rPr>
                <w:bCs w:val="0"/>
              </w:rPr>
              <w:t>3</w:t>
            </w:r>
            <w:r w:rsidRPr="006F5A04">
              <w:rPr>
                <w:bCs w:val="0"/>
              </w:rPr>
              <w:t>)</w:t>
            </w:r>
          </w:p>
          <w:p w:rsidR="009261A7" w:rsidRPr="006F5A04" w:rsidRDefault="009261A7" w:rsidP="0064017F">
            <w:pPr>
              <w:rPr>
                <w:b/>
                <w:bCs w:val="0"/>
              </w:rPr>
            </w:pPr>
            <w:r w:rsidRPr="006F5A04">
              <w:rPr>
                <w:b/>
                <w:bCs w:val="0"/>
              </w:rPr>
              <w:t>(11)</w:t>
            </w:r>
          </w:p>
        </w:tc>
      </w:tr>
    </w:tbl>
    <w:p w:rsidR="00AA4EDD" w:rsidRPr="006F5A04" w:rsidRDefault="00AA4EDD" w:rsidP="00515902">
      <w:r w:rsidRPr="006F5A04">
        <w:br w:type="page"/>
      </w:r>
    </w:p>
    <w:p w:rsidR="00EE6C90" w:rsidRPr="006F5A04" w:rsidRDefault="00EE6C90" w:rsidP="00515902"/>
    <w:p w:rsidR="00AD3949" w:rsidRPr="006F5A04" w:rsidRDefault="00AD3949" w:rsidP="00515902"/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AE6014" w:rsidRPr="006F5A04" w:rsidTr="00BF0E9D">
        <w:tc>
          <w:tcPr>
            <w:tcW w:w="959" w:type="dxa"/>
          </w:tcPr>
          <w:p w:rsidR="00AE6014" w:rsidRPr="006F5A04" w:rsidRDefault="002C0885" w:rsidP="00BF0E9D">
            <w:r w:rsidRPr="006F5A04">
              <w:t>2.5</w:t>
            </w:r>
          </w:p>
        </w:tc>
        <w:tc>
          <w:tcPr>
            <w:tcW w:w="8505" w:type="dxa"/>
          </w:tcPr>
          <w:p w:rsidR="00AE6014" w:rsidRPr="006F5A04" w:rsidRDefault="00AD3949" w:rsidP="00AD3949">
            <w:pPr>
              <w:tabs>
                <w:tab w:val="right" w:pos="8289"/>
              </w:tabs>
              <w:jc w:val="both"/>
            </w:pPr>
            <w:r w:rsidRPr="006F5A04">
              <w:t>Die</w:t>
            </w:r>
            <w:r w:rsidR="008A3950" w:rsidRPr="006F5A04">
              <w:t xml:space="preserve"> diagram</w:t>
            </w:r>
            <w:r w:rsidRPr="006F5A04">
              <w:t xml:space="preserve">me </w:t>
            </w:r>
            <w:r w:rsidR="00612E39" w:rsidRPr="006F5A04">
              <w:t>hieronder</w:t>
            </w:r>
            <w:r w:rsidR="008A3950" w:rsidRPr="006F5A04">
              <w:t xml:space="preserve"> </w:t>
            </w:r>
            <w:r w:rsidRPr="006F5A04">
              <w:t>toon twee fases van meiose in 'n diersel.</w:t>
            </w:r>
          </w:p>
        </w:tc>
        <w:tc>
          <w:tcPr>
            <w:tcW w:w="251" w:type="dxa"/>
          </w:tcPr>
          <w:p w:rsidR="00AE6014" w:rsidRPr="006F5A04" w:rsidRDefault="00AE6014" w:rsidP="00BF0E9D"/>
        </w:tc>
        <w:tc>
          <w:tcPr>
            <w:tcW w:w="883" w:type="dxa"/>
          </w:tcPr>
          <w:p w:rsidR="00AE6014" w:rsidRPr="006F5A04" w:rsidRDefault="00AE6014" w:rsidP="00BF0E9D"/>
        </w:tc>
      </w:tr>
    </w:tbl>
    <w:p w:rsidR="00BF5BF2" w:rsidRPr="006F5A04" w:rsidRDefault="00BF5BF2" w:rsidP="00AE6014"/>
    <w:p w:rsidR="00BF5BF2" w:rsidRPr="006F5A04" w:rsidRDefault="00E813E7" w:rsidP="00AE6014">
      <w:r w:rsidRPr="006F5A04">
        <w:rPr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251944448" behindDoc="0" locked="0" layoutInCell="1" allowOverlap="1" wp14:anchorId="6954FE60" wp14:editId="7CAFA8D9">
                <wp:simplePos x="0" y="0"/>
                <wp:positionH relativeFrom="column">
                  <wp:posOffset>211455</wp:posOffset>
                </wp:positionH>
                <wp:positionV relativeFrom="paragraph">
                  <wp:posOffset>6985</wp:posOffset>
                </wp:positionV>
                <wp:extent cx="6084570" cy="3502025"/>
                <wp:effectExtent l="0" t="0" r="11430" b="317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4570" cy="3502025"/>
                          <a:chOff x="1016" y="1748"/>
                          <a:chExt cx="9582" cy="5515"/>
                        </a:xfrm>
                      </wpg:grpSpPr>
                      <wpg:grpSp>
                        <wpg:cNvPr id="2" name="Group 15"/>
                        <wpg:cNvGrpSpPr>
                          <a:grpSpLocks/>
                        </wpg:cNvGrpSpPr>
                        <wpg:grpSpPr bwMode="auto">
                          <a:xfrm>
                            <a:off x="1431" y="2161"/>
                            <a:ext cx="4080" cy="4131"/>
                            <a:chOff x="2170" y="1365"/>
                            <a:chExt cx="6770" cy="6508"/>
                          </a:xfrm>
                        </wpg:grpSpPr>
                        <wps:wsp>
                          <wps:cNvPr id="14" name="AutoShape 3"/>
                          <wps:cNvSpPr>
                            <a:spLocks noChangeArrowheads="1"/>
                          </wps:cNvSpPr>
                          <wps:spPr bwMode="auto">
                            <a:xfrm rot="-970330">
                              <a:off x="6750" y="4238"/>
                              <a:ext cx="846" cy="1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AutoShape 4"/>
                          <wps:cNvSpPr>
                            <a:spLocks noChangeArrowheads="1"/>
                          </wps:cNvSpPr>
                          <wps:spPr bwMode="auto">
                            <a:xfrm rot="537940">
                              <a:off x="6002" y="4282"/>
                              <a:ext cx="846" cy="1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Oval 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70" y="1365"/>
                              <a:ext cx="6770" cy="650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98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4918" y="1576"/>
                              <a:ext cx="654" cy="505"/>
                              <a:chOff x="5106" y="1702"/>
                              <a:chExt cx="654" cy="505"/>
                            </a:xfrm>
                          </wpg:grpSpPr>
                          <wps:wsp>
                            <wps:cNvPr id="899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30" y="1926"/>
                                <a:ext cx="430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0" name="Rectangl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06" y="1702"/>
                                <a:ext cx="205" cy="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01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5441" y="7108"/>
                              <a:ext cx="635" cy="505"/>
                              <a:chOff x="6883" y="6060"/>
                              <a:chExt cx="635" cy="505"/>
                            </a:xfrm>
                          </wpg:grpSpPr>
                          <wps:wsp>
                            <wps:cNvPr id="902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83" y="6284"/>
                                <a:ext cx="430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3" name="Rectangle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13" y="6060"/>
                                <a:ext cx="205" cy="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04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4145" y="1892"/>
                              <a:ext cx="2686" cy="2570"/>
                              <a:chOff x="4471" y="1890"/>
                              <a:chExt cx="2440" cy="2716"/>
                            </a:xfrm>
                          </wpg:grpSpPr>
                          <wps:wsp>
                            <wps:cNvPr id="905" name="Arc 16"/>
                            <wps:cNvSpPr>
                              <a:spLocks/>
                            </wps:cNvSpPr>
                            <wps:spPr bwMode="auto">
                              <a:xfrm flipH="1">
                                <a:off x="4471" y="1890"/>
                                <a:ext cx="522" cy="2716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522 w 21600"/>
                                  <a:gd name="T3" fmla="*/ 2716 h 21600"/>
                                  <a:gd name="T4" fmla="*/ 0 w 21600"/>
                                  <a:gd name="T5" fmla="*/ 2716 h 216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6" name="Arc 17"/>
                            <wps:cNvSpPr>
                              <a:spLocks/>
                            </wps:cNvSpPr>
                            <wps:spPr bwMode="auto">
                              <a:xfrm>
                                <a:off x="5891" y="1890"/>
                                <a:ext cx="1020" cy="2594"/>
                              </a:xfrm>
                              <a:custGeom>
                                <a:avLst/>
                                <a:gdLst>
                                  <a:gd name="T0" fmla="*/ 137 w 21600"/>
                                  <a:gd name="T1" fmla="*/ 0 h 21404"/>
                                  <a:gd name="T2" fmla="*/ 1020 w 21600"/>
                                  <a:gd name="T3" fmla="*/ 2581 h 21404"/>
                                  <a:gd name="T4" fmla="*/ 0 w 21600"/>
                                  <a:gd name="T5" fmla="*/ 2594 h 21404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404" fill="none" extrusionOk="0">
                                    <a:moveTo>
                                      <a:pt x="2900" y="-1"/>
                                    </a:moveTo>
                                    <a:cubicBezTo>
                                      <a:pt x="13571" y="1445"/>
                                      <a:pt x="21547" y="10531"/>
                                      <a:pt x="21599" y="21300"/>
                                    </a:cubicBezTo>
                                  </a:path>
                                  <a:path w="21600" h="21404" stroke="0" extrusionOk="0">
                                    <a:moveTo>
                                      <a:pt x="2900" y="-1"/>
                                    </a:moveTo>
                                    <a:cubicBezTo>
                                      <a:pt x="13571" y="1445"/>
                                      <a:pt x="21547" y="10531"/>
                                      <a:pt x="21599" y="21300"/>
                                    </a:cubicBezTo>
                                    <a:lnTo>
                                      <a:pt x="0" y="21404"/>
                                    </a:lnTo>
                                    <a:lnTo>
                                      <a:pt x="2900" y="-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07" name="Group 18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4100" y="4507"/>
                              <a:ext cx="2764" cy="2793"/>
                              <a:chOff x="4469" y="2014"/>
                              <a:chExt cx="2764" cy="2793"/>
                            </a:xfrm>
                          </wpg:grpSpPr>
                          <wps:wsp>
                            <wps:cNvPr id="908" name="Arc 19"/>
                            <wps:cNvSpPr>
                              <a:spLocks/>
                            </wps:cNvSpPr>
                            <wps:spPr bwMode="auto">
                              <a:xfrm flipH="1">
                                <a:off x="4469" y="2014"/>
                                <a:ext cx="706" cy="2793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706 w 21600"/>
                                  <a:gd name="T3" fmla="*/ 2793 h 21600"/>
                                  <a:gd name="T4" fmla="*/ 0 w 21600"/>
                                  <a:gd name="T5" fmla="*/ 2793 h 216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4" name="Arc 23"/>
                            <wps:cNvSpPr>
                              <a:spLocks/>
                            </wps:cNvSpPr>
                            <wps:spPr bwMode="auto">
                              <a:xfrm>
                                <a:off x="5625" y="2069"/>
                                <a:ext cx="1608" cy="2535"/>
                              </a:xfrm>
                              <a:custGeom>
                                <a:avLst/>
                                <a:gdLst>
                                  <a:gd name="T0" fmla="*/ 216 w 21600"/>
                                  <a:gd name="T1" fmla="*/ 0 h 21404"/>
                                  <a:gd name="T2" fmla="*/ 1608 w 21600"/>
                                  <a:gd name="T3" fmla="*/ 2523 h 21404"/>
                                  <a:gd name="T4" fmla="*/ 0 w 21600"/>
                                  <a:gd name="T5" fmla="*/ 2535 h 21404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404" fill="none" extrusionOk="0">
                                    <a:moveTo>
                                      <a:pt x="2900" y="-1"/>
                                    </a:moveTo>
                                    <a:cubicBezTo>
                                      <a:pt x="13571" y="1445"/>
                                      <a:pt x="21547" y="10531"/>
                                      <a:pt x="21599" y="21300"/>
                                    </a:cubicBezTo>
                                  </a:path>
                                  <a:path w="21600" h="21404" stroke="0" extrusionOk="0">
                                    <a:moveTo>
                                      <a:pt x="2900" y="-1"/>
                                    </a:moveTo>
                                    <a:cubicBezTo>
                                      <a:pt x="13571" y="1445"/>
                                      <a:pt x="21547" y="10531"/>
                                      <a:pt x="21599" y="21300"/>
                                    </a:cubicBezTo>
                                    <a:lnTo>
                                      <a:pt x="0" y="21404"/>
                                    </a:lnTo>
                                    <a:lnTo>
                                      <a:pt x="2900" y="-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95" name="Group 24"/>
                          <wpg:cNvGrpSpPr>
                            <a:grpSpLocks/>
                          </wpg:cNvGrpSpPr>
                          <wpg:grpSpPr bwMode="auto">
                            <a:xfrm>
                              <a:off x="2882" y="4338"/>
                              <a:ext cx="2559" cy="469"/>
                              <a:chOff x="6975" y="9751"/>
                              <a:chExt cx="2559" cy="469"/>
                            </a:xfrm>
                          </wpg:grpSpPr>
                          <wps:wsp>
                            <wps:cNvPr id="496" name="AutoShape 25"/>
                            <wps:cNvSpPr>
                              <a:spLocks noChangeArrowheads="1"/>
                            </wps:cNvSpPr>
                            <wps:spPr bwMode="auto">
                              <a:xfrm rot="-970330">
                                <a:off x="8112" y="9751"/>
                                <a:ext cx="1287" cy="20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7" name="AutoShape 26"/>
                            <wps:cNvSpPr>
                              <a:spLocks noChangeArrowheads="1"/>
                            </wps:cNvSpPr>
                            <wps:spPr bwMode="auto">
                              <a:xfrm rot="537940">
                                <a:off x="6975" y="9808"/>
                                <a:ext cx="1287" cy="20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8" name="AutoShape 27"/>
                            <wps:cNvSpPr>
                              <a:spLocks noChangeArrowheads="1"/>
                            </wps:cNvSpPr>
                            <wps:spPr bwMode="auto">
                              <a:xfrm rot="-492875">
                                <a:off x="6975" y="10010"/>
                                <a:ext cx="1287" cy="20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9" name="AutoShape 28"/>
                            <wps:cNvSpPr>
                              <a:spLocks noChangeArrowheads="1"/>
                            </wps:cNvSpPr>
                            <wps:spPr bwMode="auto">
                              <a:xfrm rot="537940">
                                <a:off x="8247" y="10014"/>
                                <a:ext cx="1287" cy="20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0" name="Oval 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17" y="9881"/>
                                <a:ext cx="341" cy="2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01" name="AutoShape 30"/>
                          <wps:cNvSpPr>
                            <a:spLocks noChangeArrowheads="1"/>
                          </wps:cNvSpPr>
                          <wps:spPr bwMode="auto">
                            <a:xfrm rot="-492875">
                              <a:off x="2882" y="4659"/>
                              <a:ext cx="450" cy="20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AutoShape 31"/>
                          <wps:cNvSpPr>
                            <a:spLocks noChangeArrowheads="1"/>
                          </wps:cNvSpPr>
                          <wps:spPr bwMode="auto">
                            <a:xfrm rot="-970330">
                              <a:off x="6876" y="4229"/>
                              <a:ext cx="585" cy="1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AutoShape 32"/>
                          <wps:cNvSpPr>
                            <a:spLocks noChangeArrowheads="1"/>
                          </wps:cNvSpPr>
                          <wps:spPr bwMode="auto">
                            <a:xfrm rot="-998989">
                              <a:off x="7085" y="4157"/>
                              <a:ext cx="605" cy="1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AutoShape 33"/>
                          <wps:cNvSpPr>
                            <a:spLocks noChangeArrowheads="1"/>
                          </wps:cNvSpPr>
                          <wps:spPr bwMode="auto">
                            <a:xfrm rot="357721">
                              <a:off x="6165" y="4279"/>
                              <a:ext cx="585" cy="1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AutoShape 34"/>
                          <wps:cNvSpPr>
                            <a:spLocks noChangeArrowheads="1"/>
                          </wps:cNvSpPr>
                          <wps:spPr bwMode="auto">
                            <a:xfrm rot="-492875">
                              <a:off x="6002" y="4438"/>
                              <a:ext cx="846" cy="1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AutoShape 35"/>
                          <wps:cNvSpPr>
                            <a:spLocks noChangeArrowheads="1"/>
                          </wps:cNvSpPr>
                          <wps:spPr bwMode="auto">
                            <a:xfrm rot="537940">
                              <a:off x="6839" y="4441"/>
                              <a:ext cx="846" cy="1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Oval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687" y="4338"/>
                              <a:ext cx="225" cy="20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AutoShape 37"/>
                          <wps:cNvSpPr>
                            <a:spLocks noChangeArrowheads="1"/>
                          </wps:cNvSpPr>
                          <wps:spPr bwMode="auto">
                            <a:xfrm rot="357929">
                              <a:off x="6000" y="4242"/>
                              <a:ext cx="464" cy="17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2468" y="6423"/>
                            <a:ext cx="7520" cy="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64D6" w:rsidRPr="008776BB" w:rsidRDefault="008E64D6" w:rsidP="00BF5BF2">
                              <w:pPr>
                                <w:rPr>
                                  <w:b/>
                                </w:rPr>
                              </w:pPr>
                              <w:r w:rsidRPr="008776BB">
                                <w:rPr>
                                  <w:b/>
                                </w:rPr>
                                <w:t>DIAGRAM A</w:t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  <w:t>DIAGRAM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" name="Group 26"/>
                        <wpg:cNvGrpSpPr>
                          <a:grpSpLocks/>
                        </wpg:cNvGrpSpPr>
                        <wpg:grpSpPr bwMode="auto">
                          <a:xfrm>
                            <a:off x="1016" y="1748"/>
                            <a:ext cx="9582" cy="5355"/>
                            <a:chOff x="-29261" y="52138"/>
                            <a:chExt cx="6084570" cy="3401100"/>
                          </a:xfrm>
                        </wpg:grpSpPr>
                        <wps:wsp>
                          <wps:cNvPr id="39" name="Text Box 563"/>
                          <wps:cNvSpPr txBox="1">
                            <a:spLocks noChangeArrowheads="1"/>
                          </wps:cNvSpPr>
                          <wps:spPr bwMode="auto">
                            <a:xfrm flipV="1">
                              <a:off x="-29261" y="52138"/>
                              <a:ext cx="6084570" cy="34011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E64D6" w:rsidRDefault="008E64D6" w:rsidP="00BF5BF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0" name="Group 918"/>
                          <wpg:cNvGrpSpPr>
                            <a:grpSpLocks/>
                          </wpg:cNvGrpSpPr>
                          <wpg:grpSpPr bwMode="auto">
                            <a:xfrm>
                              <a:off x="3160167" y="329184"/>
                              <a:ext cx="2522220" cy="2491740"/>
                              <a:chOff x="0" y="0"/>
                              <a:chExt cx="2522220" cy="2491740"/>
                            </a:xfrm>
                          </wpg:grpSpPr>
                          <wpg:grpSp>
                            <wpg:cNvPr id="41" name="Group 9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22220" cy="2491740"/>
                                <a:chOff x="0" y="0"/>
                                <a:chExt cx="2522220" cy="2491740"/>
                              </a:xfrm>
                            </wpg:grpSpPr>
                            <wpg:grpSp>
                              <wpg:cNvPr id="42" name="Group 9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522220" cy="2491740"/>
                                  <a:chOff x="0" y="0"/>
                                  <a:chExt cx="2522220" cy="2491740"/>
                                </a:xfrm>
                              </wpg:grpSpPr>
                              <wpg:grpSp>
                                <wpg:cNvPr id="43" name="Group 91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2522220" cy="2491740"/>
                                    <a:chOff x="0" y="0"/>
                                    <a:chExt cx="2522220" cy="2491740"/>
                                  </a:xfrm>
                                </wpg:grpSpPr>
                                <wps:wsp>
                                  <wps:cNvPr id="44" name="Oval 4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522220" cy="24917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5" name="Group 6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14553" y="1053388"/>
                                      <a:ext cx="953377" cy="201774"/>
                                      <a:chOff x="3122" y="11446"/>
                                      <a:chExt cx="2559" cy="527"/>
                                    </a:xfrm>
                                  </wpg:grpSpPr>
                                  <wpg:grpSp>
                                    <wpg:cNvPr id="46" name="Group 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122" y="11446"/>
                                        <a:ext cx="2559" cy="469"/>
                                        <a:chOff x="6975" y="9751"/>
                                        <a:chExt cx="2559" cy="469"/>
                                      </a:xfrm>
                                    </wpg:grpSpPr>
                                    <wps:wsp>
                                      <wps:cNvPr id="565" name="AutoShape 6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-970330">
                                          <a:off x="8112" y="9751"/>
                                          <a:ext cx="1287" cy="206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76" name="AutoShape 6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37940">
                                          <a:off x="6975" y="9808"/>
                                          <a:ext cx="1287" cy="206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80" name="AutoShape 6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-492875">
                                          <a:off x="6975" y="10010"/>
                                          <a:ext cx="1287" cy="206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82" name="AutoShape 6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37940">
                                          <a:off x="8247" y="10014"/>
                                          <a:ext cx="1287" cy="206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86" name="Oval 6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017" y="9881"/>
                                          <a:ext cx="341" cy="26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587" name="AutoShape 6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-492875">
                                        <a:off x="3122" y="11767"/>
                                        <a:ext cx="450" cy="206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88" name="Group 6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448409" y="1111910"/>
                                      <a:ext cx="629285" cy="169545"/>
                                      <a:chOff x="6240" y="11265"/>
                                      <a:chExt cx="1690" cy="443"/>
                                    </a:xfrm>
                                  </wpg:grpSpPr>
                                  <wps:wsp>
                                    <wps:cNvPr id="589" name="AutoShape 6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357721">
                                        <a:off x="6405" y="11387"/>
                                        <a:ext cx="585" cy="159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590" name="Group 7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240" y="11265"/>
                                        <a:ext cx="1690" cy="443"/>
                                        <a:chOff x="6240" y="11265"/>
                                        <a:chExt cx="1690" cy="443"/>
                                      </a:xfrm>
                                    </wpg:grpSpPr>
                                    <wps:wsp>
                                      <wps:cNvPr id="591" name="AutoShape 7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-970330">
                                          <a:off x="7116" y="11337"/>
                                          <a:ext cx="585" cy="159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592" name="Group 7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240" y="11265"/>
                                          <a:ext cx="1690" cy="443"/>
                                          <a:chOff x="6240" y="11265"/>
                                          <a:chExt cx="1690" cy="443"/>
                                        </a:xfrm>
                                      </wpg:grpSpPr>
                                      <wps:wsp>
                                        <wps:cNvPr id="593" name="AutoShape 7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-998989">
                                            <a:off x="7325" y="11265"/>
                                            <a:ext cx="605" cy="159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94" name="AutoShape 7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-492875">
                                            <a:off x="6242" y="11546"/>
                                            <a:ext cx="846" cy="159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95" name="AutoShape 7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37940">
                                            <a:off x="7079" y="11549"/>
                                            <a:ext cx="846" cy="159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96" name="Oval 7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6927" y="11446"/>
                                            <a:ext cx="225" cy="20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97" name="AutoShape 7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357929">
                                            <a:off x="6240" y="11350"/>
                                            <a:ext cx="464" cy="178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865" name="AutoShape 78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357721">
                                      <a:off x="1514246" y="1426464"/>
                                      <a:ext cx="217947" cy="60877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66" name="AutoShape 79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970330">
                                      <a:off x="1777593" y="1404518"/>
                                      <a:ext cx="217947" cy="60877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000000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67" name="AutoShape 80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998989">
                                      <a:off x="1967789" y="1367942"/>
                                      <a:ext cx="102454" cy="60877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68" name="AutoShape 81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492875">
                                      <a:off x="1455725" y="1484985"/>
                                      <a:ext cx="315184" cy="60877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69" name="AutoShape 82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37940">
                                      <a:off x="1762963" y="1484985"/>
                                      <a:ext cx="315184" cy="60877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71" name="Oval 8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704441" y="1448409"/>
                                      <a:ext cx="83826" cy="777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72" name="AutoShape 84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357929">
                                      <a:off x="1448409" y="1411833"/>
                                      <a:ext cx="61845" cy="64323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873" name="Group 8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36499" y="1389888"/>
                                      <a:ext cx="981691" cy="191437"/>
                                      <a:chOff x="3122" y="11473"/>
                                      <a:chExt cx="2559" cy="500"/>
                                    </a:xfrm>
                                  </wpg:grpSpPr>
                                  <wpg:grpSp>
                                    <wpg:cNvPr id="874" name="Group 8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122" y="11473"/>
                                        <a:ext cx="2559" cy="442"/>
                                        <a:chOff x="6975" y="9778"/>
                                        <a:chExt cx="2559" cy="442"/>
                                      </a:xfrm>
                                    </wpg:grpSpPr>
                                    <wps:wsp>
                                      <wps:cNvPr id="875" name="AutoShape 8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-970330">
                                          <a:off x="8116" y="9778"/>
                                          <a:ext cx="920" cy="231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76" name="AutoShape 8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37940">
                                          <a:off x="6975" y="9808"/>
                                          <a:ext cx="1287" cy="206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77" name="AutoShape 8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-492875">
                                          <a:off x="6975" y="10010"/>
                                          <a:ext cx="1287" cy="206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78" name="AutoShape 9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37940">
                                          <a:off x="8247" y="10014"/>
                                          <a:ext cx="1287" cy="206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79" name="Oval 9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017" y="9881"/>
                                          <a:ext cx="341" cy="26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880" name="AutoShape 9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-492875">
                                        <a:off x="3122" y="11767"/>
                                        <a:ext cx="450" cy="206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000000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881" name="Group 4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38835" y="196702"/>
                                    <a:ext cx="1009650" cy="993609"/>
                                    <a:chOff x="4486" y="1828"/>
                                    <a:chExt cx="2422" cy="2459"/>
                                  </a:xfrm>
                                </wpg:grpSpPr>
                                <wps:wsp>
                                  <wps:cNvPr id="882" name="Arc 52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4486" y="1830"/>
                                      <a:ext cx="507" cy="2261"/>
                                    </a:xfrm>
                                    <a:custGeom>
                                      <a:avLst/>
                                      <a:gdLst>
                                        <a:gd name="T0" fmla="*/ 0 w 21600"/>
                                        <a:gd name="T1" fmla="*/ 0 h 21600"/>
                                        <a:gd name="T2" fmla="*/ 507 w 21600"/>
                                        <a:gd name="T3" fmla="*/ 2261 h 21600"/>
                                        <a:gd name="T4" fmla="*/ 0 w 21600"/>
                                        <a:gd name="T5" fmla="*/ 2261 h 216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-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84" name="Arc 5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760" y="1828"/>
                                      <a:ext cx="1148" cy="2459"/>
                                    </a:xfrm>
                                    <a:custGeom>
                                      <a:avLst/>
                                      <a:gdLst>
                                        <a:gd name="T0" fmla="*/ 154 w 21600"/>
                                        <a:gd name="T1" fmla="*/ 0 h 21404"/>
                                        <a:gd name="T2" fmla="*/ 1148 w 21600"/>
                                        <a:gd name="T3" fmla="*/ 2447 h 21404"/>
                                        <a:gd name="T4" fmla="*/ 0 w 21600"/>
                                        <a:gd name="T5" fmla="*/ 2459 h 21404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404" fill="none" extrusionOk="0">
                                          <a:moveTo>
                                            <a:pt x="2900" y="-1"/>
                                          </a:moveTo>
                                          <a:cubicBezTo>
                                            <a:pt x="13571" y="1445"/>
                                            <a:pt x="21547" y="10531"/>
                                            <a:pt x="21599" y="21300"/>
                                          </a:cubicBezTo>
                                        </a:path>
                                        <a:path w="21600" h="21404" stroke="0" extrusionOk="0">
                                          <a:moveTo>
                                            <a:pt x="2900" y="-1"/>
                                          </a:moveTo>
                                          <a:cubicBezTo>
                                            <a:pt x="13571" y="1445"/>
                                            <a:pt x="21547" y="10531"/>
                                            <a:pt x="21599" y="21300"/>
                                          </a:cubicBezTo>
                                          <a:lnTo>
                                            <a:pt x="0" y="21404"/>
                                          </a:lnTo>
                                          <a:lnTo>
                                            <a:pt x="2900" y="-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85" name="Group 54"/>
                                <wpg:cNvGrpSpPr>
                                  <a:grpSpLocks/>
                                </wpg:cNvGrpSpPr>
                                <wpg:grpSpPr bwMode="auto">
                                  <a:xfrm rot="10800000">
                                    <a:off x="795936" y="1516566"/>
                                    <a:ext cx="971260" cy="782194"/>
                                    <a:chOff x="4215" y="2069"/>
                                    <a:chExt cx="2607" cy="2653"/>
                                  </a:xfrm>
                                </wpg:grpSpPr>
                                <wps:wsp>
                                  <wps:cNvPr id="886" name="Arc 55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4215" y="2069"/>
                                      <a:ext cx="778" cy="2613"/>
                                    </a:xfrm>
                                    <a:custGeom>
                                      <a:avLst/>
                                      <a:gdLst>
                                        <a:gd name="T0" fmla="*/ 0 w 21600"/>
                                        <a:gd name="T1" fmla="*/ 0 h 21600"/>
                                        <a:gd name="T2" fmla="*/ 778 w 21600"/>
                                        <a:gd name="T3" fmla="*/ 2613 h 21600"/>
                                        <a:gd name="T4" fmla="*/ 0 w 21600"/>
                                        <a:gd name="T5" fmla="*/ 2613 h 216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-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87" name="Arc 5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760" y="2090"/>
                                      <a:ext cx="1062" cy="2632"/>
                                    </a:xfrm>
                                    <a:custGeom>
                                      <a:avLst/>
                                      <a:gdLst>
                                        <a:gd name="T0" fmla="*/ 143 w 21600"/>
                                        <a:gd name="T1" fmla="*/ 0 h 21404"/>
                                        <a:gd name="T2" fmla="*/ 1062 w 21600"/>
                                        <a:gd name="T3" fmla="*/ 2619 h 21404"/>
                                        <a:gd name="T4" fmla="*/ 0 w 21600"/>
                                        <a:gd name="T5" fmla="*/ 2632 h 21404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404" fill="none" extrusionOk="0">
                                          <a:moveTo>
                                            <a:pt x="2900" y="-1"/>
                                          </a:moveTo>
                                          <a:cubicBezTo>
                                            <a:pt x="13571" y="1445"/>
                                            <a:pt x="21547" y="10531"/>
                                            <a:pt x="21599" y="21300"/>
                                          </a:cubicBezTo>
                                        </a:path>
                                        <a:path w="21600" h="21404" stroke="0" extrusionOk="0">
                                          <a:moveTo>
                                            <a:pt x="2900" y="-1"/>
                                          </a:moveTo>
                                          <a:cubicBezTo>
                                            <a:pt x="13571" y="1445"/>
                                            <a:pt x="21547" y="10531"/>
                                            <a:pt x="21599" y="21300"/>
                                          </a:cubicBezTo>
                                          <a:lnTo>
                                            <a:pt x="0" y="21404"/>
                                          </a:lnTo>
                                          <a:lnTo>
                                            <a:pt x="2900" y="-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888" name="Group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6813" y="95097"/>
                                  <a:ext cx="243653" cy="193351"/>
                                  <a:chOff x="5106" y="1702"/>
                                  <a:chExt cx="654" cy="505"/>
                                </a:xfrm>
                              </wpg:grpSpPr>
                              <wps:wsp>
                                <wps:cNvPr id="889" name="Rectangl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30" y="1926"/>
                                    <a:ext cx="430" cy="1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0" name="Rectangle 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06" y="1702"/>
                                    <a:ext cx="205" cy="5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91" name="Group 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14323" y="2209190"/>
                                  <a:ext cx="236575" cy="193351"/>
                                  <a:chOff x="6883" y="6060"/>
                                  <a:chExt cx="635" cy="505"/>
                                </a:xfrm>
                              </wpg:grpSpPr>
                              <wps:wsp>
                                <wps:cNvPr id="892" name="Rectangle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83" y="6284"/>
                                    <a:ext cx="430" cy="1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3" name="Rectangle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313" y="6060"/>
                                    <a:ext cx="205" cy="5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894" name="AutoShape 93"/>
                            <wps:cNvSpPr>
                              <a:spLocks noChangeArrowheads="1"/>
                            </wps:cNvSpPr>
                            <wps:spPr bwMode="auto">
                              <a:xfrm rot="-970330">
                                <a:off x="1089965" y="1324051"/>
                                <a:ext cx="187397" cy="846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5" name="Straight Connector 9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8096" y="1199692"/>
                                <a:ext cx="15240" cy="232079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928" name="Straight Connector 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08500" y="1587399"/>
                              <a:ext cx="0" cy="19233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113" style="position:absolute;margin-left:16.65pt;margin-top:.55pt;width:479.1pt;height:275.75pt;z-index:251944448" coordorigin="1016,1748" coordsize="9582,5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">
                <v:group id="Group 15" o:spid="_x0000_s1114" style="position:absolute;left:1431;top:2161;width:4080;height:4131" coordorigin="2170,1365" coordsize="6770,6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oundrect id="AutoShape 3" o:spid="_x0000_s1115" style="position:absolute;left:6750;top:4238;width:846;height:159;rotation:-1059859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H6acAA&#10;AADbAAAADwAAAGRycy9kb3ducmV2LnhtbERPS4vCMBC+C/6HMMJeRFNl0VKNIsLiwl584XnajG21&#10;mZQma7v/fiMI3ubje85y3ZlKPKhxpWUFk3EEgjizuuRcwfn0NYpBOI+ssbJMCv7IwXrV7y0x0bbl&#10;Az2OPhchhF2CCgrv60RKlxVk0I1tTRy4q20M+gCbXOoG2xBuKjmNopk0WHJoKLCmbUHZ/fhrFFB6&#10;3f/UbTrMCG+zTbSLzWUeK/Ux6DYLEJ46/xa/3N86zP+E5y/h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FH6acAAAADbAAAADwAAAAAAAAAAAAAAAACYAgAAZHJzL2Rvd25y&#10;ZXYueG1sUEsFBgAAAAAEAAQA9QAAAIUDAAAAAA==&#10;"/>
                  <v:roundrect id="AutoShape 4" o:spid="_x0000_s1116" style="position:absolute;left:6002;top:4282;width:846;height:159;rotation:587574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keN8UA&#10;AADcAAAADwAAAGRycy9kb3ducmV2LnhtbESPzW7CMBCE75V4B2uRuBWHHiIIGMSPijhUqgo8wBIv&#10;cSBeh9iEtE9fV6rEcTQz32hmi85WoqXGl44VjIYJCOLc6ZILBcfD++sYhA/IGivHpOCbPCzmvZcZ&#10;Zto9+IvafShEhLDPUIEJoc6k9Lkhi37oauLonV1jMUTZFFI3+IhwW8m3JEmlxZLjgsGa1oby6/5u&#10;FXyan49is11dWrylO2NOl9Nku1Fq0O+WUxCBuvAM/7d3WsF4ksL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2R43xQAAANwAAAAPAAAAAAAAAAAAAAAAAJgCAABkcnMv&#10;ZG93bnJldi54bWxQSwUGAAAAAAQABAD1AAAAigMAAAAA&#10;"/>
                  <v:oval id="Oval 5" o:spid="_x0000_s1117" style="position:absolute;left:2170;top:1365;width:6770;height:6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0ys8QA&#10;AADcAAAADwAAAGRycy9kb3ducmV2LnhtbESPQWvCQBSE74L/YXlCb7rRoLWpq4hSsAcPpu39kX0m&#10;wezbkH2N6b/vFgoeh5n5htnsBteonrpQezYwnyWgiAtvay4NfH68TdeggiBbbDyTgR8KsNuORxvM&#10;rL/zhfpcShUhHDI0UIm0mdahqMhhmPmWOHpX3zmUKLtS2w7vEe4avUiSlXZYc1yosKVDRcUt/3YG&#10;juU+X/U6lWV6PZ5kefs6v6dzY54mw/4VlNAgj/B/+2QNrF+e4e9MPA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9MrPEAAAA3AAAAA8AAAAAAAAAAAAAAAAAmAIAAGRycy9k&#10;b3ducmV2LnhtbFBLBQYAAAAABAAEAPUAAACJAwAAAAA=&#10;"/>
                  <v:group id="Group 6" o:spid="_x0000_s1118" style="position:absolute;left:4918;top:1576;width:654;height:505" coordorigin="5106,1702" coordsize="654,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  <v:rect id="Rectangle 7" o:spid="_x0000_s1119" style="position:absolute;left:5330;top:1926;width:43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AVJsMA&#10;AADcAAAADwAAAGRycy9kb3ducmV2LnhtbESPQYvCMBSE74L/ITzBm6YqiK1GEReX3aO2F2/P5m3b&#10;tXkpTdTu/nojCB6HmfmGWW06U4sbta6yrGAyjkAQ51ZXXCjI0v1oAcJ5ZI21ZVLwRw42635vhYm2&#10;dz7Q7egLESDsElRQet8kUrq8JINubBvi4P3Y1qAPsi2kbvEe4KaW0yiaS4MVh4USG9qVlF+OV6Pg&#10;XE0z/D+kn5GJ9zP/3aW/19OHUsNBt12C8NT5d/jV/tIKFnEM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AVJsMAAADcAAAADwAAAAAAAAAAAAAAAACYAgAAZHJzL2Rv&#10;d25yZXYueG1sUEsFBgAAAAAEAAQA9QAAAIgDAAAAAA==&#10;"/>
                    <v:rect id="Rectangle 8" o:spid="_x0000_s1120" style="position:absolute;left:5106;top:1702;width:205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EmocIA&#10;AADcAAAADwAAAGRycy9kb3ducmV2LnhtbERPPW/CMBDdkfofrKvUjdhQCTUpBqFWVGWEZOl2ja9J&#10;2vgcxSYJ/Ho8IHV8et/r7WRbMVDvG8caFokCQVw603Clocj38xcQPiAbbB2Thgt52G4eZmvMjBv5&#10;SMMpVCKGsM9QQx1Cl0npy5os+sR1xJH7cb3FEGFfSdPjGMNtK5dKraTFhmNDjR291VT+nc5Ww3ez&#10;LPB6zD+UTffP4TDlv+evd62fHqfdK4hAU/gX392fRkOq4vx4Jh4B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SahwgAAANwAAAAPAAAAAAAAAAAAAAAAAJgCAABkcnMvZG93&#10;bnJldi54bWxQSwUGAAAAAAQABAD1AAAAhwMAAAAA&#10;"/>
                  </v:group>
                  <v:group id="Group 9" o:spid="_x0000_s1121" style="position:absolute;left:5441;top:7108;width:635;height:505" coordorigin="6883,6060" coordsize="635,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  <v:rect id="Rectangle 10" o:spid="_x0000_s1122" style="position:absolute;left:6883;top:6284;width:43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8dTcUA&#10;AADcAAAADwAAAGRycy9kb3ducmV2LnhtbESPQWvCQBSE70L/w/IKveluU5AmuobSklKPGi+9vWaf&#10;STT7NmRXTfvrXaHgcZiZb5hlPtpOnGnwrWMNzzMFgrhypuVaw64spq8gfEA22DkmDb/kIV89TJaY&#10;GXfhDZ23oRYRwj5DDU0IfSalrxqy6GeuJ47e3g0WQ5RDLc2Alwi3nUyUmkuLLceFBnt6b6g6bk9W&#10;w0+b7PBvU34qmxYvYT2Wh9P3h9ZPj+PbAkSgMdzD/+0voyFVCdzOx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x1NxQAAANwAAAAPAAAAAAAAAAAAAAAAAJgCAABkcnMv&#10;ZG93bnJldi54bWxQSwUGAAAAAAQABAD1AAAAigMAAAAA&#10;"/>
                    <v:rect id="Rectangle 11" o:spid="_x0000_s1123" style="position:absolute;left:7313;top:6060;width:205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41sUA&#10;AADcAAAADwAAAGRycy9kb3ducmV2LnhtbESPQWvCQBSE7wX/w/KE3uquEYqmriKWlPao8dLba/aZ&#10;RLNvQ3YT0/76bkHocZiZb5j1drSNGKjztWMN85kCQVw4U3Op4ZRnT0sQPiAbbByThm/ysN1MHtaY&#10;GnfjAw3HUIoIYZ+ihiqENpXSFxVZ9DPXEkfv7DqLIcqulKbDW4TbRiZKPUuLNceFClvaV1Rcj73V&#10;8FUnJ/w55G/KrrJF+BjzS//5qvXjdNy9gAg0hv/wvf1uNKzUAv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Y7jWxQAAANwAAAAPAAAAAAAAAAAAAAAAAJgCAABkcnMv&#10;ZG93bnJldi54bWxQSwUGAAAAAAQABAD1AAAAigMAAAAA&#10;"/>
                  </v:group>
                  <v:group id="Group 12" o:spid="_x0000_s1124" style="position:absolute;left:4145;top:1892;width:2686;height:2570" coordorigin="4471,1890" coordsize="2440,2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  <v:shape id="Arc 16" o:spid="_x0000_s1125" style="position:absolute;left:4471;top:1890;width:522;height:2716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MLCMEA&#10;AADcAAAADwAAAGRycy9kb3ducmV2LnhtbESP3YrCMBSE74V9h3AWvNNUpWW3a5RF8OdSqw9waM62&#10;xeakJNla394IgpfDzHzDLNeDaUVPzjeWFcymCQji0uqGKwWX83byBcIHZI2tZVJwJw/r1cdoibm2&#10;Nz5RX4RKRAj7HBXUIXS5lL6syaCf2o44en/WGQxRukpqh7cIN62cJ0kmDTYcF2rsaFNTeS3+jYJz&#10;kx13c95kEdSH1G737pIulBp/Dr8/IAIN4R1+tQ9awXeSwvN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DCwjBAAAA3AAAAA8AAAAAAAAAAAAAAAAAmAIAAGRycy9kb3du&#10;cmV2LnhtbFBLBQYAAAAABAAEAPUAAACGAwAAAAA=&#10;" path="m-1,nfc11929,,21600,9670,21600,21600em-1,nsc11929,,21600,9670,21600,21600l,21600,-1,xe" filled="f">
                      <v:path arrowok="t" o:extrusionok="f" o:connecttype="custom" o:connectlocs="0,0;13,342;0,342" o:connectangles="0,0,0"/>
                    </v:shape>
                    <v:shape id="Arc 17" o:spid="_x0000_s1126" style="position:absolute;left:5891;top:1890;width:1020;height:2594;visibility:visible;mso-wrap-style:square;v-text-anchor:top" coordsize="21600,21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69f8IA&#10;AADcAAAADwAAAGRycy9kb3ducmV2LnhtbESPQWsCMRSE70L/Q3hCb5rVFltXo5RC0WvXXnp7bJ7J&#10;4uZlSeLu+u+NUOhxmJlvmO1+dK3oKcTGs4LFvABBXHvdsFHwc/qavYOICVlj65kU3CjCfvc02WKp&#10;/cDf1FfJiAzhWKICm1JXShlrSw7j3HfE2Tv74DBlGYzUAYcMd61cFsVKOmw4L1js6NNSfamuTsHl&#10;cI5+sC/h962vTG/49aBvR6Wep+PHBkSiMf2H/9pHrWBdrOBxJh8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7r1/wgAAANwAAAAPAAAAAAAAAAAAAAAAAJgCAABkcnMvZG93&#10;bnJldi54bWxQSwUGAAAAAAQABAD1AAAAhwMAAAAA&#10;" path="m2900,-1nfc13571,1445,21547,10531,21599,21300em2900,-1nsc13571,1445,21547,10531,21599,21300l,21404,2900,-1xe" filled="f">
                      <v:path arrowok="t" o:extrusionok="f" o:connecttype="custom" o:connectlocs="6,0;48,313;0,314" o:connectangles="0,0,0"/>
                    </v:shape>
                  </v:group>
                  <v:group id="Group 18" o:spid="_x0000_s1127" style="position:absolute;left:4100;top:4507;width:2764;height:2793;rotation:180" coordorigin="4469,2014" coordsize="2764,2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0w/ZHFAAAA3AAA&#10;AA8AAAAAAAAAAAAAAAAAqgIAAGRycy9kb3ducmV2LnhtbFBLBQYAAAAABAAEAPoAAACcAwAAAAA=&#10;">
                    <v:shape id="Arc 19" o:spid="_x0000_s1128" style="position:absolute;left:4469;top:2014;width:706;height:2793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klsEA&#10;AADcAAAADwAAAGRycy9kb3ducmV2LnhtbESPwW7CMAyG75N4h8hI3EYKiAoKASEkth034AGsxrQV&#10;jVMlWSlvjw+TdrR+/5/9bfeDa1VPITaeDcymGSji0tuGKwPXy+l9BSomZIutZzLwpAj73ehti4X1&#10;D/6h/pwqJRCOBRqoU+oKrWNZk8M49R2xZDcfHCYZQ6VtwIfAXavnWZZrhw3LhRo7OtZU3s+/zsCl&#10;yb8/5nzMBdSnpT99hutyYcxkPBw2oBIN6X/5r/1lDawz+VZkRAT07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CpJbBAAAA3AAAAA8AAAAAAAAAAAAAAAAAmAIAAGRycy9kb3du&#10;cmV2LnhtbFBLBQYAAAAABAAEAPUAAACGAwAAAAA=&#10;" path="m-1,nfc11929,,21600,9670,21600,21600em-1,nsc11929,,21600,9670,21600,21600l,21600,-1,xe" filled="f">
                      <v:path arrowok="t" o:extrusionok="f" o:connecttype="custom" o:connectlocs="0,0;23,361;0,361" o:connectangles="0,0,0"/>
                    </v:shape>
                    <v:shape id="Arc 23" o:spid="_x0000_s1129" style="position:absolute;left:5625;top:2069;width:1608;height:2535;visibility:visible;mso-wrap-style:square;v-text-anchor:top" coordsize="21600,21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po8MA&#10;AADcAAAADwAAAGRycy9kb3ducmV2LnhtbESPzWrDMBCE74G+g9hCb4nc1PTHjRJKICTXOr30tlgb&#10;ycRaGUmxnbevCoEch5n5hlltJteJgUJsPSt4XhQgiBuvWzYKfo67+TuImJA1dp5JwZUibNYPsxVW&#10;2o/8TUOdjMgQjhUqsCn1lZSxseQwLnxPnL2TDw5TlsFIHXDMcNfJZVG8Soct5wWLPW0tNef64hSc&#10;96foR/sSft+G2gyGy72+HpR6epy+PkEkmtI9fGsftILyo4T/M/k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rpo8MAAADcAAAADwAAAAAAAAAAAAAAAACYAgAAZHJzL2Rv&#10;d25yZXYueG1sUEsFBgAAAAAEAAQA9QAAAIgDAAAAAA==&#10;" path="m2900,-1nfc13571,1445,21547,10531,21599,21300em2900,-1nsc13571,1445,21547,10531,21599,21300l,21404,2900,-1xe" filled="f">
                      <v:path arrowok="t" o:extrusionok="f" o:connecttype="custom" o:connectlocs="16,0;120,299;0,300" o:connectangles="0,0,0"/>
                    </v:shape>
                  </v:group>
                  <v:group id="Group 24" o:spid="_x0000_s1130" style="position:absolute;left:2882;top:4338;width:2559;height:469" coordorigin="6975,9751" coordsize="2559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  <v:roundrect id="AutoShape 25" o:spid="_x0000_s1131" style="position:absolute;left:8112;top:9751;width:1287;height:206;rotation:-1059859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RT98QA&#10;AADcAAAADwAAAGRycy9kb3ducmV2LnhtbESPQWvCQBSE74L/YXmCF6kbi8Q0dRURikIvmpaen9ln&#10;kjb7NmRXE/99VxA8DjPzDbNc96YWV2pdZVnBbBqBIM6trrhQ8P318ZKAcB5ZY22ZFNzIwXo1HCwx&#10;1bbjI10zX4gAYZeigtL7JpXS5SUZdFPbEAfvbFuDPsi2kLrFLsBNLV+jKJYGKw4LJTa0LSn/yy5G&#10;AZ3Oh8+mO01ywt94E+0S87NIlBqP+s07CE+9f4Yf7b1WMH+L4X4mH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0U/fEAAAA3AAAAA8AAAAAAAAAAAAAAAAAmAIAAGRycy9k&#10;b3ducmV2LnhtbFBLBQYAAAAABAAEAPUAAACJAwAAAAA=&#10;"/>
                    <v:roundrect id="AutoShape 26" o:spid="_x0000_s1132" style="position:absolute;left:6975;top:9808;width:1287;height:206;rotation:587574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ROhsYA&#10;AADcAAAADwAAAGRycy9kb3ducmV2LnhtbESP3WrCQBSE7wu+w3KE3unGUvxJXcVWKl4IpbEPcMye&#10;ZmOzZ9PsNkaf3hWEXg4z8w0zX3a2Ei01vnSsYDRMQBDnTpdcKPjavw+mIHxA1lg5JgVn8rBc9B7m&#10;mGp34k9qs1CICGGfogITQp1K6XNDFv3Q1cTR+3aNxRBlU0jd4CnCbSWfkmQsLZYcFwzW9GYo/8n+&#10;rIIPc9kV683rscXf8daYw/Ew26yVeux3qxcQgbrwH763t1rB82wCt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ROhsYAAADcAAAADwAAAAAAAAAAAAAAAACYAgAAZHJz&#10;L2Rvd25yZXYueG1sUEsFBgAAAAAEAAQA9QAAAIsDAAAAAA==&#10;"/>
                    <v:roundrect id="AutoShape 27" o:spid="_x0000_s1133" style="position:absolute;left:6975;top:10010;width:1287;height:206;rotation:-538351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w18MQA&#10;AADcAAAADwAAAGRycy9kb3ducmV2LnhtbESPwWrCQBCG74LvsEzBm25ipDSpq0hAkB6kxj7AkJ0m&#10;odnZkF01vn3nUOhx+Of/5pvtfnK9utMYOs8G0lUCirj2tuPGwNf1uHwDFSKyxd4zGXhSgP1uPtti&#10;Yf2DL3SvYqMEwqFAA22MQ6F1qFtyGFZ+IJbs248Oo4xjo+2ID4G7Xq+T5FU77FgutDhQ2VL9U92c&#10;aJS3LDvn+ZRersePtMnKnD9LYxYv0+EdVKQp/i//tU/WwCYXW3lGC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8NfDEAAAA3AAAAA8AAAAAAAAAAAAAAAAAmAIAAGRycy9k&#10;b3ducmV2LnhtbFBLBQYAAAAABAAEAPUAAACJAwAAAAA=&#10;"/>
                    <v:roundrect id="AutoShape 28" o:spid="_x0000_s1134" style="position:absolute;left:8247;top:10014;width:1287;height:206;rotation:587574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d/b8YA&#10;AADcAAAADwAAAGRycy9kb3ducmV2LnhtbESP3WrCQBSE74W+w3IKvdONUqRJXcUfKl4IRdsHOGaP&#10;2Wj2bMxuY/Tp3UKhl8PMfMNMZp2tREuNLx0rGA4SEMS50yUXCr6/PvpvIHxA1lg5JgU38jCbPvUm&#10;mGl35R21+1CICGGfoQITQp1J6XNDFv3A1cTRO7rGYoiyKaRu8BrhtpKjJBlLiyXHBYM1LQ3l5/2P&#10;VfBp7ttitV6cWryMN8YcTod0vVLq5bmbv4MI1IX/8F97oxW8pin8nolH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d/b8YAAADcAAAADwAAAAAAAAAAAAAAAACYAgAAZHJz&#10;L2Rvd25yZXYueG1sUEsFBgAAAAAEAAQA9QAAAIsDAAAAAA==&#10;"/>
                    <v:oval id="Oval 29" o:spid="_x0000_s1135" style="position:absolute;left:8017;top:9881;width:341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7F98AA&#10;AADcAAAADwAAAGRycy9kb3ducmV2LnhtbERPTWvCQBC9F/wPywje6kZDRKKriFKwhx4a9T5kxySY&#10;nQ3ZaYz/vnso9Ph439v96Fo1UB8azwYW8wQUceltw5WB6+XjfQ0qCLLF1jMZeFGA/W7ytsXc+id/&#10;01BIpWIIhxwN1CJdrnUoa3IY5r4jjtzd9w4lwr7StsdnDHetXibJSjtsODbU2NGxpvJR/DgDp+pQ&#10;rAadSpbeT2fJHrevz3RhzGw6HjaghEb5F/+5z9ZAlsT58Uw8Anr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7F98AAAADcAAAADwAAAAAAAAAAAAAAAACYAgAAZHJzL2Rvd25y&#10;ZXYueG1sUEsFBgAAAAAEAAQA9QAAAIUDAAAAAA==&#10;"/>
                  </v:group>
                  <v:roundrect id="AutoShape 30" o:spid="_x0000_s1136" style="position:absolute;left:2882;top:4659;width:450;height:206;rotation:-538351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GrNsUA&#10;AADcAAAADwAAAGRycy9kb3ducmV2LnhtbESPT0sDMRTE74LfITzBm82uoMjatEhtQaSX/hGvj83b&#10;zdrNyzaJ2/jtm0LB4zAzv2Gm82R7MZIPnWMF5aQAQVw73XGrYL9bPbyACBFZY++YFPxRgPns9maK&#10;lXYn3tC4ja3IEA4VKjAxDpWUoTZkMUzcQJy9xnmLMUvfSu3xlOG2l49F8SwtdpwXDA60MFQftr9W&#10;wWq9LI9j+lp8vh/WjUk//rtvvFL3d+ntFUSkFP/D1/aHVvBUlHA5k4+AnJ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as2xQAAANwAAAAPAAAAAAAAAAAAAAAAAJgCAABkcnMv&#10;ZG93bnJldi54bWxQSwUGAAAAAAQABAD1AAAAigMAAAAA&#10;" fillcolor="black"/>
                  <v:roundrect id="AutoShape 31" o:spid="_x0000_s1137" style="position:absolute;left:6876;top:4229;width:585;height:159;rotation:-1059859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tSz8YA&#10;AADcAAAADwAAAGRycy9kb3ducmV2LnhtbESPQWsCMRSE74L/ITyhNzfRUi2rUaRSaCtCtYrX5+a5&#10;u7h52W5SXf99UxB6HGbmG2Y6b20lLtT40rGGQaJAEGfOlJxr2H299p9B+IBssHJMGm7kYT7rdqaY&#10;GnflDV22IRcRwj5FDUUIdSqlzwqy6BNXE0fv5BqLIcoml6bBa4TbSg6VGkmLJceFAmt6KSg7b3+s&#10;hmW+suPNZ7s/DB7Xx9tSfdfj9w+tH3rtYgIiUBv+w/f2m9HwpIbwdyYe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tSz8YAAADcAAAADwAAAAAAAAAAAAAAAACYAgAAZHJz&#10;L2Rvd25yZXYueG1sUEsFBgAAAAAEAAQA9QAAAIsDAAAAAA==&#10;" fillcolor="black"/>
                  <v:roundrect id="AutoShape 32" o:spid="_x0000_s1138" style="position:absolute;left:7085;top:4157;width:605;height:159;rotation:-1091162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dSpcYA&#10;AADcAAAADwAAAGRycy9kb3ducmV2LnhtbESPW2sCMRSE3wv+h3CEvtWstVVZzYqUavsg6Hp5P2zO&#10;XjA5WTapbv99Uyj0cZiZb5jlqrdG3KjzjWMF41ECgrhwuuFKwfm0eZqD8AFZo3FMCr7JwyobPCwx&#10;1e7OOd2OoRIRwj5FBXUIbSqlL2qy6EeuJY5e6TqLIcqukrrDe4RbI5+TZCotNhwXamzprabievyy&#10;Crb5oclP5mO3Hb9PqpfZ/rIpvVHqcdivFyAC9eE//Nf+1Apekwn8no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dSpcYAAADcAAAADwAAAAAAAAAAAAAAAACYAgAAZHJz&#10;L2Rvd25yZXYueG1sUEsFBgAAAAAEAAQA9QAAAIsDAAAAAA==&#10;">
                    <v:fill opacity="0"/>
                  </v:roundrect>
                  <v:roundrect id="AutoShape 33" o:spid="_x0000_s1139" style="position:absolute;left:6165;top:4279;width:585;height:159;rotation:390727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yDvcUA&#10;AADcAAAADwAAAGRycy9kb3ducmV2LnhtbESPT2vCQBTE74V+h+UJvdWN/adGVykFQRBaEr14e2af&#10;STD7NuyuSfrtXaHQ4zAzv2GW68E0oiPna8sKJuMEBHFhdc2lgsN+8zwD4QOyxsYyKfglD+vV48MS&#10;U217zqjLQykihH2KCqoQ2lRKX1Rk0I9tSxy9s3UGQ5SulNphH+GmkS9J8iEN1hwXKmzpq6Likl+N&#10;glfO+tx8H+ednv5sT3K321yDU+ppNHwuQAQawn/4r73VCt6TN7if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IO9xQAAANwAAAAPAAAAAAAAAAAAAAAAAJgCAABkcnMv&#10;ZG93bnJldi54bWxQSwUGAAAAAAQABAD1AAAAigMAAAAA&#10;" fillcolor="black"/>
                  <v:roundrect id="AutoShape 34" o:spid="_x0000_s1140" style="position:absolute;left:6002;top:4438;width:846;height:159;rotation:-538351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EJMMA&#10;AADbAAAADwAAAGRycy9kb3ducmV2LnhtbESPwWrDMBBE74H8g9hCb4nsCErtRgnFECg9hNrpByzW&#10;xjaxVsZSbPfvo0Khx2F23uzsj4vtxUSj7xxrSLcJCOLamY4bDd+X0+YVhA/IBnvHpOGHPBwP69Ue&#10;c+NmLmmqQiMihH2OGtoQhlxKX7dk0W/dQBy9qxsthijHRpoR5wi3vdwlyYu02HFsaHGgoqX6Vt1t&#10;fKO4K3XOsiUtL6fPtFFFxl+F1s9Py/sbiEBL+D/+S38YDUrB75YIAH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SEJMMAAADbAAAADwAAAAAAAAAAAAAAAACYAgAAZHJzL2Rv&#10;d25yZXYueG1sUEsFBgAAAAAEAAQA9QAAAIgDAAAAAA==&#10;"/>
                  <v:roundrect id="AutoShape 35" o:spid="_x0000_s1141" style="position:absolute;left:6839;top:4441;width:846;height:159;rotation:587574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RdZMUA&#10;AADbAAAADwAAAGRycy9kb3ducmV2LnhtbESP0WrCQBRE3wv9h+UW+qabWpEaXaVWFB8EafQDrtnb&#10;bGz2bppdY+zXdwWhj8PMnGGm885WoqXGl44VvPQTEMS50yUXCg77Ve8NhA/IGivHpOBKHuazx4cp&#10;ptpd+JPaLBQiQtinqMCEUKdS+tyQRd93NXH0vlxjMUTZFFI3eIlwW8lBkoykxZLjgsGaPgzl39nZ&#10;KtiZ322xXC9OLf6MNsYcT8fxeqnU81P3PgERqAv/4Xt7oxW8DuH2Jf4A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F1kxQAAANsAAAAPAAAAAAAAAAAAAAAAAJgCAABkcnMv&#10;ZG93bnJldi54bWxQSwUGAAAAAAQABAD1AAAAigMAAAAA&#10;"/>
                  <v:oval id="Oval 36" o:spid="_x0000_s1142" style="position:absolute;left:6687;top:4338;width:225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1TrMMA&#10;AADb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NIP/L/EH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1TrMMAAADbAAAADwAAAAAAAAAAAAAAAACYAgAAZHJzL2Rv&#10;d25yZXYueG1sUEsFBgAAAAAEAAQA9QAAAIgDAAAAAA==&#10;"/>
                  <v:roundrect id="AutoShape 37" o:spid="_x0000_s1143" style="position:absolute;left:6000;top:4242;width:464;height:178;rotation:390954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1fsQA&#10;AADbAAAADwAAAGRycy9kb3ducmV2LnhtbESPS2vDMBCE74X+B7GF3hq5DXngRAmhD8glhzil58Xa&#10;2iLWyra2ifPvq0Agx2FmvmGW68E36kR9dIENvI4yUMRlsI4rA9+Hr5c5qCjIFpvAZOBCEdarx4cl&#10;5jaceU+nQiqVIBxzNFCLtLnWsazJYxyFljh5v6H3KEn2lbY9nhPcN/oty6bao+O0UGNL7zWVx+LP&#10;G/joJpuuu+xk7D6PEyc/s+0umxnz/DRsFqCEBrmHb+2tNTCewvVL+gF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CtX7EAAAA2wAAAA8AAAAAAAAAAAAAAAAAmAIAAGRycy9k&#10;b3ducmV2LnhtbFBLBQYAAAAABAAEAPUAAACJAwAAAAA=&#10;">
                    <v:fill opacity="0"/>
                  </v:roundrect>
                </v:group>
                <v:shape id="Text Box 564" o:spid="_x0000_s1144" type="#_x0000_t202" style="position:absolute;left:2468;top:6423;width:752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89rcAA&#10;AADbAAAADwAAAGRycy9kb3ducmV2LnhtbESPS4sCMRCE7wv+h9CCtzXjA5VZo4ggeFrweW4m7WTY&#10;SWdIoo7++o0geCyq6itqvmxtLW7kQ+VYwaCfgSAunK64VHA8bL5nIEJE1lg7JgUPCrBcdL7mmGt3&#10;5x3d9rEUCcIhRwUmxiaXMhSGLIa+a4iTd3HeYkzSl1J7vCe4reUwyybSYsVpwWBDa0PF3/5qFZxL&#10;+zyfBo032tZj/n0+DkdXKdXrtqsfEJHa+Am/21utYDSF15f0A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N89rcAAAADbAAAADwAAAAAAAAAAAAAAAACYAgAAZHJzL2Rvd25y&#10;ZXYueG1sUEsFBgAAAAAEAAQA9QAAAIUDAAAAAA==&#10;" stroked="f" strokeweight=".5pt">
                  <v:textbox>
                    <w:txbxContent>
                      <w:p w:rsidR="008E64D6" w:rsidRPr="008776BB" w:rsidRDefault="008E64D6" w:rsidP="00BF5BF2">
                        <w:pPr>
                          <w:rPr>
                            <w:b/>
                          </w:rPr>
                        </w:pPr>
                        <w:r w:rsidRPr="008776BB">
                          <w:rPr>
                            <w:b/>
                          </w:rPr>
                          <w:t>DIAGRAM A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  <w:t>DIAGRAM B</w:t>
                        </w:r>
                      </w:p>
                    </w:txbxContent>
                  </v:textbox>
                </v:shape>
                <v:group id="_x0000_s1145" style="position:absolute;left:1016;top:1748;width:9582;height:5355" coordorigin="-292,521" coordsize="60845,34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Text Box 563" o:spid="_x0000_s1146" type="#_x0000_t202" style="position:absolute;left:-292;top:521;width:60845;height:3401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1PbsQA&#10;AADbAAAADwAAAGRycy9kb3ducmV2LnhtbESPQWvCQBSE70L/w/KE3pqNFmyNbqSIpcVDwVQ9P7Iv&#10;yWL2bciumvbXd4WCx2FmvmGWq8G24kK9N44VTJIUBHHptOFawf77/ekVhA/IGlvHpOCHPKzyh9ES&#10;M+2uvKNLEWoRIewzVNCE0GVS+rIhiz5xHXH0KtdbDFH2tdQ9XiPctnKapjNp0XBcaLCjdUPlqThb&#10;BR/HozltqVq3v7MvYw8vdlPoqVKP4+FtASLQEO7h//anVvA8h9uX+A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dT27EAAAA2wAAAA8AAAAAAAAAAAAAAAAAmAIAAGRycy9k&#10;b3ducmV2LnhtbFBLBQYAAAAABAAEAPUAAACJAwAAAAA=&#10;" filled="f" strokeweight="1.5pt">
                    <v:textbox>
                      <w:txbxContent>
                        <w:p w:rsidR="008E64D6" w:rsidRDefault="008E64D6" w:rsidP="00BF5BF2"/>
                      </w:txbxContent>
                    </v:textbox>
                  </v:shape>
                  <v:group id="Group 918" o:spid="_x0000_s1147" style="position:absolute;left:31601;top:3291;width:25222;height:24918" coordsize="25222,24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<v:group id="Group 917" o:spid="_x0000_s1148" style="position:absolute;width:25222;height:24917" coordsize="25222,24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<v:group id="Group 915" o:spid="_x0000_s1149" style="position:absolute;width:25222;height:24917" coordsize="25222,24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<v:group id="Group 914" o:spid="_x0000_s1150" style="position:absolute;width:25222;height:24917" coordsize="25222,24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    <v:oval id="Oval 41" o:spid="_x0000_s1151" style="position:absolute;width:25222;height:24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eFSsQA&#10;AADbAAAADwAAAGRycy9kb3ducmV2LnhtbESPQWvCQBSE74X+h+UJvdWNjUqJrhIaCnrowbS9P7LP&#10;JJh9G7KvMf33XaHgcZiZb5jtfnKdGmkIrWcDi3kCirjytuXawNfn+/MrqCDIFjvPZOCXAux3jw9b&#10;zKy/8onGUmoVIRwyNNCI9JnWoWrIYZj7njh6Zz84lCiHWtsBrxHuOv2SJGvtsOW40GBPbw1Vl/LH&#10;GSjqvFyPOpVVei4Osrp8fxzThTFPsynfgBKa5B7+bx+sgeUSbl/iD9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3hUrEAAAA2wAAAA8AAAAAAAAAAAAAAAAAmAIAAGRycy9k&#10;b3ducmV2LnhtbFBLBQYAAAAABAAEAPUAAACJAwAAAAA=&#10;"/>
                          <v:group id="Group 60" o:spid="_x0000_s1152" style="position:absolute;left:3145;top:10533;width:9534;height:2018" coordorigin="3122,11446" coordsize="2559,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    <v:group id="Group 61" o:spid="_x0000_s1153" style="position:absolute;left:3122;top:11446;width:2559;height:469" coordorigin="6975,9751" coordsize="2559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        <v:roundrect id="AutoShape 62" o:spid="_x0000_s1154" style="position:absolute;left:8112;top:9751;width:1287;height:206;rotation:-1059859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yOsQA&#10;AADcAAAADwAAAGRycy9kb3ducmV2LnhtbESPT4vCMBTE74LfIbwFL6Kpgt1SjSKC7IIX/yyen82z&#10;rdu8lCZru9/eCILHYWZ+wyxWnanEnRpXWlYwGUcgiDOrS84V/Jy2owSE88gaK8uk4J8crJb93gJT&#10;bVs+0P3ocxEg7FJUUHhfp1K6rCCDbmxr4uBdbWPQB9nkUjfYBrip5DSKYmmw5LBQYE2bgrLf459R&#10;QJfrfle3l2FGeIvX0Vdizp+JUoOPbj0H4anz7/Cr/a0VzOIZ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SsjrEAAAA3AAAAA8AAAAAAAAAAAAAAAAAmAIAAGRycy9k&#10;b3ducmV2LnhtbFBLBQYAAAAABAAEAPUAAACJAwAAAAA=&#10;"/>
                              <v:roundrect id="AutoShape 63" o:spid="_x0000_s1155" style="position:absolute;left:6975;top:9808;width:1287;height:206;rotation:587574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CesYA&#10;AADcAAAADwAAAGRycy9kb3ducmV2LnhtbESP0WrCQBRE3wX/YbmFvummhaY2uopVKj4UROsHXLO3&#10;2djs3ZjdxujXdwuCj8PMnGEms85WoqXGl44VPA0TEMS50yUXCvZfH4MRCB+QNVaOScGFPMym/d4E&#10;M+3OvKV2FwoRIewzVGBCqDMpfW7Ioh+6mjh6366xGKJsCqkbPEe4reRzkqTSYslxwWBNC0P5z+7X&#10;KtiY62exXL0fWzyla2MOx8PbaqnU40M3H4MI1IV7+NZeawUvryn8n4lH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UCesYAAADcAAAADwAAAAAAAAAAAAAAAACYAgAAZHJz&#10;L2Rvd25yZXYueG1sUEsFBgAAAAAEAAQA9QAAAIsDAAAAAA==&#10;"/>
                              <v:roundrect id="AutoShape 64" o:spid="_x0000_s1156" style="position:absolute;left:6975;top:10010;width:1287;height:206;rotation:-538351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KgtsUA&#10;AADcAAAADwAAAGRycy9kb3ducmV2LnhtbESPy2rDQAxF94H+w6BAd8nYNSmx63EohkDpIjSPDxAe&#10;1TbxaIxnkrh/Xy0KXYqre3RU7mY3qDtNofdsIF0noIgbb3tuDVzO+9UWVIjIFgfPZOCHAuyqp0WJ&#10;hfUPPtL9FFslEA4FGuhiHAutQ9ORw7D2I7Fk335yGGWcWm0nfAjcDfolSV61w57lQocj1R0119PN&#10;iUZ9y7JDns/p8bz/TNuszvmrNuZ5Ob+/gYo0x//lv/aHNbDZir48IwTQ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qC2xQAAANwAAAAPAAAAAAAAAAAAAAAAAJgCAABkcnMv&#10;ZG93bnJldi54bWxQSwUGAAAAAAQABAD1AAAAigMAAAAA&#10;"/>
                              <v:roundrect id="AutoShape 65" o:spid="_x0000_s1157" style="position:absolute;left:8247;top:10014;width:1287;height:206;rotation:587574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t0XsYA&#10;AADcAAAADwAAAGRycy9kb3ducmV2LnhtbESP3WrCQBSE7wu+w3KE3tWNQkWjG/GHiheFUvUBjtlj&#10;NjF7Ns1uY9qn7xYKvRxm5htmueptLTpqfelYwXiUgCDOnS65UHA+vTzNQPiArLF2TAq+yMMqGzws&#10;MdXuzu/UHUMhIoR9igpMCE0qpc8NWfQj1xBH7+paiyHKtpC6xXuE21pOkmQqLZYcFww2tDWU346f&#10;VsGb+X4tdvtN1eHH9GDMpbrM9zulHof9egEiUB/+w3/tg1bwPJvA75l4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t0XsYAAADcAAAADwAAAAAAAAAAAAAAAACYAgAAZHJz&#10;L2Rvd25yZXYueG1sUEsFBgAAAAAEAAQA9QAAAIsDAAAAAA==&#10;"/>
                              <v:oval id="Oval 66" o:spid="_x0000_s1158" style="position:absolute;left:8017;top:9881;width:341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j7QsQA&#10;AADcAAAADwAAAGRycy9kb3ducmV2LnhtbESPQWvCQBSE7wX/w/IK3urGhgRJXUUUwR56aGzvj+wz&#10;CWbfhuxrjP/eLRR6HGbmG2a9nVynRhpC69nAcpGAIq68bbk28HU+vqxABUG22HkmA3cKsN3MntZY&#10;WH/jTxpLqVWEcCjQQCPSF1qHqiGHYeF74uhd/OBQohxqbQe8Rbjr9GuS5Nphy3GhwZ72DVXX8scZ&#10;ONS7Mh91Kll6OZwku35/vKdLY+bP0+4NlNAk/+G/9skayFY5/J6JR0B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Y+0LEAAAA3AAAAA8AAAAAAAAAAAAAAAAAmAIAAGRycy9k&#10;b3ducmV2LnhtbFBLBQYAAAAABAAEAPUAAACJAwAAAAA=&#10;"/>
                            </v:group>
                            <v:roundrect id="AutoShape 67" o:spid="_x0000_s1159" style="position:absolute;left:3122;top:11767;width:450;height:206;rotation:-538351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eVg8UA&#10;AADcAAAADwAAAGRycy9kb3ducmV2LnhtbESPQUsDMRSE74L/ITyhN5utUFvWpkWqBZFeWhWvj83b&#10;zdrNy5rEbfrvm0LB4zAz3zCLVbKdGMiH1rGCybgAQVw53XKj4PNjcz8HESKyxs4xKThRgNXy9maB&#10;pXZH3tGwj43IEA4lKjAx9qWUoTJkMYxdT5y92nmLMUvfSO3xmOG2kw9F8SgttpwXDPa0NlQd9n9W&#10;wWb7Ovkd0tf6/eWwrU368d9d7ZUa3aXnJxCRUvwPX9tvWsF0PoPLmXwE5P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5WDxQAAANwAAAAPAAAAAAAAAAAAAAAAAJgCAABkcnMv&#10;ZG93bnJldi54bWxQSwUGAAAAAAQABAD1AAAAigMAAAAA&#10;" fillcolor="black"/>
                          </v:group>
                          <v:group id="Group 68" o:spid="_x0000_s1160" style="position:absolute;left:14484;top:11119;width:6292;height:1695" coordorigin="6240,11265" coordsize="1690,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          <v:roundrect id="AutoShape 69" o:spid="_x0000_s1161" style="position:absolute;left:6405;top:11387;width:585;height:159;rotation:390727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4vecQA&#10;AADcAAAADwAAAGRycy9kb3ducmV2LnhtbESPQWvCQBSE7wX/w/IEb3VjpVWjq0hBEIQWoxdvz+wz&#10;CWbfht01Sf99t1DwOMzMN8xq05tatOR8ZVnBZJyAIM6trrhQcD7tXucgfEDWWFsmBT/kYbMevKww&#10;1bbjI7VZKESEsE9RQRlCk0rp85IM+rFtiKN3s85giNIVUjvsItzU8i1JPqTBiuNCiQ19lpTfs4dR&#10;MOVjl5mvy6LVs+/9VR4Ou0dwSo2G/XYJIlAfnuH/9l4reJ8v4O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OL3nEAAAA3AAAAA8AAAAAAAAAAAAAAAAAmAIAAGRycy9k&#10;b3ducmV2LnhtbFBLBQYAAAAABAAEAPUAAACJAwAAAAA=&#10;" fillcolor="black"/>
                            <v:group id="Group 70" o:spid="_x0000_s1162" style="position:absolute;left:6240;top:11265;width:1690;height:443" coordorigin="6240,11265" coordsize="1690,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            <v:roundrect id="AutoShape 71" o:spid="_x0000_s1163" style="position:absolute;left:7116;top:11337;width:585;height:159;rotation:-1059859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ZP8cA&#10;AADcAAAADwAAAGRycy9kb3ducmV2LnhtbESP3WrCQBSE74W+w3IK3ukmFbVNXaVUCv4gNLalt8fs&#10;MQnNnk2zq8a3dwXBy2FmvmEms9ZU4kiNKy0riPsRCOLM6pJzBd9fH71nEM4ja6wsk4IzOZhNHzoT&#10;TLQ9cUrHrc9FgLBLUEHhfZ1I6bKCDLq+rYmDt7eNQR9kk0vd4CnATSWfomgkDZYcFgqs6b2g7G97&#10;MArm+dqM08/25zcebHbnefRfj5crpbqP7dsrCE+tv4dv7YVWMHyJ4XomHAE5v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zWT/HAAAA3AAAAA8AAAAAAAAAAAAAAAAAmAIAAGRy&#10;cy9kb3ducmV2LnhtbFBLBQYAAAAABAAEAPUAAACMAwAAAAA=&#10;" fillcolor="black"/>
                              <v:group id="Group 72" o:spid="_x0000_s1164" style="position:absolute;left:6240;top:11265;width:1690;height:443" coordorigin="6240,11265" coordsize="1690,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              <v:roundrect id="AutoShape 73" o:spid="_x0000_s1165" style="position:absolute;left:7325;top:11265;width:605;height:159;rotation:-1091162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3HIsYA&#10;AADcAAAADwAAAGRycy9kb3ducmV2LnhtbESPT2sCMRTE74V+h/CE3jRr1aqrUUpR20Ohrn/uj81z&#10;d2nysmyirt++EYQeh5n5DTNfttaICzW+cqyg30tAEOdOV1woOOzX3QkIH5A1Gsek4EYelovnpzmm&#10;2l05o8suFCJC2KeooAyhTqX0eUkWfc/VxNE7ucZiiLIppG7wGuHWyNckeZMWK44LJdb0UVL+uztb&#10;BZtsW2V78/m96a8GxXD8c1yfvFHqpdO+z0AEasN/+NH+0gpG0wHc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3HIsYAAADcAAAADwAAAAAAAAAAAAAAAACYAgAAZHJz&#10;L2Rvd25yZXYueG1sUEsFBgAAAAAEAAQA9QAAAIsDAAAAAA==&#10;">
                                  <v:fill opacity="0"/>
                                </v:roundrect>
                                <v:roundrect id="AutoShape 74" o:spid="_x0000_s1166" style="position:absolute;left:6242;top:11546;width:846;height:159;rotation:-538351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DjcUA&#10;AADcAAAADwAAAGRycy9kb3ducmV2LnhtbESP0WrCQBRE3wv9h+UKfdONxVaNWSVIlUL70ugH3GSv&#10;STB7N2TXGP36bkHo4zAzZ5hkM5hG9NS52rKC6SQCQVxYXXOp4HjYjRcgnEfW2FgmBTdysFk/PyUY&#10;a3vlH+ozX4oAYRejgsr7NpbSFRUZdBPbEgfvZDuDPsiulLrDa4CbRr5G0bs0WHNYqLClbUXFObsY&#10;Bd+7L97z4j77cCZP+/k9T7NmrtTLaEhXIDwN/j/8aH9qBW/LG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IONxQAAANwAAAAPAAAAAAAAAAAAAAAAAJgCAABkcnMv&#10;ZG93bnJldi54bWxQSwUGAAAAAAQABAD1AAAAigMAAAAA&#10;" fillcolor="black [3213]"/>
                                <v:roundrect id="AutoShape 75" o:spid="_x0000_s1167" style="position:absolute;left:7079;top:11549;width:846;height:159;rotation:587574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XMUsUA&#10;AADcAAAADwAAAGRycy9kb3ducmV2LnhtbESPT2sCMRTE70K/Q3gFL6JZLat2axSxFcRe6r/76+Z1&#10;d3HzsiSpbr+9KQgeh5n5DTNbtKYWF3K+sqxgOEhAEOdWV1woOB7W/SkIH5A11pZJwR95WMyfOjPM&#10;tL3yji77UIgIYZ+hgjKEJpPS5yUZ9APbEEfvxzqDIUpXSO3wGuGmlqMkGUuDFceFEhtalZSf979G&#10;QU9uvklPtu+f4/pl+pGurTt9WaW6z+3yDUSgNjzC9/ZGK0hfU/g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JcxSxQAAANwAAAAPAAAAAAAAAAAAAAAAAJgCAABkcnMv&#10;ZG93bnJldi54bWxQSwUGAAAAAAQABAD1AAAAigMAAAAA&#10;" fillcolor="black [3213]"/>
                                <v:oval id="Oval 76" o:spid="_x0000_s1168" style="position:absolute;left:6927;top:11446;width:225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Ftn8QA&#10;AADcAAAADwAAAGRycy9kb3ducmV2LnhtbESPQWvCQBSE74X+h+UJ3urGhgQbXUUqgj300Gjvj+wz&#10;CWbfhuxrTP99t1DocZiZb5jNbnKdGmkIrWcDy0UCirjytuXawOV8fFqBCoJssfNMBr4pwG77+LDB&#10;wvo7f9BYSq0ihEOBBhqRvtA6VA05DAvfE0fv6geHEuVQazvgPcJdp5+TJNcOW44LDfb02lB1K7+c&#10;gUO9L/NRp5Kl18NJstvn+1u6NGY+m/ZrUEKT/If/2idrIHvJ4f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BbZ/EAAAA3AAAAA8AAAAAAAAAAAAAAAAAmAIAAGRycy9k&#10;b3ducmV2LnhtbFBLBQYAAAAABAAEAPUAAACJAwAAAAA=&#10;"/>
                                <v:roundrect id="AutoShape 77" o:spid="_x0000_s1169" style="position:absolute;left:6240;top:11350;width:464;height:178;rotation:390954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dZMUA&#10;AADcAAAADwAAAGRycy9kb3ducmV2LnhtbESPzWrDMBCE74W+g9hCb42cFsepEyWE/kAuOTQtOS/W&#10;1haxVra1TZy3rwqBHoeZ+YZZrkffqhMN0QU2MJ1koIirYB3XBr4+3x/moKIgW2wDk4ELRVivbm+W&#10;WNpw5g867aVWCcKxRAONSFdqHauGPMZJ6IiT9x0Gj5LkUGs74DnBfasfs2ymPTpOCw129NJQddz/&#10;eAOvfb7p+8tOntzbMXdyKLa7rDDm/m7cLEAJjfIfvra31kD+XMDfmXQE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O91kxQAAANwAAAAPAAAAAAAAAAAAAAAAAJgCAABkcnMv&#10;ZG93bnJldi54bWxQSwUGAAAAAAQABAD1AAAAigMAAAAA&#10;">
                                  <v:fill opacity="0"/>
                                </v:roundrect>
                              </v:group>
                            </v:group>
                          </v:group>
                          <v:roundrect id="AutoShape 78" o:spid="_x0000_s1170" style="position:absolute;left:15142;top:14264;width:2179;height:609;rotation:390727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gWsQA&#10;AADcAAAADwAAAGRycy9kb3ducmV2LnhtbESP0WrCQBRE3wv9h+UW+lY3qSghukopFhRB1PYDrtlr&#10;Npi9G7KrSf16VxB8HGbmDDOd97YWF2p95VhBOkhAEBdOV1wq+Pv9+chA+ICssXZMCv7Jw3z2+jLF&#10;XLuOd3TZh1JECPscFZgQmlxKXxiy6AeuIY7e0bUWQ5RtKXWLXYTbWn4myVharDguGGzo21Bx2p+t&#10;gnq78tkiG3raLIvVtTukZrFOlXp/678mIAL14Rl+tJdaQTYewf1MPA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RIFrEAAAA3AAAAA8AAAAAAAAAAAAAAAAAmAIAAGRycy9k&#10;b3ducmV2LnhtbFBLBQYAAAAABAAEAPUAAACJAwAAAAA=&#10;"/>
                          <v:roundrect id="AutoShape 79" o:spid="_x0000_s1171" style="position:absolute;left:17775;top:14045;width:2180;height:608;rotation:-1059859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EVsQA&#10;AADcAAAADwAAAGRycy9kb3ducmV2LnhtbESPT2vCQBTE74LfYXlCb7qxhxCjq4ig/XOrFurxmX0m&#10;wezbkH016bfvFgoeh5n5DbPaDK5Rd+pC7dnAfJaAIi68rbk08HnaTzNQQZAtNp7JwA8F2KzHoxXm&#10;1vf8QfejlCpCOORooBJpc61DUZHDMPMtcfSuvnMoUXalth32Ee4a/ZwkqXZYc1yosKVdRcXt+O0M&#10;nIr0fL7118NLLfotu7wvDl9ajHmaDNslKKFBHuH/9qs1kKUp/J2JR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sRFbEAAAA3AAAAA8AAAAAAAAAAAAAAAAAmAIAAGRycy9k&#10;b3ducmV2LnhtbFBLBQYAAAAABAAEAPUAAACJAwAAAAA=&#10;" filled="f" fillcolor="black"/>
                          <v:roundrect id="AutoShape 80" o:spid="_x0000_s1172" style="position:absolute;left:19677;top:13679;width:1025;height:609;rotation:-1091162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gHEsQA&#10;AADcAAAADwAAAGRycy9kb3ducmV2LnhtbESPQWvCQBSE70L/w/IKvelGD9FGV5FCRSiI2iIeH9ln&#10;Nph9G7Ibjf56VxB6HGbmG2a26GwlLtT40rGC4SABQZw7XXKh4O/3uz8B4QOyxsoxKbiRh8X8rTfD&#10;TLsr7+iyD4WIEPYZKjAh1JmUPjdk0Q9cTRy9k2sshiibQuoGrxFuKzlKklRaLDkuGKzpy1B+3rdW&#10;wWl0737SQ3vcbIl2n6a1iStWSn28d8spiEBd+A+/2mutYJKO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IBxLEAAAA3AAAAA8AAAAAAAAAAAAAAAAAmAIAAGRycy9k&#10;b3ducmV2LnhtbFBLBQYAAAAABAAEAPUAAACJAwAAAAA=&#10;" fillcolor="black"/>
                          <v:roundrect id="AutoShape 81" o:spid="_x0000_s1173" style="position:absolute;left:14557;top:14849;width:3152;height:609;rotation:-538351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w/cMA&#10;AADcAAAADwAAAGRycy9kb3ducmV2LnhtbESP3YrCQAxG74V9hyELe6fTbkFs11GkICxeiH8PEDrZ&#10;ttjJlM6o9e03F4KX4ct3crJcj65TdxpC69lAOktAEVfetlwbuJy30wWoEJEtdp7JwJMCrFcfkyUW&#10;1j/4SPdTrJVAOBRooImxL7QOVUMOw8z3xJL9+cFhlHGotR3wIXDX6e8kmWuHLcuFBnsqG6qup5sT&#10;jfKWZfs8H9PjebtL66zM+VAa8/U5bn5ARRrje/nV/rUGFnOxlWeEAH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iw/cMAAADcAAAADwAAAAAAAAAAAAAAAACYAgAAZHJzL2Rv&#10;d25yZXYueG1sUEsFBgAAAAAEAAQA9QAAAIgDAAAAAA==&#10;"/>
                          <v:roundrect id="AutoShape 82" o:spid="_x0000_s1174" style="position:absolute;left:17629;top:14849;width:3152;height:609;rotation:587574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P6YsUA&#10;AADcAAAADwAAAGRycy9kb3ducmV2LnhtbESPzW7CMBCE75V4B2uRuBWHHiIIGMSPijhUqgo8wBIv&#10;cSBeh9iEtE9fV6rEcTQz32hmi85WoqXGl44VjIYJCOLc6ZILBcfD++sYhA/IGivHpOCbPCzmvZcZ&#10;Zto9+IvafShEhLDPUIEJoc6k9Lkhi37oauLonV1jMUTZFFI3+IhwW8m3JEmlxZLjgsGa1oby6/5u&#10;FXyan49is11dWrylO2NOl9Nku1Fq0O+WUxCBuvAM/7d3WsE4ncD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k/pixQAAANwAAAAPAAAAAAAAAAAAAAAAAJgCAABkcnMv&#10;ZG93bnJldi54bWxQSwUGAAAAAAQABAD1AAAAigMAAAAA&#10;"/>
                          <v:oval id="Oval 83" o:spid="_x0000_s1175" style="position:absolute;left:17044;top:14484;width:838;height: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TppsQA&#10;AADcAAAADwAAAGRycy9kb3ducmV2LnhtbESPQWvCQBSE70L/w/IKvekmDVpJXUUqBXvwYNreH9ln&#10;Esy+DdnXGP+9WxA8DjPzDbPajK5VA/Wh8WwgnSWgiEtvG64M/Hx/TpeggiBbbD2TgSsF2KyfJivM&#10;rb/wkYZCKhUhHHI0UIt0udahrMlhmPmOOHon3zuUKPtK2x4vEe5a/ZokC+2w4bhQY0cfNZXn4s8Z&#10;2FXbYjHoTObZabeX+fn38JWlxrw8j9t3UEKjPML39t4aWL6l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U6abEAAAA3AAAAA8AAAAAAAAAAAAAAAAAmAIAAGRycy9k&#10;b3ducmV2LnhtbFBLBQYAAAAABAAEAPUAAACJAwAAAAA=&#10;"/>
                          <v:roundrect id="AutoShape 84" o:spid="_x0000_s1176" style="position:absolute;left:14484;top:14118;width:618;height:643;rotation:390954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kWW8MA&#10;AADcAAAADwAAAGRycy9kb3ducmV2LnhtbESP0YrCMBRE3wX/IdwF3zRdhSpdo4jugiAsWP2AS3O3&#10;qTY3pYla/XojLPg4zMwZZr7sbC2u1PrKsYLPUQKCuHC64lLB8fAznIHwAVlj7ZgU3MnDctHvzTHT&#10;7sZ7uuahFBHCPkMFJoQmk9IXhiz6kWuIo/fnWoshyraUusVbhNtajpMklRYrjgsGG1obKs75xSqY&#10;7M8mLX9l7nfy8NiemmSzS7+VGnx0qy8QgbrwDv+3t1rBbDqG15l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kWW8MAAADcAAAADwAAAAAAAAAAAAAAAACYAgAAZHJzL2Rv&#10;d25yZXYueG1sUEsFBgAAAAAEAAQA9QAAAIgDAAAAAA==&#10;" fillcolor="black"/>
                          <v:group id="Group 85" o:spid="_x0000_s1177" style="position:absolute;left:3364;top:13898;width:9817;height:1915" coordorigin="3122,11473" coordsize="2559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          <v:group id="Group 86" o:spid="_x0000_s1178" style="position:absolute;left:3122;top:11473;width:2559;height:442" coordorigin="6975,9778" coordsize="2559,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            <v:roundrect id="AutoShape 87" o:spid="_x0000_s1179" style="position:absolute;left:8116;top:9778;width:920;height:231;rotation:-1059859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DccYA&#10;AADcAAAADwAAAGRycy9kb3ducmV2LnhtbESPQWvCQBSE7wX/w/KE3urGikaiq4giVKWgtqXXZ/aZ&#10;BLNv0+yq8d+7QsHjMDPfMONpY0pxodoVlhV0OxEI4tTqgjMF31/LtyEI55E1lpZJwY0cTCetlzEm&#10;2l55R5e9z0SAsEtQQe59lUjp0pwMuo6tiIN3tLVBH2SdSV3jNcBNKd+jaCANFhwWcqxonlN62p+N&#10;gkW2MfFu2/z8dnufh9si+qvi1Vqp13YzG4Hw1Phn+L/9oRUM4z48zoQj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RDccYAAADcAAAADwAAAAAAAAAAAAAAAACYAgAAZHJz&#10;L2Rvd25yZXYueG1sUEsFBgAAAAAEAAQA9QAAAIsDAAAAAA==&#10;" fillcolor="black"/>
                              <v:roundrect id="AutoShape 88" o:spid="_x0000_s1180" style="position:absolute;left:6975;top:9808;width:1287;height:206;rotation:587574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E/fMcA&#10;AADcAAAADwAAAGRycy9kb3ducmV2LnhtbESPT2vCQBTE70K/w/KE3nSjByupqzSCUimlGKvg7Zl9&#10;TUKzb0N286ffvlsoeBxm5jfMajOYSnTUuNKygtk0AkGcWV1yruDztJssQTiPrLGyTAp+yMFm/TBa&#10;Yaxtz0fqUp+LAGEXo4LC+zqW0mUFGXRTWxMH78s2Bn2QTS51g32Am0rOo2ghDZYcFgqsaVtQ9p22&#10;RsGlbW/nt2u6m/e62x8OSZe8Jx9KPY6Hl2cQngZ/D/+3X7WC5dMC/s6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xP3zHAAAA3AAAAA8AAAAAAAAAAAAAAAAAmAIAAGRy&#10;cy9kb3ducmV2LnhtbFBLBQYAAAAABAAEAPUAAACMAwAAAAA=&#10;" fillcolor="black"/>
                              <v:roundrect id="AutoShape 89" o:spid="_x0000_s1181" style="position:absolute;left:6975;top:10010;width:1287;height:206;rotation:-538351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IfE8UA&#10;AADcAAAADwAAAGRycy9kb3ducmV2LnhtbESPT0sDMRTE7wW/Q3iCtzZbD7asTYtUCyK99I94fWze&#10;btZuXtYkbuO3N4VCj8PM/IZZrJLtxEA+tI4VTCcFCOLK6ZYbBcfDZjwHESKyxs4xKfijAKvl3WiB&#10;pXZn3tGwj43IEA4lKjAx9qWUoTJkMUxcT5y92nmLMUvfSO3xnOG2k49F8SQttpwXDPa0NlSd9r9W&#10;wWb7Nv0Z0uf64/W0rU369l9d7ZV6uE8vzyAipXgLX9vvWsF8NoPLmXw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Eh8TxQAAANwAAAAPAAAAAAAAAAAAAAAAAJgCAABkcnMv&#10;ZG93bnJldi54bWxQSwUGAAAAAAQABAD1AAAAigMAAAAA&#10;" fillcolor="black"/>
                              <v:roundrect id="AutoShape 90" o:spid="_x0000_s1182" style="position:absolute;left:8247;top:10014;width:1287;height:206;rotation:587574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IOlcQA&#10;AADcAAAADwAAAGRycy9kb3ducmV2LnhtbERPy2rCQBTdC/2H4Qrd6UQXKqmjGEFRSilNq9Ddbeaa&#10;hGbuhMzk4d93FgWXh/NebwdTiY4aV1pWMJtGIIgzq0vOFXx9HiYrEM4ja6wsk4I7OdhunkZrjLXt&#10;+YO61OcihLCLUUHhfR1L6bKCDLqprYkDd7ONQR9gk0vdYB/CTSXnUbSQBksODQXWtC8o+01bo+Da&#10;tj+X1+/0MO91dzyfky55S96Veh4PuxcQngb/EP+7T1rBahnWhjPh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iDpXEAAAA3AAAAA8AAAAAAAAAAAAAAAAAmAIAAGRycy9k&#10;b3ducmV2LnhtbFBLBQYAAAAABAAEAPUAAACJAwAAAAA=&#10;" fillcolor="black"/>
                              <v:oval id="Oval 91" o:spid="_x0000_s1183" style="position:absolute;left:8017;top:9881;width:341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LloMQA&#10;AADcAAAADwAAAGRycy9kb3ducmV2LnhtbESPQWvCQBSE74L/YXlCb7rRoLWpq4hSsAcPpu39kX0m&#10;wezbkH2N6b/vFgoeh5n5htnsBteonrpQezYwnyWgiAtvay4NfH68TdeggiBbbDyTgR8KsNuORxvM&#10;rL/zhfpcShUhHDI0UIm0mdahqMhhmPmWOHpX3zmUKLtS2w7vEe4avUiSlXZYc1yosKVDRcUt/3YG&#10;juU+X/U6lWV6PZ5kefs6v6dzY54mw/4VlNAgj/B/+2QNrJ9f4O9MPA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i5aDEAAAA3AAAAA8AAAAAAAAAAAAAAAAAmAIAAGRycy9k&#10;b3ducmV2LnhtbFBLBQYAAAAABAAEAPUAAACJAwAAAAA=&#10;"/>
                            </v:group>
                            <v:roundrect id="AutoShape 92" o:spid="_x0000_s1184" style="position:absolute;left:3122;top:11767;width:450;height:206;rotation:-538351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EFVcEA&#10;AADcAAAADwAAAGRycy9kb3ducmV2LnhtbERPz2vCMBS+D/wfwhO8zdQeutIZZQiC6GVzHvT2aN7a&#10;suSlNLGN/705DHb8+H6vt9EaMdLgO8cKVssMBHHtdMeNgsv3/rUE4QOyRuOYFDzIw3Yze1ljpd3E&#10;XzSeQyNSCPsKFbQh9JWUvm7Jol+6njhxP26wGBIcGqkHnFK4NTLPskJa7Dg1tNjTrqX693y3CuLp&#10;9Jb7soijya/mOE3N8VZ8KrWYx493EIFi+Bf/uQ9aQVmm+elMOg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xBVXBAAAA3AAAAA8AAAAAAAAAAAAAAAAAmAIAAGRycy9kb3du&#10;cmV2LnhtbFBLBQYAAAAABAAEAPUAAACGAwAAAAA=&#10;" filled="f" fillcolor="black"/>
                          </v:group>
                        </v:group>
                        <v:group id="Group 48" o:spid="_x0000_s1185" style="position:absolute;left:7388;top:1967;width:10096;height:9936" coordorigin="4486,1828" coordsize="2422,2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        <v:shape id="Arc 52" o:spid="_x0000_s1186" style="position:absolute;left:4486;top:1830;width:507;height:226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ifu8EA&#10;AADcAAAADwAAAGRycy9kb3ducmV2LnhtbESP0YrCMBRE3wX/IdyFfdN0u1hKNYoIuvuo1g+4NNe2&#10;2NyUJNb695sFwcdhZs4wq81oOjGQ861lBV/zBARxZXXLtYJLuZ/lIHxA1thZJgVP8rBZTycrLLR9&#10;8ImGc6hFhLAvUEETQl9I6auGDPq57Ymjd7XOYIjS1VI7fES46WSaJJk02HJcaLCnXUPV7Xw3Cso2&#10;Ox5S3mURNISF3f+4y+Jbqc+PcbsEEWgM7/Cr/asV5HkK/2fiEZ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Yn7vBAAAA3AAAAA8AAAAAAAAAAAAAAAAAmAIAAGRycy9kb3du&#10;cmV2LnhtbFBLBQYAAAAABAAEAPUAAACGAwAAAAA=&#10;" path="m-1,nfc11929,,21600,9670,21600,21600em-1,nsc11929,,21600,9670,21600,21600l,21600,-1,xe" filled="f">
                            <v:path arrowok="t" o:extrusionok="f" o:connecttype="custom" o:connectlocs="0,0;12,237;0,237" o:connectangles="0,0,0"/>
                          </v:shape>
                          <v:shape id="Arc 53" o:spid="_x0000_s1187" style="position:absolute;left:5760;top:1828;width:1148;height:2459;visibility:visible;mso-wrap-style:square;v-text-anchor:top" coordsize="21600,21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KVMIA&#10;AADcAAAADwAAAGRycy9kb3ducmV2LnhtbESPQWsCMRSE74X+h/AKvdVsrdhla5QiFL26euntsXkm&#10;i5uXJUl313/fCILHYWa+YVabyXVioBBbzwreZwUI4sbrlo2C0/HnrQQRE7LGzjMpuFKEzfr5aYWV&#10;9iMfaKiTERnCsUIFNqW+kjI2lhzGme+Js3f2wWHKMhipA44Z7jo5L4qldNhyXrDY09ZSc6n/nILL&#10;7hz9aD/C7+dQm8HwYqeve6VeX6bvLxCJpvQI39t7raAsF3A7k4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QopUwgAAANwAAAAPAAAAAAAAAAAAAAAAAJgCAABkcnMvZG93&#10;bnJldi54bWxQSwUGAAAAAAQABAD1AAAAhwMAAAAA&#10;" path="m2900,-1nfc13571,1445,21547,10531,21599,21300em2900,-1nsc13571,1445,21547,10531,21599,21300l,21404,2900,-1xe" filled="f">
                            <v:path arrowok="t" o:extrusionok="f" o:connecttype="custom" o:connectlocs="8,0;61,281;0,283" o:connectangles="0,0,0"/>
                          </v:shape>
                        </v:group>
                        <v:group id="Group 54" o:spid="_x0000_s1188" style="position:absolute;left:7959;top:15165;width:9712;height:7822;rotation:180" coordorigin="4215,2069" coordsize="2607,2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pnMq6wwAAANwAAAAP&#10;AAAAAAAAAAAAAAAAAKoCAABkcnMvZG93bnJldi54bWxQSwUGAAAAAAQABAD6AAAAmgMAAAAA&#10;">
                          <v:shape id="Arc 55" o:spid="_x0000_s1189" style="position:absolute;left:4215;top:2069;width:778;height:2613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ZuMIA&#10;AADcAAAADwAAAGRycy9kb3ducmV2LnhtbESPwWrDMBBE74X+g9hCb41cBxvjRDYlkKTH1skHLNbG&#10;NrVWRlJt5++rQqHHYWbeMPt6NaOYyfnBsoLXTQKCuLV64E7B9XJ8KUD4gKxxtEwK7uShrh4f9lhq&#10;u/AnzU3oRISwL1FBH8JUSunbngz6jZ2Io3ezzmCI0nVSO1wi3IwyTZJcGhw4LvQ40aGn9qv5Ngou&#10;Q/5xSvmQR9AcMns8u2u2Ver5aX3bgQi0hv/wX/tdKyiKHH7PxCMg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5m4wgAAANwAAAAPAAAAAAAAAAAAAAAAAJgCAABkcnMvZG93&#10;bnJldi54bWxQSwUGAAAAAAQABAD1AAAAhwMAAAAA&#10;" path="m-1,nfc11929,,21600,9670,21600,21600em-1,nsc11929,,21600,9670,21600,21600l,21600,-1,xe" filled="f">
                            <v:path arrowok="t" o:extrusionok="f" o:connecttype="custom" o:connectlocs="0,0;28,316;0,316" o:connectangles="0,0,0"/>
                          </v:shape>
                          <v:shape id="Arc 59" o:spid="_x0000_s1190" style="position:absolute;left:5760;top:2090;width:1062;height:2632;visibility:visible;mso-wrap-style:square;v-text-anchor:top" coordsize="21600,21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AUI8IA&#10;AADcAAAADwAAAGRycy9kb3ducmV2LnhtbESPQWsCMRSE74X+h/CE3mrWtuiyNUopFL129dLbY/NM&#10;FjcvS5Lurv/eCILHYWa+YdbbyXVioBBbzwoW8wIEceN1y0bB8fDzWoKICVlj55kUXCjCdvP8tMZK&#10;+5F/aaiTERnCsUIFNqW+kjI2lhzGue+Js3fywWHKMhipA44Z7jr5VhRL6bDlvGCxp29Lzbn+dwrO&#10;u1P0o30Pf6uhNoPhj52+7JV6mU1fnyASTekRvrf3WkFZruB2Jh8Bu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BQjwgAAANwAAAAPAAAAAAAAAAAAAAAAAJgCAABkcnMvZG93&#10;bnJldi54bWxQSwUGAAAAAAQABAD1AAAAhwMAAAAA&#10;" path="m2900,-1nfc13571,1445,21547,10531,21599,21300em2900,-1nsc13571,1445,21547,10531,21599,21300l,21404,2900,-1xe" filled="f">
                            <v:path arrowok="t" o:extrusionok="f" o:connecttype="custom" o:connectlocs="7,0;52,322;0,324" o:connectangles="0,0,0"/>
                          </v:shape>
                        </v:group>
                      </v:group>
                      <v:group id="Group 42" o:spid="_x0000_s1191" style="position:absolute;left:10168;top:950;width:2436;height:1934" coordorigin="5106,1702" coordsize="654,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      <v:rect id="Rectangle 43" o:spid="_x0000_s1192" style="position:absolute;left:5330;top:1926;width:43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mD+8UA&#10;AADcAAAADwAAAGRycy9kb3ducmV2LnhtbESPQWvCQBSE74L/YXlCb2ajhRKjqxSLpR41ufT2zD6T&#10;2OzbkF2T1F/fLRR6HGbmG2azG00jeupcbVnBIopBEBdW11wqyLPDPAHhPLLGxjIp+CYHu+10ssFU&#10;24FP1J99KQKEXYoKKu/bVEpXVGTQRbYlDt7VdgZ9kF0pdYdDgJtGLuP4RRqsOSxU2NK+ouLrfDcK&#10;LvUyx8cpe4/N6vDsj2N2u3++KfU0G1/XIDyN/j/81/7QCpJkBb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uYP7xQAAANwAAAAPAAAAAAAAAAAAAAAAAJgCAABkcnMv&#10;ZG93bnJldi54bWxQSwUGAAAAAAQABAD1AAAAigMAAAAA&#10;"/>
                        <v:rect id="Rectangle 44" o:spid="_x0000_s1193" style="position:absolute;left:5106;top:1702;width:205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q8u8IA&#10;AADcAAAADwAAAGRycy9kb3ducmV2LnhtbERPPW+DMBDdK+U/WFepW2NKpYqQOKhKlaoZCSzZLvgC&#10;pPiMsAM0v74eKnV8et+bbDadGGlwrWUFL8sIBHFldcu1grLYPycgnEfW2FkmBT/kINsuHjaYajtx&#10;TuPR1yKEsEtRQeN9n0rpqoYMuqXtiQN3sYNBH+BQSz3gFMJNJ+MoepMGWw4NDfa0a6j6Pt6MgnMb&#10;l3jPi8/IrPav/jAX19vpQ6mnx/l9DcLT7P/Ff+4vrSBZhfnhTDg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Wry7wgAAANwAAAAPAAAAAAAAAAAAAAAAAJgCAABkcnMvZG93&#10;bnJldi54bWxQSwUGAAAAAAQABAD1AAAAhwMAAAAA&#10;"/>
                      </v:group>
                      <v:group id="Group 45" o:spid="_x0000_s1194" style="position:absolute;left:12143;top:22091;width:2365;height:1934" coordorigin="6883,6060" coordsize="635,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      <v:rect id="Rectangle 46" o:spid="_x0000_s1195" style="position:absolute;left:6883;top:6284;width:43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HV8UA&#10;AADcAAAADwAAAGRycy9kb3ducmV2LnhtbESPQWvCQBSE74X+h+UJvTUbUygmdRWpKPUYk4u31+xr&#10;kpp9G7KrSf313ULB4zAz3zDL9WQ6caXBtZYVzKMYBHFldcu1grLYPS9AOI+ssbNMCn7IwXr1+LDE&#10;TNuRc7oefS0ChF2GChrv+0xKVzVk0EW2Jw7elx0M+iCHWuoBxwA3nUzi+FUabDksNNjTe0PV+Xgx&#10;Cj7bpMRbXuxjk+5e/GEqvi+nrVJPs2nzBsLT5O/h//aHVrBIE/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IdXxQAAANwAAAAPAAAAAAAAAAAAAAAAAJgCAABkcnMv&#10;ZG93bnJldi54bWxQSwUGAAAAAAQABAD1AAAAigMAAAAA&#10;"/>
                        <v:rect id="Rectangle 47" o:spid="_x0000_s1196" style="position:absolute;left:7313;top:6060;width:205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gizMUA&#10;AADcAAAADwAAAGRycy9kb3ducmV2LnhtbESPQWvCQBSE7wX/w/IEb3VTAyVGN6G0KO0xxou3Z/aZ&#10;pM2+DdnVpP313ULB4zAz3zDbfDKduNHgWssKnpYRCOLK6pZrBcdy95iAcB5ZY2eZFHyTgzybPWwx&#10;1Xbkgm4HX4sAYZeigsb7PpXSVQ0ZdEvbEwfvYgeDPsihlnrAMcBNJ1dR9CwNthwWGuzptaHq63A1&#10;Cs7t6og/RbmPzHoX+4+p/Lye3pRazKeXDQhPk7+H/9vvWkGyjuH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CLMxQAAANwAAAAPAAAAAAAAAAAAAAAAAJgCAABkcnMv&#10;ZG93bnJldi54bWxQSwUGAAAAAAQABAD1AAAAigMAAAAA&#10;"/>
                      </v:group>
                    </v:group>
                    <v:roundrect id="AutoShape 93" o:spid="_x0000_s1197" style="position:absolute;left:10899;top:13240;width:1874;height:846;rotation:-1059859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1pMYA&#10;AADcAAAADwAAAGRycy9kb3ducmV2LnhtbESP3WrCQBSE74W+w3IKvQl1YxFNU1cRpfjTm9b0AQ7Z&#10;02xo9mzMbjW+vSsIvRxm5htmtuhtI07U+dqxgtEwBUFcOl1zpeC7eH/OQPiArLFxTAou5GExfxjM&#10;MNfuzF90OoRKRAj7HBWYENpcSl8asuiHriWO3o/rLIYou0rqDs8Rbhv5kqYTabHmuGCwpZWh8vfw&#10;ZxX0SZFMp59rudu0H4aL1T4J6VGpp8d++QYiUB/+w/f2VivIXsdwO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w1pMYAAADcAAAADwAAAAAAAAAAAAAAAACYAgAAZHJz&#10;L2Rvd25yZXYueG1sUEsFBgAAAAAEAAQA9QAAAIsDAAAAAA==&#10;">
                      <v:fill opacity="0"/>
                    </v:roundrect>
                    <v:line id="Straight Connector 916" o:spid="_x0000_s1198" style="position:absolute;visibility:visible;mso-wrap-style:square" from="7680,11996" to="7833,14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tgb8cAAADcAAAADwAAAGRycy9kb3ducmV2LnhtbESPQWvCQBSE74X+h+UVvNVNWxo0uoq0&#10;FLQHUSvo8Zl9Jmmzb8PumqT/3i0IPQ4z8w0znfemFi05X1lW8DRMQBDnVldcKNh/fTyOQPiArLG2&#10;TAp+ycN8dn83xUzbjrfU7kIhIoR9hgrKEJpMSp+XZNAPbUMcvbN1BkOUrpDaYRfhppbPSZJKgxXH&#10;hRIbeisp/9ldjIL1yyZtF6vPZX9Ypaf8fXs6fndOqcFDv5iACNSH//CtvdQKRuNX+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e2BvxwAAANwAAAAPAAAAAAAA&#10;AAAAAAAAAKECAABkcnMvZG93bnJldi54bWxQSwUGAAAAAAQABAD5AAAAlQMAAAAA&#10;"/>
                  </v:group>
                  <v:line id="Straight Connector 2" o:spid="_x0000_s1199" style="position:absolute;visibility:visible;mso-wrap-style:square" from="49085,15873" to="49085,17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QJi8QAAADcAAAADwAAAGRycy9kb3ducmV2LnhtbERPy2rCQBTdF/yH4Qru6kSF0EZHEUtB&#10;uyj1Abq8Zq5JNHMnzEyT9O87i0KXh/NerHpTi5acrywrmIwTEMS51RUXCk7H9+cXED4ga6wtk4If&#10;8rBaDp4WmGnb8Z7aQyhEDGGfoYIyhCaT0uclGfRj2xBH7madwRChK6R22MVwU8tpkqTSYMWxocSG&#10;NiXlj8O3UfA5+0rb9e5j25936TV/218v984pNRr26zmIQH34F/+5t1rB6zSujW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JAmLxAAAANwAAAAPAAAAAAAAAAAA&#10;AAAAAKECAABkcnMvZG93bnJldi54bWxQSwUGAAAAAAQABAD5AAAAkgMAAAAA&#10;"/>
                </v:group>
              </v:group>
            </w:pict>
          </mc:Fallback>
        </mc:AlternateContent>
      </w:r>
    </w:p>
    <w:p w:rsidR="00BF5BF2" w:rsidRPr="006F5A04" w:rsidRDefault="00BF5BF2" w:rsidP="00AE6014"/>
    <w:p w:rsidR="00BF5BF2" w:rsidRPr="006F5A04" w:rsidRDefault="00BF5BF2" w:rsidP="00AE6014"/>
    <w:p w:rsidR="00BF5BF2" w:rsidRPr="006F5A04" w:rsidRDefault="00BF5BF2" w:rsidP="00AE6014"/>
    <w:p w:rsidR="00BF5BF2" w:rsidRPr="006F5A04" w:rsidRDefault="00BF5BF2" w:rsidP="00AE6014"/>
    <w:p w:rsidR="00BF5BF2" w:rsidRPr="006F5A04" w:rsidRDefault="00BF5BF2" w:rsidP="00AE6014"/>
    <w:p w:rsidR="00BF5BF2" w:rsidRPr="006F5A04" w:rsidRDefault="00BF5BF2" w:rsidP="00AE6014"/>
    <w:p w:rsidR="00BF5BF2" w:rsidRPr="006F5A04" w:rsidRDefault="00BF5BF2" w:rsidP="00AE6014"/>
    <w:p w:rsidR="00BF5BF2" w:rsidRPr="006F5A04" w:rsidRDefault="00BF5BF2" w:rsidP="00AE6014"/>
    <w:p w:rsidR="00BF5BF2" w:rsidRPr="006F5A04" w:rsidRDefault="00BF5BF2" w:rsidP="00AE6014"/>
    <w:p w:rsidR="00BF5BF2" w:rsidRPr="006F5A04" w:rsidRDefault="00BF5BF2" w:rsidP="00AE6014"/>
    <w:p w:rsidR="00BF5BF2" w:rsidRPr="006F5A04" w:rsidRDefault="00BF5BF2" w:rsidP="00AE6014"/>
    <w:p w:rsidR="00BF5BF2" w:rsidRPr="006F5A04" w:rsidRDefault="00BF5BF2" w:rsidP="00AE6014"/>
    <w:p w:rsidR="00BF5BF2" w:rsidRPr="006F5A04" w:rsidRDefault="00BF5BF2" w:rsidP="00AE6014"/>
    <w:p w:rsidR="00BF5BF2" w:rsidRPr="006F5A04" w:rsidRDefault="00BF5BF2" w:rsidP="00AE6014"/>
    <w:p w:rsidR="00BF5BF2" w:rsidRPr="006F5A04" w:rsidRDefault="00BF5BF2" w:rsidP="00AE6014"/>
    <w:p w:rsidR="00BF5BF2" w:rsidRPr="006F5A04" w:rsidRDefault="00BF5BF2" w:rsidP="00AE6014"/>
    <w:p w:rsidR="00BF5BF2" w:rsidRPr="006F5A04" w:rsidRDefault="00BF5BF2" w:rsidP="00AE6014"/>
    <w:p w:rsidR="00BF5BF2" w:rsidRPr="006F5A04" w:rsidRDefault="00BF5BF2" w:rsidP="00AE6014"/>
    <w:p w:rsidR="00BF5BF2" w:rsidRPr="006F5A04" w:rsidRDefault="00BF5BF2" w:rsidP="00AE6014"/>
    <w:p w:rsidR="00BF5BF2" w:rsidRPr="006F5A04" w:rsidRDefault="00BF5BF2" w:rsidP="00AE6014"/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AE6014" w:rsidRPr="006F5A04" w:rsidTr="00BF0E9D">
        <w:trPr>
          <w:trHeight w:val="333"/>
        </w:trPr>
        <w:tc>
          <w:tcPr>
            <w:tcW w:w="959" w:type="dxa"/>
            <w:shd w:val="clear" w:color="auto" w:fill="auto"/>
          </w:tcPr>
          <w:p w:rsidR="00AE6014" w:rsidRPr="006F5A04" w:rsidRDefault="00AE6014" w:rsidP="00BF0E9D">
            <w:pPr>
              <w:rPr>
                <w:b/>
                <w:bCs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AE6014" w:rsidRPr="006F5A04" w:rsidRDefault="002C0885" w:rsidP="00BF0E9D">
            <w:r w:rsidRPr="006F5A04">
              <w:t>2.5</w:t>
            </w:r>
            <w:r w:rsidR="00AE6014" w:rsidRPr="006F5A04">
              <w:t>.1</w:t>
            </w:r>
          </w:p>
          <w:p w:rsidR="00B85C89" w:rsidRPr="006F5A04" w:rsidRDefault="00B85C89" w:rsidP="00BF0E9D"/>
          <w:p w:rsidR="00B85C89" w:rsidRPr="006F5A04" w:rsidRDefault="002C0885" w:rsidP="00BF0E9D">
            <w:r w:rsidRPr="006F5A04">
              <w:t>2.5</w:t>
            </w:r>
            <w:r w:rsidR="00B85C89" w:rsidRPr="006F5A04">
              <w:t>.2</w:t>
            </w:r>
          </w:p>
          <w:p w:rsidR="00B85C89" w:rsidRPr="006F5A04" w:rsidRDefault="00B85C89" w:rsidP="00BF0E9D"/>
          <w:p w:rsidR="00D33017" w:rsidRPr="006F5A04" w:rsidRDefault="00D33017" w:rsidP="00BF0E9D"/>
          <w:p w:rsidR="00B85C89" w:rsidRPr="006F5A04" w:rsidRDefault="002C0885" w:rsidP="00BF0E9D">
            <w:r w:rsidRPr="006F5A04">
              <w:t>2.5</w:t>
            </w:r>
            <w:r w:rsidR="00B85C89" w:rsidRPr="006F5A04">
              <w:t>.3</w:t>
            </w:r>
          </w:p>
          <w:p w:rsidR="00B85C89" w:rsidRPr="006F5A04" w:rsidRDefault="00B85C89" w:rsidP="00BF0E9D"/>
          <w:p w:rsidR="00AD3949" w:rsidRPr="006F5A04" w:rsidRDefault="00AD3949" w:rsidP="00BF0E9D"/>
          <w:p w:rsidR="00B85C89" w:rsidRPr="006F5A04" w:rsidRDefault="002C0885" w:rsidP="00BF0E9D">
            <w:r w:rsidRPr="006F5A04">
              <w:t>2.5</w:t>
            </w:r>
            <w:r w:rsidR="00B85C89" w:rsidRPr="006F5A04">
              <w:t>.4</w:t>
            </w:r>
          </w:p>
          <w:p w:rsidR="00F46482" w:rsidRPr="006F5A04" w:rsidRDefault="00F46482" w:rsidP="00BF0E9D"/>
          <w:p w:rsidR="00F46482" w:rsidRPr="006F5A04" w:rsidRDefault="00F46482" w:rsidP="00BF0E9D"/>
          <w:p w:rsidR="00F46482" w:rsidRPr="006F5A04" w:rsidRDefault="002C0885" w:rsidP="00BF0E9D">
            <w:pPr>
              <w:rPr>
                <w:b/>
                <w:bCs w:val="0"/>
                <w:sz w:val="16"/>
                <w:szCs w:val="16"/>
              </w:rPr>
            </w:pPr>
            <w:r w:rsidRPr="006F5A04">
              <w:t>2.5</w:t>
            </w:r>
            <w:r w:rsidR="00F46482" w:rsidRPr="006F5A04">
              <w:t>.5</w:t>
            </w:r>
          </w:p>
        </w:tc>
        <w:tc>
          <w:tcPr>
            <w:tcW w:w="7371" w:type="dxa"/>
            <w:shd w:val="clear" w:color="auto" w:fill="auto"/>
          </w:tcPr>
          <w:p w:rsidR="00AE6014" w:rsidRPr="006F5A04" w:rsidRDefault="00761F48" w:rsidP="00B173CE">
            <w:pPr>
              <w:tabs>
                <w:tab w:val="left" w:pos="3436"/>
                <w:tab w:val="right" w:pos="7155"/>
              </w:tabs>
              <w:jc w:val="both"/>
            </w:pPr>
            <w:r w:rsidRPr="006F5A04">
              <w:t>Identifiseer</w:t>
            </w:r>
            <w:r w:rsidR="00B85C89" w:rsidRPr="006F5A04">
              <w:t xml:space="preserve"> </w:t>
            </w:r>
            <w:r w:rsidR="00AD3949" w:rsidRPr="006F5A04">
              <w:t xml:space="preserve">die fase wat deur </w:t>
            </w:r>
            <w:r w:rsidR="00AD3949" w:rsidRPr="00682321">
              <w:rPr>
                <w:b/>
              </w:rPr>
              <w:t>DIAGRAM</w:t>
            </w:r>
            <w:r w:rsidR="00B85C89" w:rsidRPr="006F5A04">
              <w:t xml:space="preserve"> </w:t>
            </w:r>
            <w:r w:rsidR="00B85C89" w:rsidRPr="006F5A04">
              <w:rPr>
                <w:b/>
              </w:rPr>
              <w:t>B</w:t>
            </w:r>
            <w:r w:rsidR="00AD3949" w:rsidRPr="006F5A04">
              <w:t xml:space="preserve"> voorgestel word.</w:t>
            </w:r>
          </w:p>
          <w:p w:rsidR="00B85C89" w:rsidRPr="006F5A04" w:rsidRDefault="00B85C89" w:rsidP="00B173CE">
            <w:pPr>
              <w:tabs>
                <w:tab w:val="left" w:pos="3436"/>
                <w:tab w:val="right" w:pos="7155"/>
              </w:tabs>
              <w:jc w:val="both"/>
              <w:rPr>
                <w:b/>
              </w:rPr>
            </w:pPr>
          </w:p>
          <w:p w:rsidR="00B85C89" w:rsidRPr="006F5A04" w:rsidRDefault="00761F48" w:rsidP="00B173CE">
            <w:pPr>
              <w:tabs>
                <w:tab w:val="left" w:pos="3436"/>
                <w:tab w:val="right" w:pos="7155"/>
              </w:tabs>
              <w:jc w:val="both"/>
            </w:pPr>
            <w:r w:rsidRPr="006F5A04">
              <w:t>Verduidelik</w:t>
            </w:r>
            <w:r w:rsidR="008844BB" w:rsidRPr="006F5A04">
              <w:t xml:space="preserve"> </w:t>
            </w:r>
            <w:r w:rsidR="00AD3949" w:rsidRPr="006F5A04">
              <w:t xml:space="preserve">waarom die homoloë </w:t>
            </w:r>
            <w:r w:rsidR="008844BB" w:rsidRPr="006F5A04">
              <w:t xml:space="preserve">chromosome in </w:t>
            </w:r>
            <w:r w:rsidR="00AD3949" w:rsidRPr="00682321">
              <w:rPr>
                <w:b/>
              </w:rPr>
              <w:t>DIAGRAM</w:t>
            </w:r>
            <w:r w:rsidR="008844BB" w:rsidRPr="006F5A04">
              <w:t xml:space="preserve"> </w:t>
            </w:r>
            <w:r w:rsidR="008844BB" w:rsidRPr="006F5A04">
              <w:rPr>
                <w:b/>
              </w:rPr>
              <w:t>B</w:t>
            </w:r>
            <w:r w:rsidR="008A3950" w:rsidRPr="006F5A04">
              <w:t xml:space="preserve"> </w:t>
            </w:r>
            <w:r w:rsidR="00682321">
              <w:t xml:space="preserve">    </w:t>
            </w:r>
            <w:r w:rsidR="00AD3949" w:rsidRPr="006F5A04">
              <w:t xml:space="preserve">'n mengsel van genetiese materiaal van elke </w:t>
            </w:r>
            <w:r w:rsidR="006F5A04" w:rsidRPr="006F5A04">
              <w:t>chromosoom</w:t>
            </w:r>
            <w:r w:rsidR="00AD3949" w:rsidRPr="006F5A04">
              <w:t xml:space="preserve"> bevat.</w:t>
            </w:r>
          </w:p>
          <w:p w:rsidR="00B85C89" w:rsidRPr="006F5A04" w:rsidRDefault="00B85C89" w:rsidP="00B173CE">
            <w:pPr>
              <w:tabs>
                <w:tab w:val="left" w:pos="3436"/>
                <w:tab w:val="right" w:pos="7155"/>
              </w:tabs>
              <w:jc w:val="both"/>
            </w:pPr>
          </w:p>
          <w:p w:rsidR="00F46482" w:rsidRPr="006F5A04" w:rsidRDefault="00F46482" w:rsidP="00F46482">
            <w:pPr>
              <w:tabs>
                <w:tab w:val="left" w:pos="3436"/>
                <w:tab w:val="right" w:pos="7155"/>
              </w:tabs>
              <w:jc w:val="both"/>
            </w:pPr>
            <w:r w:rsidRPr="006F5A04">
              <w:t>N</w:t>
            </w:r>
            <w:r w:rsidR="00AD3949" w:rsidRPr="006F5A04">
              <w:t xml:space="preserve">oem die fase wat </w:t>
            </w:r>
            <w:r w:rsidR="00EB4DD7">
              <w:t xml:space="preserve">op </w:t>
            </w:r>
            <w:r w:rsidR="00AD3949" w:rsidRPr="006F5A04">
              <w:t xml:space="preserve">die een wat in DIAGRAM </w:t>
            </w:r>
            <w:r w:rsidR="00AD3949" w:rsidRPr="006F5A04">
              <w:rPr>
                <w:b/>
              </w:rPr>
              <w:t>A</w:t>
            </w:r>
            <w:r w:rsidR="00AD3949" w:rsidRPr="006F5A04">
              <w:t xml:space="preserve"> voorgestel word, </w:t>
            </w:r>
            <w:r w:rsidR="00682321">
              <w:t xml:space="preserve">sal </w:t>
            </w:r>
            <w:r w:rsidR="00AD3949" w:rsidRPr="006F5A04">
              <w:t>volg.</w:t>
            </w:r>
          </w:p>
          <w:p w:rsidR="00F46482" w:rsidRPr="006F5A04" w:rsidRDefault="00F46482" w:rsidP="00B173CE">
            <w:pPr>
              <w:tabs>
                <w:tab w:val="left" w:pos="3436"/>
                <w:tab w:val="right" w:pos="7155"/>
              </w:tabs>
              <w:jc w:val="both"/>
            </w:pPr>
          </w:p>
          <w:p w:rsidR="00B85C89" w:rsidRPr="006F5A04" w:rsidRDefault="005A6900" w:rsidP="00B173CE">
            <w:pPr>
              <w:tabs>
                <w:tab w:val="left" w:pos="3436"/>
                <w:tab w:val="right" w:pos="7155"/>
              </w:tabs>
              <w:jc w:val="both"/>
            </w:pPr>
            <w:r w:rsidRPr="006F5A04">
              <w:t>Beskryf</w:t>
            </w:r>
            <w:r w:rsidR="00B85C89" w:rsidRPr="006F5A04">
              <w:t xml:space="preserve"> </w:t>
            </w:r>
            <w:r w:rsidR="00AD3949" w:rsidRPr="006F5A04">
              <w:t xml:space="preserve">die gebeure wat </w:t>
            </w:r>
            <w:r w:rsidR="00A65867" w:rsidRPr="006F5A04">
              <w:t xml:space="preserve">plaasvind </w:t>
            </w:r>
            <w:r w:rsidR="00AD3949" w:rsidRPr="006F5A04">
              <w:t>in die fase wat in VRAAG 2.5.3 genoem word.</w:t>
            </w:r>
          </w:p>
          <w:p w:rsidR="00B85C89" w:rsidRPr="006F5A04" w:rsidRDefault="00B85C89" w:rsidP="00B173CE">
            <w:pPr>
              <w:tabs>
                <w:tab w:val="left" w:pos="3436"/>
                <w:tab w:val="right" w:pos="7155"/>
              </w:tabs>
              <w:jc w:val="both"/>
            </w:pPr>
          </w:p>
          <w:p w:rsidR="00B85C89" w:rsidRPr="006F5A04" w:rsidRDefault="00F46482" w:rsidP="00682321">
            <w:pPr>
              <w:tabs>
                <w:tab w:val="left" w:pos="3436"/>
                <w:tab w:val="right" w:pos="7155"/>
              </w:tabs>
              <w:jc w:val="both"/>
            </w:pPr>
            <w:r w:rsidRPr="006F5A04">
              <w:t>N</w:t>
            </w:r>
            <w:r w:rsidR="00AD3949" w:rsidRPr="006F5A04">
              <w:t xml:space="preserve">oem EEN plek waar meiose </w:t>
            </w:r>
            <w:r w:rsidR="00682321">
              <w:t xml:space="preserve">in 'n man </w:t>
            </w:r>
            <w:r w:rsidR="00AD3949" w:rsidRPr="006F5A04">
              <w:t>plaasvind.</w:t>
            </w:r>
          </w:p>
        </w:tc>
        <w:tc>
          <w:tcPr>
            <w:tcW w:w="236" w:type="dxa"/>
            <w:shd w:val="clear" w:color="auto" w:fill="auto"/>
          </w:tcPr>
          <w:p w:rsidR="00AE6014" w:rsidRPr="006F5A04" w:rsidRDefault="00AE6014" w:rsidP="00BF0E9D">
            <w:pPr>
              <w:rPr>
                <w:b/>
                <w:bCs w:val="0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</w:tcPr>
          <w:p w:rsidR="00BA4E9F" w:rsidRPr="006F5A04" w:rsidRDefault="00B85C89" w:rsidP="00BF0E9D">
            <w:pPr>
              <w:rPr>
                <w:bCs w:val="0"/>
              </w:rPr>
            </w:pPr>
            <w:r w:rsidRPr="006F5A04">
              <w:rPr>
                <w:bCs w:val="0"/>
              </w:rPr>
              <w:t>(1)</w:t>
            </w:r>
          </w:p>
          <w:p w:rsidR="00B85C89" w:rsidRPr="006F5A04" w:rsidRDefault="00B85C89" w:rsidP="00BF0E9D">
            <w:pPr>
              <w:rPr>
                <w:bCs w:val="0"/>
              </w:rPr>
            </w:pPr>
          </w:p>
          <w:p w:rsidR="00D33017" w:rsidRPr="006F5A04" w:rsidRDefault="00D33017" w:rsidP="00BF0E9D">
            <w:pPr>
              <w:rPr>
                <w:bCs w:val="0"/>
              </w:rPr>
            </w:pPr>
          </w:p>
          <w:p w:rsidR="00B85C89" w:rsidRPr="006F5A04" w:rsidRDefault="00B85C89" w:rsidP="00BF0E9D">
            <w:pPr>
              <w:rPr>
                <w:bCs w:val="0"/>
              </w:rPr>
            </w:pPr>
            <w:r w:rsidRPr="006F5A04">
              <w:rPr>
                <w:bCs w:val="0"/>
              </w:rPr>
              <w:t>(2)</w:t>
            </w:r>
          </w:p>
          <w:p w:rsidR="00B85C89" w:rsidRPr="006F5A04" w:rsidRDefault="00B85C89" w:rsidP="00BF0E9D">
            <w:pPr>
              <w:rPr>
                <w:bCs w:val="0"/>
              </w:rPr>
            </w:pPr>
          </w:p>
          <w:p w:rsidR="00AD3949" w:rsidRPr="006F5A04" w:rsidRDefault="00AD3949" w:rsidP="00BF0E9D">
            <w:pPr>
              <w:rPr>
                <w:bCs w:val="0"/>
              </w:rPr>
            </w:pPr>
          </w:p>
          <w:p w:rsidR="00B85C89" w:rsidRPr="006F5A04" w:rsidRDefault="00F46482" w:rsidP="00BF0E9D">
            <w:pPr>
              <w:rPr>
                <w:bCs w:val="0"/>
              </w:rPr>
            </w:pPr>
            <w:r w:rsidRPr="006F5A04">
              <w:rPr>
                <w:bCs w:val="0"/>
              </w:rPr>
              <w:t>(1</w:t>
            </w:r>
            <w:r w:rsidR="00B85C89" w:rsidRPr="006F5A04">
              <w:rPr>
                <w:bCs w:val="0"/>
              </w:rPr>
              <w:t>)</w:t>
            </w:r>
          </w:p>
          <w:p w:rsidR="00B85C89" w:rsidRPr="006F5A04" w:rsidRDefault="00B85C89" w:rsidP="00BF0E9D">
            <w:pPr>
              <w:rPr>
                <w:bCs w:val="0"/>
              </w:rPr>
            </w:pPr>
          </w:p>
          <w:p w:rsidR="009530DE" w:rsidRPr="006F5A04" w:rsidRDefault="009530DE" w:rsidP="00BF0E9D">
            <w:pPr>
              <w:rPr>
                <w:bCs w:val="0"/>
              </w:rPr>
            </w:pPr>
          </w:p>
          <w:p w:rsidR="00B85C89" w:rsidRPr="006F5A04" w:rsidRDefault="00F46482" w:rsidP="00BF0E9D">
            <w:pPr>
              <w:rPr>
                <w:bCs w:val="0"/>
              </w:rPr>
            </w:pPr>
            <w:r w:rsidRPr="006F5A04">
              <w:rPr>
                <w:bCs w:val="0"/>
              </w:rPr>
              <w:t>(3</w:t>
            </w:r>
            <w:r w:rsidR="00B85C89" w:rsidRPr="006F5A04">
              <w:rPr>
                <w:bCs w:val="0"/>
              </w:rPr>
              <w:t>)</w:t>
            </w:r>
          </w:p>
          <w:p w:rsidR="00F46482" w:rsidRPr="006F5A04" w:rsidRDefault="00F46482" w:rsidP="00BF0E9D">
            <w:pPr>
              <w:rPr>
                <w:bCs w:val="0"/>
              </w:rPr>
            </w:pPr>
          </w:p>
          <w:p w:rsidR="00F46482" w:rsidRPr="006F5A04" w:rsidRDefault="00F46482" w:rsidP="00BF0E9D">
            <w:pPr>
              <w:rPr>
                <w:bCs w:val="0"/>
              </w:rPr>
            </w:pPr>
            <w:r w:rsidRPr="006F5A04">
              <w:rPr>
                <w:bCs w:val="0"/>
              </w:rPr>
              <w:t>(1)</w:t>
            </w:r>
          </w:p>
          <w:p w:rsidR="00B85C89" w:rsidRPr="006F5A04" w:rsidRDefault="00B85C89" w:rsidP="00BF0E9D">
            <w:pPr>
              <w:rPr>
                <w:b/>
                <w:bCs w:val="0"/>
              </w:rPr>
            </w:pPr>
            <w:r w:rsidRPr="006F5A04">
              <w:rPr>
                <w:b/>
                <w:bCs w:val="0"/>
              </w:rPr>
              <w:t>(8)</w:t>
            </w:r>
          </w:p>
          <w:p w:rsidR="002C0885" w:rsidRPr="006F5A04" w:rsidRDefault="002C0885" w:rsidP="00BF0E9D">
            <w:pPr>
              <w:rPr>
                <w:b/>
                <w:bCs w:val="0"/>
              </w:rPr>
            </w:pPr>
            <w:r w:rsidRPr="006F5A04">
              <w:rPr>
                <w:b/>
                <w:bCs w:val="0"/>
              </w:rPr>
              <w:t>[40]</w:t>
            </w:r>
          </w:p>
        </w:tc>
      </w:tr>
    </w:tbl>
    <w:p w:rsidR="00AE6014" w:rsidRPr="006F5A04" w:rsidRDefault="00AE6014" w:rsidP="00AE6014">
      <w:pPr>
        <w:pStyle w:val="Header"/>
        <w:tabs>
          <w:tab w:val="clear" w:pos="4153"/>
          <w:tab w:val="clear" w:pos="8306"/>
        </w:tabs>
        <w:rPr>
          <w:sz w:val="28"/>
          <w:szCs w:val="28"/>
        </w:rPr>
      </w:pPr>
    </w:p>
    <w:p w:rsidR="00704F4C" w:rsidRPr="006F5A04" w:rsidRDefault="00704F4C">
      <w:r w:rsidRPr="006F5A04">
        <w:br w:type="page"/>
      </w:r>
    </w:p>
    <w:p w:rsidR="003D2DEC" w:rsidRPr="006F5A04" w:rsidRDefault="003D2DEC" w:rsidP="00AE6014">
      <w:pPr>
        <w:pStyle w:val="Header"/>
        <w:tabs>
          <w:tab w:val="clear" w:pos="4153"/>
          <w:tab w:val="clear" w:pos="8306"/>
        </w:tabs>
      </w:pPr>
    </w:p>
    <w:p w:rsidR="00AD3949" w:rsidRPr="006F5A04" w:rsidRDefault="00AD3949" w:rsidP="00AE6014">
      <w:pPr>
        <w:pStyle w:val="Header"/>
        <w:tabs>
          <w:tab w:val="clear" w:pos="4153"/>
          <w:tab w:val="clear" w:pos="8306"/>
        </w:tabs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A90632" w:rsidRPr="006F5A04" w:rsidTr="00BF0E9D">
        <w:tc>
          <w:tcPr>
            <w:tcW w:w="9464" w:type="dxa"/>
            <w:shd w:val="clear" w:color="auto" w:fill="auto"/>
          </w:tcPr>
          <w:p w:rsidR="00A90632" w:rsidRPr="006F5A04" w:rsidRDefault="004A7338" w:rsidP="00BF0E9D">
            <w:pPr>
              <w:rPr>
                <w:b/>
                <w:bCs w:val="0"/>
              </w:rPr>
            </w:pPr>
            <w:r w:rsidRPr="006F5A04">
              <w:rPr>
                <w:b/>
                <w:bCs w:val="0"/>
              </w:rPr>
              <w:t>VRAAG</w:t>
            </w:r>
            <w:r w:rsidR="00AD3949" w:rsidRPr="006F5A04">
              <w:rPr>
                <w:b/>
                <w:bCs w:val="0"/>
              </w:rPr>
              <w:t xml:space="preserve"> </w:t>
            </w:r>
            <w:r w:rsidR="00A90632" w:rsidRPr="006F5A04">
              <w:rPr>
                <w:b/>
                <w:bCs w:val="0"/>
              </w:rPr>
              <w:t>3</w:t>
            </w:r>
          </w:p>
        </w:tc>
        <w:tc>
          <w:tcPr>
            <w:tcW w:w="254" w:type="dxa"/>
            <w:shd w:val="clear" w:color="auto" w:fill="auto"/>
          </w:tcPr>
          <w:p w:rsidR="00A90632" w:rsidRPr="006F5A04" w:rsidRDefault="00A90632" w:rsidP="00BF0E9D">
            <w:pPr>
              <w:rPr>
                <w:b/>
                <w:bCs w:val="0"/>
              </w:rPr>
            </w:pPr>
          </w:p>
        </w:tc>
        <w:tc>
          <w:tcPr>
            <w:tcW w:w="880" w:type="dxa"/>
            <w:shd w:val="clear" w:color="auto" w:fill="auto"/>
          </w:tcPr>
          <w:p w:rsidR="00A90632" w:rsidRPr="006F5A04" w:rsidRDefault="00A90632" w:rsidP="00BF0E9D">
            <w:pPr>
              <w:rPr>
                <w:b/>
                <w:bCs w:val="0"/>
              </w:rPr>
            </w:pPr>
          </w:p>
        </w:tc>
      </w:tr>
    </w:tbl>
    <w:p w:rsidR="00456D6C" w:rsidRPr="006F5A04" w:rsidRDefault="00456D6C" w:rsidP="00456D6C">
      <w:pPr>
        <w:rPr>
          <w:bCs w:val="0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456D6C" w:rsidRPr="006F5A04" w:rsidTr="00456D6C">
        <w:tc>
          <w:tcPr>
            <w:tcW w:w="959" w:type="dxa"/>
          </w:tcPr>
          <w:p w:rsidR="00456D6C" w:rsidRPr="006F5A04" w:rsidRDefault="00456D6C" w:rsidP="00456D6C">
            <w:r w:rsidRPr="006F5A04">
              <w:t>3.1</w:t>
            </w:r>
          </w:p>
        </w:tc>
        <w:tc>
          <w:tcPr>
            <w:tcW w:w="8505" w:type="dxa"/>
          </w:tcPr>
          <w:p w:rsidR="00456D6C" w:rsidRPr="006F5A04" w:rsidRDefault="00AD3949" w:rsidP="00456D6C">
            <w:pPr>
              <w:tabs>
                <w:tab w:val="right" w:pos="8289"/>
              </w:tabs>
              <w:jc w:val="both"/>
            </w:pPr>
            <w:r w:rsidRPr="006F5A04">
              <w:t>Die</w:t>
            </w:r>
            <w:r w:rsidR="00456D6C" w:rsidRPr="006F5A04">
              <w:t xml:space="preserve"> diagram </w:t>
            </w:r>
            <w:r w:rsidR="00296F98" w:rsidRPr="006F5A04">
              <w:t xml:space="preserve">hieronder </w:t>
            </w:r>
            <w:r w:rsidRPr="006F5A04">
              <w:t>stel een deel van die negatiewe</w:t>
            </w:r>
            <w:r w:rsidR="00DF4A4B">
              <w:t>-</w:t>
            </w:r>
            <w:r w:rsidRPr="006F5A04">
              <w:t>terug</w:t>
            </w:r>
            <w:r w:rsidR="00296F98" w:rsidRPr="006F5A04">
              <w:t>koppeling</w:t>
            </w:r>
            <w:r w:rsidR="00DF4A4B">
              <w:t>-</w:t>
            </w:r>
            <w:r w:rsidR="00296F98" w:rsidRPr="006F5A04">
              <w:t xml:space="preserve">reaksie voor wat plaasvind wanneer 'n mens gedehidreer is. </w:t>
            </w:r>
          </w:p>
          <w:p w:rsidR="00456D6C" w:rsidRPr="006F5A04" w:rsidRDefault="00456D6C" w:rsidP="00456D6C">
            <w:pPr>
              <w:tabs>
                <w:tab w:val="right" w:pos="8289"/>
              </w:tabs>
              <w:jc w:val="both"/>
            </w:pPr>
          </w:p>
          <w:p w:rsidR="00456D6C" w:rsidRPr="006F5A04" w:rsidRDefault="00296F98" w:rsidP="00756F9B">
            <w:pPr>
              <w:tabs>
                <w:tab w:val="right" w:pos="8289"/>
              </w:tabs>
              <w:jc w:val="both"/>
            </w:pPr>
            <w:r w:rsidRPr="006F5A04">
              <w:t xml:space="preserve">Die afname in bloedvolume, as gevolg van die oormatige </w:t>
            </w:r>
            <w:r w:rsidR="00756F9B">
              <w:t>water</w:t>
            </w:r>
            <w:r w:rsidRPr="006F5A04">
              <w:t>verlies, word deur die brein waargeneem.</w:t>
            </w:r>
          </w:p>
        </w:tc>
        <w:tc>
          <w:tcPr>
            <w:tcW w:w="251" w:type="dxa"/>
          </w:tcPr>
          <w:p w:rsidR="00456D6C" w:rsidRPr="006F5A04" w:rsidRDefault="00456D6C" w:rsidP="00456D6C"/>
        </w:tc>
        <w:tc>
          <w:tcPr>
            <w:tcW w:w="883" w:type="dxa"/>
          </w:tcPr>
          <w:p w:rsidR="00456D6C" w:rsidRPr="006F5A04" w:rsidRDefault="00456D6C" w:rsidP="00456D6C"/>
        </w:tc>
      </w:tr>
    </w:tbl>
    <w:p w:rsidR="00456D6C" w:rsidRPr="006F5A04" w:rsidRDefault="00456D6C" w:rsidP="00456D6C"/>
    <w:p w:rsidR="00456D6C" w:rsidRPr="006F5A04" w:rsidRDefault="00456D6C" w:rsidP="00456D6C">
      <w:r w:rsidRPr="006F5A04">
        <w:rPr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251940352" behindDoc="0" locked="0" layoutInCell="1" allowOverlap="1" wp14:anchorId="4B57BF86" wp14:editId="005B5DE3">
                <wp:simplePos x="0" y="0"/>
                <wp:positionH relativeFrom="column">
                  <wp:posOffset>339362</wp:posOffset>
                </wp:positionH>
                <wp:positionV relativeFrom="paragraph">
                  <wp:posOffset>117838</wp:posOffset>
                </wp:positionV>
                <wp:extent cx="5923280" cy="1526540"/>
                <wp:effectExtent l="0" t="0" r="20320" b="16510"/>
                <wp:wrapNone/>
                <wp:docPr id="566" name="Group 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280" cy="1526540"/>
                          <a:chOff x="0" y="0"/>
                          <a:chExt cx="5923722" cy="1526650"/>
                        </a:xfrm>
                      </wpg:grpSpPr>
                      <wpg:grpSp>
                        <wpg:cNvPr id="567" name="Group 567"/>
                        <wpg:cNvGrpSpPr>
                          <a:grpSpLocks/>
                        </wpg:cNvGrpSpPr>
                        <wpg:grpSpPr bwMode="auto">
                          <a:xfrm>
                            <a:off x="71562" y="135172"/>
                            <a:ext cx="5852160" cy="1318260"/>
                            <a:chOff x="1429" y="971"/>
                            <a:chExt cx="9216" cy="2076"/>
                          </a:xfrm>
                        </wpg:grpSpPr>
                        <pic:pic xmlns:pic="http://schemas.openxmlformats.org/drawingml/2006/picture">
                          <pic:nvPicPr>
                            <pic:cNvPr id="568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9" y="971"/>
                              <a:ext cx="2296" cy="20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69" name="AutoShap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3725" y="1599"/>
                              <a:ext cx="796" cy="485"/>
                            </a:xfrm>
                            <a:prstGeom prst="rightArrow">
                              <a:avLst>
                                <a:gd name="adj1" fmla="val 50000"/>
                                <a:gd name="adj2" fmla="val 4103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1" y="1599"/>
                              <a:ext cx="1681" cy="5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64D6" w:rsidRPr="00996AFD" w:rsidRDefault="008E64D6" w:rsidP="00456D6C">
                                <w:pPr>
                                  <w:rPr>
                                    <w:b/>
                                  </w:rPr>
                                </w:pPr>
                                <w:r w:rsidRPr="00996AFD">
                                  <w:rPr>
                                    <w:b/>
                                  </w:rPr>
                                  <w:t>Hormo</w:t>
                                </w:r>
                                <w:r>
                                  <w:rPr>
                                    <w:b/>
                                  </w:rPr>
                                  <w:t>o</w:t>
                                </w:r>
                                <w:r w:rsidRPr="00996AFD">
                                  <w:rPr>
                                    <w:b/>
                                  </w:rPr>
                                  <w:t>n 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AutoShap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48" y="1599"/>
                              <a:ext cx="817" cy="485"/>
                            </a:xfrm>
                            <a:prstGeom prst="rightArrow">
                              <a:avLst>
                                <a:gd name="adj1" fmla="val 50000"/>
                                <a:gd name="adj2" fmla="val 45979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46" y="1632"/>
                              <a:ext cx="1977" cy="5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64D6" w:rsidRPr="00996AFD" w:rsidRDefault="008E64D6" w:rsidP="00456D6C">
                                <w:pPr>
                                  <w:rPr>
                                    <w:b/>
                                  </w:rPr>
                                </w:pPr>
                                <w:r w:rsidRPr="00996AFD">
                                  <w:rPr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b/>
                                  </w:rPr>
                                  <w:t>eikenorgaan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AutoShap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8484" y="1632"/>
                              <a:ext cx="692" cy="485"/>
                            </a:xfrm>
                            <a:prstGeom prst="rightArrow">
                              <a:avLst>
                                <a:gd name="adj1" fmla="val 50000"/>
                                <a:gd name="adj2" fmla="val 43814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91" y="1634"/>
                              <a:ext cx="1554" cy="5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64D6" w:rsidRPr="00996AFD" w:rsidRDefault="008E64D6" w:rsidP="00456D6C">
                                <w:pPr>
                                  <w:rPr>
                                    <w:b/>
                                  </w:rPr>
                                </w:pPr>
                                <w:r w:rsidRPr="00996AFD">
                                  <w:rPr>
                                    <w:b/>
                                  </w:rPr>
                                  <w:t>Re</w:t>
                                </w:r>
                                <w:r>
                                  <w:rPr>
                                    <w:b/>
                                  </w:rPr>
                                  <w:t>aksie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75" name="Rectangle 575"/>
                        <wps:cNvSpPr/>
                        <wps:spPr>
                          <a:xfrm>
                            <a:off x="0" y="0"/>
                            <a:ext cx="5923722" cy="152665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6" o:spid="_x0000_s1200" style="position:absolute;margin-left:26.7pt;margin-top:9.3pt;width:466.4pt;height:120.2pt;z-index:251940352" coordsize="59237,15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">
                <v:group id="Group 567" o:spid="_x0000_s1201" style="position:absolute;left:715;top:1351;width:58522;height:13183" coordorigin="1429,971" coordsize="9216,20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Picture 3" o:spid="_x0000_s1202" type="#_x0000_t75" style="position:absolute;left:1429;top:971;width:2296;height:2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EI+nBAAAA3AAAAA8AAABkcnMvZG93bnJldi54bWxET8uKwjAU3QvzD+EOuBFNKyhSG2UYERQE&#10;mTowuLs0tw9sbkqTav17sxBmeTjvdDuYRtypc7VlBfEsAkGcW11zqeD3sp+uQDiPrLGxTAqe5GC7&#10;+RilmGj74B+6Z74UIYRdggoq79tESpdXZNDNbEscuMJ2Bn2AXSl1h48Qbho5j6KlNFhzaKiwpe+K&#10;8lvWGwV0lv0x/uO4RdNc9eS02hV9rtT4c/hag/A0+H/x233QChbLsDacCUdAb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wEI+nBAAAA3AAAAA8AAAAAAAAAAAAAAAAAnwIA&#10;AGRycy9kb3ducmV2LnhtbFBLBQYAAAAABAAEAPcAAACNAwAAAAA=&#10;">
                    <v:imagedata r:id="rId26" o:title="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utoShape 4" o:spid="_x0000_s1203" type="#_x0000_t13" style="position:absolute;left:3725;top:1599;width:796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UlsQA&#10;AADcAAAADwAAAGRycy9kb3ducmV2LnhtbESPT2vCQBTE74V+h+UJvTUvFho0ukqpFLzVf4ceX7PP&#10;JDT7Nma3Ju2ndwXB4zAzv2Hmy8E26sydr51oGCcpKJbCmVpKDYf9x/MElA8khhonrOGPPSwXjw9z&#10;yo3rZcvnXShVhIjPSUMVQpsj+qJiSz5xLUv0jq6zFKLsSjQd9RFuG3xJ0wwt1RIXKmr5veLiZ/dr&#10;NXw3q+xr057WaLDf8H+K+2H7qfXTaHibgQo8hHv41l4bDa/ZFK5n4hHA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41JbEAAAA3AAAAA8AAAAAAAAAAAAAAAAAmAIAAGRycy9k&#10;b3ducmV2LnhtbFBLBQYAAAAABAAEAPUAAACJAwAAAAA=&#10;"/>
                  <v:shape id="Text Box 5" o:spid="_x0000_s1204" type="#_x0000_t202" style="position:absolute;left:4521;top:1599;width:1681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nAhMAA&#10;AADcAAAADwAAAGRycy9kb3ducmV2LnhtbERPy4rCMBTdC/5DuII7TRQfYzWKKAOzUnRmBHeX5toW&#10;m5vSZGzn781CcHk479WmtaV4UO0LxxpGQwWCOHWm4EzDz/fn4AOED8gGS8ek4Z88bNbdzgoT4xo+&#10;0eMcMhFD2CeoIQ+hSqT0aU4W/dBVxJG7udpiiLDOpKmxieG2lGOlZtJiwbEhx4p2OaX385/V8Hu4&#10;XS8Tdcz2dlo1rlWS7UJq3e+12yWIQG14i1/uL6NhOo/z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nAhMAAAADcAAAADwAAAAAAAAAAAAAAAACYAgAAZHJzL2Rvd25y&#10;ZXYueG1sUEsFBgAAAAAEAAQA9QAAAIUDAAAAAA==&#10;" filled="f" stroked="f">
                    <v:textbox>
                      <w:txbxContent>
                        <w:p w:rsidR="008E64D6" w:rsidRPr="00996AFD" w:rsidRDefault="008E64D6" w:rsidP="00456D6C">
                          <w:pPr>
                            <w:rPr>
                              <w:b/>
                            </w:rPr>
                          </w:pPr>
                          <w:r w:rsidRPr="00996AFD">
                            <w:rPr>
                              <w:b/>
                            </w:rPr>
                            <w:t>Hormo</w:t>
                          </w:r>
                          <w:r>
                            <w:rPr>
                              <w:b/>
                            </w:rPr>
                            <w:t>o</w:t>
                          </w:r>
                          <w:r w:rsidRPr="00996AFD">
                            <w:rPr>
                              <w:b/>
                            </w:rPr>
                            <w:t>n X</w:t>
                          </w:r>
                        </w:p>
                      </w:txbxContent>
                    </v:textbox>
                  </v:shape>
                  <v:shape id="AutoShape 6" o:spid="_x0000_s1205" type="#_x0000_t13" style="position:absolute;left:6048;top:1599;width:817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H368QA&#10;AADcAAAADwAAAGRycy9kb3ducmV2LnhtbESPT4vCMBTE78J+h/AW9ramyv6RapQiCF6Ete5Bb8/m&#10;bVtsXrpJtPXbG0HwOMzMb5jZojeNuJDztWUFo2ECgriwuuZSwe9u9T4B4QOyxsYyKbiSh8X8ZTDD&#10;VNuOt3TJQykihH2KCqoQ2lRKX1Rk0A9tSxy9P+sMhihdKbXDLsJNI8dJ8iUN1hwXKmxpWVFxys9G&#10;wernYPfuNMmabHPs/n2oP1ySK/X22mdTEIH68Aw/2mut4PN7BPcz8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x9+vEAAAA3AAAAA8AAAAAAAAAAAAAAAAAmAIAAGRycy9k&#10;b3ducmV2LnhtbFBLBQYAAAAABAAEAPUAAACJAwAAAAA=&#10;" adj="15704"/>
                  <v:shape id="Text Box 7" o:spid="_x0000_s1206" type="#_x0000_t202" style="position:absolute;left:6746;top:1632;width:1977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7aM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fY6g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H+2jEAAAA3AAAAA8AAAAAAAAAAAAAAAAAmAIAAGRycy9k&#10;b3ducmV2LnhtbFBLBQYAAAAABAAEAPUAAACJAwAAAAA=&#10;" filled="f" stroked="f">
                    <v:textbox>
                      <w:txbxContent>
                        <w:p w:rsidR="008E64D6" w:rsidRPr="00996AFD" w:rsidRDefault="008E64D6" w:rsidP="00456D6C">
                          <w:pPr>
                            <w:rPr>
                              <w:b/>
                            </w:rPr>
                          </w:pPr>
                          <w:r w:rsidRPr="00996AFD">
                            <w:rPr>
                              <w:b/>
                            </w:rPr>
                            <w:t>T</w:t>
                          </w:r>
                          <w:r>
                            <w:rPr>
                              <w:b/>
                            </w:rPr>
                            <w:t>eikenorgaan</w:t>
                          </w:r>
                        </w:p>
                      </w:txbxContent>
                    </v:textbox>
                  </v:shape>
                  <v:shape id="AutoShape 8" o:spid="_x0000_s1207" type="#_x0000_t13" style="position:absolute;left:8484;top:1632;width:692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t3ncUA&#10;AADcAAAADwAAAGRycy9kb3ducmV2LnhtbESPS2sCQRCE70L+w9CB3HTW+Fo2jiIBSS45rIqQW7PT&#10;+yA7PctOq5t/nxECHouq+opabwfXqiv1ofFsYDpJQBEX3jZcGTgd9+MUVBBki61nMvBLAbabp9Ea&#10;M+tvnNP1IJWKEA4ZGqhFukzrUNTkMEx8Rxy90vcOJcq+0rbHW4S7Vr8myVI7bDgu1NjRe03Fz+Hi&#10;DKTl7lsuy2k737vy3Mw+8lS+cmNenofdGyihQR7h//anNbBYzeB+Jh4Bv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+3edxQAAANwAAAAPAAAAAAAAAAAAAAAAAJgCAABkcnMv&#10;ZG93bnJldi54bWxQSwUGAAAAAAQABAD1AAAAigMAAAAA&#10;" adj="14967"/>
                  <v:shape id="Text Box 9" o:spid="_x0000_s1208" type="#_x0000_t202" style="position:absolute;left:9091;top:1634;width:1554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LGh8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09kE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ixofEAAAA3AAAAA8AAAAAAAAAAAAAAAAAmAIAAGRycy9k&#10;b3ducmV2LnhtbFBLBQYAAAAABAAEAPUAAACJAwAAAAA=&#10;" filled="f" stroked="f">
                    <v:textbox>
                      <w:txbxContent>
                        <w:p w:rsidR="008E64D6" w:rsidRPr="00996AFD" w:rsidRDefault="008E64D6" w:rsidP="00456D6C">
                          <w:pPr>
                            <w:rPr>
                              <w:b/>
                            </w:rPr>
                          </w:pPr>
                          <w:r w:rsidRPr="00996AFD">
                            <w:rPr>
                              <w:b/>
                            </w:rPr>
                            <w:t>Re</w:t>
                          </w:r>
                          <w:r>
                            <w:rPr>
                              <w:b/>
                            </w:rPr>
                            <w:t>aksie</w:t>
                          </w:r>
                        </w:p>
                      </w:txbxContent>
                    </v:textbox>
                  </v:shape>
                </v:group>
                <v:rect id="Rectangle 575" o:spid="_x0000_s1209" style="position:absolute;width:59237;height:152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PPsIA&#10;AADcAAAADwAAAGRycy9kb3ducmV2LnhtbESPQYvCMBSE74L/ITxhbzZV0JWuUURQvG7tQW9vm7dt&#10;3ealNtHWf28EYY/DzHzDLNe9qcWdWldZVjCJYhDEudUVFwqy4268AOE8ssbaMil4kIP1ajhYYqJt&#10;x990T30hAoRdggpK75tESpeXZNBFtiEO3q9tDfog20LqFrsAN7WcxvFcGqw4LJTY0Lak/C+9GQXX&#10;vTull8eFjmdX/+yzLvPYZEp9jPrNFwhPvf8Pv9sHrWD2OYPX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CU8+wgAAANwAAAAPAAAAAAAAAAAAAAAAAJgCAABkcnMvZG93&#10;bnJldi54bWxQSwUGAAAAAAQABAD1AAAAhwMAAAAA&#10;" filled="f" strokecolor="windowText" strokeweight="1.5pt"/>
              </v:group>
            </w:pict>
          </mc:Fallback>
        </mc:AlternateContent>
      </w:r>
    </w:p>
    <w:p w:rsidR="00456D6C" w:rsidRPr="006F5A04" w:rsidRDefault="00456D6C" w:rsidP="00456D6C"/>
    <w:p w:rsidR="00456D6C" w:rsidRPr="006F5A04" w:rsidRDefault="00456D6C" w:rsidP="00456D6C"/>
    <w:p w:rsidR="00456D6C" w:rsidRPr="006F5A04" w:rsidRDefault="00456D6C" w:rsidP="00456D6C"/>
    <w:p w:rsidR="00456D6C" w:rsidRPr="006F5A04" w:rsidRDefault="00456D6C" w:rsidP="00456D6C"/>
    <w:p w:rsidR="00456D6C" w:rsidRPr="006F5A04" w:rsidRDefault="00456D6C" w:rsidP="00456D6C"/>
    <w:p w:rsidR="00456D6C" w:rsidRPr="006F5A04" w:rsidRDefault="00456D6C" w:rsidP="00456D6C"/>
    <w:p w:rsidR="00456D6C" w:rsidRPr="006F5A04" w:rsidRDefault="00456D6C" w:rsidP="00456D6C"/>
    <w:p w:rsidR="00456D6C" w:rsidRPr="006F5A04" w:rsidRDefault="00456D6C" w:rsidP="00456D6C"/>
    <w:p w:rsidR="00456D6C" w:rsidRPr="006F5A04" w:rsidRDefault="00456D6C" w:rsidP="00456D6C"/>
    <w:p w:rsidR="00456D6C" w:rsidRPr="006F5A04" w:rsidRDefault="00456D6C" w:rsidP="00456D6C"/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456D6C" w:rsidRPr="006F5A04" w:rsidTr="00456D6C">
        <w:tc>
          <w:tcPr>
            <w:tcW w:w="959" w:type="dxa"/>
          </w:tcPr>
          <w:p w:rsidR="00456D6C" w:rsidRPr="006F5A04" w:rsidRDefault="00456D6C" w:rsidP="00456D6C">
            <w:pPr>
              <w:rPr>
                <w:b/>
                <w:bCs w:val="0"/>
                <w:u w:val="single"/>
              </w:rPr>
            </w:pPr>
          </w:p>
        </w:tc>
        <w:tc>
          <w:tcPr>
            <w:tcW w:w="1134" w:type="dxa"/>
          </w:tcPr>
          <w:p w:rsidR="00456D6C" w:rsidRPr="006F5A04" w:rsidRDefault="00456D6C" w:rsidP="00456D6C">
            <w:pPr>
              <w:pStyle w:val="Header"/>
              <w:tabs>
                <w:tab w:val="clear" w:pos="4153"/>
                <w:tab w:val="clear" w:pos="8306"/>
              </w:tabs>
            </w:pPr>
            <w:r w:rsidRPr="006F5A04">
              <w:t>3.1.1</w:t>
            </w:r>
          </w:p>
        </w:tc>
        <w:tc>
          <w:tcPr>
            <w:tcW w:w="7371" w:type="dxa"/>
          </w:tcPr>
          <w:p w:rsidR="00456D6C" w:rsidRPr="006F5A04" w:rsidRDefault="00761F48" w:rsidP="00296F98">
            <w:r w:rsidRPr="006F5A04">
              <w:t>Identifiseer</w:t>
            </w:r>
            <w:r w:rsidR="00456D6C" w:rsidRPr="006F5A04">
              <w:t xml:space="preserve"> </w:t>
            </w:r>
            <w:r w:rsidR="00296F98" w:rsidRPr="006F5A04">
              <w:t>die</w:t>
            </w:r>
            <w:r w:rsidR="00456D6C" w:rsidRPr="006F5A04">
              <w:t>:</w:t>
            </w:r>
          </w:p>
        </w:tc>
        <w:tc>
          <w:tcPr>
            <w:tcW w:w="236" w:type="dxa"/>
          </w:tcPr>
          <w:p w:rsidR="00456D6C" w:rsidRPr="006F5A04" w:rsidRDefault="00456D6C" w:rsidP="00456D6C">
            <w:pPr>
              <w:rPr>
                <w:b/>
                <w:bCs w:val="0"/>
                <w:u w:val="single"/>
              </w:rPr>
            </w:pPr>
          </w:p>
        </w:tc>
        <w:tc>
          <w:tcPr>
            <w:tcW w:w="898" w:type="dxa"/>
          </w:tcPr>
          <w:p w:rsidR="00456D6C" w:rsidRPr="006F5A04" w:rsidRDefault="00456D6C" w:rsidP="00456D6C"/>
        </w:tc>
      </w:tr>
    </w:tbl>
    <w:p w:rsidR="00456D6C" w:rsidRPr="006F5A04" w:rsidRDefault="00456D6C" w:rsidP="00456D6C"/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567"/>
        <w:gridCol w:w="6804"/>
        <w:gridCol w:w="236"/>
        <w:gridCol w:w="898"/>
      </w:tblGrid>
      <w:tr w:rsidR="00456D6C" w:rsidRPr="006F5A04" w:rsidTr="00456D6C">
        <w:tc>
          <w:tcPr>
            <w:tcW w:w="959" w:type="dxa"/>
            <w:shd w:val="clear" w:color="auto" w:fill="auto"/>
          </w:tcPr>
          <w:p w:rsidR="00456D6C" w:rsidRPr="006F5A04" w:rsidRDefault="00456D6C" w:rsidP="00456D6C">
            <w:pPr>
              <w:rPr>
                <w:b/>
                <w:bCs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456D6C" w:rsidRPr="006F5A04" w:rsidRDefault="00456D6C" w:rsidP="00456D6C">
            <w:pPr>
              <w:rPr>
                <w:b/>
                <w:bCs w:val="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456D6C" w:rsidRPr="006F5A04" w:rsidRDefault="00456D6C" w:rsidP="00456D6C">
            <w:pPr>
              <w:rPr>
                <w:bCs w:val="0"/>
              </w:rPr>
            </w:pPr>
            <w:r w:rsidRPr="006F5A04">
              <w:rPr>
                <w:bCs w:val="0"/>
              </w:rPr>
              <w:t>(a)</w:t>
            </w:r>
          </w:p>
          <w:p w:rsidR="00456D6C" w:rsidRPr="006F5A04" w:rsidRDefault="00456D6C" w:rsidP="00456D6C">
            <w:pPr>
              <w:rPr>
                <w:bCs w:val="0"/>
              </w:rPr>
            </w:pPr>
          </w:p>
          <w:p w:rsidR="00456D6C" w:rsidRPr="006F5A04" w:rsidRDefault="00456D6C" w:rsidP="00456D6C">
            <w:pPr>
              <w:rPr>
                <w:bCs w:val="0"/>
              </w:rPr>
            </w:pPr>
            <w:r w:rsidRPr="006F5A04">
              <w:rPr>
                <w:bCs w:val="0"/>
              </w:rPr>
              <w:t>(b)</w:t>
            </w:r>
          </w:p>
          <w:p w:rsidR="00D621AA" w:rsidRPr="006F5A04" w:rsidRDefault="00D621AA" w:rsidP="00456D6C">
            <w:pPr>
              <w:rPr>
                <w:bCs w:val="0"/>
              </w:rPr>
            </w:pPr>
          </w:p>
          <w:p w:rsidR="00D621AA" w:rsidRPr="006F5A04" w:rsidRDefault="00D621AA" w:rsidP="00456D6C">
            <w:pPr>
              <w:rPr>
                <w:bCs w:val="0"/>
              </w:rPr>
            </w:pPr>
            <w:r w:rsidRPr="006F5A04">
              <w:rPr>
                <w:bCs w:val="0"/>
              </w:rPr>
              <w:t>(c)</w:t>
            </w:r>
          </w:p>
        </w:tc>
        <w:tc>
          <w:tcPr>
            <w:tcW w:w="6804" w:type="dxa"/>
            <w:shd w:val="clear" w:color="auto" w:fill="auto"/>
          </w:tcPr>
          <w:p w:rsidR="00456D6C" w:rsidRPr="006F5A04" w:rsidRDefault="00456D6C" w:rsidP="00456D6C">
            <w:pPr>
              <w:tabs>
                <w:tab w:val="right" w:pos="6588"/>
              </w:tabs>
              <w:jc w:val="both"/>
              <w:rPr>
                <w:bCs w:val="0"/>
              </w:rPr>
            </w:pPr>
            <w:r w:rsidRPr="006F5A04">
              <w:rPr>
                <w:bCs w:val="0"/>
              </w:rPr>
              <w:t>Hormo</w:t>
            </w:r>
            <w:r w:rsidR="00296F98" w:rsidRPr="006F5A04">
              <w:rPr>
                <w:bCs w:val="0"/>
              </w:rPr>
              <w:t>o</w:t>
            </w:r>
            <w:r w:rsidRPr="006F5A04">
              <w:rPr>
                <w:bCs w:val="0"/>
              </w:rPr>
              <w:t xml:space="preserve">n </w:t>
            </w:r>
            <w:r w:rsidRPr="006F5A04">
              <w:rPr>
                <w:b/>
                <w:bCs w:val="0"/>
              </w:rPr>
              <w:t>X</w:t>
            </w:r>
          </w:p>
          <w:p w:rsidR="00456D6C" w:rsidRPr="006F5A04" w:rsidRDefault="00456D6C" w:rsidP="00456D6C">
            <w:pPr>
              <w:tabs>
                <w:tab w:val="right" w:pos="6588"/>
              </w:tabs>
              <w:jc w:val="both"/>
              <w:rPr>
                <w:bCs w:val="0"/>
              </w:rPr>
            </w:pPr>
          </w:p>
          <w:p w:rsidR="00D621AA" w:rsidRPr="006F5A04" w:rsidRDefault="00E446A7" w:rsidP="00456D6C">
            <w:pPr>
              <w:tabs>
                <w:tab w:val="right" w:pos="6588"/>
              </w:tabs>
              <w:jc w:val="both"/>
            </w:pPr>
            <w:r w:rsidRPr="006F5A04">
              <w:t>Endo</w:t>
            </w:r>
            <w:r w:rsidR="00296F98" w:rsidRPr="006F5A04">
              <w:t xml:space="preserve">kriene klier wat </w:t>
            </w:r>
            <w:r w:rsidRPr="006F5A04">
              <w:t>hormo</w:t>
            </w:r>
            <w:r w:rsidR="00296F98" w:rsidRPr="006F5A04">
              <w:t>o</w:t>
            </w:r>
            <w:r w:rsidRPr="006F5A04">
              <w:t xml:space="preserve">n </w:t>
            </w:r>
            <w:r w:rsidRPr="006F5A04">
              <w:rPr>
                <w:b/>
              </w:rPr>
              <w:t>X</w:t>
            </w:r>
            <w:r w:rsidR="00296F98" w:rsidRPr="00A65867">
              <w:t xml:space="preserve"> </w:t>
            </w:r>
            <w:r w:rsidR="00A65867" w:rsidRPr="00A65867">
              <w:t>af</w:t>
            </w:r>
            <w:r w:rsidR="00296F98" w:rsidRPr="006F5A04">
              <w:t>skei</w:t>
            </w:r>
          </w:p>
          <w:p w:rsidR="00E446A7" w:rsidRPr="006F5A04" w:rsidRDefault="00E446A7" w:rsidP="00E446A7">
            <w:pPr>
              <w:tabs>
                <w:tab w:val="right" w:pos="6588"/>
              </w:tabs>
              <w:jc w:val="both"/>
              <w:rPr>
                <w:bCs w:val="0"/>
              </w:rPr>
            </w:pPr>
          </w:p>
          <w:p w:rsidR="00456D6C" w:rsidRPr="006F5A04" w:rsidRDefault="00E446A7" w:rsidP="00296F98">
            <w:pPr>
              <w:tabs>
                <w:tab w:val="right" w:pos="6588"/>
              </w:tabs>
              <w:jc w:val="both"/>
            </w:pPr>
            <w:r w:rsidRPr="006F5A04">
              <w:rPr>
                <w:bCs w:val="0"/>
              </w:rPr>
              <w:t>T</w:t>
            </w:r>
            <w:r w:rsidR="00296F98" w:rsidRPr="006F5A04">
              <w:rPr>
                <w:bCs w:val="0"/>
              </w:rPr>
              <w:t>eikenorgaan</w:t>
            </w:r>
          </w:p>
        </w:tc>
        <w:tc>
          <w:tcPr>
            <w:tcW w:w="236" w:type="dxa"/>
            <w:shd w:val="clear" w:color="auto" w:fill="auto"/>
          </w:tcPr>
          <w:p w:rsidR="00456D6C" w:rsidRPr="006F5A04" w:rsidRDefault="00456D6C" w:rsidP="00456D6C">
            <w:pPr>
              <w:rPr>
                <w:b/>
                <w:bCs w:val="0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</w:tcPr>
          <w:p w:rsidR="00456D6C" w:rsidRPr="006F5A04" w:rsidRDefault="00456D6C" w:rsidP="00456D6C">
            <w:pPr>
              <w:rPr>
                <w:bCs w:val="0"/>
              </w:rPr>
            </w:pPr>
            <w:r w:rsidRPr="006F5A04">
              <w:rPr>
                <w:bCs w:val="0"/>
              </w:rPr>
              <w:t>(1)</w:t>
            </w:r>
          </w:p>
          <w:p w:rsidR="00456D6C" w:rsidRPr="006F5A04" w:rsidRDefault="00456D6C" w:rsidP="00456D6C">
            <w:pPr>
              <w:rPr>
                <w:bCs w:val="0"/>
              </w:rPr>
            </w:pPr>
          </w:p>
          <w:p w:rsidR="00456D6C" w:rsidRPr="006F5A04" w:rsidRDefault="00456D6C" w:rsidP="00456D6C">
            <w:pPr>
              <w:rPr>
                <w:bCs w:val="0"/>
              </w:rPr>
            </w:pPr>
            <w:r w:rsidRPr="006F5A04">
              <w:rPr>
                <w:bCs w:val="0"/>
              </w:rPr>
              <w:t>(1)</w:t>
            </w:r>
          </w:p>
          <w:p w:rsidR="00D621AA" w:rsidRPr="006F5A04" w:rsidRDefault="00D621AA" w:rsidP="00456D6C">
            <w:pPr>
              <w:rPr>
                <w:bCs w:val="0"/>
              </w:rPr>
            </w:pPr>
          </w:p>
          <w:p w:rsidR="00D621AA" w:rsidRPr="006F5A04" w:rsidRDefault="00D621AA" w:rsidP="00456D6C">
            <w:pPr>
              <w:rPr>
                <w:bCs w:val="0"/>
              </w:rPr>
            </w:pPr>
            <w:r w:rsidRPr="006F5A04">
              <w:rPr>
                <w:bCs w:val="0"/>
              </w:rPr>
              <w:t>(1)</w:t>
            </w:r>
          </w:p>
        </w:tc>
      </w:tr>
    </w:tbl>
    <w:p w:rsidR="00456D6C" w:rsidRPr="006F5A04" w:rsidRDefault="00456D6C" w:rsidP="00456D6C"/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456D6C" w:rsidRPr="006F5A04" w:rsidTr="00456D6C">
        <w:tc>
          <w:tcPr>
            <w:tcW w:w="959" w:type="dxa"/>
          </w:tcPr>
          <w:p w:rsidR="00456D6C" w:rsidRPr="006F5A04" w:rsidRDefault="00456D6C" w:rsidP="00456D6C">
            <w:pPr>
              <w:rPr>
                <w:b/>
                <w:bCs w:val="0"/>
                <w:u w:val="single"/>
              </w:rPr>
            </w:pPr>
          </w:p>
        </w:tc>
        <w:tc>
          <w:tcPr>
            <w:tcW w:w="1134" w:type="dxa"/>
          </w:tcPr>
          <w:p w:rsidR="00456D6C" w:rsidRPr="006F5A04" w:rsidRDefault="00456D6C" w:rsidP="00456D6C">
            <w:pPr>
              <w:pStyle w:val="Header"/>
              <w:tabs>
                <w:tab w:val="clear" w:pos="4153"/>
                <w:tab w:val="clear" w:pos="8306"/>
              </w:tabs>
            </w:pPr>
            <w:r w:rsidRPr="006F5A04">
              <w:t>3.1.2</w:t>
            </w:r>
          </w:p>
        </w:tc>
        <w:tc>
          <w:tcPr>
            <w:tcW w:w="7371" w:type="dxa"/>
          </w:tcPr>
          <w:p w:rsidR="00456D6C" w:rsidRPr="006F5A04" w:rsidRDefault="005A6900" w:rsidP="000B5A06">
            <w:pPr>
              <w:jc w:val="both"/>
            </w:pPr>
            <w:r w:rsidRPr="006F5A04">
              <w:t>Beskryf</w:t>
            </w:r>
            <w:r w:rsidR="00456D6C" w:rsidRPr="006F5A04">
              <w:t xml:space="preserve"> </w:t>
            </w:r>
            <w:r w:rsidR="00296F98" w:rsidRPr="006F5A04">
              <w:t>die negatiewe</w:t>
            </w:r>
            <w:r w:rsidR="000B5A06">
              <w:t>-</w:t>
            </w:r>
            <w:r w:rsidR="00296F98" w:rsidRPr="006F5A04">
              <w:t>terugkoppeling</w:t>
            </w:r>
            <w:r w:rsidR="000B5A06">
              <w:t>-</w:t>
            </w:r>
            <w:r w:rsidR="00296F98" w:rsidRPr="006F5A04">
              <w:t>reaksie wat plaasvind wanneer 'n persoon gedehidreer is, nadat dit deur die brein waargeneem is.</w:t>
            </w:r>
            <w:r w:rsidR="00456D6C" w:rsidRPr="006F5A04">
              <w:t xml:space="preserve"> </w:t>
            </w:r>
          </w:p>
        </w:tc>
        <w:tc>
          <w:tcPr>
            <w:tcW w:w="236" w:type="dxa"/>
          </w:tcPr>
          <w:p w:rsidR="00456D6C" w:rsidRPr="006F5A04" w:rsidRDefault="00456D6C" w:rsidP="00456D6C">
            <w:pPr>
              <w:rPr>
                <w:b/>
                <w:bCs w:val="0"/>
                <w:u w:val="single"/>
              </w:rPr>
            </w:pPr>
          </w:p>
        </w:tc>
        <w:tc>
          <w:tcPr>
            <w:tcW w:w="898" w:type="dxa"/>
          </w:tcPr>
          <w:p w:rsidR="009A2E9A" w:rsidRDefault="009A2E9A" w:rsidP="00456D6C"/>
          <w:p w:rsidR="00756F9B" w:rsidRPr="006F5A04" w:rsidRDefault="00756F9B" w:rsidP="00456D6C"/>
          <w:p w:rsidR="00456D6C" w:rsidRPr="006F5A04" w:rsidRDefault="00456D6C" w:rsidP="00456D6C">
            <w:r w:rsidRPr="006F5A04">
              <w:t>(4)</w:t>
            </w:r>
          </w:p>
          <w:p w:rsidR="00456D6C" w:rsidRPr="006F5A04" w:rsidRDefault="00456D6C" w:rsidP="00456D6C">
            <w:r w:rsidRPr="006F5A04">
              <w:rPr>
                <w:b/>
                <w:bCs w:val="0"/>
              </w:rPr>
              <w:t>(7)</w:t>
            </w:r>
          </w:p>
        </w:tc>
      </w:tr>
    </w:tbl>
    <w:p w:rsidR="00296F98" w:rsidRPr="006F5A04" w:rsidRDefault="00296F98" w:rsidP="00E50202">
      <w:pPr>
        <w:rPr>
          <w:bCs w:val="0"/>
        </w:rPr>
      </w:pPr>
      <w:r w:rsidRPr="006F5A04">
        <w:rPr>
          <w:bCs w:val="0"/>
        </w:rPr>
        <w:br w:type="page"/>
      </w:r>
    </w:p>
    <w:p w:rsidR="00D621AA" w:rsidRPr="006F5A04" w:rsidRDefault="00D621AA" w:rsidP="00E50202">
      <w:pPr>
        <w:rPr>
          <w:bCs w:val="0"/>
        </w:rPr>
      </w:pPr>
    </w:p>
    <w:p w:rsidR="00D621AA" w:rsidRPr="006F5A04" w:rsidRDefault="00D621AA" w:rsidP="00E50202">
      <w:pPr>
        <w:rPr>
          <w:bCs w:val="0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E50202" w:rsidRPr="006F5A04" w:rsidTr="008A7C47">
        <w:tc>
          <w:tcPr>
            <w:tcW w:w="959" w:type="dxa"/>
            <w:shd w:val="clear" w:color="auto" w:fill="auto"/>
          </w:tcPr>
          <w:p w:rsidR="00E50202" w:rsidRPr="006F5A04" w:rsidRDefault="00E50202" w:rsidP="008A7C47">
            <w:pPr>
              <w:rPr>
                <w:bCs w:val="0"/>
              </w:rPr>
            </w:pPr>
            <w:r w:rsidRPr="006F5A04">
              <w:rPr>
                <w:bCs w:val="0"/>
              </w:rPr>
              <w:t>3.2</w:t>
            </w:r>
          </w:p>
        </w:tc>
        <w:tc>
          <w:tcPr>
            <w:tcW w:w="8505" w:type="dxa"/>
            <w:shd w:val="clear" w:color="auto" w:fill="auto"/>
          </w:tcPr>
          <w:p w:rsidR="00C107E0" w:rsidRPr="006F5A04" w:rsidRDefault="00C107E0" w:rsidP="00527684">
            <w:pPr>
              <w:jc w:val="both"/>
              <w:rPr>
                <w:bCs w:val="0"/>
              </w:rPr>
            </w:pPr>
            <w:r w:rsidRPr="006F5A04">
              <w:rPr>
                <w:bCs w:val="0"/>
              </w:rPr>
              <w:t>Som</w:t>
            </w:r>
            <w:r w:rsidR="00296F98" w:rsidRPr="006F5A04">
              <w:rPr>
                <w:bCs w:val="0"/>
              </w:rPr>
              <w:t>mige mense met tipe</w:t>
            </w:r>
            <w:r w:rsidR="00B313BB" w:rsidRPr="006F5A04">
              <w:rPr>
                <w:bCs w:val="0"/>
              </w:rPr>
              <w:t xml:space="preserve"> I</w:t>
            </w:r>
            <w:r w:rsidR="00296F98" w:rsidRPr="006F5A04">
              <w:rPr>
                <w:bCs w:val="0"/>
              </w:rPr>
              <w:t>-</w:t>
            </w:r>
            <w:r w:rsidRPr="006F5A04">
              <w:rPr>
                <w:bCs w:val="0"/>
              </w:rPr>
              <w:t xml:space="preserve">diabetes </w:t>
            </w:r>
            <w:r w:rsidR="00296F98" w:rsidRPr="006F5A04">
              <w:rPr>
                <w:bCs w:val="0"/>
              </w:rPr>
              <w:t xml:space="preserve">is nie in staat om </w:t>
            </w:r>
            <w:r w:rsidRPr="006F5A04">
              <w:rPr>
                <w:bCs w:val="0"/>
              </w:rPr>
              <w:t>insuli</w:t>
            </w:r>
            <w:r w:rsidR="00941138" w:rsidRPr="006F5A04">
              <w:rPr>
                <w:bCs w:val="0"/>
              </w:rPr>
              <w:t>e</w:t>
            </w:r>
            <w:r w:rsidRPr="006F5A04">
              <w:rPr>
                <w:bCs w:val="0"/>
              </w:rPr>
              <w:t>n</w:t>
            </w:r>
            <w:r w:rsidR="003C21AF" w:rsidRPr="006F5A04">
              <w:rPr>
                <w:bCs w:val="0"/>
              </w:rPr>
              <w:t xml:space="preserve"> </w:t>
            </w:r>
            <w:r w:rsidR="00296F98" w:rsidRPr="006F5A04">
              <w:rPr>
                <w:bCs w:val="0"/>
              </w:rPr>
              <w:t xml:space="preserve">te produseer nie en </w:t>
            </w:r>
            <w:r w:rsidR="00756F9B" w:rsidRPr="006F5A04">
              <w:rPr>
                <w:bCs w:val="0"/>
              </w:rPr>
              <w:t xml:space="preserve">daarom </w:t>
            </w:r>
            <w:r w:rsidR="00296F98" w:rsidRPr="006F5A04">
              <w:rPr>
                <w:bCs w:val="0"/>
              </w:rPr>
              <w:t>moet hulle</w:t>
            </w:r>
            <w:r w:rsidR="00756F9B">
              <w:rPr>
                <w:bCs w:val="0"/>
              </w:rPr>
              <w:t xml:space="preserve"> </w:t>
            </w:r>
            <w:r w:rsidR="00941138" w:rsidRPr="006F5A04">
              <w:rPr>
                <w:bCs w:val="0"/>
              </w:rPr>
              <w:t>gereeld in</w:t>
            </w:r>
            <w:r w:rsidR="00A65867">
              <w:rPr>
                <w:bCs w:val="0"/>
              </w:rPr>
              <w:t>ge</w:t>
            </w:r>
            <w:r w:rsidR="00941138" w:rsidRPr="006F5A04">
              <w:rPr>
                <w:bCs w:val="0"/>
              </w:rPr>
              <w:t xml:space="preserve">spuit </w:t>
            </w:r>
            <w:r w:rsidR="00A65867">
              <w:rPr>
                <w:bCs w:val="0"/>
              </w:rPr>
              <w:t xml:space="preserve">word </w:t>
            </w:r>
            <w:r w:rsidRPr="006F5A04">
              <w:rPr>
                <w:bCs w:val="0"/>
              </w:rPr>
              <w:t>(insuli</w:t>
            </w:r>
            <w:r w:rsidR="00941138" w:rsidRPr="006F5A04">
              <w:rPr>
                <w:bCs w:val="0"/>
              </w:rPr>
              <w:t>e</w:t>
            </w:r>
            <w:r w:rsidRPr="006F5A04">
              <w:rPr>
                <w:bCs w:val="0"/>
              </w:rPr>
              <w:t>n-</w:t>
            </w:r>
            <w:r w:rsidR="00941138" w:rsidRPr="006F5A04">
              <w:rPr>
                <w:bCs w:val="0"/>
              </w:rPr>
              <w:t>afhanklik</w:t>
            </w:r>
            <w:r w:rsidRPr="006F5A04">
              <w:rPr>
                <w:bCs w:val="0"/>
              </w:rPr>
              <w:t xml:space="preserve">). </w:t>
            </w:r>
          </w:p>
          <w:p w:rsidR="00C55057" w:rsidRPr="006F5A04" w:rsidRDefault="00C55057" w:rsidP="00527684">
            <w:pPr>
              <w:jc w:val="both"/>
              <w:rPr>
                <w:bCs w:val="0"/>
              </w:rPr>
            </w:pPr>
          </w:p>
          <w:p w:rsidR="00E50202" w:rsidRPr="006F5A04" w:rsidRDefault="00941138" w:rsidP="00AC3904">
            <w:pPr>
              <w:jc w:val="both"/>
              <w:rPr>
                <w:bCs w:val="0"/>
              </w:rPr>
            </w:pPr>
            <w:r w:rsidRPr="006F5A04">
              <w:rPr>
                <w:bCs w:val="0"/>
              </w:rPr>
              <w:t xml:space="preserve">'n Ondersoek is uitgevoer om die werking van twee tipes insulien </w:t>
            </w:r>
            <w:r w:rsidR="00E50202" w:rsidRPr="006F5A04">
              <w:rPr>
                <w:bCs w:val="0"/>
              </w:rPr>
              <w:t>(</w:t>
            </w:r>
            <w:r w:rsidR="00E50202" w:rsidRPr="006F5A04">
              <w:rPr>
                <w:b/>
                <w:bCs w:val="0"/>
              </w:rPr>
              <w:t>A</w:t>
            </w:r>
            <w:r w:rsidR="00E50202" w:rsidRPr="006F5A04">
              <w:rPr>
                <w:bCs w:val="0"/>
              </w:rPr>
              <w:t xml:space="preserve"> </w:t>
            </w:r>
            <w:r w:rsidRPr="006F5A04">
              <w:rPr>
                <w:bCs w:val="0"/>
              </w:rPr>
              <w:t>en</w:t>
            </w:r>
            <w:r w:rsidR="00E50202" w:rsidRPr="006F5A04">
              <w:rPr>
                <w:bCs w:val="0"/>
              </w:rPr>
              <w:t xml:space="preserve"> </w:t>
            </w:r>
            <w:r w:rsidR="00E50202" w:rsidRPr="006F5A04">
              <w:rPr>
                <w:b/>
                <w:bCs w:val="0"/>
              </w:rPr>
              <w:t>B</w:t>
            </w:r>
            <w:r w:rsidR="00E50202" w:rsidRPr="006F5A04">
              <w:rPr>
                <w:bCs w:val="0"/>
              </w:rPr>
              <w:t>)</w:t>
            </w:r>
            <w:r w:rsidR="00756F9B">
              <w:rPr>
                <w:bCs w:val="0"/>
              </w:rPr>
              <w:t xml:space="preserve">    </w:t>
            </w:r>
            <w:r w:rsidRPr="006F5A04">
              <w:rPr>
                <w:bCs w:val="0"/>
              </w:rPr>
              <w:t xml:space="preserve"> te bepaal. Die glukoseopname</w:t>
            </w:r>
            <w:r w:rsidR="00AC3904">
              <w:rPr>
                <w:bCs w:val="0"/>
              </w:rPr>
              <w:t>tempo</w:t>
            </w:r>
            <w:r w:rsidRPr="006F5A04">
              <w:rPr>
                <w:bCs w:val="0"/>
              </w:rPr>
              <w:t xml:space="preserve"> </w:t>
            </w:r>
            <w:r w:rsidR="00756F9B">
              <w:rPr>
                <w:bCs w:val="0"/>
              </w:rPr>
              <w:t>van</w:t>
            </w:r>
            <w:r w:rsidRPr="006F5A04">
              <w:rPr>
                <w:bCs w:val="0"/>
              </w:rPr>
              <w:t xml:space="preserve"> selle</w:t>
            </w:r>
            <w:r w:rsidR="00756F9B">
              <w:rPr>
                <w:bCs w:val="0"/>
              </w:rPr>
              <w:t>,</w:t>
            </w:r>
            <w:r w:rsidRPr="006F5A04">
              <w:rPr>
                <w:bCs w:val="0"/>
              </w:rPr>
              <w:t xml:space="preserve"> wanneer elke tipe insulien gebruik word, is met verloop van tyd gemeet. </w:t>
            </w:r>
            <w:r w:rsidR="00E50202" w:rsidRPr="006F5A04">
              <w:rPr>
                <w:bCs w:val="0"/>
              </w:rPr>
              <w:t xml:space="preserve"> </w:t>
            </w:r>
          </w:p>
        </w:tc>
        <w:tc>
          <w:tcPr>
            <w:tcW w:w="251" w:type="dxa"/>
            <w:shd w:val="clear" w:color="auto" w:fill="auto"/>
          </w:tcPr>
          <w:p w:rsidR="00E50202" w:rsidRPr="006F5A04" w:rsidRDefault="00E50202" w:rsidP="008A7C47">
            <w:pPr>
              <w:rPr>
                <w:bCs w:val="0"/>
              </w:rPr>
            </w:pPr>
          </w:p>
        </w:tc>
        <w:tc>
          <w:tcPr>
            <w:tcW w:w="883" w:type="dxa"/>
            <w:shd w:val="clear" w:color="auto" w:fill="auto"/>
          </w:tcPr>
          <w:p w:rsidR="00E50202" w:rsidRPr="006F5A04" w:rsidRDefault="00E50202" w:rsidP="008A7C47">
            <w:pPr>
              <w:rPr>
                <w:bCs w:val="0"/>
              </w:rPr>
            </w:pPr>
          </w:p>
        </w:tc>
      </w:tr>
    </w:tbl>
    <w:p w:rsidR="00E50202" w:rsidRPr="006F5A04" w:rsidRDefault="00E50202" w:rsidP="00E50202">
      <w:pPr>
        <w:rPr>
          <w:bCs w:val="0"/>
          <w:szCs w:val="16"/>
        </w:rPr>
      </w:pPr>
    </w:p>
    <w:p w:rsidR="00E50202" w:rsidRPr="006F5A04" w:rsidRDefault="009A2E9A" w:rsidP="00E50202">
      <w:pPr>
        <w:rPr>
          <w:bCs w:val="0"/>
        </w:rPr>
      </w:pPr>
      <w:r w:rsidRPr="006F5A04">
        <w:rPr>
          <w:noProof/>
          <w:lang w:val="en-ZA" w:eastAsia="en-ZA"/>
        </w:rPr>
        <w:drawing>
          <wp:anchor distT="0" distB="0" distL="114300" distR="114300" simplePos="0" relativeHeight="251949568" behindDoc="1" locked="0" layoutInCell="1" allowOverlap="1" wp14:anchorId="44B3C231" wp14:editId="3F2DAA24">
            <wp:simplePos x="0" y="0"/>
            <wp:positionH relativeFrom="column">
              <wp:posOffset>577850</wp:posOffset>
            </wp:positionH>
            <wp:positionV relativeFrom="paragraph">
              <wp:posOffset>56511</wp:posOffset>
            </wp:positionV>
            <wp:extent cx="5179060" cy="2918460"/>
            <wp:effectExtent l="0" t="0" r="21590" b="15240"/>
            <wp:wrapNone/>
            <wp:docPr id="577" name="Chart 5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202" w:rsidRPr="006F5A04" w:rsidRDefault="00E50202" w:rsidP="00E50202">
      <w:pPr>
        <w:rPr>
          <w:bCs w:val="0"/>
        </w:rPr>
      </w:pPr>
    </w:p>
    <w:p w:rsidR="00E50202" w:rsidRPr="006F5A04" w:rsidRDefault="00E50202" w:rsidP="00E50202">
      <w:pPr>
        <w:rPr>
          <w:bCs w:val="0"/>
        </w:rPr>
      </w:pPr>
    </w:p>
    <w:p w:rsidR="00E50202" w:rsidRPr="006F5A04" w:rsidRDefault="00E50202" w:rsidP="00E50202">
      <w:pPr>
        <w:rPr>
          <w:bCs w:val="0"/>
        </w:rPr>
      </w:pPr>
    </w:p>
    <w:p w:rsidR="00E50202" w:rsidRPr="006F5A04" w:rsidRDefault="00E50202" w:rsidP="00E50202">
      <w:pPr>
        <w:rPr>
          <w:bCs w:val="0"/>
        </w:rPr>
      </w:pPr>
    </w:p>
    <w:p w:rsidR="00E50202" w:rsidRPr="006F5A04" w:rsidRDefault="00E50202" w:rsidP="00E50202">
      <w:pPr>
        <w:rPr>
          <w:bCs w:val="0"/>
        </w:rPr>
      </w:pPr>
    </w:p>
    <w:p w:rsidR="00E50202" w:rsidRPr="006F5A04" w:rsidRDefault="00E50202" w:rsidP="00E50202">
      <w:pPr>
        <w:rPr>
          <w:bCs w:val="0"/>
        </w:rPr>
      </w:pPr>
    </w:p>
    <w:p w:rsidR="00E50202" w:rsidRPr="006F5A04" w:rsidRDefault="00E50202" w:rsidP="00E50202">
      <w:pPr>
        <w:rPr>
          <w:bCs w:val="0"/>
        </w:rPr>
      </w:pPr>
    </w:p>
    <w:p w:rsidR="00E50202" w:rsidRPr="006F5A04" w:rsidRDefault="00E50202" w:rsidP="00E50202">
      <w:pPr>
        <w:rPr>
          <w:bCs w:val="0"/>
        </w:rPr>
      </w:pPr>
    </w:p>
    <w:p w:rsidR="00E50202" w:rsidRPr="006F5A04" w:rsidRDefault="00E50202" w:rsidP="00E50202">
      <w:pPr>
        <w:rPr>
          <w:bCs w:val="0"/>
        </w:rPr>
      </w:pPr>
    </w:p>
    <w:p w:rsidR="00E50202" w:rsidRPr="006F5A04" w:rsidRDefault="00E50202" w:rsidP="00E50202">
      <w:pPr>
        <w:rPr>
          <w:bCs w:val="0"/>
        </w:rPr>
      </w:pPr>
    </w:p>
    <w:p w:rsidR="00E50202" w:rsidRPr="006F5A04" w:rsidRDefault="00E50202" w:rsidP="00E50202">
      <w:pPr>
        <w:rPr>
          <w:bCs w:val="0"/>
        </w:rPr>
      </w:pPr>
    </w:p>
    <w:p w:rsidR="00E50202" w:rsidRPr="006F5A04" w:rsidRDefault="00E50202" w:rsidP="00E50202">
      <w:pPr>
        <w:rPr>
          <w:bCs w:val="0"/>
        </w:rPr>
      </w:pPr>
    </w:p>
    <w:p w:rsidR="00E50202" w:rsidRPr="006F5A04" w:rsidRDefault="00E50202" w:rsidP="00E50202">
      <w:pPr>
        <w:rPr>
          <w:bCs w:val="0"/>
        </w:rPr>
      </w:pPr>
    </w:p>
    <w:p w:rsidR="00E50202" w:rsidRPr="006F5A04" w:rsidRDefault="00E50202" w:rsidP="00E50202">
      <w:pPr>
        <w:rPr>
          <w:bCs w:val="0"/>
        </w:rPr>
      </w:pPr>
    </w:p>
    <w:p w:rsidR="00E50202" w:rsidRPr="006F5A04" w:rsidRDefault="00E50202" w:rsidP="00E50202">
      <w:pPr>
        <w:rPr>
          <w:bCs w:val="0"/>
        </w:rPr>
      </w:pPr>
    </w:p>
    <w:p w:rsidR="009A2E9A" w:rsidRPr="006F5A04" w:rsidRDefault="00A73B01" w:rsidP="00E50202">
      <w:pPr>
        <w:rPr>
          <w:bCs w:val="0"/>
        </w:rPr>
      </w:pPr>
      <w:r w:rsidRPr="006F5A04">
        <w:rPr>
          <w:bCs w:val="0"/>
        </w:rPr>
        <w:tab/>
      </w:r>
      <w:r w:rsidRPr="006F5A04">
        <w:rPr>
          <w:bCs w:val="0"/>
        </w:rPr>
        <w:tab/>
      </w:r>
      <w:r w:rsidRPr="006F5A04">
        <w:rPr>
          <w:bCs w:val="0"/>
        </w:rPr>
        <w:tab/>
      </w:r>
      <w:r w:rsidRPr="006F5A04">
        <w:rPr>
          <w:bCs w:val="0"/>
        </w:rPr>
        <w:tab/>
      </w:r>
      <w:r w:rsidRPr="006F5A04">
        <w:rPr>
          <w:bCs w:val="0"/>
        </w:rPr>
        <w:tab/>
      </w:r>
      <w:r w:rsidRPr="006F5A04">
        <w:rPr>
          <w:bCs w:val="0"/>
        </w:rPr>
        <w:tab/>
      </w:r>
      <w:r w:rsidRPr="006F5A04">
        <w:rPr>
          <w:bCs w:val="0"/>
        </w:rPr>
        <w:tab/>
      </w:r>
      <w:r w:rsidRPr="006F5A04">
        <w:rPr>
          <w:bCs w:val="0"/>
        </w:rPr>
        <w:tab/>
      </w:r>
    </w:p>
    <w:p w:rsidR="009A2E9A" w:rsidRPr="006F5A04" w:rsidRDefault="009A2E9A" w:rsidP="00E50202">
      <w:pPr>
        <w:rPr>
          <w:bCs w:val="0"/>
          <w:sz w:val="2"/>
          <w:szCs w:val="16"/>
        </w:rPr>
      </w:pPr>
    </w:p>
    <w:p w:rsidR="00E50202" w:rsidRPr="006F5A04" w:rsidRDefault="006C7860" w:rsidP="001616AE">
      <w:pPr>
        <w:ind w:left="5040" w:firstLine="720"/>
        <w:rPr>
          <w:bCs w:val="0"/>
          <w:sz w:val="20"/>
          <w:szCs w:val="20"/>
        </w:rPr>
      </w:pPr>
      <w:r w:rsidRPr="006F5A04">
        <w:rPr>
          <w:bCs w:val="0"/>
          <w:sz w:val="20"/>
          <w:szCs w:val="20"/>
        </w:rPr>
        <w:t xml:space="preserve">     </w:t>
      </w:r>
      <w:r w:rsidR="00D0540D" w:rsidRPr="006F5A04">
        <w:rPr>
          <w:bCs w:val="0"/>
          <w:sz w:val="20"/>
          <w:szCs w:val="20"/>
        </w:rPr>
        <w:t>[</w:t>
      </w:r>
      <w:r w:rsidR="00A73B01" w:rsidRPr="006F5A04">
        <w:rPr>
          <w:bCs w:val="0"/>
          <w:sz w:val="20"/>
          <w:szCs w:val="20"/>
        </w:rPr>
        <w:t>A</w:t>
      </w:r>
      <w:r w:rsidRPr="006F5A04">
        <w:rPr>
          <w:bCs w:val="0"/>
          <w:sz w:val="20"/>
          <w:szCs w:val="20"/>
        </w:rPr>
        <w:t xml:space="preserve">angepas uit </w:t>
      </w:r>
      <w:r w:rsidR="00A73B01" w:rsidRPr="006F5A04">
        <w:rPr>
          <w:bCs w:val="0"/>
          <w:sz w:val="20"/>
          <w:szCs w:val="20"/>
          <w:u w:val="single"/>
        </w:rPr>
        <w:t>www.webmed.com</w:t>
      </w:r>
      <w:r w:rsidR="00A73B01" w:rsidRPr="006F5A04">
        <w:rPr>
          <w:bCs w:val="0"/>
          <w:sz w:val="20"/>
          <w:szCs w:val="20"/>
        </w:rPr>
        <w:t>]</w:t>
      </w:r>
    </w:p>
    <w:p w:rsidR="00A73B01" w:rsidRPr="006F5A04" w:rsidRDefault="00A73B01" w:rsidP="00E50202">
      <w:pPr>
        <w:rPr>
          <w:bCs w:val="0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E50202" w:rsidRPr="006F5A04" w:rsidTr="008A7C47">
        <w:tc>
          <w:tcPr>
            <w:tcW w:w="959" w:type="dxa"/>
          </w:tcPr>
          <w:p w:rsidR="00E50202" w:rsidRPr="006F5A04" w:rsidRDefault="00E50202" w:rsidP="008A7C47">
            <w:pPr>
              <w:rPr>
                <w:b/>
                <w:bCs w:val="0"/>
                <w:u w:val="single"/>
              </w:rPr>
            </w:pPr>
          </w:p>
        </w:tc>
        <w:tc>
          <w:tcPr>
            <w:tcW w:w="1134" w:type="dxa"/>
          </w:tcPr>
          <w:p w:rsidR="00E50202" w:rsidRPr="006F5A04" w:rsidRDefault="00E50202" w:rsidP="008A7C47">
            <w:pPr>
              <w:pStyle w:val="Header"/>
              <w:tabs>
                <w:tab w:val="clear" w:pos="4153"/>
                <w:tab w:val="clear" w:pos="8306"/>
              </w:tabs>
            </w:pPr>
            <w:r w:rsidRPr="006F5A04">
              <w:t>3.2.1</w:t>
            </w:r>
          </w:p>
          <w:p w:rsidR="00E50202" w:rsidRPr="006F5A04" w:rsidRDefault="00E50202" w:rsidP="008A7C47">
            <w:pPr>
              <w:pStyle w:val="Header"/>
              <w:tabs>
                <w:tab w:val="clear" w:pos="4153"/>
                <w:tab w:val="clear" w:pos="8306"/>
              </w:tabs>
            </w:pPr>
          </w:p>
          <w:p w:rsidR="00E50202" w:rsidRPr="006F5A04" w:rsidRDefault="00E50202" w:rsidP="008A7C47">
            <w:pPr>
              <w:pStyle w:val="Header"/>
              <w:tabs>
                <w:tab w:val="clear" w:pos="4153"/>
                <w:tab w:val="clear" w:pos="8306"/>
              </w:tabs>
            </w:pPr>
            <w:r w:rsidRPr="006F5A04">
              <w:t>3.2.2</w:t>
            </w:r>
          </w:p>
          <w:p w:rsidR="00E50202" w:rsidRPr="006F5A04" w:rsidRDefault="00E50202" w:rsidP="008A7C47">
            <w:pPr>
              <w:pStyle w:val="Header"/>
              <w:tabs>
                <w:tab w:val="clear" w:pos="4153"/>
                <w:tab w:val="clear" w:pos="8306"/>
              </w:tabs>
            </w:pPr>
          </w:p>
          <w:p w:rsidR="00E50202" w:rsidRPr="006F5A04" w:rsidRDefault="00E50202" w:rsidP="005F2BBF">
            <w:pPr>
              <w:pStyle w:val="Header"/>
              <w:tabs>
                <w:tab w:val="clear" w:pos="4153"/>
                <w:tab w:val="clear" w:pos="8306"/>
              </w:tabs>
            </w:pPr>
          </w:p>
        </w:tc>
        <w:tc>
          <w:tcPr>
            <w:tcW w:w="7371" w:type="dxa"/>
          </w:tcPr>
          <w:p w:rsidR="00E50202" w:rsidRPr="006F5A04" w:rsidRDefault="00E50202" w:rsidP="008A7C47">
            <w:pPr>
              <w:widowControl w:val="0"/>
              <w:tabs>
                <w:tab w:val="left" w:pos="-1200"/>
                <w:tab w:val="left" w:pos="-533"/>
                <w:tab w:val="left" w:pos="34"/>
                <w:tab w:val="left" w:pos="144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ind w:left="34" w:hanging="34"/>
              <w:jc w:val="both"/>
              <w:rPr>
                <w:iCs/>
                <w:szCs w:val="20"/>
              </w:rPr>
            </w:pPr>
            <w:r w:rsidRPr="006F5A04">
              <w:rPr>
                <w:iCs/>
                <w:szCs w:val="20"/>
              </w:rPr>
              <w:t>N</w:t>
            </w:r>
            <w:r w:rsidR="006C7860" w:rsidRPr="006F5A04">
              <w:rPr>
                <w:iCs/>
                <w:szCs w:val="20"/>
              </w:rPr>
              <w:t xml:space="preserve">oem die </w:t>
            </w:r>
            <w:r w:rsidR="00756F9B">
              <w:rPr>
                <w:iCs/>
                <w:szCs w:val="20"/>
              </w:rPr>
              <w:t xml:space="preserve">menslike </w:t>
            </w:r>
            <w:r w:rsidRPr="006F5A04">
              <w:rPr>
                <w:iCs/>
                <w:szCs w:val="20"/>
              </w:rPr>
              <w:t>orga</w:t>
            </w:r>
            <w:r w:rsidR="006C7860" w:rsidRPr="006F5A04">
              <w:rPr>
                <w:iCs/>
                <w:szCs w:val="20"/>
              </w:rPr>
              <w:t>a</w:t>
            </w:r>
            <w:r w:rsidRPr="006F5A04">
              <w:rPr>
                <w:iCs/>
                <w:szCs w:val="20"/>
              </w:rPr>
              <w:t xml:space="preserve">n </w:t>
            </w:r>
            <w:r w:rsidR="006C7860" w:rsidRPr="006F5A04">
              <w:rPr>
                <w:iCs/>
                <w:szCs w:val="20"/>
              </w:rPr>
              <w:t>wat insulien produseer.</w:t>
            </w:r>
          </w:p>
          <w:p w:rsidR="00E50202" w:rsidRPr="006F5A04" w:rsidRDefault="00E50202" w:rsidP="008A7C47">
            <w:pPr>
              <w:widowControl w:val="0"/>
              <w:tabs>
                <w:tab w:val="left" w:pos="-1200"/>
                <w:tab w:val="left" w:pos="-533"/>
                <w:tab w:val="left" w:pos="34"/>
                <w:tab w:val="left" w:pos="144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jc w:val="both"/>
              <w:rPr>
                <w:iCs/>
                <w:szCs w:val="20"/>
              </w:rPr>
            </w:pPr>
          </w:p>
          <w:p w:rsidR="00E50202" w:rsidRPr="006F5A04" w:rsidRDefault="006C7860" w:rsidP="006C7860">
            <w:pPr>
              <w:widowControl w:val="0"/>
              <w:tabs>
                <w:tab w:val="left" w:pos="-1200"/>
                <w:tab w:val="left" w:pos="-533"/>
                <w:tab w:val="left" w:pos="34"/>
                <w:tab w:val="left" w:pos="144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ind w:left="34" w:hanging="34"/>
              <w:jc w:val="both"/>
            </w:pPr>
            <w:r w:rsidRPr="006F5A04">
              <w:rPr>
                <w:iCs/>
                <w:szCs w:val="20"/>
              </w:rPr>
              <w:t xml:space="preserve">Gebruik die inligting in die grafiek en noem TWEE verskille in die werking van </w:t>
            </w:r>
            <w:r w:rsidR="00B11692" w:rsidRPr="006F5A04">
              <w:rPr>
                <w:iCs/>
                <w:szCs w:val="20"/>
              </w:rPr>
              <w:t>insuli</w:t>
            </w:r>
            <w:r w:rsidRPr="006F5A04">
              <w:rPr>
                <w:iCs/>
                <w:szCs w:val="20"/>
              </w:rPr>
              <w:t>e</w:t>
            </w:r>
            <w:r w:rsidR="00B11692" w:rsidRPr="006F5A04">
              <w:rPr>
                <w:iCs/>
                <w:szCs w:val="20"/>
              </w:rPr>
              <w:t xml:space="preserve">n </w:t>
            </w:r>
            <w:r w:rsidR="00B11692" w:rsidRPr="006F5A04">
              <w:rPr>
                <w:b/>
                <w:iCs/>
                <w:szCs w:val="20"/>
              </w:rPr>
              <w:t>A</w:t>
            </w:r>
            <w:r w:rsidR="00B11692" w:rsidRPr="006F5A04">
              <w:rPr>
                <w:iCs/>
                <w:szCs w:val="20"/>
              </w:rPr>
              <w:t xml:space="preserve"> </w:t>
            </w:r>
            <w:r w:rsidRPr="006F5A04">
              <w:rPr>
                <w:iCs/>
                <w:szCs w:val="20"/>
              </w:rPr>
              <w:t>en insulien</w:t>
            </w:r>
            <w:r w:rsidR="00B11692" w:rsidRPr="006F5A04">
              <w:rPr>
                <w:iCs/>
                <w:szCs w:val="20"/>
              </w:rPr>
              <w:t xml:space="preserve"> </w:t>
            </w:r>
            <w:r w:rsidR="00B11692" w:rsidRPr="006F5A04">
              <w:rPr>
                <w:b/>
                <w:iCs/>
                <w:szCs w:val="20"/>
              </w:rPr>
              <w:t>B</w:t>
            </w:r>
            <w:r w:rsidR="00B11692" w:rsidRPr="006F5A04">
              <w:rPr>
                <w:iCs/>
                <w:szCs w:val="20"/>
              </w:rPr>
              <w:t>.</w:t>
            </w:r>
          </w:p>
        </w:tc>
        <w:tc>
          <w:tcPr>
            <w:tcW w:w="236" w:type="dxa"/>
          </w:tcPr>
          <w:p w:rsidR="00E50202" w:rsidRPr="006F5A04" w:rsidRDefault="00E50202" w:rsidP="008A7C47">
            <w:pPr>
              <w:rPr>
                <w:b/>
                <w:bCs w:val="0"/>
                <w:u w:val="single"/>
              </w:rPr>
            </w:pPr>
          </w:p>
        </w:tc>
        <w:tc>
          <w:tcPr>
            <w:tcW w:w="898" w:type="dxa"/>
          </w:tcPr>
          <w:p w:rsidR="00E50202" w:rsidRPr="006F5A04" w:rsidRDefault="00E50202" w:rsidP="008A7C47">
            <w:r w:rsidRPr="006F5A04">
              <w:t>(1)</w:t>
            </w:r>
          </w:p>
          <w:p w:rsidR="00E50202" w:rsidRPr="006F5A04" w:rsidRDefault="00E50202" w:rsidP="008A7C47"/>
          <w:p w:rsidR="00E50202" w:rsidRPr="006F5A04" w:rsidRDefault="00E50202" w:rsidP="008A7C47"/>
          <w:p w:rsidR="00E50202" w:rsidRPr="006F5A04" w:rsidRDefault="005F2BBF" w:rsidP="008A7C47">
            <w:r w:rsidRPr="006F5A04">
              <w:t>(4</w:t>
            </w:r>
            <w:r w:rsidR="00E50202" w:rsidRPr="006F5A04">
              <w:t>)</w:t>
            </w:r>
          </w:p>
          <w:p w:rsidR="00E50202" w:rsidRPr="006F5A04" w:rsidRDefault="005F2BBF" w:rsidP="008A7C47">
            <w:pPr>
              <w:rPr>
                <w:b/>
              </w:rPr>
            </w:pPr>
            <w:r w:rsidRPr="006F5A04">
              <w:rPr>
                <w:b/>
              </w:rPr>
              <w:t>(5</w:t>
            </w:r>
            <w:r w:rsidR="00E50202" w:rsidRPr="006F5A04">
              <w:rPr>
                <w:b/>
              </w:rPr>
              <w:t>)</w:t>
            </w:r>
          </w:p>
        </w:tc>
      </w:tr>
    </w:tbl>
    <w:p w:rsidR="006C7860" w:rsidRPr="006F5A04" w:rsidRDefault="006C7860" w:rsidP="00E50202">
      <w:r w:rsidRPr="006F5A04">
        <w:br w:type="page"/>
      </w:r>
    </w:p>
    <w:p w:rsidR="00456D6C" w:rsidRPr="006F5A04" w:rsidRDefault="00456D6C" w:rsidP="00A90632">
      <w:pPr>
        <w:rPr>
          <w:bCs w:val="0"/>
        </w:rPr>
      </w:pPr>
    </w:p>
    <w:p w:rsidR="00456D6C" w:rsidRPr="006F5A04" w:rsidRDefault="00456D6C" w:rsidP="00A90632">
      <w:pPr>
        <w:rPr>
          <w:bCs w:val="0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A90632" w:rsidRPr="006F5A04" w:rsidTr="00BF0E9D">
        <w:tc>
          <w:tcPr>
            <w:tcW w:w="959" w:type="dxa"/>
            <w:shd w:val="clear" w:color="auto" w:fill="auto"/>
          </w:tcPr>
          <w:p w:rsidR="00A90632" w:rsidRPr="006F5A04" w:rsidRDefault="00A90632" w:rsidP="00BF0E9D">
            <w:pPr>
              <w:rPr>
                <w:bCs w:val="0"/>
              </w:rPr>
            </w:pPr>
            <w:r w:rsidRPr="006F5A04">
              <w:rPr>
                <w:bCs w:val="0"/>
              </w:rPr>
              <w:t>3.</w:t>
            </w:r>
            <w:r w:rsidR="000238CA" w:rsidRPr="006F5A04">
              <w:rPr>
                <w:bCs w:val="0"/>
              </w:rPr>
              <w:t>3</w:t>
            </w:r>
          </w:p>
        </w:tc>
        <w:tc>
          <w:tcPr>
            <w:tcW w:w="8505" w:type="dxa"/>
            <w:shd w:val="clear" w:color="auto" w:fill="auto"/>
          </w:tcPr>
          <w:p w:rsidR="00A90632" w:rsidRPr="006F5A04" w:rsidRDefault="006C7860" w:rsidP="00D0540D">
            <w:pPr>
              <w:jc w:val="both"/>
              <w:rPr>
                <w:bCs w:val="0"/>
              </w:rPr>
            </w:pPr>
            <w:r w:rsidRPr="006F5A04">
              <w:rPr>
                <w:bCs w:val="0"/>
              </w:rPr>
              <w:t xml:space="preserve">'n Ondersoek is uitgevoer om die uitwerking van verskillende hoeveelhede tiroksien op </w:t>
            </w:r>
            <w:r w:rsidR="00A65867">
              <w:rPr>
                <w:bCs w:val="0"/>
              </w:rPr>
              <w:t xml:space="preserve">die </w:t>
            </w:r>
            <w:r w:rsidRPr="006F5A04">
              <w:rPr>
                <w:bCs w:val="0"/>
              </w:rPr>
              <w:t xml:space="preserve">liggaamsgewig </w:t>
            </w:r>
            <w:r w:rsidR="00A65867">
              <w:rPr>
                <w:bCs w:val="0"/>
              </w:rPr>
              <w:t xml:space="preserve">van rotte </w:t>
            </w:r>
            <w:r w:rsidRPr="006F5A04">
              <w:rPr>
                <w:bCs w:val="0"/>
              </w:rPr>
              <w:t>te bepaal.</w:t>
            </w:r>
          </w:p>
          <w:p w:rsidR="008A7C47" w:rsidRPr="006F5A04" w:rsidRDefault="008A7C47" w:rsidP="00BF0E9D">
            <w:pPr>
              <w:rPr>
                <w:bCs w:val="0"/>
              </w:rPr>
            </w:pPr>
          </w:p>
          <w:p w:rsidR="008A7C47" w:rsidRDefault="006C7860" w:rsidP="00BF0E9D">
            <w:pPr>
              <w:rPr>
                <w:bCs w:val="0"/>
              </w:rPr>
            </w:pPr>
            <w:r w:rsidRPr="006F5A04">
              <w:rPr>
                <w:bCs w:val="0"/>
              </w:rPr>
              <w:t xml:space="preserve">Die </w:t>
            </w:r>
            <w:r w:rsidR="008A7C47" w:rsidRPr="006F5A04">
              <w:rPr>
                <w:bCs w:val="0"/>
              </w:rPr>
              <w:t>pro</w:t>
            </w:r>
            <w:r w:rsidRPr="006F5A04">
              <w:rPr>
                <w:bCs w:val="0"/>
              </w:rPr>
              <w:t>s</w:t>
            </w:r>
            <w:r w:rsidR="008A7C47" w:rsidRPr="006F5A04">
              <w:rPr>
                <w:bCs w:val="0"/>
              </w:rPr>
              <w:t xml:space="preserve">edure was </w:t>
            </w:r>
            <w:r w:rsidRPr="006F5A04">
              <w:rPr>
                <w:bCs w:val="0"/>
              </w:rPr>
              <w:t>soos volg</w:t>
            </w:r>
            <w:r w:rsidR="008A7C47" w:rsidRPr="006F5A04">
              <w:rPr>
                <w:bCs w:val="0"/>
              </w:rPr>
              <w:t>:</w:t>
            </w:r>
          </w:p>
          <w:p w:rsidR="00756F9B" w:rsidRPr="006F5A04" w:rsidRDefault="00756F9B" w:rsidP="00BF0E9D">
            <w:pPr>
              <w:rPr>
                <w:bCs w:val="0"/>
              </w:rPr>
            </w:pPr>
          </w:p>
          <w:p w:rsidR="008A7C47" w:rsidRPr="006F5A04" w:rsidRDefault="008A7C47" w:rsidP="006C7860">
            <w:pPr>
              <w:pStyle w:val="ListParagraph"/>
              <w:numPr>
                <w:ilvl w:val="0"/>
                <w:numId w:val="40"/>
              </w:numPr>
              <w:tabs>
                <w:tab w:val="right" w:pos="8289"/>
              </w:tabs>
              <w:spacing w:after="0" w:line="240" w:lineRule="auto"/>
              <w:ind w:left="459" w:hanging="425"/>
              <w:jc w:val="both"/>
              <w:rPr>
                <w:rFonts w:ascii="Arial" w:hAnsi="Arial" w:cs="Arial"/>
                <w:sz w:val="24"/>
                <w:szCs w:val="24"/>
                <w:lang w:val="af-ZA"/>
              </w:rPr>
            </w:pPr>
            <w:r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45 </w:t>
            </w:r>
            <w:r w:rsidR="006C7860" w:rsidRPr="006F5A04">
              <w:rPr>
                <w:rFonts w:ascii="Arial" w:hAnsi="Arial" w:cs="Arial"/>
                <w:sz w:val="24"/>
                <w:szCs w:val="24"/>
                <w:lang w:val="af-ZA"/>
              </w:rPr>
              <w:t>gesonde vroulike rotte van dieselfde spesie is gebruik.</w:t>
            </w:r>
          </w:p>
          <w:p w:rsidR="008A7C47" w:rsidRPr="006F5A04" w:rsidRDefault="006C7860" w:rsidP="006C7860">
            <w:pPr>
              <w:pStyle w:val="ListParagraph"/>
              <w:numPr>
                <w:ilvl w:val="0"/>
                <w:numId w:val="40"/>
              </w:numPr>
              <w:tabs>
                <w:tab w:val="right" w:pos="8289"/>
              </w:tabs>
              <w:spacing w:after="0" w:line="240" w:lineRule="auto"/>
              <w:ind w:left="459" w:hanging="425"/>
              <w:jc w:val="both"/>
              <w:rPr>
                <w:rFonts w:ascii="Arial" w:hAnsi="Arial" w:cs="Arial"/>
                <w:sz w:val="24"/>
                <w:szCs w:val="24"/>
                <w:lang w:val="af-ZA"/>
              </w:rPr>
            </w:pPr>
            <w:r w:rsidRPr="006F5A04">
              <w:rPr>
                <w:rFonts w:ascii="Arial" w:hAnsi="Arial" w:cs="Arial"/>
                <w:sz w:val="24"/>
                <w:szCs w:val="24"/>
                <w:lang w:val="af-ZA"/>
              </w:rPr>
              <w:t>Hulle is in drie groepe van 15 elk (Groep A, B en C) ingedeel.</w:t>
            </w:r>
          </w:p>
          <w:p w:rsidR="008A7C47" w:rsidRPr="006F5A04" w:rsidRDefault="006C7860" w:rsidP="006C7860">
            <w:pPr>
              <w:pStyle w:val="ListParagraph"/>
              <w:numPr>
                <w:ilvl w:val="0"/>
                <w:numId w:val="40"/>
              </w:numPr>
              <w:tabs>
                <w:tab w:val="right" w:pos="8289"/>
              </w:tabs>
              <w:spacing w:after="0" w:line="240" w:lineRule="auto"/>
              <w:ind w:left="459" w:hanging="425"/>
              <w:jc w:val="both"/>
              <w:rPr>
                <w:rFonts w:ascii="Arial" w:hAnsi="Arial" w:cs="Arial"/>
                <w:sz w:val="24"/>
                <w:szCs w:val="24"/>
                <w:lang w:val="af-ZA"/>
              </w:rPr>
            </w:pPr>
            <w:r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Hulle gemiddelde </w:t>
            </w:r>
            <w:r w:rsidR="00761F48" w:rsidRPr="006F5A04">
              <w:rPr>
                <w:rFonts w:ascii="Arial" w:hAnsi="Arial" w:cs="Arial"/>
                <w:sz w:val="24"/>
                <w:szCs w:val="24"/>
                <w:lang w:val="af-ZA"/>
              </w:rPr>
              <w:t>liggaam</w:t>
            </w:r>
            <w:r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sgewig is bepaal en </w:t>
            </w:r>
            <w:r w:rsidR="00756F9B">
              <w:rPr>
                <w:rFonts w:ascii="Arial" w:hAnsi="Arial" w:cs="Arial"/>
                <w:sz w:val="24"/>
                <w:szCs w:val="24"/>
                <w:lang w:val="af-ZA"/>
              </w:rPr>
              <w:t>aan</w:t>
            </w:r>
            <w:r w:rsidRPr="006F5A04">
              <w:rPr>
                <w:rFonts w:ascii="Arial" w:hAnsi="Arial" w:cs="Arial"/>
                <w:sz w:val="24"/>
                <w:szCs w:val="24"/>
                <w:lang w:val="af-ZA"/>
              </w:rPr>
              <w:t>geteken.</w:t>
            </w:r>
          </w:p>
          <w:p w:rsidR="008A7C47" w:rsidRPr="006F5A04" w:rsidRDefault="008A7C47" w:rsidP="006C7860">
            <w:pPr>
              <w:pStyle w:val="ListParagraph"/>
              <w:numPr>
                <w:ilvl w:val="0"/>
                <w:numId w:val="40"/>
              </w:numPr>
              <w:tabs>
                <w:tab w:val="right" w:pos="8289"/>
              </w:tabs>
              <w:spacing w:after="0" w:line="240" w:lineRule="auto"/>
              <w:ind w:left="459" w:hanging="425"/>
              <w:jc w:val="both"/>
              <w:rPr>
                <w:rFonts w:ascii="Arial" w:hAnsi="Arial" w:cs="Arial"/>
                <w:sz w:val="24"/>
                <w:szCs w:val="24"/>
                <w:lang w:val="af-ZA"/>
              </w:rPr>
            </w:pPr>
            <w:r w:rsidRPr="006F5A04">
              <w:rPr>
                <w:rFonts w:ascii="Arial" w:hAnsi="Arial" w:cs="Arial"/>
                <w:sz w:val="24"/>
                <w:szCs w:val="24"/>
                <w:lang w:val="af-ZA"/>
              </w:rPr>
              <w:t>Gro</w:t>
            </w:r>
            <w:r w:rsidR="006C7860" w:rsidRPr="006F5A04">
              <w:rPr>
                <w:rFonts w:ascii="Arial" w:hAnsi="Arial" w:cs="Arial"/>
                <w:sz w:val="24"/>
                <w:szCs w:val="24"/>
                <w:lang w:val="af-ZA"/>
              </w:rPr>
              <w:t>e</w:t>
            </w:r>
            <w:r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p A </w:t>
            </w:r>
            <w:r w:rsidR="006C7860"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is daagliks met </w:t>
            </w:r>
            <w:r w:rsidR="009A4277" w:rsidRPr="006F5A04">
              <w:rPr>
                <w:rFonts w:ascii="Arial" w:hAnsi="Arial" w:cs="Arial"/>
                <w:sz w:val="24"/>
                <w:szCs w:val="24"/>
                <w:lang w:val="af-ZA"/>
              </w:rPr>
              <w:t>metimo</w:t>
            </w:r>
            <w:r w:rsidR="006C7860" w:rsidRPr="006F5A04">
              <w:rPr>
                <w:rFonts w:ascii="Arial" w:hAnsi="Arial" w:cs="Arial"/>
                <w:sz w:val="24"/>
                <w:szCs w:val="24"/>
                <w:lang w:val="af-ZA"/>
              </w:rPr>
              <w:t>sool ingespuit wat tiroksienproduksie by rotte inhibeer</w:t>
            </w:r>
            <w:r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. </w:t>
            </w:r>
          </w:p>
          <w:p w:rsidR="008A7C47" w:rsidRPr="006F5A04" w:rsidRDefault="008A7C47" w:rsidP="006C7860">
            <w:pPr>
              <w:pStyle w:val="ListParagraph"/>
              <w:numPr>
                <w:ilvl w:val="0"/>
                <w:numId w:val="40"/>
              </w:numPr>
              <w:tabs>
                <w:tab w:val="right" w:pos="8289"/>
              </w:tabs>
              <w:spacing w:after="0" w:line="240" w:lineRule="auto"/>
              <w:ind w:left="459" w:hanging="425"/>
              <w:jc w:val="both"/>
              <w:rPr>
                <w:rFonts w:ascii="Arial" w:hAnsi="Arial" w:cs="Arial"/>
                <w:sz w:val="24"/>
                <w:szCs w:val="24"/>
                <w:lang w:val="af-ZA"/>
              </w:rPr>
            </w:pPr>
            <w:r w:rsidRPr="006F5A04">
              <w:rPr>
                <w:rFonts w:ascii="Arial" w:hAnsi="Arial" w:cs="Arial"/>
                <w:sz w:val="24"/>
                <w:szCs w:val="24"/>
                <w:lang w:val="af-ZA"/>
              </w:rPr>
              <w:t>Gro</w:t>
            </w:r>
            <w:r w:rsidR="00BB21C6" w:rsidRPr="006F5A04">
              <w:rPr>
                <w:rFonts w:ascii="Arial" w:hAnsi="Arial" w:cs="Arial"/>
                <w:sz w:val="24"/>
                <w:szCs w:val="24"/>
                <w:lang w:val="af-ZA"/>
              </w:rPr>
              <w:t>e</w:t>
            </w:r>
            <w:r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p B </w:t>
            </w:r>
            <w:r w:rsidR="00BB21C6"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is daagliks met </w:t>
            </w:r>
            <w:r w:rsidR="00BD544E" w:rsidRPr="006F5A04">
              <w:rPr>
                <w:rFonts w:ascii="Arial" w:hAnsi="Arial" w:cs="Arial"/>
                <w:sz w:val="24"/>
                <w:szCs w:val="24"/>
                <w:lang w:val="af-ZA"/>
              </w:rPr>
              <w:t>DL-t</w:t>
            </w:r>
            <w:r w:rsidR="00BB21C6" w:rsidRPr="006F5A04">
              <w:rPr>
                <w:rFonts w:ascii="Arial" w:hAnsi="Arial" w:cs="Arial"/>
                <w:sz w:val="24"/>
                <w:szCs w:val="24"/>
                <w:lang w:val="af-ZA"/>
              </w:rPr>
              <w:t>iroksien ingespuit wat die produksie van meer tiroksien as onder normale toestande by rotte stimuleer.</w:t>
            </w:r>
          </w:p>
          <w:p w:rsidR="008A7C47" w:rsidRPr="006F5A04" w:rsidRDefault="008A7C47" w:rsidP="006C7860">
            <w:pPr>
              <w:pStyle w:val="ListParagraph"/>
              <w:numPr>
                <w:ilvl w:val="0"/>
                <w:numId w:val="40"/>
              </w:numPr>
              <w:tabs>
                <w:tab w:val="right" w:pos="8289"/>
              </w:tabs>
              <w:spacing w:after="0" w:line="240" w:lineRule="auto"/>
              <w:ind w:left="459" w:hanging="425"/>
              <w:jc w:val="both"/>
              <w:rPr>
                <w:rFonts w:ascii="Arial" w:hAnsi="Arial" w:cs="Arial"/>
                <w:sz w:val="24"/>
                <w:szCs w:val="24"/>
                <w:lang w:val="af-ZA"/>
              </w:rPr>
            </w:pPr>
            <w:r w:rsidRPr="006F5A04">
              <w:rPr>
                <w:rFonts w:ascii="Arial" w:hAnsi="Arial" w:cs="Arial"/>
                <w:sz w:val="24"/>
                <w:szCs w:val="24"/>
                <w:lang w:val="af-ZA"/>
              </w:rPr>
              <w:t>Gro</w:t>
            </w:r>
            <w:r w:rsidR="00BB21C6" w:rsidRPr="006F5A04">
              <w:rPr>
                <w:rFonts w:ascii="Arial" w:hAnsi="Arial" w:cs="Arial"/>
                <w:sz w:val="24"/>
                <w:szCs w:val="24"/>
                <w:lang w:val="af-ZA"/>
              </w:rPr>
              <w:t>e</w:t>
            </w:r>
            <w:r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p C </w:t>
            </w:r>
            <w:r w:rsidR="00BB21C6" w:rsidRPr="006F5A04">
              <w:rPr>
                <w:rFonts w:ascii="Arial" w:hAnsi="Arial" w:cs="Arial"/>
                <w:sz w:val="24"/>
                <w:szCs w:val="24"/>
                <w:lang w:val="af-ZA"/>
              </w:rPr>
              <w:t>het geen behandeling ontvang nie.</w:t>
            </w:r>
          </w:p>
          <w:p w:rsidR="008A7C47" w:rsidRPr="006F5A04" w:rsidRDefault="009A4277" w:rsidP="006C7860">
            <w:pPr>
              <w:pStyle w:val="ListParagraph"/>
              <w:numPr>
                <w:ilvl w:val="0"/>
                <w:numId w:val="40"/>
              </w:numPr>
              <w:tabs>
                <w:tab w:val="right" w:pos="8289"/>
              </w:tabs>
              <w:spacing w:after="0" w:line="240" w:lineRule="auto"/>
              <w:ind w:left="459" w:hanging="425"/>
              <w:jc w:val="both"/>
              <w:rPr>
                <w:rFonts w:ascii="Arial" w:hAnsi="Arial" w:cs="Arial"/>
                <w:sz w:val="24"/>
                <w:szCs w:val="24"/>
                <w:lang w:val="af-ZA"/>
              </w:rPr>
            </w:pPr>
            <w:r w:rsidRPr="006F5A04">
              <w:rPr>
                <w:rFonts w:ascii="Arial" w:hAnsi="Arial" w:cs="Arial"/>
                <w:sz w:val="24"/>
                <w:szCs w:val="24"/>
                <w:lang w:val="af-ZA"/>
              </w:rPr>
              <w:t>Al</w:t>
            </w:r>
            <w:r w:rsidR="00BB21C6"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 drie groepe is vir 2 maande aan die toestande hierbo blootgestel.</w:t>
            </w:r>
          </w:p>
          <w:p w:rsidR="0072770F" w:rsidRPr="006F5A04" w:rsidRDefault="00BB21C6" w:rsidP="00BB21C6">
            <w:pPr>
              <w:pStyle w:val="ListParagraph"/>
              <w:numPr>
                <w:ilvl w:val="0"/>
                <w:numId w:val="40"/>
              </w:numPr>
              <w:tabs>
                <w:tab w:val="right" w:pos="8289"/>
              </w:tabs>
              <w:spacing w:after="0" w:line="240" w:lineRule="auto"/>
              <w:ind w:left="459" w:hanging="425"/>
              <w:jc w:val="both"/>
              <w:rPr>
                <w:rFonts w:ascii="Arial" w:hAnsi="Arial" w:cs="Arial"/>
                <w:sz w:val="24"/>
                <w:szCs w:val="24"/>
                <w:lang w:val="af-ZA"/>
              </w:rPr>
            </w:pPr>
            <w:r w:rsidRPr="006F5A04">
              <w:rPr>
                <w:rFonts w:ascii="Arial" w:hAnsi="Arial" w:cs="Arial"/>
                <w:sz w:val="24"/>
                <w:szCs w:val="24"/>
                <w:lang w:val="af-ZA"/>
              </w:rPr>
              <w:t xml:space="preserve">Die gemiddelde </w:t>
            </w:r>
            <w:r w:rsidR="00761F48" w:rsidRPr="006F5A04">
              <w:rPr>
                <w:rFonts w:ascii="Arial" w:hAnsi="Arial" w:cs="Arial"/>
                <w:sz w:val="24"/>
                <w:szCs w:val="24"/>
                <w:lang w:val="af-ZA"/>
              </w:rPr>
              <w:t>liggaam</w:t>
            </w:r>
            <w:r w:rsidRPr="006F5A04">
              <w:rPr>
                <w:rFonts w:ascii="Arial" w:hAnsi="Arial" w:cs="Arial"/>
                <w:sz w:val="24"/>
                <w:szCs w:val="24"/>
                <w:lang w:val="af-ZA"/>
              </w:rPr>
              <w:t>sgewig van al die groepe is weekliks bepaal.</w:t>
            </w:r>
          </w:p>
        </w:tc>
        <w:tc>
          <w:tcPr>
            <w:tcW w:w="251" w:type="dxa"/>
            <w:shd w:val="clear" w:color="auto" w:fill="auto"/>
          </w:tcPr>
          <w:p w:rsidR="00A90632" w:rsidRPr="006F5A04" w:rsidRDefault="00A90632" w:rsidP="00BF0E9D">
            <w:pPr>
              <w:rPr>
                <w:bCs w:val="0"/>
              </w:rPr>
            </w:pPr>
          </w:p>
        </w:tc>
        <w:tc>
          <w:tcPr>
            <w:tcW w:w="883" w:type="dxa"/>
            <w:shd w:val="clear" w:color="auto" w:fill="auto"/>
          </w:tcPr>
          <w:p w:rsidR="00A90632" w:rsidRPr="006F5A04" w:rsidRDefault="00A90632" w:rsidP="00BF0E9D">
            <w:pPr>
              <w:rPr>
                <w:bCs w:val="0"/>
              </w:rPr>
            </w:pPr>
          </w:p>
          <w:p w:rsidR="00A90632" w:rsidRPr="006F5A04" w:rsidRDefault="00A90632" w:rsidP="0099214D">
            <w:pPr>
              <w:rPr>
                <w:b/>
                <w:bCs w:val="0"/>
              </w:rPr>
            </w:pPr>
          </w:p>
        </w:tc>
      </w:tr>
    </w:tbl>
    <w:p w:rsidR="0072770F" w:rsidRPr="006F5A04" w:rsidRDefault="0072770F" w:rsidP="0072770F"/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72770F" w:rsidRPr="006F5A04" w:rsidTr="0072770F">
        <w:tc>
          <w:tcPr>
            <w:tcW w:w="959" w:type="dxa"/>
          </w:tcPr>
          <w:p w:rsidR="0072770F" w:rsidRPr="006F5A04" w:rsidRDefault="0072770F" w:rsidP="0072770F">
            <w:pPr>
              <w:rPr>
                <w:b/>
                <w:bCs w:val="0"/>
                <w:u w:val="single"/>
              </w:rPr>
            </w:pPr>
          </w:p>
        </w:tc>
        <w:tc>
          <w:tcPr>
            <w:tcW w:w="1134" w:type="dxa"/>
          </w:tcPr>
          <w:p w:rsidR="0072770F" w:rsidRPr="006F5A04" w:rsidRDefault="000238CA" w:rsidP="0072770F">
            <w:pPr>
              <w:pStyle w:val="Header"/>
              <w:tabs>
                <w:tab w:val="clear" w:pos="4153"/>
                <w:tab w:val="clear" w:pos="8306"/>
              </w:tabs>
            </w:pPr>
            <w:r w:rsidRPr="006F5A04">
              <w:t>3.3</w:t>
            </w:r>
            <w:r w:rsidR="0072770F" w:rsidRPr="006F5A04">
              <w:t>.1</w:t>
            </w:r>
          </w:p>
        </w:tc>
        <w:tc>
          <w:tcPr>
            <w:tcW w:w="7371" w:type="dxa"/>
          </w:tcPr>
          <w:p w:rsidR="0072770F" w:rsidRPr="006F5A04" w:rsidRDefault="00171F45" w:rsidP="00BB21C6">
            <w:r w:rsidRPr="006F5A04">
              <w:t>I</w:t>
            </w:r>
            <w:r w:rsidR="009E5511" w:rsidRPr="006F5A04">
              <w:t xml:space="preserve">n </w:t>
            </w:r>
            <w:r w:rsidR="00BB21C6" w:rsidRPr="006F5A04">
              <w:t xml:space="preserve">die ondersoek </w:t>
            </w:r>
            <w:r w:rsidR="00761F48" w:rsidRPr="006F5A04">
              <w:t>identifiseer</w:t>
            </w:r>
            <w:r w:rsidRPr="006F5A04">
              <w:t xml:space="preserve"> </w:t>
            </w:r>
            <w:r w:rsidR="00BB21C6" w:rsidRPr="006F5A04">
              <w:t>die</w:t>
            </w:r>
            <w:r w:rsidRPr="006F5A04">
              <w:t>:</w:t>
            </w:r>
          </w:p>
        </w:tc>
        <w:tc>
          <w:tcPr>
            <w:tcW w:w="236" w:type="dxa"/>
          </w:tcPr>
          <w:p w:rsidR="0072770F" w:rsidRPr="006F5A04" w:rsidRDefault="0072770F" w:rsidP="0072770F">
            <w:pPr>
              <w:rPr>
                <w:b/>
                <w:bCs w:val="0"/>
                <w:u w:val="single"/>
              </w:rPr>
            </w:pPr>
          </w:p>
        </w:tc>
        <w:tc>
          <w:tcPr>
            <w:tcW w:w="898" w:type="dxa"/>
          </w:tcPr>
          <w:p w:rsidR="0072770F" w:rsidRPr="006F5A04" w:rsidRDefault="0072770F" w:rsidP="0072770F">
            <w:pPr>
              <w:rPr>
                <w:bCs w:val="0"/>
              </w:rPr>
            </w:pPr>
          </w:p>
        </w:tc>
      </w:tr>
    </w:tbl>
    <w:p w:rsidR="00171F45" w:rsidRPr="00756F9B" w:rsidRDefault="00171F45" w:rsidP="00D75DBF">
      <w:pPr>
        <w:pStyle w:val="NoSpacing"/>
        <w:widowControl w:val="0"/>
        <w:tabs>
          <w:tab w:val="left" w:pos="567"/>
          <w:tab w:val="left" w:pos="1418"/>
          <w:tab w:val="left" w:pos="1985"/>
          <w:tab w:val="right" w:pos="8222"/>
          <w:tab w:val="right" w:pos="9072"/>
        </w:tabs>
        <w:ind w:right="2019"/>
        <w:rPr>
          <w:rFonts w:ascii="Arial" w:eastAsia="Times New Roman" w:hAnsi="Arial"/>
          <w:sz w:val="24"/>
          <w:szCs w:val="16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567"/>
        <w:gridCol w:w="6804"/>
        <w:gridCol w:w="236"/>
        <w:gridCol w:w="898"/>
      </w:tblGrid>
      <w:tr w:rsidR="00171F45" w:rsidRPr="006F5A04" w:rsidTr="00171F45">
        <w:tc>
          <w:tcPr>
            <w:tcW w:w="959" w:type="dxa"/>
            <w:shd w:val="clear" w:color="auto" w:fill="auto"/>
          </w:tcPr>
          <w:p w:rsidR="00171F45" w:rsidRPr="006F5A04" w:rsidRDefault="00171F45" w:rsidP="00171F45">
            <w:pPr>
              <w:rPr>
                <w:b/>
                <w:bCs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171F45" w:rsidRPr="006F5A04" w:rsidRDefault="00171F45" w:rsidP="00171F45">
            <w:pPr>
              <w:rPr>
                <w:b/>
                <w:bCs w:val="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171F45" w:rsidRPr="006F5A04" w:rsidRDefault="00171F45" w:rsidP="00171F45">
            <w:pPr>
              <w:rPr>
                <w:bCs w:val="0"/>
              </w:rPr>
            </w:pPr>
            <w:r w:rsidRPr="006F5A04">
              <w:rPr>
                <w:bCs w:val="0"/>
              </w:rPr>
              <w:t>(a)</w:t>
            </w:r>
          </w:p>
          <w:p w:rsidR="00171F45" w:rsidRPr="006F5A04" w:rsidRDefault="00171F45" w:rsidP="00171F45">
            <w:pPr>
              <w:rPr>
                <w:bCs w:val="0"/>
              </w:rPr>
            </w:pPr>
          </w:p>
          <w:p w:rsidR="00171F45" w:rsidRPr="006F5A04" w:rsidRDefault="00171F45" w:rsidP="00171F45">
            <w:pPr>
              <w:rPr>
                <w:bCs w:val="0"/>
              </w:rPr>
            </w:pPr>
            <w:r w:rsidRPr="006F5A04">
              <w:rPr>
                <w:bCs w:val="0"/>
              </w:rPr>
              <w:t>(b)</w:t>
            </w:r>
          </w:p>
        </w:tc>
        <w:tc>
          <w:tcPr>
            <w:tcW w:w="6804" w:type="dxa"/>
            <w:shd w:val="clear" w:color="auto" w:fill="auto"/>
          </w:tcPr>
          <w:p w:rsidR="00171F45" w:rsidRPr="006F5A04" w:rsidRDefault="00BB21C6" w:rsidP="00171F45">
            <w:pPr>
              <w:tabs>
                <w:tab w:val="right" w:pos="6588"/>
              </w:tabs>
              <w:jc w:val="both"/>
              <w:rPr>
                <w:bCs w:val="0"/>
              </w:rPr>
            </w:pPr>
            <w:r w:rsidRPr="006F5A04">
              <w:rPr>
                <w:bCs w:val="0"/>
              </w:rPr>
              <w:t>Onafhanklike veranderlike</w:t>
            </w:r>
          </w:p>
          <w:p w:rsidR="00171F45" w:rsidRPr="006F5A04" w:rsidRDefault="00171F45" w:rsidP="00171F45">
            <w:pPr>
              <w:tabs>
                <w:tab w:val="right" w:pos="6588"/>
              </w:tabs>
              <w:jc w:val="both"/>
              <w:rPr>
                <w:bCs w:val="0"/>
              </w:rPr>
            </w:pPr>
          </w:p>
          <w:p w:rsidR="00171F45" w:rsidRPr="006F5A04" w:rsidRDefault="00BB21C6" w:rsidP="00BB21C6">
            <w:pPr>
              <w:tabs>
                <w:tab w:val="right" w:pos="6588"/>
              </w:tabs>
              <w:jc w:val="both"/>
              <w:rPr>
                <w:bCs w:val="0"/>
              </w:rPr>
            </w:pPr>
            <w:r w:rsidRPr="006F5A04">
              <w:rPr>
                <w:bCs w:val="0"/>
              </w:rPr>
              <w:t>Afhanklike veranderlike</w:t>
            </w:r>
          </w:p>
        </w:tc>
        <w:tc>
          <w:tcPr>
            <w:tcW w:w="236" w:type="dxa"/>
            <w:shd w:val="clear" w:color="auto" w:fill="auto"/>
          </w:tcPr>
          <w:p w:rsidR="00171F45" w:rsidRPr="006F5A04" w:rsidRDefault="00171F45" w:rsidP="00171F45">
            <w:pPr>
              <w:rPr>
                <w:b/>
                <w:bCs w:val="0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</w:tcPr>
          <w:p w:rsidR="00171F45" w:rsidRPr="006F5A04" w:rsidRDefault="00171F45" w:rsidP="00171F45">
            <w:pPr>
              <w:rPr>
                <w:bCs w:val="0"/>
              </w:rPr>
            </w:pPr>
            <w:r w:rsidRPr="006F5A04">
              <w:rPr>
                <w:bCs w:val="0"/>
              </w:rPr>
              <w:t>(1)</w:t>
            </w:r>
          </w:p>
          <w:p w:rsidR="00171F45" w:rsidRPr="006F5A04" w:rsidRDefault="00171F45" w:rsidP="00171F45">
            <w:pPr>
              <w:rPr>
                <w:bCs w:val="0"/>
              </w:rPr>
            </w:pPr>
          </w:p>
          <w:p w:rsidR="00171F45" w:rsidRPr="006F5A04" w:rsidRDefault="00171F45" w:rsidP="00171F45">
            <w:pPr>
              <w:rPr>
                <w:bCs w:val="0"/>
              </w:rPr>
            </w:pPr>
            <w:r w:rsidRPr="006F5A04">
              <w:rPr>
                <w:bCs w:val="0"/>
              </w:rPr>
              <w:t>(1)</w:t>
            </w:r>
          </w:p>
        </w:tc>
      </w:tr>
    </w:tbl>
    <w:p w:rsidR="00171F45" w:rsidRPr="00756F9B" w:rsidRDefault="00171F45" w:rsidP="00D75DBF">
      <w:pPr>
        <w:pStyle w:val="NoSpacing"/>
        <w:widowControl w:val="0"/>
        <w:tabs>
          <w:tab w:val="left" w:pos="567"/>
          <w:tab w:val="left" w:pos="1418"/>
          <w:tab w:val="left" w:pos="1985"/>
          <w:tab w:val="right" w:pos="8222"/>
          <w:tab w:val="right" w:pos="9072"/>
        </w:tabs>
        <w:ind w:right="2019"/>
        <w:rPr>
          <w:rFonts w:ascii="Arial" w:eastAsia="Times New Roman" w:hAnsi="Arial"/>
          <w:sz w:val="24"/>
          <w:szCs w:val="16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7371"/>
        <w:gridCol w:w="236"/>
        <w:gridCol w:w="898"/>
      </w:tblGrid>
      <w:tr w:rsidR="0072770F" w:rsidRPr="006F5A04" w:rsidTr="0072770F">
        <w:tc>
          <w:tcPr>
            <w:tcW w:w="959" w:type="dxa"/>
          </w:tcPr>
          <w:p w:rsidR="0072770F" w:rsidRPr="006F5A04" w:rsidRDefault="0072770F" w:rsidP="0072770F">
            <w:pPr>
              <w:rPr>
                <w:b/>
                <w:bCs w:val="0"/>
                <w:u w:val="single"/>
              </w:rPr>
            </w:pPr>
          </w:p>
        </w:tc>
        <w:tc>
          <w:tcPr>
            <w:tcW w:w="1134" w:type="dxa"/>
          </w:tcPr>
          <w:p w:rsidR="0072770F" w:rsidRPr="006F5A04" w:rsidRDefault="000238CA" w:rsidP="0072770F">
            <w:pPr>
              <w:pStyle w:val="Header"/>
              <w:tabs>
                <w:tab w:val="clear" w:pos="4153"/>
                <w:tab w:val="clear" w:pos="8306"/>
              </w:tabs>
            </w:pPr>
            <w:r w:rsidRPr="006F5A04">
              <w:t>3.3</w:t>
            </w:r>
            <w:r w:rsidR="0072770F" w:rsidRPr="006F5A04">
              <w:t>.2</w:t>
            </w:r>
          </w:p>
          <w:p w:rsidR="0072770F" w:rsidRPr="006F5A04" w:rsidRDefault="0072770F" w:rsidP="0072770F">
            <w:pPr>
              <w:pStyle w:val="Header"/>
              <w:tabs>
                <w:tab w:val="clear" w:pos="4153"/>
                <w:tab w:val="clear" w:pos="8306"/>
              </w:tabs>
            </w:pPr>
          </w:p>
          <w:p w:rsidR="0072770F" w:rsidRPr="006F5A04" w:rsidRDefault="0072770F" w:rsidP="0072770F">
            <w:pPr>
              <w:pStyle w:val="Header"/>
              <w:tabs>
                <w:tab w:val="clear" w:pos="4153"/>
                <w:tab w:val="clear" w:pos="8306"/>
              </w:tabs>
            </w:pPr>
          </w:p>
          <w:p w:rsidR="0072770F" w:rsidRPr="006F5A04" w:rsidRDefault="000238CA" w:rsidP="0072770F">
            <w:pPr>
              <w:pStyle w:val="Header"/>
              <w:tabs>
                <w:tab w:val="clear" w:pos="4153"/>
                <w:tab w:val="clear" w:pos="8306"/>
              </w:tabs>
            </w:pPr>
            <w:r w:rsidRPr="006F5A04">
              <w:t>3.3</w:t>
            </w:r>
            <w:r w:rsidR="0072770F" w:rsidRPr="006F5A04">
              <w:t>.3</w:t>
            </w:r>
          </w:p>
          <w:p w:rsidR="00E538E4" w:rsidRPr="006F5A04" w:rsidRDefault="00E538E4" w:rsidP="0072770F">
            <w:pPr>
              <w:pStyle w:val="Header"/>
              <w:tabs>
                <w:tab w:val="clear" w:pos="4153"/>
                <w:tab w:val="clear" w:pos="8306"/>
              </w:tabs>
            </w:pPr>
          </w:p>
          <w:p w:rsidR="00C34D6E" w:rsidRPr="006F5A04" w:rsidRDefault="00C34D6E" w:rsidP="0072770F">
            <w:pPr>
              <w:pStyle w:val="Header"/>
              <w:tabs>
                <w:tab w:val="clear" w:pos="4153"/>
                <w:tab w:val="clear" w:pos="8306"/>
              </w:tabs>
            </w:pPr>
          </w:p>
          <w:p w:rsidR="00E538E4" w:rsidRPr="006F5A04" w:rsidRDefault="000238CA" w:rsidP="0072770F">
            <w:pPr>
              <w:pStyle w:val="Header"/>
              <w:tabs>
                <w:tab w:val="clear" w:pos="4153"/>
                <w:tab w:val="clear" w:pos="8306"/>
              </w:tabs>
            </w:pPr>
            <w:r w:rsidRPr="006F5A04">
              <w:t>3.3</w:t>
            </w:r>
            <w:r w:rsidR="00E538E4" w:rsidRPr="006F5A04">
              <w:t>.4</w:t>
            </w:r>
          </w:p>
          <w:p w:rsidR="00E538E4" w:rsidRPr="006F5A04" w:rsidRDefault="00E538E4" w:rsidP="0072770F">
            <w:pPr>
              <w:pStyle w:val="Header"/>
              <w:tabs>
                <w:tab w:val="clear" w:pos="4153"/>
                <w:tab w:val="clear" w:pos="8306"/>
              </w:tabs>
            </w:pPr>
          </w:p>
          <w:p w:rsidR="00E538E4" w:rsidRPr="006F5A04" w:rsidRDefault="000238CA" w:rsidP="0072770F">
            <w:pPr>
              <w:pStyle w:val="Header"/>
              <w:tabs>
                <w:tab w:val="clear" w:pos="4153"/>
                <w:tab w:val="clear" w:pos="8306"/>
              </w:tabs>
            </w:pPr>
            <w:r w:rsidRPr="006F5A04">
              <w:t>3.3</w:t>
            </w:r>
            <w:r w:rsidR="00E538E4" w:rsidRPr="006F5A04">
              <w:t>.5</w:t>
            </w:r>
          </w:p>
          <w:p w:rsidR="00E538E4" w:rsidRPr="006F5A04" w:rsidRDefault="00E538E4" w:rsidP="0072770F">
            <w:pPr>
              <w:pStyle w:val="Header"/>
              <w:tabs>
                <w:tab w:val="clear" w:pos="4153"/>
                <w:tab w:val="clear" w:pos="8306"/>
              </w:tabs>
            </w:pPr>
          </w:p>
          <w:p w:rsidR="00C34D6E" w:rsidRPr="006F5A04" w:rsidRDefault="00C34D6E" w:rsidP="0072770F">
            <w:pPr>
              <w:pStyle w:val="Header"/>
              <w:tabs>
                <w:tab w:val="clear" w:pos="4153"/>
                <w:tab w:val="clear" w:pos="8306"/>
              </w:tabs>
            </w:pPr>
          </w:p>
          <w:p w:rsidR="00E538E4" w:rsidRPr="006F5A04" w:rsidRDefault="000238CA" w:rsidP="0072770F">
            <w:pPr>
              <w:pStyle w:val="Header"/>
              <w:tabs>
                <w:tab w:val="clear" w:pos="4153"/>
                <w:tab w:val="clear" w:pos="8306"/>
              </w:tabs>
            </w:pPr>
            <w:r w:rsidRPr="006F5A04">
              <w:t>3.3</w:t>
            </w:r>
            <w:r w:rsidR="00E538E4" w:rsidRPr="006F5A04">
              <w:t>.6</w:t>
            </w:r>
          </w:p>
        </w:tc>
        <w:tc>
          <w:tcPr>
            <w:tcW w:w="7371" w:type="dxa"/>
          </w:tcPr>
          <w:p w:rsidR="0072770F" w:rsidRPr="006F5A04" w:rsidRDefault="00BB21C6" w:rsidP="00BB21C6">
            <w:pPr>
              <w:jc w:val="both"/>
            </w:pPr>
            <w:r w:rsidRPr="006F5A04">
              <w:t xml:space="preserve">Noem DRIE faktore wat gedurende die ondersoek konstant gehou </w:t>
            </w:r>
            <w:r w:rsidR="009020FD">
              <w:t>is</w:t>
            </w:r>
            <w:r w:rsidRPr="006F5A04">
              <w:t>.</w:t>
            </w:r>
          </w:p>
          <w:p w:rsidR="0072770F" w:rsidRPr="006F5A04" w:rsidRDefault="0072770F" w:rsidP="00BB21C6">
            <w:pPr>
              <w:jc w:val="both"/>
            </w:pPr>
          </w:p>
          <w:p w:rsidR="0072770F" w:rsidRPr="006F5A04" w:rsidRDefault="00F47C8B" w:rsidP="00BB21C6">
            <w:pPr>
              <w:jc w:val="both"/>
            </w:pPr>
            <w:r w:rsidRPr="006F5A04">
              <w:t>Watter</w:t>
            </w:r>
            <w:r w:rsidR="0072770F" w:rsidRPr="006F5A04">
              <w:t xml:space="preserve"> gro</w:t>
            </w:r>
            <w:r w:rsidR="00BB21C6" w:rsidRPr="006F5A04">
              <w:t>e</w:t>
            </w:r>
            <w:r w:rsidR="0072770F" w:rsidRPr="006F5A04">
              <w:t xml:space="preserve">p </w:t>
            </w:r>
            <w:r w:rsidR="00BB21C6" w:rsidRPr="006F5A04">
              <w:t xml:space="preserve">rotte </w:t>
            </w:r>
            <w:r w:rsidR="00C34D6E" w:rsidRPr="006F5A04">
              <w:t>(</w:t>
            </w:r>
            <w:r w:rsidR="00C34D6E" w:rsidRPr="006F5A04">
              <w:rPr>
                <w:b/>
              </w:rPr>
              <w:t>A</w:t>
            </w:r>
            <w:r w:rsidR="00EE6C90" w:rsidRPr="006F5A04">
              <w:t xml:space="preserve">, </w:t>
            </w:r>
            <w:r w:rsidR="00C34D6E" w:rsidRPr="006F5A04">
              <w:rPr>
                <w:b/>
              </w:rPr>
              <w:t>B</w:t>
            </w:r>
            <w:r w:rsidR="00C34D6E" w:rsidRPr="006F5A04">
              <w:t xml:space="preserve"> o</w:t>
            </w:r>
            <w:r w:rsidR="00BB21C6" w:rsidRPr="006F5A04">
              <w:t>f</w:t>
            </w:r>
            <w:r w:rsidR="00C34D6E" w:rsidRPr="006F5A04">
              <w:t xml:space="preserve"> </w:t>
            </w:r>
            <w:r w:rsidR="00C34D6E" w:rsidRPr="006F5A04">
              <w:rPr>
                <w:b/>
              </w:rPr>
              <w:t>C</w:t>
            </w:r>
            <w:r w:rsidR="00C34D6E" w:rsidRPr="006F5A04">
              <w:t>)</w:t>
            </w:r>
            <w:r w:rsidR="003D2DEC" w:rsidRPr="006F5A04">
              <w:t xml:space="preserve"> </w:t>
            </w:r>
            <w:r w:rsidR="00BB21C6" w:rsidRPr="006F5A04">
              <w:t>s</w:t>
            </w:r>
            <w:r w:rsidR="009020FD">
              <w:t xml:space="preserve">al na verwagting </w:t>
            </w:r>
            <w:r w:rsidR="00BB21C6" w:rsidRPr="006F5A04">
              <w:t>die meeste gewig optel</w:t>
            </w:r>
            <w:r w:rsidR="0072770F" w:rsidRPr="006F5A04">
              <w:t>?</w:t>
            </w:r>
          </w:p>
          <w:p w:rsidR="0072770F" w:rsidRPr="006F5A04" w:rsidRDefault="0072770F" w:rsidP="00BB21C6">
            <w:pPr>
              <w:jc w:val="both"/>
            </w:pPr>
          </w:p>
          <w:p w:rsidR="0072770F" w:rsidRPr="006F5A04" w:rsidRDefault="00761F48" w:rsidP="00BB21C6">
            <w:pPr>
              <w:jc w:val="both"/>
            </w:pPr>
            <w:r w:rsidRPr="006F5A04">
              <w:t>Verduidelik</w:t>
            </w:r>
            <w:r w:rsidR="000238CA" w:rsidRPr="006F5A04">
              <w:t xml:space="preserve"> </w:t>
            </w:r>
            <w:r w:rsidR="00BB21C6" w:rsidRPr="006F5A04">
              <w:t>jou antwoord op</w:t>
            </w:r>
            <w:r w:rsidR="000238CA" w:rsidRPr="006F5A04">
              <w:t xml:space="preserve"> </w:t>
            </w:r>
            <w:r w:rsidR="004A7338" w:rsidRPr="006F5A04">
              <w:t>VRAAG</w:t>
            </w:r>
            <w:r w:rsidR="00BB21C6" w:rsidRPr="006F5A04">
              <w:t xml:space="preserve"> </w:t>
            </w:r>
            <w:r w:rsidR="000238CA" w:rsidRPr="006F5A04">
              <w:t>3.3</w:t>
            </w:r>
            <w:r w:rsidR="0072770F" w:rsidRPr="006F5A04">
              <w:t>.3</w:t>
            </w:r>
            <w:r w:rsidR="00BB21C6" w:rsidRPr="006F5A04">
              <w:t>.</w:t>
            </w:r>
          </w:p>
          <w:p w:rsidR="00E538E4" w:rsidRPr="006F5A04" w:rsidRDefault="00E538E4" w:rsidP="00BB21C6">
            <w:pPr>
              <w:jc w:val="both"/>
            </w:pPr>
          </w:p>
          <w:p w:rsidR="00E538E4" w:rsidRPr="006F5A04" w:rsidRDefault="009020FD" w:rsidP="00BB21C6">
            <w:pPr>
              <w:jc w:val="both"/>
            </w:pPr>
            <w:r>
              <w:t>By</w:t>
            </w:r>
            <w:r w:rsidR="00E538E4" w:rsidRPr="006F5A04">
              <w:t xml:space="preserve"> </w:t>
            </w:r>
            <w:r w:rsidR="00F47C8B" w:rsidRPr="006F5A04">
              <w:t>watter</w:t>
            </w:r>
            <w:r w:rsidR="00E538E4" w:rsidRPr="006F5A04">
              <w:t xml:space="preserve"> gro</w:t>
            </w:r>
            <w:r w:rsidR="00BB21C6" w:rsidRPr="006F5A04">
              <w:t>e</w:t>
            </w:r>
            <w:r w:rsidR="00E538E4" w:rsidRPr="006F5A04">
              <w:t xml:space="preserve">p </w:t>
            </w:r>
            <w:r w:rsidR="00BB21C6" w:rsidRPr="006F5A04">
              <w:t>rotte</w:t>
            </w:r>
            <w:r w:rsidR="00C34D6E" w:rsidRPr="006F5A04">
              <w:t xml:space="preserve"> (</w:t>
            </w:r>
            <w:r w:rsidR="00C34D6E" w:rsidRPr="006F5A04">
              <w:rPr>
                <w:b/>
              </w:rPr>
              <w:t>A</w:t>
            </w:r>
            <w:r w:rsidR="00C34D6E" w:rsidRPr="006F5A04">
              <w:t xml:space="preserve">, </w:t>
            </w:r>
            <w:r w:rsidR="00C34D6E" w:rsidRPr="006F5A04">
              <w:rPr>
                <w:b/>
              </w:rPr>
              <w:t>B</w:t>
            </w:r>
            <w:r w:rsidR="00C34D6E" w:rsidRPr="006F5A04">
              <w:t xml:space="preserve"> </w:t>
            </w:r>
            <w:r w:rsidR="006F5A04" w:rsidRPr="006F5A04">
              <w:t>of</w:t>
            </w:r>
            <w:r w:rsidR="00C34D6E" w:rsidRPr="006F5A04">
              <w:t xml:space="preserve"> </w:t>
            </w:r>
            <w:r w:rsidR="00C34D6E" w:rsidRPr="006F5A04">
              <w:rPr>
                <w:b/>
              </w:rPr>
              <w:t>C</w:t>
            </w:r>
            <w:r w:rsidR="00C34D6E" w:rsidRPr="006F5A04">
              <w:t xml:space="preserve">) </w:t>
            </w:r>
            <w:r w:rsidR="00BB21C6" w:rsidRPr="006F5A04">
              <w:t>s</w:t>
            </w:r>
            <w:r>
              <w:t>al</w:t>
            </w:r>
            <w:r w:rsidR="00BB21C6" w:rsidRPr="006F5A04">
              <w:t xml:space="preserve"> die TSH-vlakke in die bloed laag wees?</w:t>
            </w:r>
          </w:p>
          <w:p w:rsidR="00E538E4" w:rsidRPr="006F5A04" w:rsidRDefault="00E538E4" w:rsidP="00BB21C6">
            <w:pPr>
              <w:jc w:val="both"/>
            </w:pPr>
          </w:p>
          <w:p w:rsidR="00E538E4" w:rsidRPr="006F5A04" w:rsidRDefault="00761F48" w:rsidP="00EB4DD7">
            <w:pPr>
              <w:jc w:val="both"/>
            </w:pPr>
            <w:r w:rsidRPr="006F5A04">
              <w:t>Verduidelik</w:t>
            </w:r>
            <w:r w:rsidR="000238CA" w:rsidRPr="006F5A04">
              <w:t xml:space="preserve"> </w:t>
            </w:r>
            <w:r w:rsidR="00BB21C6" w:rsidRPr="006F5A04">
              <w:t>jou antwoord op</w:t>
            </w:r>
            <w:r w:rsidR="000238CA" w:rsidRPr="006F5A04">
              <w:t xml:space="preserve"> </w:t>
            </w:r>
            <w:r w:rsidR="004A7338" w:rsidRPr="006F5A04">
              <w:t>VRAAG</w:t>
            </w:r>
            <w:r w:rsidR="00BB21C6" w:rsidRPr="006F5A04">
              <w:t xml:space="preserve"> </w:t>
            </w:r>
            <w:r w:rsidR="000238CA" w:rsidRPr="006F5A04">
              <w:t>3.3</w:t>
            </w:r>
            <w:r w:rsidR="00E538E4" w:rsidRPr="006F5A04">
              <w:t>.</w:t>
            </w:r>
            <w:r w:rsidR="00EB4DD7">
              <w:t>5</w:t>
            </w:r>
            <w:r w:rsidR="00BB21C6" w:rsidRPr="006F5A04">
              <w:t>.</w:t>
            </w:r>
          </w:p>
        </w:tc>
        <w:tc>
          <w:tcPr>
            <w:tcW w:w="236" w:type="dxa"/>
          </w:tcPr>
          <w:p w:rsidR="0072770F" w:rsidRPr="006F5A04" w:rsidRDefault="0072770F" w:rsidP="0072770F">
            <w:pPr>
              <w:rPr>
                <w:b/>
                <w:bCs w:val="0"/>
                <w:u w:val="single"/>
              </w:rPr>
            </w:pPr>
          </w:p>
        </w:tc>
        <w:tc>
          <w:tcPr>
            <w:tcW w:w="898" w:type="dxa"/>
          </w:tcPr>
          <w:p w:rsidR="0072770F" w:rsidRPr="006F5A04" w:rsidRDefault="0072770F" w:rsidP="0072770F">
            <w:pPr>
              <w:rPr>
                <w:b/>
              </w:rPr>
            </w:pPr>
          </w:p>
          <w:p w:rsidR="0072770F" w:rsidRPr="006F5A04" w:rsidRDefault="00FF6F95" w:rsidP="0072770F">
            <w:r w:rsidRPr="006F5A04">
              <w:t>(3</w:t>
            </w:r>
            <w:r w:rsidR="0072770F" w:rsidRPr="006F5A04">
              <w:t>)</w:t>
            </w:r>
          </w:p>
          <w:p w:rsidR="0072770F" w:rsidRPr="006F5A04" w:rsidRDefault="0072770F" w:rsidP="0072770F"/>
          <w:p w:rsidR="00C34D6E" w:rsidRPr="006F5A04" w:rsidRDefault="00C34D6E" w:rsidP="0072770F"/>
          <w:p w:rsidR="0072770F" w:rsidRPr="006F5A04" w:rsidRDefault="0072770F" w:rsidP="0072770F">
            <w:r w:rsidRPr="006F5A04">
              <w:t>(1)</w:t>
            </w:r>
          </w:p>
          <w:p w:rsidR="0072770F" w:rsidRPr="006F5A04" w:rsidRDefault="0072770F" w:rsidP="0072770F"/>
          <w:p w:rsidR="0072770F" w:rsidRPr="006F5A04" w:rsidRDefault="0072770F" w:rsidP="0072770F">
            <w:r w:rsidRPr="006F5A04">
              <w:t>(3)</w:t>
            </w:r>
          </w:p>
          <w:p w:rsidR="00E538E4" w:rsidRPr="006F5A04" w:rsidRDefault="00E538E4" w:rsidP="0072770F"/>
          <w:p w:rsidR="00C34D6E" w:rsidRPr="006F5A04" w:rsidRDefault="00C34D6E" w:rsidP="0072770F"/>
          <w:p w:rsidR="00E538E4" w:rsidRPr="006F5A04" w:rsidRDefault="00E538E4" w:rsidP="0072770F">
            <w:r w:rsidRPr="006F5A04">
              <w:t>(1)</w:t>
            </w:r>
          </w:p>
          <w:p w:rsidR="00E538E4" w:rsidRPr="006F5A04" w:rsidRDefault="00E538E4" w:rsidP="0072770F"/>
          <w:p w:rsidR="00E538E4" w:rsidRPr="006F5A04" w:rsidRDefault="00E538E4" w:rsidP="0072770F">
            <w:r w:rsidRPr="006F5A04">
              <w:t>(2)</w:t>
            </w:r>
          </w:p>
          <w:p w:rsidR="0072770F" w:rsidRPr="006F5A04" w:rsidRDefault="00FF6F95" w:rsidP="0072770F">
            <w:pPr>
              <w:rPr>
                <w:b/>
              </w:rPr>
            </w:pPr>
            <w:r w:rsidRPr="006F5A04">
              <w:rPr>
                <w:b/>
              </w:rPr>
              <w:t>(12</w:t>
            </w:r>
            <w:r w:rsidR="00E538E4" w:rsidRPr="006F5A04">
              <w:rPr>
                <w:b/>
              </w:rPr>
              <w:t>)</w:t>
            </w:r>
          </w:p>
        </w:tc>
      </w:tr>
    </w:tbl>
    <w:p w:rsidR="00BB21C6" w:rsidRPr="006F5A04" w:rsidRDefault="00BB21C6" w:rsidP="00456D6C">
      <w:pPr>
        <w:tabs>
          <w:tab w:val="left" w:pos="2329"/>
        </w:tabs>
      </w:pPr>
      <w:r w:rsidRPr="006F5A04">
        <w:br w:type="page"/>
      </w:r>
    </w:p>
    <w:p w:rsidR="009A4277" w:rsidRPr="006F5A04" w:rsidRDefault="009A4277" w:rsidP="00456D6C">
      <w:pPr>
        <w:tabs>
          <w:tab w:val="left" w:pos="2329"/>
        </w:tabs>
      </w:pPr>
    </w:p>
    <w:p w:rsidR="00DA5173" w:rsidRPr="006F5A04" w:rsidRDefault="00DA5173" w:rsidP="00456D6C">
      <w:pPr>
        <w:tabs>
          <w:tab w:val="left" w:pos="2329"/>
        </w:tabs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456D6C" w:rsidRPr="006F5A04" w:rsidTr="00456D6C">
        <w:tc>
          <w:tcPr>
            <w:tcW w:w="959" w:type="dxa"/>
            <w:shd w:val="clear" w:color="auto" w:fill="auto"/>
          </w:tcPr>
          <w:p w:rsidR="00456D6C" w:rsidRPr="006F5A04" w:rsidRDefault="00456D6C" w:rsidP="00456D6C">
            <w:pPr>
              <w:rPr>
                <w:bCs w:val="0"/>
              </w:rPr>
            </w:pPr>
            <w:r w:rsidRPr="006F5A04">
              <w:rPr>
                <w:bCs w:val="0"/>
              </w:rPr>
              <w:t>3.4</w:t>
            </w:r>
          </w:p>
        </w:tc>
        <w:tc>
          <w:tcPr>
            <w:tcW w:w="8505" w:type="dxa"/>
            <w:shd w:val="clear" w:color="auto" w:fill="auto"/>
          </w:tcPr>
          <w:p w:rsidR="00456D6C" w:rsidRPr="006F5A04" w:rsidRDefault="00BB21C6" w:rsidP="00BB21C6">
            <w:pPr>
              <w:rPr>
                <w:bCs w:val="0"/>
              </w:rPr>
            </w:pPr>
            <w:r w:rsidRPr="006F5A04">
              <w:rPr>
                <w:bCs w:val="0"/>
              </w:rPr>
              <w:t>Lees die uittreksel</w:t>
            </w:r>
            <w:r w:rsidR="0002230C" w:rsidRPr="006F5A04">
              <w:rPr>
                <w:bCs w:val="0"/>
              </w:rPr>
              <w:t xml:space="preserve"> hieronder</w:t>
            </w:r>
            <w:r w:rsidR="00456D6C" w:rsidRPr="006F5A04">
              <w:rPr>
                <w:bCs w:val="0"/>
              </w:rPr>
              <w:t>.</w:t>
            </w:r>
          </w:p>
        </w:tc>
        <w:tc>
          <w:tcPr>
            <w:tcW w:w="251" w:type="dxa"/>
            <w:shd w:val="clear" w:color="auto" w:fill="auto"/>
          </w:tcPr>
          <w:p w:rsidR="00456D6C" w:rsidRPr="006F5A04" w:rsidRDefault="00456D6C" w:rsidP="00456D6C">
            <w:pPr>
              <w:rPr>
                <w:bCs w:val="0"/>
              </w:rPr>
            </w:pPr>
          </w:p>
        </w:tc>
        <w:tc>
          <w:tcPr>
            <w:tcW w:w="883" w:type="dxa"/>
            <w:shd w:val="clear" w:color="auto" w:fill="auto"/>
          </w:tcPr>
          <w:p w:rsidR="00456D6C" w:rsidRPr="006F5A04" w:rsidRDefault="00456D6C" w:rsidP="00456D6C">
            <w:pPr>
              <w:rPr>
                <w:b/>
                <w:bCs w:val="0"/>
              </w:rPr>
            </w:pPr>
          </w:p>
        </w:tc>
      </w:tr>
    </w:tbl>
    <w:p w:rsidR="00456D6C" w:rsidRPr="006F5A04" w:rsidRDefault="00456D6C" w:rsidP="00456D6C">
      <w:pPr>
        <w:pStyle w:val="NoSpacing"/>
        <w:widowControl w:val="0"/>
        <w:tabs>
          <w:tab w:val="left" w:pos="567"/>
          <w:tab w:val="left" w:pos="1418"/>
          <w:tab w:val="left" w:pos="1985"/>
          <w:tab w:val="right" w:pos="8222"/>
          <w:tab w:val="right" w:pos="9072"/>
        </w:tabs>
        <w:ind w:right="2019"/>
        <w:rPr>
          <w:rFonts w:ascii="Arial" w:eastAsia="Times New Roman" w:hAnsi="Arial"/>
          <w:sz w:val="24"/>
          <w:szCs w:val="24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456D6C" w:rsidRPr="006F5A04" w:rsidTr="00456D6C">
        <w:tc>
          <w:tcPr>
            <w:tcW w:w="959" w:type="dxa"/>
            <w:tcBorders>
              <w:right w:val="single" w:sz="12" w:space="0" w:color="auto"/>
            </w:tcBorders>
            <w:shd w:val="clear" w:color="auto" w:fill="auto"/>
          </w:tcPr>
          <w:p w:rsidR="00456D6C" w:rsidRPr="006F5A04" w:rsidRDefault="00456D6C" w:rsidP="00456D6C">
            <w:pPr>
              <w:rPr>
                <w:bCs w:val="0"/>
              </w:rPr>
            </w:pPr>
          </w:p>
        </w:tc>
        <w:tc>
          <w:tcPr>
            <w:tcW w:w="8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56D6C" w:rsidRPr="006F5A04" w:rsidRDefault="0002230C" w:rsidP="00456D6C">
            <w:pPr>
              <w:jc w:val="center"/>
              <w:rPr>
                <w:b/>
                <w:bCs w:val="0"/>
              </w:rPr>
            </w:pPr>
            <w:r w:rsidRPr="006F5A04">
              <w:rPr>
                <w:b/>
                <w:bCs w:val="0"/>
              </w:rPr>
              <w:t>WATERKRISIS IN SUID-AFRIKA</w:t>
            </w:r>
          </w:p>
          <w:p w:rsidR="00456D6C" w:rsidRPr="006F5A04" w:rsidRDefault="00456D6C" w:rsidP="00456D6C">
            <w:pPr>
              <w:jc w:val="both"/>
              <w:rPr>
                <w:bCs w:val="0"/>
              </w:rPr>
            </w:pPr>
          </w:p>
          <w:p w:rsidR="00456D6C" w:rsidRPr="006F5A04" w:rsidRDefault="0002230C" w:rsidP="00456D6C">
            <w:pPr>
              <w:jc w:val="both"/>
              <w:rPr>
                <w:bCs w:val="0"/>
              </w:rPr>
            </w:pPr>
            <w:r w:rsidRPr="006F5A04">
              <w:rPr>
                <w:bCs w:val="0"/>
              </w:rPr>
              <w:t xml:space="preserve">Die invloed van </w:t>
            </w:r>
            <w:r w:rsidR="009020FD">
              <w:rPr>
                <w:bCs w:val="0"/>
              </w:rPr>
              <w:t xml:space="preserve">die </w:t>
            </w:r>
            <w:r w:rsidR="006F5A04" w:rsidRPr="006F5A04">
              <w:rPr>
                <w:bCs w:val="0"/>
              </w:rPr>
              <w:t>waterskaarste</w:t>
            </w:r>
            <w:r w:rsidRPr="006F5A04">
              <w:rPr>
                <w:bCs w:val="0"/>
              </w:rPr>
              <w:t xml:space="preserve"> sal binnekort een van Suid-Afrika se grootste probleme wees. 'n Provinsie moes onlangs die watertoevoer afskakel omdat die damme 'so naby aan die </w:t>
            </w:r>
            <w:r w:rsidR="00EB4DD7">
              <w:rPr>
                <w:bCs w:val="0"/>
              </w:rPr>
              <w:t>rand</w:t>
            </w:r>
            <w:r w:rsidRPr="006F5A04">
              <w:rPr>
                <w:bCs w:val="0"/>
              </w:rPr>
              <w:t xml:space="preserve">' was. Daar word genoem dat mense meer water </w:t>
            </w:r>
            <w:r w:rsidR="0027037A">
              <w:rPr>
                <w:bCs w:val="0"/>
              </w:rPr>
              <w:t xml:space="preserve">gebruik </w:t>
            </w:r>
            <w:r w:rsidRPr="006F5A04">
              <w:rPr>
                <w:bCs w:val="0"/>
              </w:rPr>
              <w:t>as wat beskikbaar is; die aanvraag is meer as die aanbod.</w:t>
            </w:r>
          </w:p>
          <w:p w:rsidR="00456D6C" w:rsidRPr="006F5A04" w:rsidRDefault="00456D6C" w:rsidP="00456D6C">
            <w:pPr>
              <w:jc w:val="both"/>
              <w:rPr>
                <w:bCs w:val="0"/>
              </w:rPr>
            </w:pPr>
          </w:p>
          <w:p w:rsidR="00456D6C" w:rsidRPr="006F5A04" w:rsidRDefault="00A70A5A" w:rsidP="00456D6C">
            <w:pPr>
              <w:jc w:val="both"/>
              <w:rPr>
                <w:bCs w:val="0"/>
              </w:rPr>
            </w:pPr>
            <w:r w:rsidRPr="006F5A04">
              <w:rPr>
                <w:bCs w:val="0"/>
              </w:rPr>
              <w:t xml:space="preserve">Ongeveer </w:t>
            </w:r>
            <w:r w:rsidR="00456D6C" w:rsidRPr="006F5A04">
              <w:rPr>
                <w:bCs w:val="0"/>
              </w:rPr>
              <w:t xml:space="preserve">37% </w:t>
            </w:r>
            <w:r w:rsidRPr="006F5A04">
              <w:rPr>
                <w:bCs w:val="0"/>
              </w:rPr>
              <w:t xml:space="preserve">van die skoon, drinkbare water word deur swak infrastruktuur </w:t>
            </w:r>
            <w:r w:rsidR="00456D6C" w:rsidRPr="006F5A04">
              <w:rPr>
                <w:bCs w:val="0"/>
              </w:rPr>
              <w:t>(</w:t>
            </w:r>
            <w:r w:rsidRPr="006F5A04">
              <w:rPr>
                <w:bCs w:val="0"/>
              </w:rPr>
              <w:t>pype wat lek, krane wat drup</w:t>
            </w:r>
            <w:r w:rsidR="00456D6C" w:rsidRPr="006F5A04">
              <w:rPr>
                <w:bCs w:val="0"/>
              </w:rPr>
              <w:t>)</w:t>
            </w:r>
            <w:r w:rsidR="009A4277" w:rsidRPr="006F5A04">
              <w:rPr>
                <w:bCs w:val="0"/>
              </w:rPr>
              <w:t xml:space="preserve"> </w:t>
            </w:r>
            <w:r w:rsidRPr="006F5A04">
              <w:rPr>
                <w:bCs w:val="0"/>
              </w:rPr>
              <w:t>en vermorsing</w:t>
            </w:r>
            <w:r w:rsidR="00FB0B4D">
              <w:rPr>
                <w:bCs w:val="0"/>
              </w:rPr>
              <w:t xml:space="preserve"> verloor</w:t>
            </w:r>
            <w:r w:rsidRPr="006F5A04">
              <w:rPr>
                <w:bCs w:val="0"/>
              </w:rPr>
              <w:t xml:space="preserve">. Ongeveer </w:t>
            </w:r>
            <w:r w:rsidR="00456D6C" w:rsidRPr="006F5A04">
              <w:rPr>
                <w:bCs w:val="0"/>
              </w:rPr>
              <w:t xml:space="preserve">60% </w:t>
            </w:r>
            <w:r w:rsidRPr="006F5A04">
              <w:rPr>
                <w:bCs w:val="0"/>
              </w:rPr>
              <w:t>word vir besproeiing gebruik.</w:t>
            </w:r>
          </w:p>
          <w:p w:rsidR="00EE6C90" w:rsidRPr="006F5A04" w:rsidRDefault="00EE6C90" w:rsidP="00456D6C">
            <w:pPr>
              <w:jc w:val="both"/>
              <w:rPr>
                <w:bCs w:val="0"/>
              </w:rPr>
            </w:pPr>
          </w:p>
          <w:p w:rsidR="006F7ABF" w:rsidRPr="006F5A04" w:rsidRDefault="00A70A5A" w:rsidP="006F7ABF">
            <w:pPr>
              <w:jc w:val="both"/>
              <w:rPr>
                <w:bCs w:val="0"/>
              </w:rPr>
            </w:pPr>
            <w:r w:rsidRPr="006F5A04">
              <w:rPr>
                <w:bCs w:val="0"/>
              </w:rPr>
              <w:t xml:space="preserve">Nywerhede en myne dra ook tot die waterkrisis by deur besoedeling van ons watermassas. Hulle </w:t>
            </w:r>
            <w:r w:rsidR="00B75A9B">
              <w:rPr>
                <w:bCs w:val="0"/>
              </w:rPr>
              <w:t>genereer</w:t>
            </w:r>
            <w:r w:rsidRPr="006F5A04">
              <w:rPr>
                <w:bCs w:val="0"/>
              </w:rPr>
              <w:t xml:space="preserve"> skadelike afval wat soms in watermassas gestort word en suur mynwater veroorsaak. Die invloed van klimaatsverandering dra ook tot die waterkrisis by.</w:t>
            </w:r>
          </w:p>
          <w:p w:rsidR="006708DC" w:rsidRPr="006F5A04" w:rsidRDefault="006708DC" w:rsidP="00456D6C">
            <w:pPr>
              <w:jc w:val="both"/>
              <w:rPr>
                <w:bCs w:val="0"/>
              </w:rPr>
            </w:pPr>
          </w:p>
          <w:p w:rsidR="00A77554" w:rsidRPr="006F5A04" w:rsidRDefault="00A70A5A" w:rsidP="00456D6C">
            <w:pPr>
              <w:jc w:val="both"/>
              <w:rPr>
                <w:bCs w:val="0"/>
              </w:rPr>
            </w:pPr>
            <w:r w:rsidRPr="006F5A04">
              <w:rPr>
                <w:bCs w:val="0"/>
              </w:rPr>
              <w:t xml:space="preserve">Daar </w:t>
            </w:r>
            <w:r w:rsidR="0027037A">
              <w:rPr>
                <w:bCs w:val="0"/>
              </w:rPr>
              <w:t>is</w:t>
            </w:r>
            <w:r w:rsidRPr="006F5A04">
              <w:rPr>
                <w:bCs w:val="0"/>
              </w:rPr>
              <w:t xml:space="preserve"> voorgestel dat Suid-Afrika </w:t>
            </w:r>
            <w:r w:rsidR="00A77554" w:rsidRPr="006F5A04">
              <w:rPr>
                <w:bCs w:val="0"/>
              </w:rPr>
              <w:t xml:space="preserve">saam </w:t>
            </w:r>
            <w:r w:rsidRPr="006F5A04">
              <w:rPr>
                <w:bCs w:val="0"/>
              </w:rPr>
              <w:t xml:space="preserve">met buurlande moet werk om oplossings te kry. 'n Voorbeeld </w:t>
            </w:r>
            <w:r w:rsidR="00A65867">
              <w:rPr>
                <w:bCs w:val="0"/>
              </w:rPr>
              <w:t>is</w:t>
            </w:r>
            <w:r w:rsidRPr="006F5A04">
              <w:rPr>
                <w:bCs w:val="0"/>
              </w:rPr>
              <w:t xml:space="preserve"> </w:t>
            </w:r>
            <w:r w:rsidR="00A77554" w:rsidRPr="006F5A04">
              <w:rPr>
                <w:bCs w:val="0"/>
              </w:rPr>
              <w:t>dat</w:t>
            </w:r>
            <w:r w:rsidR="00FB0B4D">
              <w:rPr>
                <w:bCs w:val="0"/>
              </w:rPr>
              <w:t xml:space="preserve"> </w:t>
            </w:r>
            <w:r w:rsidR="00A77554" w:rsidRPr="006F5A04">
              <w:rPr>
                <w:bCs w:val="0"/>
              </w:rPr>
              <w:t>landbou</w:t>
            </w:r>
            <w:r w:rsidR="00FB0B4D">
              <w:rPr>
                <w:bCs w:val="0"/>
              </w:rPr>
              <w:t>produkte</w:t>
            </w:r>
            <w:r w:rsidR="00A77554" w:rsidRPr="006F5A04">
              <w:rPr>
                <w:bCs w:val="0"/>
              </w:rPr>
              <w:t xml:space="preserve"> in buurlande met 'n hoër reënval aangeplant word en dan </w:t>
            </w:r>
            <w:r w:rsidR="00A65867">
              <w:rPr>
                <w:bCs w:val="0"/>
              </w:rPr>
              <w:t>voer</w:t>
            </w:r>
            <w:r w:rsidR="00A77554" w:rsidRPr="006F5A04">
              <w:rPr>
                <w:bCs w:val="0"/>
              </w:rPr>
              <w:t xml:space="preserve"> Suid-Afrika hierdie produkte in.</w:t>
            </w:r>
          </w:p>
          <w:p w:rsidR="00456D6C" w:rsidRPr="006F5A04" w:rsidRDefault="00456D6C" w:rsidP="00456D6C">
            <w:pPr>
              <w:jc w:val="both"/>
              <w:rPr>
                <w:bCs w:val="0"/>
              </w:rPr>
            </w:pPr>
          </w:p>
          <w:p w:rsidR="00456D6C" w:rsidRPr="006F5A04" w:rsidRDefault="00456D6C" w:rsidP="00A77554">
            <w:pPr>
              <w:jc w:val="right"/>
              <w:rPr>
                <w:bCs w:val="0"/>
              </w:rPr>
            </w:pPr>
            <w:r w:rsidRPr="006F5A04">
              <w:rPr>
                <w:bCs w:val="0"/>
                <w:sz w:val="20"/>
              </w:rPr>
              <w:tab/>
            </w:r>
            <w:r w:rsidRPr="006F5A04">
              <w:rPr>
                <w:bCs w:val="0"/>
                <w:sz w:val="20"/>
              </w:rPr>
              <w:tab/>
            </w:r>
            <w:r w:rsidRPr="006F5A04">
              <w:rPr>
                <w:bCs w:val="0"/>
                <w:sz w:val="20"/>
              </w:rPr>
              <w:tab/>
            </w:r>
            <w:r w:rsidRPr="006F5A04">
              <w:rPr>
                <w:bCs w:val="0"/>
                <w:sz w:val="20"/>
              </w:rPr>
              <w:tab/>
              <w:t xml:space="preserve">       [A</w:t>
            </w:r>
            <w:r w:rsidR="00A77554" w:rsidRPr="006F5A04">
              <w:rPr>
                <w:bCs w:val="0"/>
                <w:sz w:val="20"/>
              </w:rPr>
              <w:t xml:space="preserve">angepas uit </w:t>
            </w:r>
            <w:r w:rsidRPr="006F5A04">
              <w:rPr>
                <w:bCs w:val="0"/>
                <w:sz w:val="20"/>
                <w:u w:val="single"/>
              </w:rPr>
              <w:t>mg.co.za/article</w:t>
            </w:r>
            <w:r w:rsidRPr="006F5A04">
              <w:rPr>
                <w:bCs w:val="0"/>
                <w:sz w:val="20"/>
              </w:rPr>
              <w:t xml:space="preserve"> </w:t>
            </w:r>
            <w:r w:rsidR="00A77554" w:rsidRPr="006F5A04">
              <w:rPr>
                <w:bCs w:val="0"/>
                <w:sz w:val="20"/>
              </w:rPr>
              <w:t>en</w:t>
            </w:r>
            <w:r w:rsidRPr="006F5A04">
              <w:rPr>
                <w:bCs w:val="0"/>
                <w:sz w:val="20"/>
              </w:rPr>
              <w:t xml:space="preserve"> </w:t>
            </w:r>
            <w:hyperlink r:id="rId28" w:history="1">
              <w:r w:rsidR="005B2F65" w:rsidRPr="006F5A04">
                <w:rPr>
                  <w:rStyle w:val="Hyperlink"/>
                  <w:bCs w:val="0"/>
                  <w:color w:val="auto"/>
                  <w:sz w:val="20"/>
                </w:rPr>
                <w:t>www.news24.com</w:t>
              </w:r>
            </w:hyperlink>
            <w:r w:rsidRPr="006F5A04">
              <w:rPr>
                <w:bCs w:val="0"/>
                <w:sz w:val="20"/>
              </w:rPr>
              <w:t>]</w:t>
            </w:r>
          </w:p>
        </w:tc>
        <w:tc>
          <w:tcPr>
            <w:tcW w:w="251" w:type="dxa"/>
            <w:tcBorders>
              <w:left w:val="single" w:sz="12" w:space="0" w:color="auto"/>
            </w:tcBorders>
            <w:shd w:val="clear" w:color="auto" w:fill="auto"/>
          </w:tcPr>
          <w:p w:rsidR="00456D6C" w:rsidRPr="006F5A04" w:rsidRDefault="00456D6C" w:rsidP="00456D6C">
            <w:pPr>
              <w:rPr>
                <w:bCs w:val="0"/>
              </w:rPr>
            </w:pPr>
          </w:p>
        </w:tc>
        <w:tc>
          <w:tcPr>
            <w:tcW w:w="883" w:type="dxa"/>
            <w:shd w:val="clear" w:color="auto" w:fill="auto"/>
          </w:tcPr>
          <w:p w:rsidR="00456D6C" w:rsidRPr="006F5A04" w:rsidRDefault="00456D6C" w:rsidP="00456D6C">
            <w:pPr>
              <w:rPr>
                <w:b/>
                <w:bCs w:val="0"/>
              </w:rPr>
            </w:pPr>
          </w:p>
        </w:tc>
      </w:tr>
    </w:tbl>
    <w:p w:rsidR="00456D6C" w:rsidRPr="006F5A04" w:rsidRDefault="00456D6C" w:rsidP="00456D6C">
      <w:pPr>
        <w:rPr>
          <w:bCs w:val="0"/>
        </w:rPr>
      </w:pPr>
    </w:p>
    <w:tbl>
      <w:tblPr>
        <w:tblW w:w="10598" w:type="dxa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1134"/>
        <w:gridCol w:w="7371"/>
        <w:gridCol w:w="236"/>
        <w:gridCol w:w="898"/>
      </w:tblGrid>
      <w:tr w:rsidR="000B6F8D" w:rsidRPr="006F5A04" w:rsidTr="00BB21C6">
        <w:tc>
          <w:tcPr>
            <w:tcW w:w="959" w:type="dxa"/>
          </w:tcPr>
          <w:p w:rsidR="00456D6C" w:rsidRPr="006F5A04" w:rsidRDefault="00456D6C" w:rsidP="00BB21C6"/>
        </w:tc>
        <w:tc>
          <w:tcPr>
            <w:tcW w:w="1134" w:type="dxa"/>
          </w:tcPr>
          <w:p w:rsidR="00456D6C" w:rsidRPr="006F5A04" w:rsidRDefault="00456D6C" w:rsidP="00BB21C6">
            <w:r w:rsidRPr="006F5A04">
              <w:t>3.4.1</w:t>
            </w:r>
          </w:p>
          <w:p w:rsidR="00456D6C" w:rsidRPr="006F5A04" w:rsidRDefault="00456D6C" w:rsidP="00BB21C6"/>
          <w:p w:rsidR="00456D6C" w:rsidRPr="006F5A04" w:rsidRDefault="00456D6C" w:rsidP="00BB21C6"/>
          <w:p w:rsidR="00456D6C" w:rsidRPr="006F5A04" w:rsidRDefault="00456D6C" w:rsidP="00BB21C6">
            <w:r w:rsidRPr="006F5A04">
              <w:t>3.4.2</w:t>
            </w:r>
          </w:p>
          <w:p w:rsidR="00456D6C" w:rsidRPr="006F5A04" w:rsidRDefault="00456D6C" w:rsidP="00BB21C6"/>
          <w:p w:rsidR="00456D6C" w:rsidRPr="006F5A04" w:rsidRDefault="00456D6C" w:rsidP="00BB21C6"/>
          <w:p w:rsidR="00456D6C" w:rsidRPr="006F5A04" w:rsidRDefault="00456D6C" w:rsidP="00BB21C6">
            <w:r w:rsidRPr="006F5A04">
              <w:t>3.4.3</w:t>
            </w:r>
          </w:p>
          <w:p w:rsidR="00456D6C" w:rsidRPr="006F5A04" w:rsidRDefault="00456D6C" w:rsidP="00BB21C6"/>
          <w:p w:rsidR="00456D6C" w:rsidRPr="006F5A04" w:rsidRDefault="00456D6C" w:rsidP="00BB21C6"/>
          <w:p w:rsidR="00456D6C" w:rsidRPr="006F5A04" w:rsidRDefault="00456D6C" w:rsidP="00BB21C6">
            <w:r w:rsidRPr="006F5A04">
              <w:t>3.4.4</w:t>
            </w:r>
          </w:p>
        </w:tc>
        <w:tc>
          <w:tcPr>
            <w:tcW w:w="7371" w:type="dxa"/>
          </w:tcPr>
          <w:p w:rsidR="00456D6C" w:rsidRPr="006F5A04" w:rsidRDefault="00A77554" w:rsidP="00BB21C6">
            <w:pPr>
              <w:tabs>
                <w:tab w:val="right" w:pos="6979"/>
              </w:tabs>
              <w:jc w:val="both"/>
            </w:pPr>
            <w:r w:rsidRPr="006F5A04">
              <w:t>Verwys na die uittreksel en noem TWEE oorsake van die waterkrisis wat Suid-Afrika in die gesig staar.</w:t>
            </w:r>
          </w:p>
          <w:p w:rsidR="00456D6C" w:rsidRPr="006F5A04" w:rsidRDefault="00456D6C" w:rsidP="00BB21C6">
            <w:pPr>
              <w:tabs>
                <w:tab w:val="right" w:pos="6979"/>
              </w:tabs>
              <w:jc w:val="both"/>
            </w:pPr>
          </w:p>
          <w:p w:rsidR="00456D6C" w:rsidRPr="006F5A04" w:rsidRDefault="00A77554" w:rsidP="00BB21C6">
            <w:pPr>
              <w:tabs>
                <w:tab w:val="right" w:pos="6979"/>
              </w:tabs>
              <w:jc w:val="both"/>
            </w:pPr>
            <w:r w:rsidRPr="006F5A04">
              <w:t xml:space="preserve">Noem hoe die invoer van landbouprodukte uit buurlande </w:t>
            </w:r>
            <w:r w:rsidR="00EB4DD7">
              <w:t xml:space="preserve">          </w:t>
            </w:r>
            <w:r w:rsidRPr="006F5A04">
              <w:t>Suid-Afrika se waterkrisis sal laat afneem.</w:t>
            </w:r>
          </w:p>
          <w:p w:rsidR="00456D6C" w:rsidRPr="006F5A04" w:rsidRDefault="00456D6C" w:rsidP="00BB21C6">
            <w:pPr>
              <w:tabs>
                <w:tab w:val="right" w:pos="6979"/>
              </w:tabs>
              <w:jc w:val="both"/>
            </w:pPr>
          </w:p>
          <w:p w:rsidR="00456D6C" w:rsidRPr="006F5A04" w:rsidRDefault="00761F48" w:rsidP="00BB21C6">
            <w:pPr>
              <w:tabs>
                <w:tab w:val="right" w:pos="6979"/>
              </w:tabs>
              <w:jc w:val="both"/>
            </w:pPr>
            <w:r w:rsidRPr="006F5A04">
              <w:t>Verduidelik</w:t>
            </w:r>
            <w:r w:rsidR="00507D5D" w:rsidRPr="006F5A04">
              <w:t xml:space="preserve"> ho</w:t>
            </w:r>
            <w:r w:rsidR="00A77554" w:rsidRPr="006F5A04">
              <w:t xml:space="preserve">e die afskakel van die watertoevoer nywerhede </w:t>
            </w:r>
            <w:r w:rsidR="00FB0B4D" w:rsidRPr="006F5A04">
              <w:t xml:space="preserve">sal beïnvloed </w:t>
            </w:r>
            <w:r w:rsidR="00A77554" w:rsidRPr="006F5A04">
              <w:t>wat van water afhanklik is.</w:t>
            </w:r>
          </w:p>
          <w:p w:rsidR="00456D6C" w:rsidRPr="006F5A04" w:rsidRDefault="00456D6C" w:rsidP="00BB21C6">
            <w:pPr>
              <w:tabs>
                <w:tab w:val="right" w:pos="6979"/>
              </w:tabs>
              <w:jc w:val="both"/>
            </w:pPr>
          </w:p>
          <w:p w:rsidR="00DB2E8A" w:rsidRPr="006F5A04" w:rsidRDefault="00A77554" w:rsidP="00BB21C6">
            <w:pPr>
              <w:tabs>
                <w:tab w:val="right" w:pos="6979"/>
              </w:tabs>
              <w:jc w:val="both"/>
            </w:pPr>
            <w:r w:rsidRPr="006F5A04">
              <w:t>Die Suid-Afrikaanse regering kan moontlik die waterkrisis oplos deur die koste van water te verhoog.</w:t>
            </w:r>
          </w:p>
          <w:p w:rsidR="00DB2E8A" w:rsidRPr="006F5A04" w:rsidRDefault="00DB2E8A" w:rsidP="00BB21C6">
            <w:pPr>
              <w:tabs>
                <w:tab w:val="right" w:pos="6979"/>
              </w:tabs>
              <w:jc w:val="both"/>
            </w:pPr>
          </w:p>
          <w:p w:rsidR="00456D6C" w:rsidRPr="006F5A04" w:rsidRDefault="00A77554" w:rsidP="00A77554">
            <w:pPr>
              <w:tabs>
                <w:tab w:val="right" w:pos="6979"/>
              </w:tabs>
              <w:jc w:val="both"/>
            </w:pPr>
            <w:r w:rsidRPr="006F5A04">
              <w:t>Stel TWEE maniere voor waarop hierdie oplossing kan help om die waterkrisis te laat afneem.</w:t>
            </w:r>
          </w:p>
        </w:tc>
        <w:tc>
          <w:tcPr>
            <w:tcW w:w="236" w:type="dxa"/>
          </w:tcPr>
          <w:p w:rsidR="00456D6C" w:rsidRPr="006F5A04" w:rsidRDefault="00456D6C" w:rsidP="00BB21C6"/>
        </w:tc>
        <w:tc>
          <w:tcPr>
            <w:tcW w:w="898" w:type="dxa"/>
          </w:tcPr>
          <w:p w:rsidR="00456D6C" w:rsidRPr="006F5A04" w:rsidRDefault="00456D6C" w:rsidP="00BB21C6">
            <w:pPr>
              <w:rPr>
                <w:bCs w:val="0"/>
              </w:rPr>
            </w:pPr>
          </w:p>
          <w:p w:rsidR="00456D6C" w:rsidRPr="006F5A04" w:rsidRDefault="009A4277" w:rsidP="00BB21C6">
            <w:pPr>
              <w:rPr>
                <w:bCs w:val="0"/>
              </w:rPr>
            </w:pPr>
            <w:r w:rsidRPr="006F5A04">
              <w:rPr>
                <w:bCs w:val="0"/>
              </w:rPr>
              <w:t>(2</w:t>
            </w:r>
            <w:r w:rsidR="00456D6C" w:rsidRPr="006F5A04">
              <w:rPr>
                <w:bCs w:val="0"/>
              </w:rPr>
              <w:t>)</w:t>
            </w:r>
          </w:p>
          <w:p w:rsidR="00456D6C" w:rsidRPr="006F5A04" w:rsidRDefault="00456D6C" w:rsidP="00BB21C6">
            <w:pPr>
              <w:rPr>
                <w:bCs w:val="0"/>
              </w:rPr>
            </w:pPr>
          </w:p>
          <w:p w:rsidR="00456D6C" w:rsidRPr="006F5A04" w:rsidRDefault="00456D6C" w:rsidP="00BB21C6">
            <w:pPr>
              <w:rPr>
                <w:bCs w:val="0"/>
              </w:rPr>
            </w:pPr>
          </w:p>
          <w:p w:rsidR="00456D6C" w:rsidRPr="006F5A04" w:rsidRDefault="009A4277" w:rsidP="00BB21C6">
            <w:pPr>
              <w:rPr>
                <w:bCs w:val="0"/>
              </w:rPr>
            </w:pPr>
            <w:r w:rsidRPr="006F5A04">
              <w:rPr>
                <w:bCs w:val="0"/>
              </w:rPr>
              <w:t>(1</w:t>
            </w:r>
            <w:r w:rsidR="00456D6C" w:rsidRPr="006F5A04">
              <w:rPr>
                <w:bCs w:val="0"/>
              </w:rPr>
              <w:t>)</w:t>
            </w:r>
          </w:p>
          <w:p w:rsidR="00456D6C" w:rsidRPr="006F5A04" w:rsidRDefault="00456D6C" w:rsidP="00BB21C6">
            <w:pPr>
              <w:rPr>
                <w:bCs w:val="0"/>
              </w:rPr>
            </w:pPr>
          </w:p>
          <w:p w:rsidR="00456D6C" w:rsidRPr="006F5A04" w:rsidRDefault="00456D6C" w:rsidP="00BB21C6">
            <w:pPr>
              <w:rPr>
                <w:bCs w:val="0"/>
              </w:rPr>
            </w:pPr>
          </w:p>
          <w:p w:rsidR="00456D6C" w:rsidRPr="006F5A04" w:rsidRDefault="00FF6F95" w:rsidP="00BB21C6">
            <w:pPr>
              <w:rPr>
                <w:bCs w:val="0"/>
              </w:rPr>
            </w:pPr>
            <w:r w:rsidRPr="006F5A04">
              <w:rPr>
                <w:bCs w:val="0"/>
              </w:rPr>
              <w:t>(2</w:t>
            </w:r>
            <w:r w:rsidR="00456D6C" w:rsidRPr="006F5A04">
              <w:rPr>
                <w:bCs w:val="0"/>
              </w:rPr>
              <w:t>)</w:t>
            </w:r>
          </w:p>
          <w:p w:rsidR="00456D6C" w:rsidRPr="006F5A04" w:rsidRDefault="00456D6C" w:rsidP="00BB21C6">
            <w:pPr>
              <w:rPr>
                <w:bCs w:val="0"/>
              </w:rPr>
            </w:pPr>
          </w:p>
          <w:p w:rsidR="00456D6C" w:rsidRPr="006F5A04" w:rsidRDefault="00456D6C" w:rsidP="00BB21C6">
            <w:pPr>
              <w:rPr>
                <w:bCs w:val="0"/>
              </w:rPr>
            </w:pPr>
          </w:p>
          <w:p w:rsidR="00DB2E8A" w:rsidRPr="006F5A04" w:rsidRDefault="00DB2E8A" w:rsidP="00BB21C6">
            <w:pPr>
              <w:rPr>
                <w:bCs w:val="0"/>
              </w:rPr>
            </w:pPr>
          </w:p>
          <w:p w:rsidR="00DB2E8A" w:rsidRPr="006F5A04" w:rsidRDefault="00DB2E8A" w:rsidP="00BB21C6">
            <w:pPr>
              <w:rPr>
                <w:bCs w:val="0"/>
              </w:rPr>
            </w:pPr>
          </w:p>
          <w:p w:rsidR="00DB2E8A" w:rsidRPr="006F5A04" w:rsidRDefault="00DB2E8A" w:rsidP="00BB21C6">
            <w:pPr>
              <w:rPr>
                <w:bCs w:val="0"/>
              </w:rPr>
            </w:pPr>
          </w:p>
          <w:p w:rsidR="00456D6C" w:rsidRPr="006F5A04" w:rsidRDefault="00456D6C" w:rsidP="00BB21C6">
            <w:pPr>
              <w:rPr>
                <w:bCs w:val="0"/>
              </w:rPr>
            </w:pPr>
            <w:r w:rsidRPr="006F5A04">
              <w:rPr>
                <w:bCs w:val="0"/>
              </w:rPr>
              <w:t>(2)</w:t>
            </w:r>
          </w:p>
          <w:p w:rsidR="00456D6C" w:rsidRPr="006F5A04" w:rsidRDefault="00456D6C" w:rsidP="00BB21C6">
            <w:pPr>
              <w:rPr>
                <w:bCs w:val="0"/>
              </w:rPr>
            </w:pPr>
            <w:r w:rsidRPr="006F5A04">
              <w:rPr>
                <w:b/>
                <w:bCs w:val="0"/>
              </w:rPr>
              <w:t>(</w:t>
            </w:r>
            <w:r w:rsidR="00F92477" w:rsidRPr="006F5A04">
              <w:rPr>
                <w:b/>
                <w:bCs w:val="0"/>
              </w:rPr>
              <w:t>7</w:t>
            </w:r>
            <w:r w:rsidRPr="006F5A04">
              <w:rPr>
                <w:b/>
                <w:bCs w:val="0"/>
              </w:rPr>
              <w:t>)</w:t>
            </w:r>
          </w:p>
        </w:tc>
      </w:tr>
    </w:tbl>
    <w:p w:rsidR="00A77554" w:rsidRPr="006F5A04" w:rsidRDefault="00A77554" w:rsidP="00456D6C">
      <w:pPr>
        <w:rPr>
          <w:bCs w:val="0"/>
          <w:sz w:val="20"/>
          <w:szCs w:val="20"/>
        </w:rPr>
        <w:sectPr w:rsidR="00A77554" w:rsidRPr="006F5A04" w:rsidSect="000B6F8D">
          <w:footerReference w:type="default" r:id="rId29"/>
          <w:pgSz w:w="11907" w:h="16840" w:code="9"/>
          <w:pgMar w:top="720" w:right="1276" w:bottom="720" w:left="1077" w:header="720" w:footer="720" w:gutter="0"/>
          <w:cols w:space="720"/>
          <w:docGrid w:linePitch="326"/>
        </w:sectPr>
      </w:pPr>
    </w:p>
    <w:p w:rsidR="007D62CC" w:rsidRPr="006F5A04" w:rsidRDefault="007D62CC" w:rsidP="006F5A04">
      <w:pPr>
        <w:jc w:val="both"/>
        <w:rPr>
          <w:bCs w:val="0"/>
        </w:rPr>
      </w:pPr>
    </w:p>
    <w:p w:rsidR="007D62CC" w:rsidRPr="006F5A04" w:rsidRDefault="007D62CC" w:rsidP="006F5A04">
      <w:pPr>
        <w:jc w:val="both"/>
        <w:rPr>
          <w:bCs w:val="0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456D6C" w:rsidRPr="006F5A04" w:rsidTr="00456D6C">
        <w:tc>
          <w:tcPr>
            <w:tcW w:w="959" w:type="dxa"/>
            <w:shd w:val="clear" w:color="auto" w:fill="auto"/>
          </w:tcPr>
          <w:p w:rsidR="00456D6C" w:rsidRPr="006F5A04" w:rsidRDefault="00456D6C" w:rsidP="006F5A04">
            <w:pPr>
              <w:jc w:val="both"/>
              <w:rPr>
                <w:bCs w:val="0"/>
              </w:rPr>
            </w:pPr>
            <w:r w:rsidRPr="006F5A04">
              <w:rPr>
                <w:bCs w:val="0"/>
              </w:rPr>
              <w:t>3.5</w:t>
            </w:r>
          </w:p>
        </w:tc>
        <w:tc>
          <w:tcPr>
            <w:tcW w:w="8505" w:type="dxa"/>
            <w:shd w:val="clear" w:color="auto" w:fill="auto"/>
          </w:tcPr>
          <w:p w:rsidR="00456D6C" w:rsidRPr="006F5A04" w:rsidRDefault="00B75A9B" w:rsidP="006F5A04">
            <w:pPr>
              <w:jc w:val="both"/>
              <w:rPr>
                <w:bCs w:val="0"/>
              </w:rPr>
            </w:pPr>
            <w:r>
              <w:rPr>
                <w:bCs w:val="0"/>
              </w:rPr>
              <w:t>Uitheemse</w:t>
            </w:r>
            <w:r w:rsidR="006F5A04" w:rsidRPr="006F5A04">
              <w:rPr>
                <w:bCs w:val="0"/>
              </w:rPr>
              <w:t xml:space="preserve"> indringerplante kan omgewingsprobleme in 'n gebied veroorsaak.</w:t>
            </w:r>
            <w:r w:rsidR="00FE70C9" w:rsidRPr="006F5A04">
              <w:rPr>
                <w:bCs w:val="0"/>
              </w:rPr>
              <w:t xml:space="preserve"> </w:t>
            </w:r>
          </w:p>
        </w:tc>
        <w:tc>
          <w:tcPr>
            <w:tcW w:w="251" w:type="dxa"/>
            <w:shd w:val="clear" w:color="auto" w:fill="auto"/>
          </w:tcPr>
          <w:p w:rsidR="00456D6C" w:rsidRPr="006F5A04" w:rsidRDefault="00456D6C" w:rsidP="006F5A04">
            <w:pPr>
              <w:jc w:val="both"/>
              <w:rPr>
                <w:bCs w:val="0"/>
              </w:rPr>
            </w:pPr>
          </w:p>
        </w:tc>
        <w:tc>
          <w:tcPr>
            <w:tcW w:w="883" w:type="dxa"/>
            <w:shd w:val="clear" w:color="auto" w:fill="auto"/>
          </w:tcPr>
          <w:p w:rsidR="00456D6C" w:rsidRPr="006F5A04" w:rsidRDefault="00456D6C" w:rsidP="006F5A04">
            <w:pPr>
              <w:jc w:val="both"/>
              <w:rPr>
                <w:b/>
                <w:bCs w:val="0"/>
              </w:rPr>
            </w:pPr>
          </w:p>
        </w:tc>
      </w:tr>
    </w:tbl>
    <w:p w:rsidR="00456D6C" w:rsidRPr="006F5A04" w:rsidRDefault="00456D6C" w:rsidP="006F5A04">
      <w:pPr>
        <w:pStyle w:val="Header"/>
        <w:tabs>
          <w:tab w:val="clear" w:pos="4153"/>
          <w:tab w:val="clear" w:pos="8306"/>
        </w:tabs>
        <w:jc w:val="both"/>
      </w:pPr>
    </w:p>
    <w:tbl>
      <w:tblPr>
        <w:tblW w:w="10598" w:type="dxa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1134"/>
        <w:gridCol w:w="7371"/>
        <w:gridCol w:w="236"/>
        <w:gridCol w:w="898"/>
      </w:tblGrid>
      <w:tr w:rsidR="000B6F8D" w:rsidRPr="006F5A04" w:rsidTr="00C91B81">
        <w:tc>
          <w:tcPr>
            <w:tcW w:w="959" w:type="dxa"/>
          </w:tcPr>
          <w:p w:rsidR="00FE70C9" w:rsidRPr="006F5A04" w:rsidRDefault="00FE70C9" w:rsidP="00C91B81">
            <w:pPr>
              <w:jc w:val="both"/>
            </w:pPr>
          </w:p>
        </w:tc>
        <w:tc>
          <w:tcPr>
            <w:tcW w:w="1134" w:type="dxa"/>
          </w:tcPr>
          <w:p w:rsidR="00FE70C9" w:rsidRPr="006F5A04" w:rsidRDefault="00FE70C9" w:rsidP="00C91B81">
            <w:pPr>
              <w:jc w:val="both"/>
            </w:pPr>
            <w:r w:rsidRPr="006F5A04">
              <w:t>3.5.1</w:t>
            </w:r>
          </w:p>
        </w:tc>
        <w:tc>
          <w:tcPr>
            <w:tcW w:w="7371" w:type="dxa"/>
          </w:tcPr>
          <w:p w:rsidR="00FE70C9" w:rsidRPr="006F5A04" w:rsidRDefault="00761F48" w:rsidP="00A92F27">
            <w:pPr>
              <w:tabs>
                <w:tab w:val="right" w:pos="6979"/>
              </w:tabs>
              <w:jc w:val="both"/>
            </w:pPr>
            <w:r w:rsidRPr="006F5A04">
              <w:t>Verduidelik</w:t>
            </w:r>
            <w:r w:rsidR="00FE70C9" w:rsidRPr="006F5A04">
              <w:t xml:space="preserve"> </w:t>
            </w:r>
            <w:r w:rsidR="006F5A04" w:rsidRPr="006F5A04">
              <w:t xml:space="preserve">die invloed van </w:t>
            </w:r>
            <w:r w:rsidR="00A92F27">
              <w:t>uitheemse</w:t>
            </w:r>
            <w:r w:rsidR="006F5A04" w:rsidRPr="006F5A04">
              <w:t xml:space="preserve"> indringerplante op:</w:t>
            </w:r>
          </w:p>
        </w:tc>
        <w:tc>
          <w:tcPr>
            <w:tcW w:w="236" w:type="dxa"/>
          </w:tcPr>
          <w:p w:rsidR="00FE70C9" w:rsidRPr="006F5A04" w:rsidRDefault="00FE70C9" w:rsidP="00C91B81">
            <w:pPr>
              <w:jc w:val="both"/>
            </w:pPr>
          </w:p>
        </w:tc>
        <w:tc>
          <w:tcPr>
            <w:tcW w:w="898" w:type="dxa"/>
          </w:tcPr>
          <w:p w:rsidR="00FE70C9" w:rsidRPr="006F5A04" w:rsidRDefault="00FE70C9" w:rsidP="00C91B81">
            <w:pPr>
              <w:jc w:val="both"/>
              <w:rPr>
                <w:bCs w:val="0"/>
              </w:rPr>
            </w:pPr>
          </w:p>
        </w:tc>
      </w:tr>
    </w:tbl>
    <w:p w:rsidR="00FE70C9" w:rsidRPr="006F5A04" w:rsidRDefault="00FE70C9" w:rsidP="006F5A04">
      <w:pPr>
        <w:pStyle w:val="Header"/>
        <w:tabs>
          <w:tab w:val="clear" w:pos="4153"/>
          <w:tab w:val="clear" w:pos="8306"/>
        </w:tabs>
        <w:jc w:val="both"/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567"/>
        <w:gridCol w:w="6804"/>
        <w:gridCol w:w="236"/>
        <w:gridCol w:w="898"/>
      </w:tblGrid>
      <w:tr w:rsidR="00FE70C9" w:rsidRPr="006F5A04" w:rsidTr="00FE70C9">
        <w:tc>
          <w:tcPr>
            <w:tcW w:w="959" w:type="dxa"/>
            <w:shd w:val="clear" w:color="auto" w:fill="auto"/>
          </w:tcPr>
          <w:p w:rsidR="00FE70C9" w:rsidRPr="006F5A04" w:rsidRDefault="00FE70C9" w:rsidP="006F5A04">
            <w:pPr>
              <w:jc w:val="both"/>
              <w:rPr>
                <w:b/>
                <w:bCs w:val="0"/>
              </w:rPr>
            </w:pPr>
          </w:p>
        </w:tc>
        <w:tc>
          <w:tcPr>
            <w:tcW w:w="1134" w:type="dxa"/>
            <w:shd w:val="clear" w:color="auto" w:fill="auto"/>
          </w:tcPr>
          <w:p w:rsidR="00FE70C9" w:rsidRPr="006F5A04" w:rsidRDefault="00FE70C9" w:rsidP="006F5A04">
            <w:pPr>
              <w:jc w:val="both"/>
              <w:rPr>
                <w:b/>
                <w:bCs w:val="0"/>
              </w:rPr>
            </w:pPr>
          </w:p>
        </w:tc>
        <w:tc>
          <w:tcPr>
            <w:tcW w:w="567" w:type="dxa"/>
            <w:shd w:val="clear" w:color="auto" w:fill="auto"/>
          </w:tcPr>
          <w:p w:rsidR="00FE70C9" w:rsidRPr="006F5A04" w:rsidRDefault="00FE70C9" w:rsidP="006F5A04">
            <w:pPr>
              <w:jc w:val="both"/>
              <w:rPr>
                <w:bCs w:val="0"/>
              </w:rPr>
            </w:pPr>
            <w:r w:rsidRPr="006F5A04">
              <w:rPr>
                <w:bCs w:val="0"/>
              </w:rPr>
              <w:t>(a)</w:t>
            </w:r>
          </w:p>
          <w:p w:rsidR="00FE70C9" w:rsidRPr="006F5A04" w:rsidRDefault="00FE70C9" w:rsidP="006F5A04">
            <w:pPr>
              <w:jc w:val="both"/>
              <w:rPr>
                <w:bCs w:val="0"/>
              </w:rPr>
            </w:pPr>
          </w:p>
          <w:p w:rsidR="00FE70C9" w:rsidRPr="006F5A04" w:rsidRDefault="00FE70C9" w:rsidP="006F5A04">
            <w:pPr>
              <w:jc w:val="both"/>
              <w:rPr>
                <w:bCs w:val="0"/>
              </w:rPr>
            </w:pPr>
            <w:r w:rsidRPr="006F5A04">
              <w:rPr>
                <w:bCs w:val="0"/>
              </w:rPr>
              <w:t>(b)</w:t>
            </w:r>
          </w:p>
        </w:tc>
        <w:tc>
          <w:tcPr>
            <w:tcW w:w="6804" w:type="dxa"/>
            <w:shd w:val="clear" w:color="auto" w:fill="auto"/>
          </w:tcPr>
          <w:p w:rsidR="00FE70C9" w:rsidRPr="006F5A04" w:rsidRDefault="006F5A04" w:rsidP="006F5A04">
            <w:pPr>
              <w:tabs>
                <w:tab w:val="right" w:pos="6588"/>
              </w:tabs>
              <w:jc w:val="both"/>
            </w:pPr>
            <w:r w:rsidRPr="006F5A04">
              <w:t>Voedselsekerheid</w:t>
            </w:r>
          </w:p>
          <w:p w:rsidR="00FE70C9" w:rsidRPr="006F5A04" w:rsidRDefault="00FE70C9" w:rsidP="006F5A04">
            <w:pPr>
              <w:tabs>
                <w:tab w:val="right" w:pos="6588"/>
              </w:tabs>
              <w:jc w:val="both"/>
              <w:rPr>
                <w:bCs w:val="0"/>
              </w:rPr>
            </w:pPr>
          </w:p>
          <w:p w:rsidR="00FE70C9" w:rsidRPr="006F5A04" w:rsidRDefault="00FE70C9" w:rsidP="006F5A04">
            <w:pPr>
              <w:tabs>
                <w:tab w:val="right" w:pos="6588"/>
              </w:tabs>
              <w:jc w:val="both"/>
              <w:rPr>
                <w:bCs w:val="0"/>
              </w:rPr>
            </w:pPr>
            <w:r w:rsidRPr="006F5A04">
              <w:rPr>
                <w:bCs w:val="0"/>
              </w:rPr>
              <w:t>Water</w:t>
            </w:r>
            <w:r w:rsidR="006F5A04" w:rsidRPr="006F5A04">
              <w:rPr>
                <w:bCs w:val="0"/>
              </w:rPr>
              <w:t>beskikbaarheid</w:t>
            </w:r>
          </w:p>
        </w:tc>
        <w:tc>
          <w:tcPr>
            <w:tcW w:w="236" w:type="dxa"/>
            <w:shd w:val="clear" w:color="auto" w:fill="auto"/>
          </w:tcPr>
          <w:p w:rsidR="00FE70C9" w:rsidRPr="006F5A04" w:rsidRDefault="00FE70C9" w:rsidP="006F5A04">
            <w:pPr>
              <w:jc w:val="both"/>
              <w:rPr>
                <w:b/>
                <w:bCs w:val="0"/>
              </w:rPr>
            </w:pPr>
          </w:p>
        </w:tc>
        <w:tc>
          <w:tcPr>
            <w:tcW w:w="898" w:type="dxa"/>
            <w:shd w:val="clear" w:color="auto" w:fill="auto"/>
          </w:tcPr>
          <w:p w:rsidR="00FE70C9" w:rsidRPr="006F5A04" w:rsidRDefault="009A4277" w:rsidP="006F5A04">
            <w:pPr>
              <w:jc w:val="both"/>
              <w:rPr>
                <w:bCs w:val="0"/>
              </w:rPr>
            </w:pPr>
            <w:r w:rsidRPr="006F5A04">
              <w:rPr>
                <w:bCs w:val="0"/>
              </w:rPr>
              <w:t>(3</w:t>
            </w:r>
            <w:r w:rsidR="00FE70C9" w:rsidRPr="006F5A04">
              <w:rPr>
                <w:bCs w:val="0"/>
              </w:rPr>
              <w:t>)</w:t>
            </w:r>
          </w:p>
          <w:p w:rsidR="00FE70C9" w:rsidRPr="006F5A04" w:rsidRDefault="00FE70C9" w:rsidP="006F5A04">
            <w:pPr>
              <w:jc w:val="both"/>
              <w:rPr>
                <w:bCs w:val="0"/>
              </w:rPr>
            </w:pPr>
          </w:p>
          <w:p w:rsidR="00FE70C9" w:rsidRPr="006F5A04" w:rsidRDefault="009A4277" w:rsidP="006F5A04">
            <w:pPr>
              <w:jc w:val="both"/>
              <w:rPr>
                <w:bCs w:val="0"/>
              </w:rPr>
            </w:pPr>
            <w:r w:rsidRPr="006F5A04">
              <w:rPr>
                <w:bCs w:val="0"/>
              </w:rPr>
              <w:t>(2</w:t>
            </w:r>
            <w:r w:rsidR="00FE70C9" w:rsidRPr="006F5A04">
              <w:rPr>
                <w:bCs w:val="0"/>
              </w:rPr>
              <w:t>)</w:t>
            </w:r>
          </w:p>
        </w:tc>
      </w:tr>
    </w:tbl>
    <w:p w:rsidR="00AE40CC" w:rsidRPr="006F5A04" w:rsidRDefault="00AE40CC" w:rsidP="006F5A04">
      <w:pPr>
        <w:pStyle w:val="Header"/>
        <w:tabs>
          <w:tab w:val="clear" w:pos="4153"/>
          <w:tab w:val="clear" w:pos="8306"/>
        </w:tabs>
        <w:jc w:val="both"/>
      </w:pPr>
    </w:p>
    <w:tbl>
      <w:tblPr>
        <w:tblpPr w:leftFromText="180" w:rightFromText="180" w:vertAnchor="text" w:horzAnchor="margin" w:tblpY="68"/>
        <w:tblW w:w="10598" w:type="dxa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1134"/>
        <w:gridCol w:w="7371"/>
        <w:gridCol w:w="236"/>
        <w:gridCol w:w="898"/>
      </w:tblGrid>
      <w:tr w:rsidR="000B6F8D" w:rsidRPr="006F5A04" w:rsidTr="00FE70C9">
        <w:tc>
          <w:tcPr>
            <w:tcW w:w="959" w:type="dxa"/>
          </w:tcPr>
          <w:p w:rsidR="00FE70C9" w:rsidRPr="006F5A04" w:rsidRDefault="00FE70C9" w:rsidP="006F5A04">
            <w:pPr>
              <w:jc w:val="both"/>
            </w:pPr>
          </w:p>
        </w:tc>
        <w:tc>
          <w:tcPr>
            <w:tcW w:w="1134" w:type="dxa"/>
          </w:tcPr>
          <w:p w:rsidR="00FE70C9" w:rsidRPr="006F5A04" w:rsidRDefault="00FE70C9" w:rsidP="006F5A04">
            <w:pPr>
              <w:jc w:val="both"/>
            </w:pPr>
            <w:r w:rsidRPr="006F5A04">
              <w:t>3.5.2</w:t>
            </w:r>
          </w:p>
        </w:tc>
        <w:tc>
          <w:tcPr>
            <w:tcW w:w="7371" w:type="dxa"/>
          </w:tcPr>
          <w:p w:rsidR="00FE70C9" w:rsidRPr="006F5A04" w:rsidRDefault="00761F48" w:rsidP="006F5A04">
            <w:pPr>
              <w:tabs>
                <w:tab w:val="right" w:pos="6979"/>
              </w:tabs>
              <w:jc w:val="both"/>
            </w:pPr>
            <w:r w:rsidRPr="006F5A04">
              <w:t>Verduidelik</w:t>
            </w:r>
            <w:r w:rsidR="006B34FE" w:rsidRPr="006F5A04">
              <w:t xml:space="preserve"> </w:t>
            </w:r>
            <w:r w:rsidR="006F5A04" w:rsidRPr="006F5A04">
              <w:t xml:space="preserve">EEN NADEEL daarvan om </w:t>
            </w:r>
            <w:r w:rsidR="00A92F27">
              <w:t xml:space="preserve"> uitheemse</w:t>
            </w:r>
            <w:r w:rsidR="00A92F27" w:rsidRPr="006F5A04">
              <w:t xml:space="preserve"> </w:t>
            </w:r>
            <w:r w:rsidR="006F5A04" w:rsidRPr="006F5A04">
              <w:t>indringerplante met gebruik van die volgende metodes te beheer:</w:t>
            </w:r>
          </w:p>
        </w:tc>
        <w:tc>
          <w:tcPr>
            <w:tcW w:w="236" w:type="dxa"/>
          </w:tcPr>
          <w:p w:rsidR="00FE70C9" w:rsidRPr="006F5A04" w:rsidRDefault="00FE70C9" w:rsidP="006F5A04">
            <w:pPr>
              <w:jc w:val="both"/>
            </w:pPr>
          </w:p>
        </w:tc>
        <w:tc>
          <w:tcPr>
            <w:tcW w:w="898" w:type="dxa"/>
          </w:tcPr>
          <w:p w:rsidR="00FE70C9" w:rsidRPr="006F5A04" w:rsidRDefault="00FE70C9" w:rsidP="006F5A04">
            <w:pPr>
              <w:jc w:val="both"/>
              <w:rPr>
                <w:bCs w:val="0"/>
              </w:rPr>
            </w:pPr>
          </w:p>
          <w:p w:rsidR="00BD544E" w:rsidRPr="006F5A04" w:rsidRDefault="00BD544E" w:rsidP="006F5A04">
            <w:pPr>
              <w:jc w:val="both"/>
              <w:rPr>
                <w:bCs w:val="0"/>
              </w:rPr>
            </w:pPr>
          </w:p>
        </w:tc>
      </w:tr>
    </w:tbl>
    <w:p w:rsidR="00456D6C" w:rsidRPr="006F5A04" w:rsidRDefault="00456D6C" w:rsidP="006F5A04">
      <w:pPr>
        <w:pStyle w:val="Header"/>
        <w:tabs>
          <w:tab w:val="clear" w:pos="4153"/>
          <w:tab w:val="clear" w:pos="8306"/>
        </w:tabs>
        <w:jc w:val="both"/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1134"/>
        <w:gridCol w:w="567"/>
        <w:gridCol w:w="6804"/>
        <w:gridCol w:w="236"/>
        <w:gridCol w:w="898"/>
      </w:tblGrid>
      <w:tr w:rsidR="009A4277" w:rsidRPr="006F5A04" w:rsidTr="009A4277">
        <w:tc>
          <w:tcPr>
            <w:tcW w:w="959" w:type="dxa"/>
            <w:shd w:val="clear" w:color="auto" w:fill="auto"/>
          </w:tcPr>
          <w:p w:rsidR="009A4277" w:rsidRPr="006F5A04" w:rsidRDefault="009A4277" w:rsidP="006F5A04">
            <w:pPr>
              <w:jc w:val="both"/>
              <w:rPr>
                <w:b/>
                <w:bCs w:val="0"/>
              </w:rPr>
            </w:pPr>
          </w:p>
        </w:tc>
        <w:tc>
          <w:tcPr>
            <w:tcW w:w="1134" w:type="dxa"/>
            <w:shd w:val="clear" w:color="auto" w:fill="auto"/>
          </w:tcPr>
          <w:p w:rsidR="009A4277" w:rsidRPr="006F5A04" w:rsidRDefault="009A4277" w:rsidP="006F5A04">
            <w:pPr>
              <w:jc w:val="both"/>
              <w:rPr>
                <w:b/>
                <w:bCs w:val="0"/>
              </w:rPr>
            </w:pPr>
          </w:p>
        </w:tc>
        <w:tc>
          <w:tcPr>
            <w:tcW w:w="567" w:type="dxa"/>
            <w:shd w:val="clear" w:color="auto" w:fill="auto"/>
          </w:tcPr>
          <w:p w:rsidR="009A4277" w:rsidRPr="006F5A04" w:rsidRDefault="009A4277" w:rsidP="006F5A04">
            <w:pPr>
              <w:jc w:val="both"/>
              <w:rPr>
                <w:bCs w:val="0"/>
              </w:rPr>
            </w:pPr>
            <w:r w:rsidRPr="006F5A04">
              <w:rPr>
                <w:bCs w:val="0"/>
              </w:rPr>
              <w:t>(a)</w:t>
            </w:r>
          </w:p>
          <w:p w:rsidR="009A4277" w:rsidRPr="006F5A04" w:rsidRDefault="009A4277" w:rsidP="006F5A04">
            <w:pPr>
              <w:jc w:val="both"/>
              <w:rPr>
                <w:bCs w:val="0"/>
              </w:rPr>
            </w:pPr>
          </w:p>
          <w:p w:rsidR="009A4277" w:rsidRPr="006F5A04" w:rsidRDefault="009A4277" w:rsidP="006F5A04">
            <w:pPr>
              <w:jc w:val="both"/>
              <w:rPr>
                <w:bCs w:val="0"/>
              </w:rPr>
            </w:pPr>
            <w:r w:rsidRPr="006F5A04">
              <w:rPr>
                <w:bCs w:val="0"/>
              </w:rPr>
              <w:t>(b)</w:t>
            </w:r>
          </w:p>
        </w:tc>
        <w:tc>
          <w:tcPr>
            <w:tcW w:w="6804" w:type="dxa"/>
            <w:shd w:val="clear" w:color="auto" w:fill="auto"/>
          </w:tcPr>
          <w:p w:rsidR="009A4277" w:rsidRPr="006F5A04" w:rsidRDefault="00F92477" w:rsidP="006F5A04">
            <w:pPr>
              <w:tabs>
                <w:tab w:val="right" w:pos="6588"/>
              </w:tabs>
              <w:jc w:val="both"/>
            </w:pPr>
            <w:r w:rsidRPr="006F5A04">
              <w:t>B</w:t>
            </w:r>
            <w:r w:rsidR="009A4277" w:rsidRPr="006F5A04">
              <w:t>iologi</w:t>
            </w:r>
            <w:r w:rsidR="006F5A04" w:rsidRPr="006F5A04">
              <w:t>ese metode</w:t>
            </w:r>
          </w:p>
          <w:p w:rsidR="009A4277" w:rsidRPr="006F5A04" w:rsidRDefault="009A4277" w:rsidP="006F5A04">
            <w:pPr>
              <w:tabs>
                <w:tab w:val="right" w:pos="6588"/>
              </w:tabs>
              <w:jc w:val="both"/>
              <w:rPr>
                <w:bCs w:val="0"/>
              </w:rPr>
            </w:pPr>
          </w:p>
          <w:p w:rsidR="009A4277" w:rsidRPr="006F5A04" w:rsidRDefault="006B34FE" w:rsidP="006F5A04">
            <w:pPr>
              <w:tabs>
                <w:tab w:val="right" w:pos="6588"/>
              </w:tabs>
              <w:jc w:val="both"/>
              <w:rPr>
                <w:bCs w:val="0"/>
              </w:rPr>
            </w:pPr>
            <w:r w:rsidRPr="006F5A04">
              <w:rPr>
                <w:bCs w:val="0"/>
              </w:rPr>
              <w:t>Me</w:t>
            </w:r>
            <w:r w:rsidR="006F5A04" w:rsidRPr="006F5A04">
              <w:rPr>
                <w:bCs w:val="0"/>
              </w:rPr>
              <w:t xml:space="preserve">ganiese </w:t>
            </w:r>
            <w:r w:rsidRPr="006F5A04">
              <w:rPr>
                <w:bCs w:val="0"/>
              </w:rPr>
              <w:t>metod</w:t>
            </w:r>
            <w:r w:rsidR="006F5A04" w:rsidRPr="006F5A04">
              <w:rPr>
                <w:bCs w:val="0"/>
              </w:rPr>
              <w:t>e</w:t>
            </w:r>
          </w:p>
        </w:tc>
        <w:tc>
          <w:tcPr>
            <w:tcW w:w="236" w:type="dxa"/>
            <w:shd w:val="clear" w:color="auto" w:fill="auto"/>
          </w:tcPr>
          <w:p w:rsidR="009A4277" w:rsidRPr="006F5A04" w:rsidRDefault="009A4277" w:rsidP="006F5A04">
            <w:pPr>
              <w:jc w:val="both"/>
              <w:rPr>
                <w:b/>
                <w:bCs w:val="0"/>
              </w:rPr>
            </w:pPr>
          </w:p>
        </w:tc>
        <w:tc>
          <w:tcPr>
            <w:tcW w:w="898" w:type="dxa"/>
            <w:shd w:val="clear" w:color="auto" w:fill="auto"/>
          </w:tcPr>
          <w:p w:rsidR="009A4277" w:rsidRPr="006F5A04" w:rsidRDefault="009A4277" w:rsidP="006F5A04">
            <w:pPr>
              <w:jc w:val="both"/>
              <w:rPr>
                <w:bCs w:val="0"/>
              </w:rPr>
            </w:pPr>
            <w:r w:rsidRPr="006F5A04">
              <w:rPr>
                <w:bCs w:val="0"/>
              </w:rPr>
              <w:t>(2)</w:t>
            </w:r>
          </w:p>
          <w:p w:rsidR="009A4277" w:rsidRPr="006F5A04" w:rsidRDefault="009A4277" w:rsidP="006F5A04">
            <w:pPr>
              <w:jc w:val="both"/>
              <w:rPr>
                <w:bCs w:val="0"/>
              </w:rPr>
            </w:pPr>
          </w:p>
          <w:p w:rsidR="009A4277" w:rsidRPr="006F5A04" w:rsidRDefault="009A4277" w:rsidP="006F5A04">
            <w:pPr>
              <w:jc w:val="both"/>
              <w:rPr>
                <w:bCs w:val="0"/>
              </w:rPr>
            </w:pPr>
            <w:r w:rsidRPr="006F5A04">
              <w:rPr>
                <w:bCs w:val="0"/>
              </w:rPr>
              <w:t>(2)</w:t>
            </w:r>
          </w:p>
          <w:p w:rsidR="009A4277" w:rsidRPr="006F5A04" w:rsidRDefault="00F92477" w:rsidP="006F5A04">
            <w:pPr>
              <w:jc w:val="both"/>
              <w:rPr>
                <w:b/>
                <w:bCs w:val="0"/>
              </w:rPr>
            </w:pPr>
            <w:r w:rsidRPr="006F5A04">
              <w:rPr>
                <w:b/>
                <w:bCs w:val="0"/>
              </w:rPr>
              <w:t>(9</w:t>
            </w:r>
            <w:r w:rsidR="009A4277" w:rsidRPr="006F5A04">
              <w:rPr>
                <w:b/>
                <w:bCs w:val="0"/>
              </w:rPr>
              <w:t>)</w:t>
            </w:r>
          </w:p>
          <w:p w:rsidR="009A4277" w:rsidRPr="006F5A04" w:rsidRDefault="009A4277" w:rsidP="006F5A04">
            <w:pPr>
              <w:jc w:val="both"/>
              <w:rPr>
                <w:bCs w:val="0"/>
              </w:rPr>
            </w:pPr>
            <w:r w:rsidRPr="006F5A04">
              <w:rPr>
                <w:b/>
                <w:bCs w:val="0"/>
              </w:rPr>
              <w:t>[40]</w:t>
            </w:r>
          </w:p>
        </w:tc>
      </w:tr>
    </w:tbl>
    <w:p w:rsidR="009A4277" w:rsidRPr="006F5A04" w:rsidRDefault="009A4277" w:rsidP="001525EE">
      <w:pPr>
        <w:pStyle w:val="Header"/>
        <w:tabs>
          <w:tab w:val="clear" w:pos="4153"/>
          <w:tab w:val="clear" w:pos="8306"/>
        </w:tabs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3515C6" w:rsidRPr="006F5A04">
        <w:tc>
          <w:tcPr>
            <w:tcW w:w="9464" w:type="dxa"/>
            <w:shd w:val="clear" w:color="auto" w:fill="auto"/>
          </w:tcPr>
          <w:p w:rsidR="003515C6" w:rsidRPr="006F5A04" w:rsidRDefault="003515C6" w:rsidP="003515C6">
            <w:pPr>
              <w:tabs>
                <w:tab w:val="right" w:pos="9213"/>
              </w:tabs>
              <w:jc w:val="right"/>
              <w:rPr>
                <w:b/>
                <w:bCs w:val="0"/>
              </w:rPr>
            </w:pPr>
            <w:r w:rsidRPr="006F5A04">
              <w:rPr>
                <w:b/>
                <w:bCs w:val="0"/>
              </w:rPr>
              <w:t>TOTA</w:t>
            </w:r>
            <w:r w:rsidR="006F5A04" w:rsidRPr="006F5A04">
              <w:rPr>
                <w:b/>
                <w:bCs w:val="0"/>
              </w:rPr>
              <w:t>A</w:t>
            </w:r>
            <w:r w:rsidRPr="006F5A04">
              <w:rPr>
                <w:b/>
                <w:bCs w:val="0"/>
              </w:rPr>
              <w:t xml:space="preserve">L </w:t>
            </w:r>
            <w:r w:rsidR="004A7338" w:rsidRPr="006F5A04">
              <w:rPr>
                <w:b/>
                <w:bCs w:val="0"/>
              </w:rPr>
              <w:t>AFDELING</w:t>
            </w:r>
            <w:r w:rsidRPr="006F5A04">
              <w:rPr>
                <w:b/>
                <w:bCs w:val="0"/>
              </w:rPr>
              <w:t xml:space="preserve"> B:</w:t>
            </w:r>
          </w:p>
        </w:tc>
        <w:tc>
          <w:tcPr>
            <w:tcW w:w="254" w:type="dxa"/>
            <w:shd w:val="clear" w:color="auto" w:fill="auto"/>
          </w:tcPr>
          <w:p w:rsidR="003515C6" w:rsidRPr="006F5A04" w:rsidRDefault="003515C6">
            <w:pPr>
              <w:rPr>
                <w:b/>
                <w:bCs w:val="0"/>
              </w:rPr>
            </w:pPr>
          </w:p>
        </w:tc>
        <w:tc>
          <w:tcPr>
            <w:tcW w:w="880" w:type="dxa"/>
            <w:shd w:val="clear" w:color="auto" w:fill="auto"/>
          </w:tcPr>
          <w:p w:rsidR="003515C6" w:rsidRPr="006F5A04" w:rsidRDefault="005E7ECF" w:rsidP="006A13FC">
            <w:pPr>
              <w:rPr>
                <w:b/>
                <w:bCs w:val="0"/>
              </w:rPr>
            </w:pPr>
            <w:r w:rsidRPr="006F5A04">
              <w:rPr>
                <w:b/>
                <w:bCs w:val="0"/>
              </w:rPr>
              <w:t>8</w:t>
            </w:r>
            <w:r w:rsidR="003515C6" w:rsidRPr="006F5A04">
              <w:rPr>
                <w:b/>
                <w:bCs w:val="0"/>
              </w:rPr>
              <w:t>0</w:t>
            </w:r>
          </w:p>
        </w:tc>
      </w:tr>
    </w:tbl>
    <w:p w:rsidR="007D62CC" w:rsidRPr="006F5A04" w:rsidRDefault="007D62CC">
      <w:pPr>
        <w:rPr>
          <w:b/>
          <w:bCs w:val="0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87231B" w:rsidRPr="006F5A04">
        <w:tc>
          <w:tcPr>
            <w:tcW w:w="9464" w:type="dxa"/>
            <w:shd w:val="clear" w:color="auto" w:fill="auto"/>
          </w:tcPr>
          <w:p w:rsidR="0087231B" w:rsidRPr="006F5A04" w:rsidRDefault="004A7338" w:rsidP="0087231B">
            <w:pPr>
              <w:rPr>
                <w:b/>
                <w:bCs w:val="0"/>
              </w:rPr>
            </w:pPr>
            <w:r w:rsidRPr="006F5A04">
              <w:rPr>
                <w:b/>
                <w:bCs w:val="0"/>
              </w:rPr>
              <w:t>AFDELING</w:t>
            </w:r>
            <w:r w:rsidR="0087231B" w:rsidRPr="006F5A04">
              <w:rPr>
                <w:b/>
                <w:bCs w:val="0"/>
              </w:rPr>
              <w:t xml:space="preserve"> C</w:t>
            </w:r>
          </w:p>
          <w:p w:rsidR="0087231B" w:rsidRPr="006F5A04" w:rsidRDefault="0087231B" w:rsidP="0087231B"/>
          <w:p w:rsidR="0087231B" w:rsidRPr="006F5A04" w:rsidRDefault="004A7338" w:rsidP="0087231B">
            <w:pPr>
              <w:rPr>
                <w:b/>
              </w:rPr>
            </w:pPr>
            <w:r w:rsidRPr="006F5A04">
              <w:rPr>
                <w:b/>
              </w:rPr>
              <w:t>VRAAG</w:t>
            </w:r>
            <w:r w:rsidR="006F5A04" w:rsidRPr="006F5A04">
              <w:rPr>
                <w:b/>
              </w:rPr>
              <w:t xml:space="preserve"> </w:t>
            </w:r>
            <w:r w:rsidR="0087231B" w:rsidRPr="006F5A04">
              <w:rPr>
                <w:b/>
              </w:rPr>
              <w:t>4</w:t>
            </w:r>
          </w:p>
        </w:tc>
        <w:tc>
          <w:tcPr>
            <w:tcW w:w="254" w:type="dxa"/>
            <w:shd w:val="clear" w:color="auto" w:fill="auto"/>
          </w:tcPr>
          <w:p w:rsidR="0087231B" w:rsidRPr="006F5A04" w:rsidRDefault="0087231B">
            <w:pPr>
              <w:rPr>
                <w:b/>
                <w:bCs w:val="0"/>
              </w:rPr>
            </w:pPr>
          </w:p>
        </w:tc>
        <w:tc>
          <w:tcPr>
            <w:tcW w:w="880" w:type="dxa"/>
            <w:shd w:val="clear" w:color="auto" w:fill="auto"/>
          </w:tcPr>
          <w:p w:rsidR="0087231B" w:rsidRPr="006F5A04" w:rsidRDefault="0087231B">
            <w:pPr>
              <w:rPr>
                <w:b/>
                <w:bCs w:val="0"/>
              </w:rPr>
            </w:pPr>
          </w:p>
        </w:tc>
      </w:tr>
    </w:tbl>
    <w:p w:rsidR="00547BB1" w:rsidRPr="006F5A04" w:rsidRDefault="00547BB1" w:rsidP="00547BB1">
      <w:pPr>
        <w:rPr>
          <w:b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464"/>
        <w:gridCol w:w="251"/>
        <w:gridCol w:w="883"/>
      </w:tblGrid>
      <w:tr w:rsidR="000B1F7C" w:rsidRPr="006F5A04" w:rsidTr="0020494E">
        <w:tc>
          <w:tcPr>
            <w:tcW w:w="9464" w:type="dxa"/>
            <w:shd w:val="clear" w:color="auto" w:fill="auto"/>
          </w:tcPr>
          <w:p w:rsidR="000B1F7C" w:rsidRPr="006F5A04" w:rsidRDefault="000B1F7C" w:rsidP="001525EE">
            <w:r w:rsidRPr="006F5A04">
              <w:t>Plant</w:t>
            </w:r>
            <w:r w:rsidR="006F5A04" w:rsidRPr="006F5A04">
              <w:t xml:space="preserve">e en diere is albei daartoe in staat om lig </w:t>
            </w:r>
            <w:r w:rsidR="00F91257">
              <w:t>waar te neem</w:t>
            </w:r>
            <w:r w:rsidR="006F5A04" w:rsidRPr="006F5A04">
              <w:t xml:space="preserve"> en daarop te reageer.</w:t>
            </w:r>
          </w:p>
          <w:p w:rsidR="001525EE" w:rsidRPr="006F5A04" w:rsidRDefault="001525EE" w:rsidP="001525EE"/>
          <w:p w:rsidR="001525EE" w:rsidRPr="006F5A04" w:rsidRDefault="00761F48" w:rsidP="001525EE">
            <w:pPr>
              <w:tabs>
                <w:tab w:val="right" w:pos="8289"/>
              </w:tabs>
              <w:jc w:val="both"/>
            </w:pPr>
            <w:r w:rsidRPr="006F5A04">
              <w:t>Verduidelik</w:t>
            </w:r>
            <w:r w:rsidR="001525EE" w:rsidRPr="006F5A04">
              <w:t xml:space="preserve"> ho</w:t>
            </w:r>
            <w:r w:rsidR="006F5A04" w:rsidRPr="006F5A04">
              <w:t xml:space="preserve">e </w:t>
            </w:r>
            <w:r w:rsidR="00F91257">
              <w:t xml:space="preserve">stingels van </w:t>
            </w:r>
            <w:r w:rsidR="006F5A04" w:rsidRPr="006F5A04">
              <w:t>plant</w:t>
            </w:r>
            <w:r w:rsidR="008F3848">
              <w:t>e</w:t>
            </w:r>
            <w:r w:rsidR="006F5A04" w:rsidRPr="006F5A04">
              <w:t xml:space="preserve"> op eensydige lig reageer en </w:t>
            </w:r>
            <w:r w:rsidR="005A6900" w:rsidRPr="006F5A04">
              <w:t>beskryf</w:t>
            </w:r>
            <w:r w:rsidR="00507D5D" w:rsidRPr="006F5A04">
              <w:t xml:space="preserve"> </w:t>
            </w:r>
            <w:r w:rsidR="006F5A04" w:rsidRPr="006F5A04">
              <w:t xml:space="preserve">die pad van lig deur die </w:t>
            </w:r>
            <w:r w:rsidRPr="006F5A04">
              <w:t>menslike</w:t>
            </w:r>
            <w:r w:rsidR="00507D5D" w:rsidRPr="006F5A04">
              <w:t xml:space="preserve"> </w:t>
            </w:r>
            <w:r w:rsidR="006F5A04" w:rsidRPr="006F5A04">
              <w:t>oog totdat dit in 'n impuls omgeskakel word.</w:t>
            </w:r>
          </w:p>
          <w:p w:rsidR="001525EE" w:rsidRPr="006F5A04" w:rsidRDefault="006F5A04" w:rsidP="001525EE">
            <w:pPr>
              <w:tabs>
                <w:tab w:val="right" w:pos="8289"/>
              </w:tabs>
              <w:jc w:val="right"/>
            </w:pPr>
            <w:r w:rsidRPr="006F5A04">
              <w:t>Inhoud</w:t>
            </w:r>
            <w:r w:rsidR="001525EE" w:rsidRPr="006F5A04">
              <w:t>:</w:t>
            </w:r>
          </w:p>
          <w:p w:rsidR="001525EE" w:rsidRPr="006F5A04" w:rsidRDefault="001525EE" w:rsidP="006F5A04">
            <w:pPr>
              <w:jc w:val="right"/>
            </w:pPr>
            <w:r w:rsidRPr="006F5A04">
              <w:tab/>
            </w:r>
            <w:r w:rsidRPr="006F5A04">
              <w:tab/>
            </w:r>
            <w:r w:rsidRPr="006F5A04">
              <w:tab/>
            </w:r>
            <w:r w:rsidRPr="006F5A04">
              <w:tab/>
            </w:r>
            <w:r w:rsidRPr="006F5A04">
              <w:tab/>
            </w:r>
            <w:r w:rsidRPr="006F5A04">
              <w:tab/>
            </w:r>
            <w:r w:rsidRPr="006F5A04">
              <w:tab/>
            </w:r>
            <w:r w:rsidRPr="006F5A04">
              <w:tab/>
            </w:r>
            <w:r w:rsidRPr="006F5A04">
              <w:tab/>
            </w:r>
            <w:r w:rsidRPr="006F5A04">
              <w:tab/>
            </w:r>
            <w:r w:rsidRPr="006F5A04">
              <w:tab/>
              <w:t xml:space="preserve">   S</w:t>
            </w:r>
            <w:r w:rsidR="006F5A04" w:rsidRPr="006F5A04">
              <w:t>i</w:t>
            </w:r>
            <w:r w:rsidRPr="006F5A04">
              <w:t>ntes</w:t>
            </w:r>
            <w:r w:rsidR="006F5A04" w:rsidRPr="006F5A04">
              <w:t>e</w:t>
            </w:r>
            <w:r w:rsidRPr="006F5A04">
              <w:t>:</w:t>
            </w:r>
          </w:p>
          <w:p w:rsidR="001525EE" w:rsidRPr="006F5A04" w:rsidRDefault="001525EE" w:rsidP="001525EE"/>
        </w:tc>
        <w:tc>
          <w:tcPr>
            <w:tcW w:w="251" w:type="dxa"/>
            <w:shd w:val="clear" w:color="auto" w:fill="auto"/>
          </w:tcPr>
          <w:p w:rsidR="000B1F7C" w:rsidRPr="006F5A04" w:rsidRDefault="000B1F7C" w:rsidP="001525EE"/>
        </w:tc>
        <w:tc>
          <w:tcPr>
            <w:tcW w:w="883" w:type="dxa"/>
            <w:shd w:val="clear" w:color="auto" w:fill="auto"/>
          </w:tcPr>
          <w:p w:rsidR="000B1F7C" w:rsidRPr="006F5A04" w:rsidRDefault="000B1F7C" w:rsidP="001525EE"/>
          <w:p w:rsidR="001525EE" w:rsidRPr="006F5A04" w:rsidRDefault="001525EE" w:rsidP="001525EE"/>
          <w:p w:rsidR="001525EE" w:rsidRPr="006F5A04" w:rsidRDefault="001525EE" w:rsidP="001525EE"/>
          <w:p w:rsidR="001525EE" w:rsidRPr="006F5A04" w:rsidRDefault="001525EE" w:rsidP="001525EE"/>
          <w:p w:rsidR="001525EE" w:rsidRPr="006F5A04" w:rsidRDefault="001525EE" w:rsidP="001525EE">
            <w:r w:rsidRPr="006F5A04">
              <w:t>(17)</w:t>
            </w:r>
          </w:p>
          <w:p w:rsidR="001525EE" w:rsidRPr="006F5A04" w:rsidRDefault="001525EE" w:rsidP="001525EE">
            <w:r w:rsidRPr="006F5A04">
              <w:t>(3)</w:t>
            </w:r>
          </w:p>
          <w:p w:rsidR="001525EE" w:rsidRPr="006F5A04" w:rsidRDefault="001525EE" w:rsidP="001525EE">
            <w:pPr>
              <w:rPr>
                <w:b/>
              </w:rPr>
            </w:pPr>
            <w:r w:rsidRPr="006F5A04">
              <w:rPr>
                <w:b/>
              </w:rPr>
              <w:t>(20)</w:t>
            </w:r>
          </w:p>
        </w:tc>
      </w:tr>
    </w:tbl>
    <w:p w:rsidR="00280F39" w:rsidRPr="006F5A04" w:rsidRDefault="00280F39"/>
    <w:tbl>
      <w:tblPr>
        <w:tblW w:w="10561" w:type="dxa"/>
        <w:tblLook w:val="01E0" w:firstRow="1" w:lastRow="1" w:firstColumn="1" w:lastColumn="1" w:noHBand="0" w:noVBand="0"/>
      </w:tblPr>
      <w:tblGrid>
        <w:gridCol w:w="1526"/>
        <w:gridCol w:w="7901"/>
        <w:gridCol w:w="236"/>
        <w:gridCol w:w="898"/>
      </w:tblGrid>
      <w:tr w:rsidR="006F5A04" w:rsidRPr="006F5A04" w:rsidTr="006F5A04">
        <w:tc>
          <w:tcPr>
            <w:tcW w:w="1526" w:type="dxa"/>
          </w:tcPr>
          <w:p w:rsidR="006F5A04" w:rsidRPr="006F5A04" w:rsidRDefault="006F5A04" w:rsidP="006F5A04">
            <w:pPr>
              <w:pStyle w:val="Header"/>
              <w:tabs>
                <w:tab w:val="clear" w:pos="4153"/>
                <w:tab w:val="clear" w:pos="8306"/>
              </w:tabs>
              <w:jc w:val="both"/>
            </w:pPr>
            <w:r w:rsidRPr="006F5A04">
              <w:rPr>
                <w:b/>
                <w:bCs w:val="0"/>
              </w:rPr>
              <w:t>LET WEL:</w:t>
            </w:r>
          </w:p>
        </w:tc>
        <w:tc>
          <w:tcPr>
            <w:tcW w:w="7901" w:type="dxa"/>
          </w:tcPr>
          <w:p w:rsidR="006F5A04" w:rsidRPr="006F5A04" w:rsidRDefault="006F5A04" w:rsidP="006F5A04">
            <w:pPr>
              <w:pStyle w:val="Header"/>
              <w:tabs>
                <w:tab w:val="clear" w:pos="4153"/>
                <w:tab w:val="clear" w:pos="8306"/>
                <w:tab w:val="left" w:pos="3436"/>
                <w:tab w:val="right" w:pos="7155"/>
              </w:tabs>
              <w:jc w:val="both"/>
            </w:pPr>
            <w:r w:rsidRPr="006F5A04">
              <w:t>GEEN punte sal vir antwoorde in die vorm van vloeidiagramme, tabelle of diagramme toegeken word NIE.</w:t>
            </w:r>
          </w:p>
        </w:tc>
        <w:tc>
          <w:tcPr>
            <w:tcW w:w="236" w:type="dxa"/>
          </w:tcPr>
          <w:p w:rsidR="006F5A04" w:rsidRPr="006F5A04" w:rsidRDefault="006F5A04" w:rsidP="006F5A04">
            <w:pPr>
              <w:pStyle w:val="Header"/>
              <w:tabs>
                <w:tab w:val="clear" w:pos="4153"/>
                <w:tab w:val="clear" w:pos="8306"/>
              </w:tabs>
              <w:jc w:val="both"/>
            </w:pPr>
          </w:p>
        </w:tc>
        <w:tc>
          <w:tcPr>
            <w:tcW w:w="898" w:type="dxa"/>
          </w:tcPr>
          <w:p w:rsidR="006F5A04" w:rsidRPr="006F5A04" w:rsidRDefault="006F5A04" w:rsidP="006F5A04">
            <w:pPr>
              <w:pStyle w:val="Header"/>
              <w:tabs>
                <w:tab w:val="clear" w:pos="4153"/>
                <w:tab w:val="clear" w:pos="8306"/>
              </w:tabs>
              <w:jc w:val="both"/>
            </w:pPr>
          </w:p>
        </w:tc>
      </w:tr>
    </w:tbl>
    <w:p w:rsidR="006F5A04" w:rsidRPr="006F5A04" w:rsidRDefault="006F5A04" w:rsidP="006F5A04"/>
    <w:tbl>
      <w:tblPr>
        <w:tblW w:w="10598" w:type="dxa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505"/>
        <w:gridCol w:w="236"/>
        <w:gridCol w:w="898"/>
      </w:tblGrid>
      <w:tr w:rsidR="006F5A04" w:rsidRPr="006F5A04" w:rsidTr="006F5A04">
        <w:tc>
          <w:tcPr>
            <w:tcW w:w="959" w:type="dxa"/>
          </w:tcPr>
          <w:p w:rsidR="006F5A04" w:rsidRPr="006F5A04" w:rsidRDefault="006F5A04" w:rsidP="006F5A04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8505" w:type="dxa"/>
          </w:tcPr>
          <w:p w:rsidR="006F5A04" w:rsidRPr="006F5A04" w:rsidRDefault="006F5A04" w:rsidP="006F5A04">
            <w:pPr>
              <w:pStyle w:val="Header"/>
              <w:tabs>
                <w:tab w:val="clear" w:pos="4153"/>
                <w:tab w:val="clear" w:pos="8306"/>
                <w:tab w:val="right" w:pos="9213"/>
              </w:tabs>
              <w:jc w:val="right"/>
              <w:rPr>
                <w:b/>
              </w:rPr>
            </w:pPr>
            <w:r w:rsidRPr="006F5A04">
              <w:rPr>
                <w:b/>
              </w:rPr>
              <w:t>TOTAAL AFDELING C:</w:t>
            </w:r>
          </w:p>
          <w:p w:rsidR="006F5A04" w:rsidRPr="006F5A04" w:rsidRDefault="006F5A04" w:rsidP="006F5A04">
            <w:pPr>
              <w:pStyle w:val="Header"/>
              <w:tabs>
                <w:tab w:val="clear" w:pos="4153"/>
                <w:tab w:val="clear" w:pos="8306"/>
                <w:tab w:val="center" w:pos="8113"/>
              </w:tabs>
              <w:jc w:val="right"/>
              <w:rPr>
                <w:b/>
              </w:rPr>
            </w:pPr>
            <w:r w:rsidRPr="006F5A04">
              <w:rPr>
                <w:b/>
              </w:rPr>
              <w:t>GROOTTOTAAL:</w:t>
            </w:r>
          </w:p>
        </w:tc>
        <w:tc>
          <w:tcPr>
            <w:tcW w:w="236" w:type="dxa"/>
          </w:tcPr>
          <w:p w:rsidR="006F5A04" w:rsidRPr="006F5A04" w:rsidRDefault="006F5A04" w:rsidP="006F5A04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</w:p>
        </w:tc>
        <w:tc>
          <w:tcPr>
            <w:tcW w:w="898" w:type="dxa"/>
          </w:tcPr>
          <w:p w:rsidR="006F5A04" w:rsidRPr="006F5A04" w:rsidRDefault="006F5A04" w:rsidP="006F5A04">
            <w:pPr>
              <w:pStyle w:val="Header"/>
              <w:tabs>
                <w:tab w:val="clear" w:pos="4153"/>
                <w:tab w:val="clear" w:pos="8306"/>
              </w:tabs>
              <w:rPr>
                <w:bCs w:val="0"/>
              </w:rPr>
            </w:pPr>
            <w:r w:rsidRPr="006F5A04">
              <w:rPr>
                <w:b/>
              </w:rPr>
              <w:t>20</w:t>
            </w:r>
          </w:p>
          <w:p w:rsidR="006F5A04" w:rsidRPr="006F5A04" w:rsidRDefault="006F5A04" w:rsidP="006F5A04">
            <w:pPr>
              <w:pStyle w:val="Header"/>
              <w:tabs>
                <w:tab w:val="clear" w:pos="4153"/>
                <w:tab w:val="clear" w:pos="8306"/>
              </w:tabs>
              <w:rPr>
                <w:b/>
              </w:rPr>
            </w:pPr>
            <w:r w:rsidRPr="006F5A04">
              <w:rPr>
                <w:b/>
              </w:rPr>
              <w:t>150</w:t>
            </w:r>
          </w:p>
        </w:tc>
      </w:tr>
    </w:tbl>
    <w:p w:rsidR="006B3C0F" w:rsidRPr="006F5A04" w:rsidRDefault="006B3C0F" w:rsidP="006F5A04">
      <w:pPr>
        <w:rPr>
          <w:bCs w:val="0"/>
        </w:rPr>
      </w:pPr>
    </w:p>
    <w:sectPr w:rsidR="006B3C0F" w:rsidRPr="006F5A04" w:rsidSect="000B6F8D">
      <w:footerReference w:type="default" r:id="rId30"/>
      <w:pgSz w:w="11907" w:h="16840" w:code="9"/>
      <w:pgMar w:top="720" w:right="1276" w:bottom="720" w:left="107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5065" w:rsidRDefault="007D5065">
      <w:r>
        <w:separator/>
      </w:r>
    </w:p>
  </w:endnote>
  <w:endnote w:type="continuationSeparator" w:id="0">
    <w:p w:rsidR="007D5065" w:rsidRDefault="007D5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4D6" w:rsidRPr="006C1CC1" w:rsidRDefault="008E64D6">
    <w:pPr>
      <w:pStyle w:val="Footer"/>
      <w:rPr>
        <w:iCs/>
        <w:sz w:val="20"/>
        <w:lang w:val="en-US"/>
      </w:rPr>
    </w:pPr>
    <w:r w:rsidRPr="006C1CC1">
      <w:rPr>
        <w:iCs/>
        <w:sz w:val="20"/>
        <w:lang w:val="en-US"/>
      </w:rPr>
      <w:t xml:space="preserve">Copyright </w:t>
    </w:r>
    <w:proofErr w:type="gramStart"/>
    <w:r w:rsidRPr="006C1CC1">
      <w:rPr>
        <w:iCs/>
        <w:sz w:val="20"/>
        <w:lang w:val="en-US"/>
      </w:rPr>
      <w:t xml:space="preserve">reserved  </w:t>
    </w:r>
    <w:r w:rsidRPr="001C35CD">
      <w:rPr>
        <w:sz w:val="20"/>
        <w:szCs w:val="20"/>
        <w:lang w:val="en-US"/>
      </w:rPr>
      <w:t>post</w:t>
    </w:r>
    <w:proofErr w:type="gramEnd"/>
    <w:r w:rsidRPr="001C35CD">
      <w:rPr>
        <w:sz w:val="20"/>
        <w:szCs w:val="20"/>
        <w:lang w:val="en-US"/>
      </w:rPr>
      <w:t xml:space="preserve"> internal mod 25/09</w:t>
    </w:r>
    <w:r w:rsidRPr="006C1CC1">
      <w:rPr>
        <w:sz w:val="20"/>
        <w:lang w:val="en-US"/>
      </w:rPr>
      <w:t xml:space="preserve">    P</w:t>
    </w:r>
    <w:r w:rsidRPr="006C1CC1">
      <w:rPr>
        <w:iCs/>
        <w:sz w:val="20"/>
        <w:lang w:val="en-US"/>
      </w:rPr>
      <w:t>lease turn over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4D6" w:rsidRPr="000B6F8D" w:rsidRDefault="00D27BC8" w:rsidP="00D27BC8">
    <w:pPr>
      <w:pStyle w:val="Footer"/>
      <w:tabs>
        <w:tab w:val="clear" w:pos="8306"/>
        <w:tab w:val="right" w:pos="9498"/>
      </w:tabs>
    </w:pPr>
    <w:r>
      <w:rPr>
        <w:iCs/>
        <w:noProof/>
        <w:sz w:val="20"/>
        <w:lang w:val="en-ZA" w:eastAsia="en-ZA"/>
      </w:rPr>
      <w:drawing>
        <wp:anchor distT="0" distB="0" distL="114300" distR="114300" simplePos="0" relativeHeight="251658240" behindDoc="0" locked="0" layoutInCell="1" allowOverlap="1" wp14:anchorId="2784C0B0" wp14:editId="2AE0DC8E">
          <wp:simplePos x="0" y="0"/>
          <wp:positionH relativeFrom="column">
            <wp:posOffset>935355</wp:posOffset>
          </wp:positionH>
          <wp:positionV relativeFrom="paragraph">
            <wp:posOffset>1260475</wp:posOffset>
          </wp:positionV>
          <wp:extent cx="2590800" cy="434340"/>
          <wp:effectExtent l="0" t="0" r="0" b="381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8E64D6" w:rsidRPr="00F12005">
      <w:rPr>
        <w:iCs/>
        <w:sz w:val="20"/>
        <w:lang w:val="en-US"/>
      </w:rPr>
      <w:t>Kopiereg</w:t>
    </w:r>
    <w:proofErr w:type="spellEnd"/>
    <w:r w:rsidR="008E64D6" w:rsidRPr="00F12005">
      <w:rPr>
        <w:iCs/>
        <w:sz w:val="20"/>
        <w:lang w:val="en-US"/>
      </w:rPr>
      <w:t xml:space="preserve"> </w:t>
    </w:r>
    <w:proofErr w:type="spellStart"/>
    <w:r w:rsidR="008E64D6" w:rsidRPr="00F12005">
      <w:rPr>
        <w:iCs/>
        <w:sz w:val="20"/>
        <w:lang w:val="en-US"/>
      </w:rPr>
      <w:t>voorbehou</w:t>
    </w:r>
    <w:proofErr w:type="spellEnd"/>
    <w:r w:rsidR="008E64D6" w:rsidRPr="00F12005">
      <w:rPr>
        <w:iCs/>
        <w:sz w:val="20"/>
        <w:lang w:val="en-US"/>
      </w:rPr>
      <w:tab/>
    </w:r>
    <w:r>
      <w:rPr>
        <w:iCs/>
        <w:sz w:val="20"/>
        <w:lang w:val="en-US"/>
      </w:rPr>
      <w:tab/>
    </w:r>
    <w:proofErr w:type="spellStart"/>
    <w:r w:rsidR="008E64D6" w:rsidRPr="00F12005">
      <w:rPr>
        <w:iCs/>
        <w:sz w:val="20"/>
        <w:lang w:val="en-US"/>
      </w:rPr>
      <w:t>Blaai</w:t>
    </w:r>
    <w:proofErr w:type="spellEnd"/>
    <w:r w:rsidR="008E64D6" w:rsidRPr="00F12005">
      <w:rPr>
        <w:iCs/>
        <w:sz w:val="20"/>
        <w:lang w:val="en-US"/>
      </w:rPr>
      <w:t xml:space="preserve"> om </w:t>
    </w:r>
    <w:proofErr w:type="spellStart"/>
    <w:r w:rsidR="008E64D6" w:rsidRPr="00F12005">
      <w:rPr>
        <w:iCs/>
        <w:sz w:val="20"/>
        <w:lang w:val="en-US"/>
      </w:rPr>
      <w:t>asseblief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4D6" w:rsidRPr="00F22D1B" w:rsidRDefault="008E64D6" w:rsidP="00D27BC8">
    <w:pPr>
      <w:pStyle w:val="Footer"/>
      <w:tabs>
        <w:tab w:val="clear" w:pos="8306"/>
        <w:tab w:val="right" w:pos="9498"/>
      </w:tabs>
    </w:pPr>
    <w:proofErr w:type="spellStart"/>
    <w:r w:rsidRPr="00F12005">
      <w:rPr>
        <w:iCs/>
        <w:sz w:val="20"/>
        <w:lang w:val="en-US"/>
      </w:rPr>
      <w:t>Kopiereg</w:t>
    </w:r>
    <w:proofErr w:type="spellEnd"/>
    <w:r w:rsidRPr="00F12005">
      <w:rPr>
        <w:iCs/>
        <w:sz w:val="20"/>
        <w:lang w:val="en-US"/>
      </w:rPr>
      <w:t xml:space="preserve"> </w:t>
    </w:r>
    <w:proofErr w:type="spellStart"/>
    <w:r w:rsidRPr="00F12005">
      <w:rPr>
        <w:iCs/>
        <w:sz w:val="20"/>
        <w:lang w:val="en-US"/>
      </w:rPr>
      <w:t>voorbehou</w:t>
    </w:r>
    <w:proofErr w:type="spellEnd"/>
    <w:r w:rsidRPr="00F12005">
      <w:rPr>
        <w:iCs/>
        <w:sz w:val="20"/>
        <w:lang w:val="en-US"/>
      </w:rPr>
      <w:tab/>
    </w:r>
    <w:r w:rsidR="00D27BC8">
      <w:rPr>
        <w:iCs/>
        <w:sz w:val="20"/>
        <w:lang w:val="en-US"/>
      </w:rPr>
      <w:tab/>
    </w:r>
    <w:proofErr w:type="spellStart"/>
    <w:r w:rsidRPr="00F12005">
      <w:rPr>
        <w:iCs/>
        <w:sz w:val="20"/>
        <w:lang w:val="en-US"/>
      </w:rPr>
      <w:t>Blaai</w:t>
    </w:r>
    <w:proofErr w:type="spellEnd"/>
    <w:r w:rsidRPr="00F12005">
      <w:rPr>
        <w:iCs/>
        <w:sz w:val="20"/>
        <w:lang w:val="en-US"/>
      </w:rPr>
      <w:t xml:space="preserve"> om </w:t>
    </w:r>
    <w:proofErr w:type="spellStart"/>
    <w:r w:rsidRPr="00F12005">
      <w:rPr>
        <w:iCs/>
        <w:sz w:val="20"/>
        <w:lang w:val="en-US"/>
      </w:rPr>
      <w:t>asseblief</w:t>
    </w:r>
    <w:proofErr w:type="spellEnd"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4D6" w:rsidRPr="00F22D1B" w:rsidRDefault="008E64D6" w:rsidP="000B6F8D">
    <w:pPr>
      <w:pStyle w:val="Footer"/>
    </w:pPr>
    <w:proofErr w:type="spellStart"/>
    <w:r w:rsidRPr="00F12005">
      <w:rPr>
        <w:iCs/>
        <w:sz w:val="20"/>
        <w:lang w:val="en-US"/>
      </w:rPr>
      <w:t>Kopiereg</w:t>
    </w:r>
    <w:proofErr w:type="spellEnd"/>
    <w:r w:rsidRPr="00F12005">
      <w:rPr>
        <w:iCs/>
        <w:sz w:val="20"/>
        <w:lang w:val="en-US"/>
      </w:rPr>
      <w:t xml:space="preserve"> </w:t>
    </w:r>
    <w:proofErr w:type="spellStart"/>
    <w:r w:rsidRPr="00F12005">
      <w:rPr>
        <w:iCs/>
        <w:sz w:val="20"/>
        <w:lang w:val="en-US"/>
      </w:rPr>
      <w:t>voorbehou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5065" w:rsidRDefault="007D5065">
      <w:r>
        <w:separator/>
      </w:r>
    </w:p>
  </w:footnote>
  <w:footnote w:type="continuationSeparator" w:id="0">
    <w:p w:rsidR="007D5065" w:rsidRDefault="007D50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4D6" w:rsidRDefault="008E64D6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E64D6" w:rsidRDefault="008E64D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4D6" w:rsidRDefault="008E64D6" w:rsidP="00D27BC8">
    <w:pPr>
      <w:pStyle w:val="Header"/>
      <w:tabs>
        <w:tab w:val="clear" w:pos="4153"/>
        <w:tab w:val="clear" w:pos="8306"/>
        <w:tab w:val="center" w:pos="4820"/>
        <w:tab w:val="right" w:pos="9498"/>
      </w:tabs>
      <w:rPr>
        <w:sz w:val="20"/>
      </w:rPr>
    </w:pPr>
    <w:r w:rsidRPr="00F12005">
      <w:rPr>
        <w:sz w:val="20"/>
      </w:rPr>
      <w:t>Lewenswetenskappe/V1</w:t>
    </w:r>
    <w:r>
      <w:rPr>
        <w:sz w:val="20"/>
      </w:rPr>
      <w:tab/>
    </w:r>
    <w:r w:rsidRPr="007772EB">
      <w:rPr>
        <w:rStyle w:val="PageNumber"/>
        <w:sz w:val="20"/>
      </w:rPr>
      <w:fldChar w:fldCharType="begin"/>
    </w:r>
    <w:r w:rsidRPr="007772EB">
      <w:rPr>
        <w:rStyle w:val="PageNumber"/>
        <w:sz w:val="20"/>
      </w:rPr>
      <w:instrText xml:space="preserve"> PAGE </w:instrText>
    </w:r>
    <w:r w:rsidRPr="007772EB">
      <w:rPr>
        <w:rStyle w:val="PageNumber"/>
        <w:sz w:val="20"/>
      </w:rPr>
      <w:fldChar w:fldCharType="separate"/>
    </w:r>
    <w:r w:rsidR="00793313">
      <w:rPr>
        <w:rStyle w:val="PageNumber"/>
        <w:noProof/>
        <w:sz w:val="20"/>
      </w:rPr>
      <w:t>18</w:t>
    </w:r>
    <w:r w:rsidRPr="007772EB">
      <w:rPr>
        <w:rStyle w:val="PageNumber"/>
        <w:sz w:val="20"/>
      </w:rPr>
      <w:fldChar w:fldCharType="end"/>
    </w:r>
    <w:r>
      <w:rPr>
        <w:sz w:val="20"/>
      </w:rPr>
      <w:tab/>
      <w:t>DBE/Feb.–Mrt. 2016</w:t>
    </w:r>
  </w:p>
  <w:p w:rsidR="008E64D6" w:rsidRDefault="008E64D6" w:rsidP="000B6F8D">
    <w:pPr>
      <w:pStyle w:val="Header"/>
      <w:tabs>
        <w:tab w:val="clear" w:pos="4153"/>
        <w:tab w:val="clear" w:pos="8306"/>
        <w:tab w:val="center" w:pos="4820"/>
        <w:tab w:val="right" w:pos="10206"/>
      </w:tabs>
      <w:rPr>
        <w:lang w:val="en-US"/>
      </w:rPr>
    </w:pPr>
    <w:r>
      <w:rPr>
        <w:sz w:val="20"/>
      </w:rPr>
      <w:tab/>
      <w:t>NSS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E2126"/>
    <w:multiLevelType w:val="hybridMultilevel"/>
    <w:tmpl w:val="C268B5B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490B1F"/>
    <w:multiLevelType w:val="hybridMultilevel"/>
    <w:tmpl w:val="934E9052"/>
    <w:lvl w:ilvl="0" w:tplc="1C9AA7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315F10"/>
    <w:multiLevelType w:val="multilevel"/>
    <w:tmpl w:val="66DC5D26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">
    <w:nsid w:val="0FF720B4"/>
    <w:multiLevelType w:val="hybridMultilevel"/>
    <w:tmpl w:val="815C37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E26AC4"/>
    <w:multiLevelType w:val="hybridMultilevel"/>
    <w:tmpl w:val="7136912A"/>
    <w:lvl w:ilvl="0" w:tplc="1D3846A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C10CB7"/>
    <w:multiLevelType w:val="multilevel"/>
    <w:tmpl w:val="D5FEF826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6">
    <w:nsid w:val="17DC7547"/>
    <w:multiLevelType w:val="hybridMultilevel"/>
    <w:tmpl w:val="A4A6EB2A"/>
    <w:lvl w:ilvl="0" w:tplc="C10464C2">
      <w:start w:val="1"/>
      <w:numFmt w:val="lowerRoman"/>
      <w:lvlText w:val="(%1)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>
    <w:nsid w:val="1C3979FB"/>
    <w:multiLevelType w:val="hybridMultilevel"/>
    <w:tmpl w:val="AA12E4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891731"/>
    <w:multiLevelType w:val="hybridMultilevel"/>
    <w:tmpl w:val="AC3C2CA2"/>
    <w:lvl w:ilvl="0" w:tplc="3920DAF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331A0D"/>
    <w:multiLevelType w:val="hybridMultilevel"/>
    <w:tmpl w:val="566858BE"/>
    <w:lvl w:ilvl="0" w:tplc="0409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0">
    <w:nsid w:val="211C5C4E"/>
    <w:multiLevelType w:val="hybridMultilevel"/>
    <w:tmpl w:val="277C2C5E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1">
    <w:nsid w:val="222C295F"/>
    <w:multiLevelType w:val="multilevel"/>
    <w:tmpl w:val="AD4231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26E1F43"/>
    <w:multiLevelType w:val="hybridMultilevel"/>
    <w:tmpl w:val="2CDEB06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7CE4695"/>
    <w:multiLevelType w:val="hybridMultilevel"/>
    <w:tmpl w:val="E5AC80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8F56846"/>
    <w:multiLevelType w:val="hybridMultilevel"/>
    <w:tmpl w:val="E17E48D0"/>
    <w:lvl w:ilvl="0" w:tplc="F97EFE78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5">
    <w:nsid w:val="2B801521"/>
    <w:multiLevelType w:val="hybridMultilevel"/>
    <w:tmpl w:val="A1F24264"/>
    <w:lvl w:ilvl="0" w:tplc="AB707C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BAA5C50"/>
    <w:multiLevelType w:val="hybridMultilevel"/>
    <w:tmpl w:val="B9B837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D071D94"/>
    <w:multiLevelType w:val="multilevel"/>
    <w:tmpl w:val="CD64349C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2F337D36"/>
    <w:multiLevelType w:val="hybridMultilevel"/>
    <w:tmpl w:val="6DE42B68"/>
    <w:lvl w:ilvl="0" w:tplc="48CE541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BB0E9D"/>
    <w:multiLevelType w:val="hybridMultilevel"/>
    <w:tmpl w:val="FB64F38A"/>
    <w:lvl w:ilvl="0" w:tplc="03982BD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BE07C0"/>
    <w:multiLevelType w:val="multilevel"/>
    <w:tmpl w:val="02D0227E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3987414C"/>
    <w:multiLevelType w:val="hybridMultilevel"/>
    <w:tmpl w:val="542C75EA"/>
    <w:lvl w:ilvl="0" w:tplc="ABD0F2FC">
      <w:start w:val="1"/>
      <w:numFmt w:val="lowerRoman"/>
      <w:lvlText w:val="(%1)"/>
      <w:lvlJc w:val="left"/>
      <w:pPr>
        <w:ind w:left="252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2880" w:hanging="360"/>
      </w:pPr>
    </w:lvl>
    <w:lvl w:ilvl="2" w:tplc="1C09001B" w:tentative="1">
      <w:start w:val="1"/>
      <w:numFmt w:val="lowerRoman"/>
      <w:lvlText w:val="%3."/>
      <w:lvlJc w:val="right"/>
      <w:pPr>
        <w:ind w:left="3600" w:hanging="180"/>
      </w:pPr>
    </w:lvl>
    <w:lvl w:ilvl="3" w:tplc="1C09000F" w:tentative="1">
      <w:start w:val="1"/>
      <w:numFmt w:val="decimal"/>
      <w:lvlText w:val="%4."/>
      <w:lvlJc w:val="left"/>
      <w:pPr>
        <w:ind w:left="4320" w:hanging="360"/>
      </w:pPr>
    </w:lvl>
    <w:lvl w:ilvl="4" w:tplc="1C090019" w:tentative="1">
      <w:start w:val="1"/>
      <w:numFmt w:val="lowerLetter"/>
      <w:lvlText w:val="%5."/>
      <w:lvlJc w:val="left"/>
      <w:pPr>
        <w:ind w:left="5040" w:hanging="360"/>
      </w:pPr>
    </w:lvl>
    <w:lvl w:ilvl="5" w:tplc="1C09001B" w:tentative="1">
      <w:start w:val="1"/>
      <w:numFmt w:val="lowerRoman"/>
      <w:lvlText w:val="%6."/>
      <w:lvlJc w:val="right"/>
      <w:pPr>
        <w:ind w:left="5760" w:hanging="180"/>
      </w:pPr>
    </w:lvl>
    <w:lvl w:ilvl="6" w:tplc="1C09000F" w:tentative="1">
      <w:start w:val="1"/>
      <w:numFmt w:val="decimal"/>
      <w:lvlText w:val="%7."/>
      <w:lvlJc w:val="left"/>
      <w:pPr>
        <w:ind w:left="6480" w:hanging="360"/>
      </w:pPr>
    </w:lvl>
    <w:lvl w:ilvl="7" w:tplc="1C090019" w:tentative="1">
      <w:start w:val="1"/>
      <w:numFmt w:val="lowerLetter"/>
      <w:lvlText w:val="%8."/>
      <w:lvlJc w:val="left"/>
      <w:pPr>
        <w:ind w:left="7200" w:hanging="360"/>
      </w:pPr>
    </w:lvl>
    <w:lvl w:ilvl="8" w:tplc="1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3BC12593"/>
    <w:multiLevelType w:val="hybridMultilevel"/>
    <w:tmpl w:val="8264D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9525B6"/>
    <w:multiLevelType w:val="hybridMultilevel"/>
    <w:tmpl w:val="5882F062"/>
    <w:lvl w:ilvl="0" w:tplc="913E7C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3FC249DE"/>
    <w:multiLevelType w:val="multilevel"/>
    <w:tmpl w:val="1508208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43350C89"/>
    <w:multiLevelType w:val="hybridMultilevel"/>
    <w:tmpl w:val="516050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5C970B1"/>
    <w:multiLevelType w:val="hybridMultilevel"/>
    <w:tmpl w:val="8040AEE4"/>
    <w:lvl w:ilvl="0" w:tplc="69BEF666">
      <w:start w:val="3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6724BD9"/>
    <w:multiLevelType w:val="hybridMultilevel"/>
    <w:tmpl w:val="F8B87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317D20"/>
    <w:multiLevelType w:val="hybridMultilevel"/>
    <w:tmpl w:val="F0A0E0C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53A8199F"/>
    <w:multiLevelType w:val="hybridMultilevel"/>
    <w:tmpl w:val="C7021A1E"/>
    <w:lvl w:ilvl="0" w:tplc="C10464C2">
      <w:start w:val="1"/>
      <w:numFmt w:val="lowerRoman"/>
      <w:lvlText w:val="(%1)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>
    <w:nsid w:val="542F582B"/>
    <w:multiLevelType w:val="hybridMultilevel"/>
    <w:tmpl w:val="54D6046C"/>
    <w:lvl w:ilvl="0" w:tplc="C58AE94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CF5F97"/>
    <w:multiLevelType w:val="hybridMultilevel"/>
    <w:tmpl w:val="C30E68F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DA1EEE"/>
    <w:multiLevelType w:val="hybridMultilevel"/>
    <w:tmpl w:val="950211A6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33">
    <w:nsid w:val="6C083CD8"/>
    <w:multiLevelType w:val="multilevel"/>
    <w:tmpl w:val="DBA02972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6D245BF8"/>
    <w:multiLevelType w:val="hybridMultilevel"/>
    <w:tmpl w:val="01C8A3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E992E8D"/>
    <w:multiLevelType w:val="hybridMultilevel"/>
    <w:tmpl w:val="B7F48202"/>
    <w:lvl w:ilvl="0" w:tplc="030E6F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6F531ADD"/>
    <w:multiLevelType w:val="hybridMultilevel"/>
    <w:tmpl w:val="9FE6CD36"/>
    <w:lvl w:ilvl="0" w:tplc="64E411EA">
      <w:start w:val="1"/>
      <w:numFmt w:val="lowerLetter"/>
      <w:lvlText w:val="(%1)"/>
      <w:lvlJc w:val="left"/>
      <w:pPr>
        <w:ind w:left="720" w:hanging="360"/>
      </w:pPr>
      <w:rPr>
        <w:rFonts w:eastAsia="Calibri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C93C54"/>
    <w:multiLevelType w:val="multilevel"/>
    <w:tmpl w:val="2ADA6E34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>
    <w:nsid w:val="7C6510AB"/>
    <w:multiLevelType w:val="hybridMultilevel"/>
    <w:tmpl w:val="59F0B7A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E62E9F"/>
    <w:multiLevelType w:val="hybridMultilevel"/>
    <w:tmpl w:val="98602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9602DD"/>
    <w:multiLevelType w:val="hybridMultilevel"/>
    <w:tmpl w:val="FDB016A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37"/>
  </w:num>
  <w:num w:numId="4">
    <w:abstractNumId w:val="33"/>
  </w:num>
  <w:num w:numId="5">
    <w:abstractNumId w:val="25"/>
  </w:num>
  <w:num w:numId="6">
    <w:abstractNumId w:val="34"/>
  </w:num>
  <w:num w:numId="7">
    <w:abstractNumId w:val="20"/>
  </w:num>
  <w:num w:numId="8">
    <w:abstractNumId w:val="2"/>
  </w:num>
  <w:num w:numId="9">
    <w:abstractNumId w:val="3"/>
  </w:num>
  <w:num w:numId="10">
    <w:abstractNumId w:val="10"/>
  </w:num>
  <w:num w:numId="11">
    <w:abstractNumId w:val="28"/>
  </w:num>
  <w:num w:numId="12">
    <w:abstractNumId w:val="16"/>
  </w:num>
  <w:num w:numId="13">
    <w:abstractNumId w:val="0"/>
  </w:num>
  <w:num w:numId="14">
    <w:abstractNumId w:val="32"/>
  </w:num>
  <w:num w:numId="15">
    <w:abstractNumId w:val="24"/>
  </w:num>
  <w:num w:numId="16">
    <w:abstractNumId w:val="4"/>
  </w:num>
  <w:num w:numId="17">
    <w:abstractNumId w:val="12"/>
  </w:num>
  <w:num w:numId="18">
    <w:abstractNumId w:val="11"/>
  </w:num>
  <w:num w:numId="19">
    <w:abstractNumId w:val="9"/>
  </w:num>
  <w:num w:numId="20">
    <w:abstractNumId w:val="27"/>
  </w:num>
  <w:num w:numId="21">
    <w:abstractNumId w:val="23"/>
  </w:num>
  <w:num w:numId="22">
    <w:abstractNumId w:val="35"/>
  </w:num>
  <w:num w:numId="23">
    <w:abstractNumId w:val="1"/>
  </w:num>
  <w:num w:numId="24">
    <w:abstractNumId w:val="14"/>
  </w:num>
  <w:num w:numId="25">
    <w:abstractNumId w:val="15"/>
  </w:num>
  <w:num w:numId="26">
    <w:abstractNumId w:val="19"/>
  </w:num>
  <w:num w:numId="27">
    <w:abstractNumId w:val="7"/>
  </w:num>
  <w:num w:numId="28">
    <w:abstractNumId w:val="31"/>
  </w:num>
  <w:num w:numId="29">
    <w:abstractNumId w:val="40"/>
  </w:num>
  <w:num w:numId="30">
    <w:abstractNumId w:val="36"/>
  </w:num>
  <w:num w:numId="31">
    <w:abstractNumId w:val="30"/>
  </w:num>
  <w:num w:numId="32">
    <w:abstractNumId w:val="18"/>
  </w:num>
  <w:num w:numId="33">
    <w:abstractNumId w:val="26"/>
  </w:num>
  <w:num w:numId="34">
    <w:abstractNumId w:val="38"/>
  </w:num>
  <w:num w:numId="35">
    <w:abstractNumId w:val="6"/>
  </w:num>
  <w:num w:numId="36">
    <w:abstractNumId w:val="8"/>
  </w:num>
  <w:num w:numId="37">
    <w:abstractNumId w:val="29"/>
  </w:num>
  <w:num w:numId="38">
    <w:abstractNumId w:val="21"/>
  </w:num>
  <w:num w:numId="39">
    <w:abstractNumId w:val="13"/>
  </w:num>
  <w:num w:numId="40">
    <w:abstractNumId w:val="22"/>
  </w:num>
  <w:num w:numId="41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embedSystemFonts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ZA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>
      <o:colormru v:ext="edit" colors="#eaeaea,silver,#b2b2b2,#969696,gray,#777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1E5"/>
    <w:rsid w:val="00001C6F"/>
    <w:rsid w:val="0000295F"/>
    <w:rsid w:val="00002AE6"/>
    <w:rsid w:val="000036AF"/>
    <w:rsid w:val="00005150"/>
    <w:rsid w:val="0000608E"/>
    <w:rsid w:val="00006289"/>
    <w:rsid w:val="00006B3B"/>
    <w:rsid w:val="00007432"/>
    <w:rsid w:val="00007B48"/>
    <w:rsid w:val="000105DA"/>
    <w:rsid w:val="0001185A"/>
    <w:rsid w:val="000118A2"/>
    <w:rsid w:val="00012A8E"/>
    <w:rsid w:val="00012B8F"/>
    <w:rsid w:val="0001306C"/>
    <w:rsid w:val="000130C0"/>
    <w:rsid w:val="000139E5"/>
    <w:rsid w:val="000155B6"/>
    <w:rsid w:val="00015C84"/>
    <w:rsid w:val="00015F39"/>
    <w:rsid w:val="00017337"/>
    <w:rsid w:val="00017AEA"/>
    <w:rsid w:val="00017CBF"/>
    <w:rsid w:val="0002059A"/>
    <w:rsid w:val="00020E3F"/>
    <w:rsid w:val="00021389"/>
    <w:rsid w:val="00021509"/>
    <w:rsid w:val="0002230C"/>
    <w:rsid w:val="00022787"/>
    <w:rsid w:val="000238CA"/>
    <w:rsid w:val="000245A3"/>
    <w:rsid w:val="00024E48"/>
    <w:rsid w:val="00024E96"/>
    <w:rsid w:val="00025E38"/>
    <w:rsid w:val="0002622A"/>
    <w:rsid w:val="000300B0"/>
    <w:rsid w:val="00031C20"/>
    <w:rsid w:val="00032A5C"/>
    <w:rsid w:val="00032F97"/>
    <w:rsid w:val="00035C43"/>
    <w:rsid w:val="00036738"/>
    <w:rsid w:val="00037671"/>
    <w:rsid w:val="00037849"/>
    <w:rsid w:val="00040984"/>
    <w:rsid w:val="00040A15"/>
    <w:rsid w:val="00043F25"/>
    <w:rsid w:val="000441AA"/>
    <w:rsid w:val="0004465D"/>
    <w:rsid w:val="00045123"/>
    <w:rsid w:val="000452E5"/>
    <w:rsid w:val="0004545A"/>
    <w:rsid w:val="00046596"/>
    <w:rsid w:val="000469C0"/>
    <w:rsid w:val="00051F85"/>
    <w:rsid w:val="00052422"/>
    <w:rsid w:val="00055259"/>
    <w:rsid w:val="00055D83"/>
    <w:rsid w:val="00056464"/>
    <w:rsid w:val="000565E6"/>
    <w:rsid w:val="000572BB"/>
    <w:rsid w:val="000578BA"/>
    <w:rsid w:val="0006022B"/>
    <w:rsid w:val="000622D7"/>
    <w:rsid w:val="000626E5"/>
    <w:rsid w:val="00064B62"/>
    <w:rsid w:val="00065E27"/>
    <w:rsid w:val="00065EA9"/>
    <w:rsid w:val="000660D6"/>
    <w:rsid w:val="00066B76"/>
    <w:rsid w:val="0006789D"/>
    <w:rsid w:val="00071749"/>
    <w:rsid w:val="00071DC4"/>
    <w:rsid w:val="0007390C"/>
    <w:rsid w:val="0007500D"/>
    <w:rsid w:val="00075406"/>
    <w:rsid w:val="00075EAE"/>
    <w:rsid w:val="000775C7"/>
    <w:rsid w:val="000817F4"/>
    <w:rsid w:val="00081C02"/>
    <w:rsid w:val="00081E7D"/>
    <w:rsid w:val="00081F9C"/>
    <w:rsid w:val="000833DA"/>
    <w:rsid w:val="00083F80"/>
    <w:rsid w:val="00084219"/>
    <w:rsid w:val="00084466"/>
    <w:rsid w:val="00086898"/>
    <w:rsid w:val="000874D4"/>
    <w:rsid w:val="000875BB"/>
    <w:rsid w:val="00087DAB"/>
    <w:rsid w:val="00087F00"/>
    <w:rsid w:val="0009033A"/>
    <w:rsid w:val="00090EB1"/>
    <w:rsid w:val="00092999"/>
    <w:rsid w:val="00094AD4"/>
    <w:rsid w:val="00095EA8"/>
    <w:rsid w:val="000972C5"/>
    <w:rsid w:val="000A09DE"/>
    <w:rsid w:val="000A1DD1"/>
    <w:rsid w:val="000A243C"/>
    <w:rsid w:val="000A4CA4"/>
    <w:rsid w:val="000A66C6"/>
    <w:rsid w:val="000A754C"/>
    <w:rsid w:val="000B1353"/>
    <w:rsid w:val="000B1F7C"/>
    <w:rsid w:val="000B257F"/>
    <w:rsid w:val="000B5A06"/>
    <w:rsid w:val="000B6F8D"/>
    <w:rsid w:val="000B715E"/>
    <w:rsid w:val="000B726C"/>
    <w:rsid w:val="000C032F"/>
    <w:rsid w:val="000C147B"/>
    <w:rsid w:val="000C186B"/>
    <w:rsid w:val="000C18F7"/>
    <w:rsid w:val="000C1FB8"/>
    <w:rsid w:val="000C3372"/>
    <w:rsid w:val="000C64BC"/>
    <w:rsid w:val="000C6FCC"/>
    <w:rsid w:val="000D2C2A"/>
    <w:rsid w:val="000D32F3"/>
    <w:rsid w:val="000D3381"/>
    <w:rsid w:val="000D5190"/>
    <w:rsid w:val="000D5A57"/>
    <w:rsid w:val="000D5FE6"/>
    <w:rsid w:val="000D764D"/>
    <w:rsid w:val="000D7A4E"/>
    <w:rsid w:val="000D7E67"/>
    <w:rsid w:val="000E0775"/>
    <w:rsid w:val="000E0874"/>
    <w:rsid w:val="000E0D9A"/>
    <w:rsid w:val="000E1ED2"/>
    <w:rsid w:val="000E3A37"/>
    <w:rsid w:val="000E4B05"/>
    <w:rsid w:val="000E4D66"/>
    <w:rsid w:val="000E7659"/>
    <w:rsid w:val="000F04EE"/>
    <w:rsid w:val="000F09D6"/>
    <w:rsid w:val="000F198C"/>
    <w:rsid w:val="000F4031"/>
    <w:rsid w:val="000F44EA"/>
    <w:rsid w:val="000F4D84"/>
    <w:rsid w:val="000F6275"/>
    <w:rsid w:val="000F6927"/>
    <w:rsid w:val="000F6C91"/>
    <w:rsid w:val="000F6E63"/>
    <w:rsid w:val="000F7B13"/>
    <w:rsid w:val="00101351"/>
    <w:rsid w:val="001016A4"/>
    <w:rsid w:val="0010178E"/>
    <w:rsid w:val="0010283D"/>
    <w:rsid w:val="001053A4"/>
    <w:rsid w:val="0010561A"/>
    <w:rsid w:val="00106AD5"/>
    <w:rsid w:val="00112632"/>
    <w:rsid w:val="001139A9"/>
    <w:rsid w:val="00113C60"/>
    <w:rsid w:val="0011481B"/>
    <w:rsid w:val="00116AD2"/>
    <w:rsid w:val="00117176"/>
    <w:rsid w:val="00123409"/>
    <w:rsid w:val="00123437"/>
    <w:rsid w:val="00123515"/>
    <w:rsid w:val="001238A2"/>
    <w:rsid w:val="00123DAD"/>
    <w:rsid w:val="00124F04"/>
    <w:rsid w:val="001251BE"/>
    <w:rsid w:val="001255B7"/>
    <w:rsid w:val="00125F2C"/>
    <w:rsid w:val="00126B47"/>
    <w:rsid w:val="00126E9F"/>
    <w:rsid w:val="001272D8"/>
    <w:rsid w:val="0013010B"/>
    <w:rsid w:val="00130BA0"/>
    <w:rsid w:val="00130D6D"/>
    <w:rsid w:val="001311FE"/>
    <w:rsid w:val="00131D46"/>
    <w:rsid w:val="001323BA"/>
    <w:rsid w:val="00132AC7"/>
    <w:rsid w:val="001332AC"/>
    <w:rsid w:val="001359F2"/>
    <w:rsid w:val="00137827"/>
    <w:rsid w:val="00140789"/>
    <w:rsid w:val="00140998"/>
    <w:rsid w:val="00142161"/>
    <w:rsid w:val="00143392"/>
    <w:rsid w:val="0014510C"/>
    <w:rsid w:val="00145D6E"/>
    <w:rsid w:val="001467D9"/>
    <w:rsid w:val="00147F53"/>
    <w:rsid w:val="00151A5E"/>
    <w:rsid w:val="001525EE"/>
    <w:rsid w:val="00152ADE"/>
    <w:rsid w:val="00153B93"/>
    <w:rsid w:val="00153BE9"/>
    <w:rsid w:val="001542F3"/>
    <w:rsid w:val="00154585"/>
    <w:rsid w:val="001550E4"/>
    <w:rsid w:val="00156573"/>
    <w:rsid w:val="00156F1D"/>
    <w:rsid w:val="0015790C"/>
    <w:rsid w:val="00157BA2"/>
    <w:rsid w:val="001611B5"/>
    <w:rsid w:val="001614B7"/>
    <w:rsid w:val="001616AE"/>
    <w:rsid w:val="001630FA"/>
    <w:rsid w:val="001648B8"/>
    <w:rsid w:val="001659DF"/>
    <w:rsid w:val="00165BE3"/>
    <w:rsid w:val="00166A70"/>
    <w:rsid w:val="00166ABB"/>
    <w:rsid w:val="00171C65"/>
    <w:rsid w:val="00171F45"/>
    <w:rsid w:val="0017241E"/>
    <w:rsid w:val="001734CA"/>
    <w:rsid w:val="00173F7D"/>
    <w:rsid w:val="0017629D"/>
    <w:rsid w:val="001765D3"/>
    <w:rsid w:val="00177373"/>
    <w:rsid w:val="0017766E"/>
    <w:rsid w:val="00181109"/>
    <w:rsid w:val="00181CA0"/>
    <w:rsid w:val="00184395"/>
    <w:rsid w:val="00184CDB"/>
    <w:rsid w:val="00185157"/>
    <w:rsid w:val="00187067"/>
    <w:rsid w:val="001878DD"/>
    <w:rsid w:val="001901EA"/>
    <w:rsid w:val="00191C2F"/>
    <w:rsid w:val="00194EBF"/>
    <w:rsid w:val="0019504C"/>
    <w:rsid w:val="00195A34"/>
    <w:rsid w:val="00197944"/>
    <w:rsid w:val="001979B0"/>
    <w:rsid w:val="00197E9E"/>
    <w:rsid w:val="001A19E4"/>
    <w:rsid w:val="001A1DD6"/>
    <w:rsid w:val="001A4853"/>
    <w:rsid w:val="001A4871"/>
    <w:rsid w:val="001A51B8"/>
    <w:rsid w:val="001A6CD3"/>
    <w:rsid w:val="001A7166"/>
    <w:rsid w:val="001B05CA"/>
    <w:rsid w:val="001B2294"/>
    <w:rsid w:val="001B2ED5"/>
    <w:rsid w:val="001B4130"/>
    <w:rsid w:val="001B4535"/>
    <w:rsid w:val="001B4D12"/>
    <w:rsid w:val="001B71C5"/>
    <w:rsid w:val="001B7C3F"/>
    <w:rsid w:val="001B7E7F"/>
    <w:rsid w:val="001C2E36"/>
    <w:rsid w:val="001C35CD"/>
    <w:rsid w:val="001C3832"/>
    <w:rsid w:val="001C6165"/>
    <w:rsid w:val="001C65CB"/>
    <w:rsid w:val="001D26E4"/>
    <w:rsid w:val="001D3DE2"/>
    <w:rsid w:val="001D3EDA"/>
    <w:rsid w:val="001D499D"/>
    <w:rsid w:val="001D7E34"/>
    <w:rsid w:val="001E0087"/>
    <w:rsid w:val="001E1704"/>
    <w:rsid w:val="001E6AB1"/>
    <w:rsid w:val="001E6FD2"/>
    <w:rsid w:val="001E7138"/>
    <w:rsid w:val="001E7E7A"/>
    <w:rsid w:val="001F07DD"/>
    <w:rsid w:val="001F2E9D"/>
    <w:rsid w:val="001F355E"/>
    <w:rsid w:val="001F5047"/>
    <w:rsid w:val="001F72A7"/>
    <w:rsid w:val="00201383"/>
    <w:rsid w:val="00201FA7"/>
    <w:rsid w:val="00203169"/>
    <w:rsid w:val="002032DD"/>
    <w:rsid w:val="0020494E"/>
    <w:rsid w:val="00204B3D"/>
    <w:rsid w:val="00205010"/>
    <w:rsid w:val="00205A52"/>
    <w:rsid w:val="002060A5"/>
    <w:rsid w:val="00206459"/>
    <w:rsid w:val="00206C8B"/>
    <w:rsid w:val="0020759C"/>
    <w:rsid w:val="00211A16"/>
    <w:rsid w:val="00211E62"/>
    <w:rsid w:val="00213E17"/>
    <w:rsid w:val="00214008"/>
    <w:rsid w:val="0021451B"/>
    <w:rsid w:val="00216074"/>
    <w:rsid w:val="00216999"/>
    <w:rsid w:val="00216CEA"/>
    <w:rsid w:val="0021765D"/>
    <w:rsid w:val="002206A9"/>
    <w:rsid w:val="00221A36"/>
    <w:rsid w:val="00225948"/>
    <w:rsid w:val="002262EC"/>
    <w:rsid w:val="00227676"/>
    <w:rsid w:val="00231047"/>
    <w:rsid w:val="00231085"/>
    <w:rsid w:val="00231510"/>
    <w:rsid w:val="00231BBF"/>
    <w:rsid w:val="0023222F"/>
    <w:rsid w:val="002323BB"/>
    <w:rsid w:val="00233CD4"/>
    <w:rsid w:val="00234458"/>
    <w:rsid w:val="002346BF"/>
    <w:rsid w:val="00235ABD"/>
    <w:rsid w:val="0023612C"/>
    <w:rsid w:val="00236813"/>
    <w:rsid w:val="00236F10"/>
    <w:rsid w:val="0024120A"/>
    <w:rsid w:val="00241B8F"/>
    <w:rsid w:val="00241C93"/>
    <w:rsid w:val="0024215F"/>
    <w:rsid w:val="00243808"/>
    <w:rsid w:val="002446DD"/>
    <w:rsid w:val="00245CEC"/>
    <w:rsid w:val="002523CE"/>
    <w:rsid w:val="00252766"/>
    <w:rsid w:val="0025547E"/>
    <w:rsid w:val="00257CDB"/>
    <w:rsid w:val="002611D8"/>
    <w:rsid w:val="00262F9D"/>
    <w:rsid w:val="002640A9"/>
    <w:rsid w:val="002652A9"/>
    <w:rsid w:val="002664A5"/>
    <w:rsid w:val="00266E8B"/>
    <w:rsid w:val="00266EAC"/>
    <w:rsid w:val="0026781C"/>
    <w:rsid w:val="0027037A"/>
    <w:rsid w:val="00270E42"/>
    <w:rsid w:val="00271A00"/>
    <w:rsid w:val="00272EB8"/>
    <w:rsid w:val="0027334F"/>
    <w:rsid w:val="00275E12"/>
    <w:rsid w:val="00280787"/>
    <w:rsid w:val="00280F39"/>
    <w:rsid w:val="00280F5B"/>
    <w:rsid w:val="00281559"/>
    <w:rsid w:val="00281C37"/>
    <w:rsid w:val="00282C83"/>
    <w:rsid w:val="0028367D"/>
    <w:rsid w:val="0028446E"/>
    <w:rsid w:val="00284E86"/>
    <w:rsid w:val="0028586B"/>
    <w:rsid w:val="00285B2C"/>
    <w:rsid w:val="00285C82"/>
    <w:rsid w:val="002862D4"/>
    <w:rsid w:val="00286CCC"/>
    <w:rsid w:val="00291467"/>
    <w:rsid w:val="00291981"/>
    <w:rsid w:val="002934AC"/>
    <w:rsid w:val="0029356C"/>
    <w:rsid w:val="002969F5"/>
    <w:rsid w:val="00296F98"/>
    <w:rsid w:val="00297063"/>
    <w:rsid w:val="00297504"/>
    <w:rsid w:val="002975DA"/>
    <w:rsid w:val="002A0C77"/>
    <w:rsid w:val="002A2C8E"/>
    <w:rsid w:val="002A4EFD"/>
    <w:rsid w:val="002A6127"/>
    <w:rsid w:val="002B089B"/>
    <w:rsid w:val="002B1AF2"/>
    <w:rsid w:val="002B1C7A"/>
    <w:rsid w:val="002B2806"/>
    <w:rsid w:val="002B32C4"/>
    <w:rsid w:val="002B4BBE"/>
    <w:rsid w:val="002B613A"/>
    <w:rsid w:val="002B617C"/>
    <w:rsid w:val="002B7E83"/>
    <w:rsid w:val="002C0885"/>
    <w:rsid w:val="002C09A4"/>
    <w:rsid w:val="002C1CA7"/>
    <w:rsid w:val="002C1DDC"/>
    <w:rsid w:val="002C3010"/>
    <w:rsid w:val="002C697B"/>
    <w:rsid w:val="002C6D5F"/>
    <w:rsid w:val="002C6F24"/>
    <w:rsid w:val="002D2579"/>
    <w:rsid w:val="002D2C17"/>
    <w:rsid w:val="002D4ECF"/>
    <w:rsid w:val="002D5E91"/>
    <w:rsid w:val="002E2DCC"/>
    <w:rsid w:val="002E3B30"/>
    <w:rsid w:val="002E44F2"/>
    <w:rsid w:val="002E4A19"/>
    <w:rsid w:val="002E55F2"/>
    <w:rsid w:val="002E562C"/>
    <w:rsid w:val="002E7055"/>
    <w:rsid w:val="002E7C32"/>
    <w:rsid w:val="002F0166"/>
    <w:rsid w:val="002F0729"/>
    <w:rsid w:val="002F31A8"/>
    <w:rsid w:val="002F354C"/>
    <w:rsid w:val="002F5C0C"/>
    <w:rsid w:val="002F71F6"/>
    <w:rsid w:val="002F7C8D"/>
    <w:rsid w:val="0030195F"/>
    <w:rsid w:val="00302152"/>
    <w:rsid w:val="00302A86"/>
    <w:rsid w:val="00302C92"/>
    <w:rsid w:val="0030351F"/>
    <w:rsid w:val="003047DE"/>
    <w:rsid w:val="0030724A"/>
    <w:rsid w:val="003100CA"/>
    <w:rsid w:val="00310B97"/>
    <w:rsid w:val="00312F75"/>
    <w:rsid w:val="0031320F"/>
    <w:rsid w:val="00314DF8"/>
    <w:rsid w:val="00315622"/>
    <w:rsid w:val="003158B9"/>
    <w:rsid w:val="00317A72"/>
    <w:rsid w:val="00323E29"/>
    <w:rsid w:val="0033548C"/>
    <w:rsid w:val="00336383"/>
    <w:rsid w:val="00337563"/>
    <w:rsid w:val="003377DD"/>
    <w:rsid w:val="00340916"/>
    <w:rsid w:val="00340D67"/>
    <w:rsid w:val="003412E7"/>
    <w:rsid w:val="0034520A"/>
    <w:rsid w:val="003454B3"/>
    <w:rsid w:val="0034556E"/>
    <w:rsid w:val="003455D7"/>
    <w:rsid w:val="00345E21"/>
    <w:rsid w:val="003467B2"/>
    <w:rsid w:val="00350EBA"/>
    <w:rsid w:val="00350EDE"/>
    <w:rsid w:val="0035121F"/>
    <w:rsid w:val="00351299"/>
    <w:rsid w:val="00351312"/>
    <w:rsid w:val="003513B2"/>
    <w:rsid w:val="003515C6"/>
    <w:rsid w:val="00352263"/>
    <w:rsid w:val="003526EA"/>
    <w:rsid w:val="00354236"/>
    <w:rsid w:val="00354A3E"/>
    <w:rsid w:val="00354E35"/>
    <w:rsid w:val="003555B1"/>
    <w:rsid w:val="00356086"/>
    <w:rsid w:val="00356AC0"/>
    <w:rsid w:val="00360B89"/>
    <w:rsid w:val="00360FF4"/>
    <w:rsid w:val="00361920"/>
    <w:rsid w:val="003619FA"/>
    <w:rsid w:val="00361B8B"/>
    <w:rsid w:val="00364034"/>
    <w:rsid w:val="00364268"/>
    <w:rsid w:val="00366E06"/>
    <w:rsid w:val="0036715C"/>
    <w:rsid w:val="003675A0"/>
    <w:rsid w:val="00371276"/>
    <w:rsid w:val="00371B42"/>
    <w:rsid w:val="00372F80"/>
    <w:rsid w:val="00372F9A"/>
    <w:rsid w:val="0037496C"/>
    <w:rsid w:val="00375A92"/>
    <w:rsid w:val="003760AB"/>
    <w:rsid w:val="0037725C"/>
    <w:rsid w:val="00377D28"/>
    <w:rsid w:val="0038006A"/>
    <w:rsid w:val="0038120F"/>
    <w:rsid w:val="0038190D"/>
    <w:rsid w:val="00383157"/>
    <w:rsid w:val="00384373"/>
    <w:rsid w:val="00384718"/>
    <w:rsid w:val="00384E07"/>
    <w:rsid w:val="003873F4"/>
    <w:rsid w:val="00387464"/>
    <w:rsid w:val="00392013"/>
    <w:rsid w:val="003941CA"/>
    <w:rsid w:val="00397443"/>
    <w:rsid w:val="003A001C"/>
    <w:rsid w:val="003A29F8"/>
    <w:rsid w:val="003A609E"/>
    <w:rsid w:val="003B092A"/>
    <w:rsid w:val="003B1339"/>
    <w:rsid w:val="003B24F2"/>
    <w:rsid w:val="003B2B19"/>
    <w:rsid w:val="003B3184"/>
    <w:rsid w:val="003B3329"/>
    <w:rsid w:val="003B3679"/>
    <w:rsid w:val="003B4FDF"/>
    <w:rsid w:val="003B56A5"/>
    <w:rsid w:val="003B657D"/>
    <w:rsid w:val="003B790C"/>
    <w:rsid w:val="003B7CFF"/>
    <w:rsid w:val="003C07EB"/>
    <w:rsid w:val="003C21AF"/>
    <w:rsid w:val="003C237D"/>
    <w:rsid w:val="003C3983"/>
    <w:rsid w:val="003C49D2"/>
    <w:rsid w:val="003C6449"/>
    <w:rsid w:val="003C672C"/>
    <w:rsid w:val="003C7303"/>
    <w:rsid w:val="003D0DA1"/>
    <w:rsid w:val="003D1A59"/>
    <w:rsid w:val="003D2C44"/>
    <w:rsid w:val="003D2CBE"/>
    <w:rsid w:val="003D2DEC"/>
    <w:rsid w:val="003D37BA"/>
    <w:rsid w:val="003D3B52"/>
    <w:rsid w:val="003D42A9"/>
    <w:rsid w:val="003D454D"/>
    <w:rsid w:val="003D49C9"/>
    <w:rsid w:val="003D5007"/>
    <w:rsid w:val="003D5996"/>
    <w:rsid w:val="003D5D1A"/>
    <w:rsid w:val="003D6BD6"/>
    <w:rsid w:val="003E01D2"/>
    <w:rsid w:val="003E07E9"/>
    <w:rsid w:val="003E67C5"/>
    <w:rsid w:val="003E6DE0"/>
    <w:rsid w:val="003E747D"/>
    <w:rsid w:val="003E773E"/>
    <w:rsid w:val="003E7E62"/>
    <w:rsid w:val="003F09FE"/>
    <w:rsid w:val="003F0B65"/>
    <w:rsid w:val="003F15A9"/>
    <w:rsid w:val="003F3B0A"/>
    <w:rsid w:val="003F52A8"/>
    <w:rsid w:val="003F5610"/>
    <w:rsid w:val="003F5BC3"/>
    <w:rsid w:val="00400A18"/>
    <w:rsid w:val="00400B21"/>
    <w:rsid w:val="00401274"/>
    <w:rsid w:val="00401727"/>
    <w:rsid w:val="004030F5"/>
    <w:rsid w:val="00404347"/>
    <w:rsid w:val="00404555"/>
    <w:rsid w:val="004046DE"/>
    <w:rsid w:val="004061FE"/>
    <w:rsid w:val="00406D65"/>
    <w:rsid w:val="0041063F"/>
    <w:rsid w:val="00410F32"/>
    <w:rsid w:val="00410FA7"/>
    <w:rsid w:val="00411215"/>
    <w:rsid w:val="00411339"/>
    <w:rsid w:val="0041181A"/>
    <w:rsid w:val="00412C40"/>
    <w:rsid w:val="00414D27"/>
    <w:rsid w:val="0041583A"/>
    <w:rsid w:val="00417DF1"/>
    <w:rsid w:val="00422B99"/>
    <w:rsid w:val="00422DE0"/>
    <w:rsid w:val="00422F32"/>
    <w:rsid w:val="00422FDE"/>
    <w:rsid w:val="004241A5"/>
    <w:rsid w:val="0042561C"/>
    <w:rsid w:val="004262DA"/>
    <w:rsid w:val="0042644C"/>
    <w:rsid w:val="00426711"/>
    <w:rsid w:val="0043112B"/>
    <w:rsid w:val="0043226E"/>
    <w:rsid w:val="004337DE"/>
    <w:rsid w:val="00434080"/>
    <w:rsid w:val="004340F9"/>
    <w:rsid w:val="00434527"/>
    <w:rsid w:val="004358B6"/>
    <w:rsid w:val="00435B1F"/>
    <w:rsid w:val="00435B27"/>
    <w:rsid w:val="00435BBC"/>
    <w:rsid w:val="00435E44"/>
    <w:rsid w:val="004366C4"/>
    <w:rsid w:val="00436B84"/>
    <w:rsid w:val="00442609"/>
    <w:rsid w:val="00442F3D"/>
    <w:rsid w:val="004437DB"/>
    <w:rsid w:val="004438F0"/>
    <w:rsid w:val="004446DA"/>
    <w:rsid w:val="00444FCF"/>
    <w:rsid w:val="00445FE3"/>
    <w:rsid w:val="00446F93"/>
    <w:rsid w:val="00447005"/>
    <w:rsid w:val="00447029"/>
    <w:rsid w:val="004472C3"/>
    <w:rsid w:val="00450A20"/>
    <w:rsid w:val="0045269C"/>
    <w:rsid w:val="00452DD0"/>
    <w:rsid w:val="004530CA"/>
    <w:rsid w:val="00453D0C"/>
    <w:rsid w:val="004551C4"/>
    <w:rsid w:val="00455EE6"/>
    <w:rsid w:val="00456D6C"/>
    <w:rsid w:val="0046047B"/>
    <w:rsid w:val="00460E15"/>
    <w:rsid w:val="0046389D"/>
    <w:rsid w:val="004645D9"/>
    <w:rsid w:val="00464B6F"/>
    <w:rsid w:val="00464BBE"/>
    <w:rsid w:val="004652D2"/>
    <w:rsid w:val="00465450"/>
    <w:rsid w:val="004660ED"/>
    <w:rsid w:val="004668DB"/>
    <w:rsid w:val="00467381"/>
    <w:rsid w:val="00470AA5"/>
    <w:rsid w:val="00470F9F"/>
    <w:rsid w:val="004713E3"/>
    <w:rsid w:val="00472C36"/>
    <w:rsid w:val="004748B0"/>
    <w:rsid w:val="00475428"/>
    <w:rsid w:val="00476335"/>
    <w:rsid w:val="00476BD3"/>
    <w:rsid w:val="004776E6"/>
    <w:rsid w:val="00477A4D"/>
    <w:rsid w:val="00477B3F"/>
    <w:rsid w:val="004802A0"/>
    <w:rsid w:val="00480A11"/>
    <w:rsid w:val="00481BF4"/>
    <w:rsid w:val="0048356C"/>
    <w:rsid w:val="00483906"/>
    <w:rsid w:val="00483EB6"/>
    <w:rsid w:val="00485541"/>
    <w:rsid w:val="00490575"/>
    <w:rsid w:val="004912BF"/>
    <w:rsid w:val="00491837"/>
    <w:rsid w:val="00491F56"/>
    <w:rsid w:val="004920CC"/>
    <w:rsid w:val="00492BFA"/>
    <w:rsid w:val="004941B6"/>
    <w:rsid w:val="00497FA4"/>
    <w:rsid w:val="004A11B7"/>
    <w:rsid w:val="004A45AE"/>
    <w:rsid w:val="004A4F5D"/>
    <w:rsid w:val="004A64E6"/>
    <w:rsid w:val="004A7338"/>
    <w:rsid w:val="004B1074"/>
    <w:rsid w:val="004B1936"/>
    <w:rsid w:val="004B3197"/>
    <w:rsid w:val="004B3413"/>
    <w:rsid w:val="004B3517"/>
    <w:rsid w:val="004B4D50"/>
    <w:rsid w:val="004B599C"/>
    <w:rsid w:val="004B76D4"/>
    <w:rsid w:val="004B7D38"/>
    <w:rsid w:val="004C12B2"/>
    <w:rsid w:val="004C2FFE"/>
    <w:rsid w:val="004C3B40"/>
    <w:rsid w:val="004C49DE"/>
    <w:rsid w:val="004C6305"/>
    <w:rsid w:val="004C6A33"/>
    <w:rsid w:val="004C7C51"/>
    <w:rsid w:val="004C7CAA"/>
    <w:rsid w:val="004D00F1"/>
    <w:rsid w:val="004D01DE"/>
    <w:rsid w:val="004D05BE"/>
    <w:rsid w:val="004D1C08"/>
    <w:rsid w:val="004D26E0"/>
    <w:rsid w:val="004D36B7"/>
    <w:rsid w:val="004D3B13"/>
    <w:rsid w:val="004D5AAE"/>
    <w:rsid w:val="004D61BA"/>
    <w:rsid w:val="004D657E"/>
    <w:rsid w:val="004D6C6B"/>
    <w:rsid w:val="004D7C8F"/>
    <w:rsid w:val="004E0019"/>
    <w:rsid w:val="004E028C"/>
    <w:rsid w:val="004E095C"/>
    <w:rsid w:val="004E0996"/>
    <w:rsid w:val="004E0B75"/>
    <w:rsid w:val="004E158B"/>
    <w:rsid w:val="004E2249"/>
    <w:rsid w:val="004E3CFF"/>
    <w:rsid w:val="004E63C0"/>
    <w:rsid w:val="004E6732"/>
    <w:rsid w:val="004E7A3D"/>
    <w:rsid w:val="004E7FE5"/>
    <w:rsid w:val="004F46A9"/>
    <w:rsid w:val="004F4AC0"/>
    <w:rsid w:val="004F4C42"/>
    <w:rsid w:val="004F52A4"/>
    <w:rsid w:val="004F60B6"/>
    <w:rsid w:val="004F710E"/>
    <w:rsid w:val="0050009B"/>
    <w:rsid w:val="00500DD9"/>
    <w:rsid w:val="00500F7A"/>
    <w:rsid w:val="00501F68"/>
    <w:rsid w:val="00502CBB"/>
    <w:rsid w:val="00502EDC"/>
    <w:rsid w:val="00502FFC"/>
    <w:rsid w:val="005033C2"/>
    <w:rsid w:val="00503553"/>
    <w:rsid w:val="005036BB"/>
    <w:rsid w:val="00504128"/>
    <w:rsid w:val="00505251"/>
    <w:rsid w:val="00505724"/>
    <w:rsid w:val="005070D1"/>
    <w:rsid w:val="00507368"/>
    <w:rsid w:val="00507ADF"/>
    <w:rsid w:val="00507D5D"/>
    <w:rsid w:val="00515902"/>
    <w:rsid w:val="005173CA"/>
    <w:rsid w:val="0051744A"/>
    <w:rsid w:val="005214F3"/>
    <w:rsid w:val="00521AFD"/>
    <w:rsid w:val="00521EF7"/>
    <w:rsid w:val="0052297F"/>
    <w:rsid w:val="00523D0F"/>
    <w:rsid w:val="005258BF"/>
    <w:rsid w:val="00527684"/>
    <w:rsid w:val="00527A88"/>
    <w:rsid w:val="00530B46"/>
    <w:rsid w:val="00530E63"/>
    <w:rsid w:val="0053444C"/>
    <w:rsid w:val="00534907"/>
    <w:rsid w:val="005353BC"/>
    <w:rsid w:val="00535532"/>
    <w:rsid w:val="00535FAB"/>
    <w:rsid w:val="005363CA"/>
    <w:rsid w:val="00537658"/>
    <w:rsid w:val="0053794F"/>
    <w:rsid w:val="00537A51"/>
    <w:rsid w:val="005406B4"/>
    <w:rsid w:val="00540B0B"/>
    <w:rsid w:val="00540EFE"/>
    <w:rsid w:val="005417C5"/>
    <w:rsid w:val="00541F05"/>
    <w:rsid w:val="00542783"/>
    <w:rsid w:val="0054280F"/>
    <w:rsid w:val="00542AEE"/>
    <w:rsid w:val="005441EF"/>
    <w:rsid w:val="00544DFB"/>
    <w:rsid w:val="00544E5A"/>
    <w:rsid w:val="005452A5"/>
    <w:rsid w:val="00545760"/>
    <w:rsid w:val="00546C64"/>
    <w:rsid w:val="00547BB1"/>
    <w:rsid w:val="00550ECE"/>
    <w:rsid w:val="00552E35"/>
    <w:rsid w:val="0055346B"/>
    <w:rsid w:val="00555E46"/>
    <w:rsid w:val="00556EC2"/>
    <w:rsid w:val="00560318"/>
    <w:rsid w:val="00560F62"/>
    <w:rsid w:val="005620D9"/>
    <w:rsid w:val="00562361"/>
    <w:rsid w:val="00563495"/>
    <w:rsid w:val="00563726"/>
    <w:rsid w:val="00565D7E"/>
    <w:rsid w:val="00566129"/>
    <w:rsid w:val="00567A7B"/>
    <w:rsid w:val="00567DA3"/>
    <w:rsid w:val="00571BFE"/>
    <w:rsid w:val="005729DB"/>
    <w:rsid w:val="005743D3"/>
    <w:rsid w:val="00575DB8"/>
    <w:rsid w:val="005760A0"/>
    <w:rsid w:val="00580306"/>
    <w:rsid w:val="00581692"/>
    <w:rsid w:val="005820D6"/>
    <w:rsid w:val="005825ED"/>
    <w:rsid w:val="0058493C"/>
    <w:rsid w:val="00587B83"/>
    <w:rsid w:val="00587DEA"/>
    <w:rsid w:val="005908EF"/>
    <w:rsid w:val="00590AF7"/>
    <w:rsid w:val="00590B75"/>
    <w:rsid w:val="00590ECF"/>
    <w:rsid w:val="00592D8F"/>
    <w:rsid w:val="00593510"/>
    <w:rsid w:val="0059476C"/>
    <w:rsid w:val="00594C88"/>
    <w:rsid w:val="00595AAD"/>
    <w:rsid w:val="00596FB9"/>
    <w:rsid w:val="00597605"/>
    <w:rsid w:val="0059777C"/>
    <w:rsid w:val="00597E9B"/>
    <w:rsid w:val="00597F0A"/>
    <w:rsid w:val="005A003A"/>
    <w:rsid w:val="005A33E2"/>
    <w:rsid w:val="005A4A58"/>
    <w:rsid w:val="005A5DEB"/>
    <w:rsid w:val="005A6900"/>
    <w:rsid w:val="005B0BBA"/>
    <w:rsid w:val="005B0F4F"/>
    <w:rsid w:val="005B224B"/>
    <w:rsid w:val="005B2A1F"/>
    <w:rsid w:val="005B2F65"/>
    <w:rsid w:val="005B433F"/>
    <w:rsid w:val="005B4E5C"/>
    <w:rsid w:val="005B5E9B"/>
    <w:rsid w:val="005B5E9E"/>
    <w:rsid w:val="005C1834"/>
    <w:rsid w:val="005C2BBA"/>
    <w:rsid w:val="005C4AAD"/>
    <w:rsid w:val="005C5BA6"/>
    <w:rsid w:val="005C5E27"/>
    <w:rsid w:val="005C6623"/>
    <w:rsid w:val="005D002B"/>
    <w:rsid w:val="005D185D"/>
    <w:rsid w:val="005D1C81"/>
    <w:rsid w:val="005D309F"/>
    <w:rsid w:val="005D30CD"/>
    <w:rsid w:val="005D45D6"/>
    <w:rsid w:val="005D543A"/>
    <w:rsid w:val="005D598D"/>
    <w:rsid w:val="005D7AD7"/>
    <w:rsid w:val="005E0D8F"/>
    <w:rsid w:val="005E28D8"/>
    <w:rsid w:val="005E2FFF"/>
    <w:rsid w:val="005E395B"/>
    <w:rsid w:val="005E55FC"/>
    <w:rsid w:val="005E5D2B"/>
    <w:rsid w:val="005E6611"/>
    <w:rsid w:val="005E6F8D"/>
    <w:rsid w:val="005E7ECF"/>
    <w:rsid w:val="005F2BBF"/>
    <w:rsid w:val="005F30F5"/>
    <w:rsid w:val="005F3B31"/>
    <w:rsid w:val="005F3D09"/>
    <w:rsid w:val="005F3D79"/>
    <w:rsid w:val="005F5D56"/>
    <w:rsid w:val="005F6552"/>
    <w:rsid w:val="005F6CFF"/>
    <w:rsid w:val="005F77C9"/>
    <w:rsid w:val="00601172"/>
    <w:rsid w:val="006012E9"/>
    <w:rsid w:val="00601A70"/>
    <w:rsid w:val="00602B2B"/>
    <w:rsid w:val="00602C25"/>
    <w:rsid w:val="006032C4"/>
    <w:rsid w:val="006051C3"/>
    <w:rsid w:val="00605651"/>
    <w:rsid w:val="00606404"/>
    <w:rsid w:val="00606721"/>
    <w:rsid w:val="00606917"/>
    <w:rsid w:val="00606A35"/>
    <w:rsid w:val="006073C6"/>
    <w:rsid w:val="006079EB"/>
    <w:rsid w:val="00610BEA"/>
    <w:rsid w:val="00612224"/>
    <w:rsid w:val="00612232"/>
    <w:rsid w:val="00612E39"/>
    <w:rsid w:val="006141C1"/>
    <w:rsid w:val="006145A0"/>
    <w:rsid w:val="006158CF"/>
    <w:rsid w:val="00615EB5"/>
    <w:rsid w:val="006161E1"/>
    <w:rsid w:val="00617F35"/>
    <w:rsid w:val="00620CB6"/>
    <w:rsid w:val="00621EAF"/>
    <w:rsid w:val="0062261E"/>
    <w:rsid w:val="00622A9F"/>
    <w:rsid w:val="00623263"/>
    <w:rsid w:val="00623F65"/>
    <w:rsid w:val="00623FBF"/>
    <w:rsid w:val="006243C9"/>
    <w:rsid w:val="00624CAA"/>
    <w:rsid w:val="0062613F"/>
    <w:rsid w:val="0062733E"/>
    <w:rsid w:val="00627B84"/>
    <w:rsid w:val="00630278"/>
    <w:rsid w:val="0063079A"/>
    <w:rsid w:val="00630E31"/>
    <w:rsid w:val="00632986"/>
    <w:rsid w:val="00633977"/>
    <w:rsid w:val="00633B3C"/>
    <w:rsid w:val="00633F45"/>
    <w:rsid w:val="00634D3D"/>
    <w:rsid w:val="00635963"/>
    <w:rsid w:val="00635A21"/>
    <w:rsid w:val="0063630A"/>
    <w:rsid w:val="006368C7"/>
    <w:rsid w:val="006372C0"/>
    <w:rsid w:val="0064017F"/>
    <w:rsid w:val="00640910"/>
    <w:rsid w:val="0064245C"/>
    <w:rsid w:val="006451FC"/>
    <w:rsid w:val="00645F30"/>
    <w:rsid w:val="00646227"/>
    <w:rsid w:val="0064733A"/>
    <w:rsid w:val="006474A3"/>
    <w:rsid w:val="00650802"/>
    <w:rsid w:val="00650AD2"/>
    <w:rsid w:val="00650F67"/>
    <w:rsid w:val="00651F1C"/>
    <w:rsid w:val="006535F8"/>
    <w:rsid w:val="00653748"/>
    <w:rsid w:val="00654910"/>
    <w:rsid w:val="00654D55"/>
    <w:rsid w:val="00656C2C"/>
    <w:rsid w:val="0065703A"/>
    <w:rsid w:val="0065730A"/>
    <w:rsid w:val="00657C65"/>
    <w:rsid w:val="00661005"/>
    <w:rsid w:val="00661A9F"/>
    <w:rsid w:val="00665BED"/>
    <w:rsid w:val="00666D47"/>
    <w:rsid w:val="006703F1"/>
    <w:rsid w:val="006708DC"/>
    <w:rsid w:val="00670AAF"/>
    <w:rsid w:val="00670C67"/>
    <w:rsid w:val="00670E36"/>
    <w:rsid w:val="0067342E"/>
    <w:rsid w:val="00676050"/>
    <w:rsid w:val="00677309"/>
    <w:rsid w:val="00677E19"/>
    <w:rsid w:val="00682321"/>
    <w:rsid w:val="00682C93"/>
    <w:rsid w:val="006847E6"/>
    <w:rsid w:val="00685778"/>
    <w:rsid w:val="00685F84"/>
    <w:rsid w:val="006861A1"/>
    <w:rsid w:val="006914AC"/>
    <w:rsid w:val="00692573"/>
    <w:rsid w:val="006943FB"/>
    <w:rsid w:val="00695975"/>
    <w:rsid w:val="00696C2E"/>
    <w:rsid w:val="006A03A8"/>
    <w:rsid w:val="006A043E"/>
    <w:rsid w:val="006A10EC"/>
    <w:rsid w:val="006A13FC"/>
    <w:rsid w:val="006A1417"/>
    <w:rsid w:val="006A17C9"/>
    <w:rsid w:val="006A33D5"/>
    <w:rsid w:val="006A35E7"/>
    <w:rsid w:val="006A37B7"/>
    <w:rsid w:val="006A3C80"/>
    <w:rsid w:val="006A40F9"/>
    <w:rsid w:val="006A566A"/>
    <w:rsid w:val="006A737A"/>
    <w:rsid w:val="006A7AA0"/>
    <w:rsid w:val="006B1A9E"/>
    <w:rsid w:val="006B34FE"/>
    <w:rsid w:val="006B3998"/>
    <w:rsid w:val="006B3C0F"/>
    <w:rsid w:val="006B5BB1"/>
    <w:rsid w:val="006B6575"/>
    <w:rsid w:val="006B7431"/>
    <w:rsid w:val="006C03F3"/>
    <w:rsid w:val="006C1CC1"/>
    <w:rsid w:val="006C4496"/>
    <w:rsid w:val="006C4A05"/>
    <w:rsid w:val="006C71D6"/>
    <w:rsid w:val="006C7860"/>
    <w:rsid w:val="006D492A"/>
    <w:rsid w:val="006D6F70"/>
    <w:rsid w:val="006D7F35"/>
    <w:rsid w:val="006E0BEF"/>
    <w:rsid w:val="006E211B"/>
    <w:rsid w:val="006E214B"/>
    <w:rsid w:val="006E284F"/>
    <w:rsid w:val="006E28BB"/>
    <w:rsid w:val="006E4C16"/>
    <w:rsid w:val="006E4F42"/>
    <w:rsid w:val="006E6DE8"/>
    <w:rsid w:val="006E769B"/>
    <w:rsid w:val="006F0714"/>
    <w:rsid w:val="006F12BF"/>
    <w:rsid w:val="006F14E9"/>
    <w:rsid w:val="006F1895"/>
    <w:rsid w:val="006F19D0"/>
    <w:rsid w:val="006F367E"/>
    <w:rsid w:val="006F505C"/>
    <w:rsid w:val="006F59C7"/>
    <w:rsid w:val="006F5A04"/>
    <w:rsid w:val="006F64E1"/>
    <w:rsid w:val="006F65F9"/>
    <w:rsid w:val="006F6C0A"/>
    <w:rsid w:val="006F7598"/>
    <w:rsid w:val="006F7ABF"/>
    <w:rsid w:val="00700BB4"/>
    <w:rsid w:val="007015D3"/>
    <w:rsid w:val="00701BE4"/>
    <w:rsid w:val="007028C2"/>
    <w:rsid w:val="00703ECE"/>
    <w:rsid w:val="00703FEC"/>
    <w:rsid w:val="00704381"/>
    <w:rsid w:val="00704F4C"/>
    <w:rsid w:val="007053A2"/>
    <w:rsid w:val="007059C1"/>
    <w:rsid w:val="007063B3"/>
    <w:rsid w:val="0070687C"/>
    <w:rsid w:val="0070716A"/>
    <w:rsid w:val="00710C15"/>
    <w:rsid w:val="0071153D"/>
    <w:rsid w:val="00711742"/>
    <w:rsid w:val="007128E7"/>
    <w:rsid w:val="00713CF5"/>
    <w:rsid w:val="00715EE8"/>
    <w:rsid w:val="00716A38"/>
    <w:rsid w:val="00716D1E"/>
    <w:rsid w:val="007171E5"/>
    <w:rsid w:val="00717662"/>
    <w:rsid w:val="00720D4F"/>
    <w:rsid w:val="00721438"/>
    <w:rsid w:val="00721745"/>
    <w:rsid w:val="00722E24"/>
    <w:rsid w:val="0072433E"/>
    <w:rsid w:val="0072564A"/>
    <w:rsid w:val="00725A54"/>
    <w:rsid w:val="0072770F"/>
    <w:rsid w:val="00730F69"/>
    <w:rsid w:val="007310E6"/>
    <w:rsid w:val="00731905"/>
    <w:rsid w:val="00731EE2"/>
    <w:rsid w:val="00732FED"/>
    <w:rsid w:val="007331F2"/>
    <w:rsid w:val="00733745"/>
    <w:rsid w:val="00733CB0"/>
    <w:rsid w:val="0073462D"/>
    <w:rsid w:val="007360AC"/>
    <w:rsid w:val="00736B97"/>
    <w:rsid w:val="00736C28"/>
    <w:rsid w:val="007377E6"/>
    <w:rsid w:val="00740516"/>
    <w:rsid w:val="00740D13"/>
    <w:rsid w:val="007439AA"/>
    <w:rsid w:val="007462E1"/>
    <w:rsid w:val="007464AF"/>
    <w:rsid w:val="00750FD7"/>
    <w:rsid w:val="00751973"/>
    <w:rsid w:val="00752586"/>
    <w:rsid w:val="00754389"/>
    <w:rsid w:val="00755876"/>
    <w:rsid w:val="00755939"/>
    <w:rsid w:val="00755EC7"/>
    <w:rsid w:val="00755F32"/>
    <w:rsid w:val="007566BE"/>
    <w:rsid w:val="00756F9B"/>
    <w:rsid w:val="007578CE"/>
    <w:rsid w:val="0076073E"/>
    <w:rsid w:val="00760FEA"/>
    <w:rsid w:val="00761F48"/>
    <w:rsid w:val="007630F8"/>
    <w:rsid w:val="00763224"/>
    <w:rsid w:val="007638B8"/>
    <w:rsid w:val="007641F8"/>
    <w:rsid w:val="007652C9"/>
    <w:rsid w:val="0076767F"/>
    <w:rsid w:val="007679E6"/>
    <w:rsid w:val="00767CE3"/>
    <w:rsid w:val="007716DD"/>
    <w:rsid w:val="007717CE"/>
    <w:rsid w:val="007727F1"/>
    <w:rsid w:val="00773C20"/>
    <w:rsid w:val="00774E93"/>
    <w:rsid w:val="00776C5D"/>
    <w:rsid w:val="00777B20"/>
    <w:rsid w:val="00780ED7"/>
    <w:rsid w:val="007812BD"/>
    <w:rsid w:val="00781602"/>
    <w:rsid w:val="00782C66"/>
    <w:rsid w:val="0078622D"/>
    <w:rsid w:val="007867F8"/>
    <w:rsid w:val="00790237"/>
    <w:rsid w:val="00790AF1"/>
    <w:rsid w:val="00790D8E"/>
    <w:rsid w:val="007916A7"/>
    <w:rsid w:val="00792190"/>
    <w:rsid w:val="00792229"/>
    <w:rsid w:val="00792FC0"/>
    <w:rsid w:val="00793313"/>
    <w:rsid w:val="007978C7"/>
    <w:rsid w:val="00797A99"/>
    <w:rsid w:val="007A17DB"/>
    <w:rsid w:val="007A3171"/>
    <w:rsid w:val="007A32B4"/>
    <w:rsid w:val="007A3585"/>
    <w:rsid w:val="007A397B"/>
    <w:rsid w:val="007A4282"/>
    <w:rsid w:val="007A5AB8"/>
    <w:rsid w:val="007A6012"/>
    <w:rsid w:val="007A6052"/>
    <w:rsid w:val="007A6BB3"/>
    <w:rsid w:val="007A72FC"/>
    <w:rsid w:val="007A769E"/>
    <w:rsid w:val="007A773C"/>
    <w:rsid w:val="007B1BF0"/>
    <w:rsid w:val="007B2999"/>
    <w:rsid w:val="007B3213"/>
    <w:rsid w:val="007B3D53"/>
    <w:rsid w:val="007B4186"/>
    <w:rsid w:val="007B7EC5"/>
    <w:rsid w:val="007C1203"/>
    <w:rsid w:val="007C1572"/>
    <w:rsid w:val="007C1664"/>
    <w:rsid w:val="007C1DDD"/>
    <w:rsid w:val="007C24A4"/>
    <w:rsid w:val="007C24B7"/>
    <w:rsid w:val="007C7CE3"/>
    <w:rsid w:val="007D0162"/>
    <w:rsid w:val="007D1156"/>
    <w:rsid w:val="007D14DD"/>
    <w:rsid w:val="007D38CD"/>
    <w:rsid w:val="007D5065"/>
    <w:rsid w:val="007D5730"/>
    <w:rsid w:val="007D5F66"/>
    <w:rsid w:val="007D62CC"/>
    <w:rsid w:val="007D6353"/>
    <w:rsid w:val="007D675F"/>
    <w:rsid w:val="007D704E"/>
    <w:rsid w:val="007D7D5D"/>
    <w:rsid w:val="007E39AE"/>
    <w:rsid w:val="007E44E5"/>
    <w:rsid w:val="007E48BE"/>
    <w:rsid w:val="007E5B2C"/>
    <w:rsid w:val="007E6C90"/>
    <w:rsid w:val="007F03B7"/>
    <w:rsid w:val="007F11F0"/>
    <w:rsid w:val="007F21E0"/>
    <w:rsid w:val="007F288E"/>
    <w:rsid w:val="007F33FC"/>
    <w:rsid w:val="007F5E9C"/>
    <w:rsid w:val="007F61F8"/>
    <w:rsid w:val="007F64D1"/>
    <w:rsid w:val="007F7072"/>
    <w:rsid w:val="007F7525"/>
    <w:rsid w:val="00800385"/>
    <w:rsid w:val="00800772"/>
    <w:rsid w:val="00801C6D"/>
    <w:rsid w:val="00802306"/>
    <w:rsid w:val="00802444"/>
    <w:rsid w:val="00802B66"/>
    <w:rsid w:val="008031B0"/>
    <w:rsid w:val="00804CA2"/>
    <w:rsid w:val="00807DBF"/>
    <w:rsid w:val="0081122C"/>
    <w:rsid w:val="008114B0"/>
    <w:rsid w:val="00811C0B"/>
    <w:rsid w:val="00811CED"/>
    <w:rsid w:val="008120F8"/>
    <w:rsid w:val="00813E6F"/>
    <w:rsid w:val="00814481"/>
    <w:rsid w:val="008148AE"/>
    <w:rsid w:val="00816837"/>
    <w:rsid w:val="0082014E"/>
    <w:rsid w:val="008207F6"/>
    <w:rsid w:val="008216E0"/>
    <w:rsid w:val="008225D2"/>
    <w:rsid w:val="00823B03"/>
    <w:rsid w:val="008241E2"/>
    <w:rsid w:val="00824F25"/>
    <w:rsid w:val="00825B1F"/>
    <w:rsid w:val="00825E17"/>
    <w:rsid w:val="0082646F"/>
    <w:rsid w:val="0082655E"/>
    <w:rsid w:val="00827568"/>
    <w:rsid w:val="00832A33"/>
    <w:rsid w:val="008344C0"/>
    <w:rsid w:val="008354E6"/>
    <w:rsid w:val="00837986"/>
    <w:rsid w:val="00837EE1"/>
    <w:rsid w:val="0084008F"/>
    <w:rsid w:val="008423D5"/>
    <w:rsid w:val="00842BE0"/>
    <w:rsid w:val="008451DB"/>
    <w:rsid w:val="00845BD8"/>
    <w:rsid w:val="008462F0"/>
    <w:rsid w:val="008475BB"/>
    <w:rsid w:val="00851739"/>
    <w:rsid w:val="008526D5"/>
    <w:rsid w:val="00853E57"/>
    <w:rsid w:val="00854076"/>
    <w:rsid w:val="008551C4"/>
    <w:rsid w:val="00856EEB"/>
    <w:rsid w:val="0086000E"/>
    <w:rsid w:val="00860736"/>
    <w:rsid w:val="00861D32"/>
    <w:rsid w:val="00862461"/>
    <w:rsid w:val="00863B47"/>
    <w:rsid w:val="00864730"/>
    <w:rsid w:val="008649A2"/>
    <w:rsid w:val="00867CFC"/>
    <w:rsid w:val="00867F79"/>
    <w:rsid w:val="0087231B"/>
    <w:rsid w:val="0087515E"/>
    <w:rsid w:val="00877167"/>
    <w:rsid w:val="008776BB"/>
    <w:rsid w:val="0088207E"/>
    <w:rsid w:val="00882DF7"/>
    <w:rsid w:val="008844BB"/>
    <w:rsid w:val="00884693"/>
    <w:rsid w:val="00884A5F"/>
    <w:rsid w:val="00887377"/>
    <w:rsid w:val="00890A55"/>
    <w:rsid w:val="00891332"/>
    <w:rsid w:val="00892732"/>
    <w:rsid w:val="00893077"/>
    <w:rsid w:val="00897178"/>
    <w:rsid w:val="008975E3"/>
    <w:rsid w:val="008977AC"/>
    <w:rsid w:val="008A1BA1"/>
    <w:rsid w:val="008A205F"/>
    <w:rsid w:val="008A2E8F"/>
    <w:rsid w:val="008A3950"/>
    <w:rsid w:val="008A43E2"/>
    <w:rsid w:val="008A4A7D"/>
    <w:rsid w:val="008A6189"/>
    <w:rsid w:val="008A7C47"/>
    <w:rsid w:val="008B025F"/>
    <w:rsid w:val="008B13C1"/>
    <w:rsid w:val="008B1542"/>
    <w:rsid w:val="008B5DFF"/>
    <w:rsid w:val="008B61F3"/>
    <w:rsid w:val="008B7742"/>
    <w:rsid w:val="008C0ECF"/>
    <w:rsid w:val="008C193D"/>
    <w:rsid w:val="008C276D"/>
    <w:rsid w:val="008C2871"/>
    <w:rsid w:val="008C339A"/>
    <w:rsid w:val="008C55A8"/>
    <w:rsid w:val="008C60CD"/>
    <w:rsid w:val="008D0864"/>
    <w:rsid w:val="008D1765"/>
    <w:rsid w:val="008D2376"/>
    <w:rsid w:val="008D3C13"/>
    <w:rsid w:val="008D4BDF"/>
    <w:rsid w:val="008D5542"/>
    <w:rsid w:val="008D7C97"/>
    <w:rsid w:val="008E214E"/>
    <w:rsid w:val="008E328C"/>
    <w:rsid w:val="008E39D5"/>
    <w:rsid w:val="008E642D"/>
    <w:rsid w:val="008E64D6"/>
    <w:rsid w:val="008E6594"/>
    <w:rsid w:val="008E77E2"/>
    <w:rsid w:val="008E7E48"/>
    <w:rsid w:val="008F06D2"/>
    <w:rsid w:val="008F1B61"/>
    <w:rsid w:val="008F3848"/>
    <w:rsid w:val="008F3900"/>
    <w:rsid w:val="008F3F56"/>
    <w:rsid w:val="008F5AE4"/>
    <w:rsid w:val="008F64EB"/>
    <w:rsid w:val="008F69C8"/>
    <w:rsid w:val="009008F6"/>
    <w:rsid w:val="009020FD"/>
    <w:rsid w:val="009022BF"/>
    <w:rsid w:val="00903875"/>
    <w:rsid w:val="0090508D"/>
    <w:rsid w:val="0090538F"/>
    <w:rsid w:val="00905739"/>
    <w:rsid w:val="00905DFF"/>
    <w:rsid w:val="00906352"/>
    <w:rsid w:val="00911209"/>
    <w:rsid w:val="0091135E"/>
    <w:rsid w:val="00911436"/>
    <w:rsid w:val="00911630"/>
    <w:rsid w:val="00913716"/>
    <w:rsid w:val="00913DAD"/>
    <w:rsid w:val="00913DB0"/>
    <w:rsid w:val="00915252"/>
    <w:rsid w:val="00915BC8"/>
    <w:rsid w:val="00915F68"/>
    <w:rsid w:val="0091602B"/>
    <w:rsid w:val="00916EC9"/>
    <w:rsid w:val="009223BA"/>
    <w:rsid w:val="00923E79"/>
    <w:rsid w:val="00925FDC"/>
    <w:rsid w:val="009261A7"/>
    <w:rsid w:val="0093127A"/>
    <w:rsid w:val="00931BE2"/>
    <w:rsid w:val="00932A58"/>
    <w:rsid w:val="00932B3E"/>
    <w:rsid w:val="00933CE4"/>
    <w:rsid w:val="00934090"/>
    <w:rsid w:val="009345CF"/>
    <w:rsid w:val="00934BA3"/>
    <w:rsid w:val="00935676"/>
    <w:rsid w:val="00935B31"/>
    <w:rsid w:val="00935DB4"/>
    <w:rsid w:val="00941138"/>
    <w:rsid w:val="00941A86"/>
    <w:rsid w:val="00943F20"/>
    <w:rsid w:val="00944659"/>
    <w:rsid w:val="009449C3"/>
    <w:rsid w:val="00945524"/>
    <w:rsid w:val="00945689"/>
    <w:rsid w:val="00945BD7"/>
    <w:rsid w:val="009465DC"/>
    <w:rsid w:val="0095007E"/>
    <w:rsid w:val="0095144E"/>
    <w:rsid w:val="009530DE"/>
    <w:rsid w:val="00954EAF"/>
    <w:rsid w:val="00954F33"/>
    <w:rsid w:val="00956AAA"/>
    <w:rsid w:val="00956BD7"/>
    <w:rsid w:val="00957D13"/>
    <w:rsid w:val="00957DC1"/>
    <w:rsid w:val="00961FEB"/>
    <w:rsid w:val="0096219E"/>
    <w:rsid w:val="00962289"/>
    <w:rsid w:val="00962CFE"/>
    <w:rsid w:val="00963F82"/>
    <w:rsid w:val="009650B0"/>
    <w:rsid w:val="00967DEE"/>
    <w:rsid w:val="009706DC"/>
    <w:rsid w:val="0097190D"/>
    <w:rsid w:val="009734C4"/>
    <w:rsid w:val="00973A2C"/>
    <w:rsid w:val="00973ADF"/>
    <w:rsid w:val="00973F2A"/>
    <w:rsid w:val="0097697C"/>
    <w:rsid w:val="00977467"/>
    <w:rsid w:val="00980423"/>
    <w:rsid w:val="00980AE3"/>
    <w:rsid w:val="009850BE"/>
    <w:rsid w:val="00986D52"/>
    <w:rsid w:val="0098758A"/>
    <w:rsid w:val="00987740"/>
    <w:rsid w:val="009902F0"/>
    <w:rsid w:val="00991310"/>
    <w:rsid w:val="00991B5B"/>
    <w:rsid w:val="0099214D"/>
    <w:rsid w:val="00993876"/>
    <w:rsid w:val="00994427"/>
    <w:rsid w:val="00994484"/>
    <w:rsid w:val="00995105"/>
    <w:rsid w:val="00996AFD"/>
    <w:rsid w:val="00997F64"/>
    <w:rsid w:val="009A053B"/>
    <w:rsid w:val="009A211B"/>
    <w:rsid w:val="009A2696"/>
    <w:rsid w:val="009A2E9A"/>
    <w:rsid w:val="009A3AF4"/>
    <w:rsid w:val="009A4277"/>
    <w:rsid w:val="009B0606"/>
    <w:rsid w:val="009B122E"/>
    <w:rsid w:val="009B1EFA"/>
    <w:rsid w:val="009B6ABB"/>
    <w:rsid w:val="009B6C50"/>
    <w:rsid w:val="009B7B8B"/>
    <w:rsid w:val="009C17BC"/>
    <w:rsid w:val="009C1A8C"/>
    <w:rsid w:val="009C2E5E"/>
    <w:rsid w:val="009C4C11"/>
    <w:rsid w:val="009C562B"/>
    <w:rsid w:val="009C6543"/>
    <w:rsid w:val="009C6A8F"/>
    <w:rsid w:val="009C6C6F"/>
    <w:rsid w:val="009D07D9"/>
    <w:rsid w:val="009D2789"/>
    <w:rsid w:val="009D27FA"/>
    <w:rsid w:val="009D2843"/>
    <w:rsid w:val="009D4206"/>
    <w:rsid w:val="009D4603"/>
    <w:rsid w:val="009D5454"/>
    <w:rsid w:val="009D561F"/>
    <w:rsid w:val="009D5E9A"/>
    <w:rsid w:val="009D61AB"/>
    <w:rsid w:val="009D6C77"/>
    <w:rsid w:val="009E087F"/>
    <w:rsid w:val="009E154B"/>
    <w:rsid w:val="009E15D1"/>
    <w:rsid w:val="009E1F6D"/>
    <w:rsid w:val="009E3104"/>
    <w:rsid w:val="009E47DC"/>
    <w:rsid w:val="009E54B7"/>
    <w:rsid w:val="009E5511"/>
    <w:rsid w:val="009E703E"/>
    <w:rsid w:val="009E72A4"/>
    <w:rsid w:val="009F03CC"/>
    <w:rsid w:val="009F452B"/>
    <w:rsid w:val="009F45C9"/>
    <w:rsid w:val="009F500E"/>
    <w:rsid w:val="009F55DB"/>
    <w:rsid w:val="00A0023D"/>
    <w:rsid w:val="00A017A1"/>
    <w:rsid w:val="00A01EBC"/>
    <w:rsid w:val="00A024EB"/>
    <w:rsid w:val="00A03210"/>
    <w:rsid w:val="00A03700"/>
    <w:rsid w:val="00A03F5A"/>
    <w:rsid w:val="00A10156"/>
    <w:rsid w:val="00A10A6A"/>
    <w:rsid w:val="00A12B7E"/>
    <w:rsid w:val="00A139F2"/>
    <w:rsid w:val="00A15570"/>
    <w:rsid w:val="00A15EB0"/>
    <w:rsid w:val="00A16688"/>
    <w:rsid w:val="00A1780A"/>
    <w:rsid w:val="00A222F0"/>
    <w:rsid w:val="00A22792"/>
    <w:rsid w:val="00A23CB0"/>
    <w:rsid w:val="00A241B9"/>
    <w:rsid w:val="00A24B0C"/>
    <w:rsid w:val="00A2515A"/>
    <w:rsid w:val="00A271A2"/>
    <w:rsid w:val="00A27A8C"/>
    <w:rsid w:val="00A27BA9"/>
    <w:rsid w:val="00A308BC"/>
    <w:rsid w:val="00A30D8F"/>
    <w:rsid w:val="00A312C3"/>
    <w:rsid w:val="00A31530"/>
    <w:rsid w:val="00A32287"/>
    <w:rsid w:val="00A328E7"/>
    <w:rsid w:val="00A32E71"/>
    <w:rsid w:val="00A40351"/>
    <w:rsid w:val="00A40889"/>
    <w:rsid w:val="00A40942"/>
    <w:rsid w:val="00A4195D"/>
    <w:rsid w:val="00A42754"/>
    <w:rsid w:val="00A42D5D"/>
    <w:rsid w:val="00A431CE"/>
    <w:rsid w:val="00A44A2B"/>
    <w:rsid w:val="00A45604"/>
    <w:rsid w:val="00A469ED"/>
    <w:rsid w:val="00A509AB"/>
    <w:rsid w:val="00A512AD"/>
    <w:rsid w:val="00A51550"/>
    <w:rsid w:val="00A56B63"/>
    <w:rsid w:val="00A57798"/>
    <w:rsid w:val="00A601FB"/>
    <w:rsid w:val="00A6084B"/>
    <w:rsid w:val="00A61B87"/>
    <w:rsid w:val="00A61F9E"/>
    <w:rsid w:val="00A63582"/>
    <w:rsid w:val="00A63A1F"/>
    <w:rsid w:val="00A63DD9"/>
    <w:rsid w:val="00A63F6E"/>
    <w:rsid w:val="00A64270"/>
    <w:rsid w:val="00A65867"/>
    <w:rsid w:val="00A65D11"/>
    <w:rsid w:val="00A66540"/>
    <w:rsid w:val="00A6757E"/>
    <w:rsid w:val="00A70A5A"/>
    <w:rsid w:val="00A71D2B"/>
    <w:rsid w:val="00A71EC8"/>
    <w:rsid w:val="00A72056"/>
    <w:rsid w:val="00A73B01"/>
    <w:rsid w:val="00A74C25"/>
    <w:rsid w:val="00A75209"/>
    <w:rsid w:val="00A770DE"/>
    <w:rsid w:val="00A77554"/>
    <w:rsid w:val="00A80E84"/>
    <w:rsid w:val="00A81240"/>
    <w:rsid w:val="00A8255C"/>
    <w:rsid w:val="00A82837"/>
    <w:rsid w:val="00A828F5"/>
    <w:rsid w:val="00A847ED"/>
    <w:rsid w:val="00A84D4E"/>
    <w:rsid w:val="00A85008"/>
    <w:rsid w:val="00A85023"/>
    <w:rsid w:val="00A877B4"/>
    <w:rsid w:val="00A87B2A"/>
    <w:rsid w:val="00A90632"/>
    <w:rsid w:val="00A9211A"/>
    <w:rsid w:val="00A92D53"/>
    <w:rsid w:val="00A92E19"/>
    <w:rsid w:val="00A92F27"/>
    <w:rsid w:val="00A94C07"/>
    <w:rsid w:val="00A95DCF"/>
    <w:rsid w:val="00A96126"/>
    <w:rsid w:val="00A97354"/>
    <w:rsid w:val="00AA0E41"/>
    <w:rsid w:val="00AA232F"/>
    <w:rsid w:val="00AA3158"/>
    <w:rsid w:val="00AA4EDD"/>
    <w:rsid w:val="00AA5C7B"/>
    <w:rsid w:val="00AA673C"/>
    <w:rsid w:val="00AA6741"/>
    <w:rsid w:val="00AA6824"/>
    <w:rsid w:val="00AA6AEC"/>
    <w:rsid w:val="00AA6C16"/>
    <w:rsid w:val="00AA6EA9"/>
    <w:rsid w:val="00AA79DE"/>
    <w:rsid w:val="00AB04A1"/>
    <w:rsid w:val="00AB46BC"/>
    <w:rsid w:val="00AB4C23"/>
    <w:rsid w:val="00AB5168"/>
    <w:rsid w:val="00AB73C1"/>
    <w:rsid w:val="00AC2FB3"/>
    <w:rsid w:val="00AC3904"/>
    <w:rsid w:val="00AC661C"/>
    <w:rsid w:val="00AC6710"/>
    <w:rsid w:val="00AD1102"/>
    <w:rsid w:val="00AD1397"/>
    <w:rsid w:val="00AD30D3"/>
    <w:rsid w:val="00AD3949"/>
    <w:rsid w:val="00AD3DEB"/>
    <w:rsid w:val="00AD476A"/>
    <w:rsid w:val="00AD507A"/>
    <w:rsid w:val="00AD66CD"/>
    <w:rsid w:val="00AE0D1E"/>
    <w:rsid w:val="00AE198F"/>
    <w:rsid w:val="00AE1D8A"/>
    <w:rsid w:val="00AE1FBA"/>
    <w:rsid w:val="00AE40CC"/>
    <w:rsid w:val="00AE40D2"/>
    <w:rsid w:val="00AE48FC"/>
    <w:rsid w:val="00AE5DFE"/>
    <w:rsid w:val="00AE6014"/>
    <w:rsid w:val="00AE74D8"/>
    <w:rsid w:val="00AF104D"/>
    <w:rsid w:val="00AF17E8"/>
    <w:rsid w:val="00AF1C0F"/>
    <w:rsid w:val="00AF45B1"/>
    <w:rsid w:val="00AF4F93"/>
    <w:rsid w:val="00AF6166"/>
    <w:rsid w:val="00AF7454"/>
    <w:rsid w:val="00B004F4"/>
    <w:rsid w:val="00B02F71"/>
    <w:rsid w:val="00B03307"/>
    <w:rsid w:val="00B03E94"/>
    <w:rsid w:val="00B046B3"/>
    <w:rsid w:val="00B051F3"/>
    <w:rsid w:val="00B05B4F"/>
    <w:rsid w:val="00B05E8C"/>
    <w:rsid w:val="00B0667F"/>
    <w:rsid w:val="00B068F9"/>
    <w:rsid w:val="00B06F03"/>
    <w:rsid w:val="00B07A32"/>
    <w:rsid w:val="00B11692"/>
    <w:rsid w:val="00B12779"/>
    <w:rsid w:val="00B12B74"/>
    <w:rsid w:val="00B15316"/>
    <w:rsid w:val="00B1594D"/>
    <w:rsid w:val="00B173CE"/>
    <w:rsid w:val="00B22292"/>
    <w:rsid w:val="00B23C63"/>
    <w:rsid w:val="00B23E48"/>
    <w:rsid w:val="00B24387"/>
    <w:rsid w:val="00B247C9"/>
    <w:rsid w:val="00B24C74"/>
    <w:rsid w:val="00B259AE"/>
    <w:rsid w:val="00B27336"/>
    <w:rsid w:val="00B275CF"/>
    <w:rsid w:val="00B275EE"/>
    <w:rsid w:val="00B30BA9"/>
    <w:rsid w:val="00B30C0F"/>
    <w:rsid w:val="00B3115A"/>
    <w:rsid w:val="00B313BB"/>
    <w:rsid w:val="00B32F9F"/>
    <w:rsid w:val="00B34357"/>
    <w:rsid w:val="00B35664"/>
    <w:rsid w:val="00B37C72"/>
    <w:rsid w:val="00B403CE"/>
    <w:rsid w:val="00B4139B"/>
    <w:rsid w:val="00B414C0"/>
    <w:rsid w:val="00B42C06"/>
    <w:rsid w:val="00B4312E"/>
    <w:rsid w:val="00B439F4"/>
    <w:rsid w:val="00B43C2F"/>
    <w:rsid w:val="00B4555F"/>
    <w:rsid w:val="00B459C9"/>
    <w:rsid w:val="00B46359"/>
    <w:rsid w:val="00B4646F"/>
    <w:rsid w:val="00B47402"/>
    <w:rsid w:val="00B47B6B"/>
    <w:rsid w:val="00B47C68"/>
    <w:rsid w:val="00B5125F"/>
    <w:rsid w:val="00B5132B"/>
    <w:rsid w:val="00B516C4"/>
    <w:rsid w:val="00B52DC1"/>
    <w:rsid w:val="00B52E30"/>
    <w:rsid w:val="00B53037"/>
    <w:rsid w:val="00B530CE"/>
    <w:rsid w:val="00B53777"/>
    <w:rsid w:val="00B53AA5"/>
    <w:rsid w:val="00B54D35"/>
    <w:rsid w:val="00B5539F"/>
    <w:rsid w:val="00B56AC2"/>
    <w:rsid w:val="00B572AF"/>
    <w:rsid w:val="00B575A6"/>
    <w:rsid w:val="00B57C74"/>
    <w:rsid w:val="00B60964"/>
    <w:rsid w:val="00B6107F"/>
    <w:rsid w:val="00B614C0"/>
    <w:rsid w:val="00B61B71"/>
    <w:rsid w:val="00B6265D"/>
    <w:rsid w:val="00B62EC6"/>
    <w:rsid w:val="00B633F3"/>
    <w:rsid w:val="00B644EC"/>
    <w:rsid w:val="00B6477C"/>
    <w:rsid w:val="00B64969"/>
    <w:rsid w:val="00B651DB"/>
    <w:rsid w:val="00B7174D"/>
    <w:rsid w:val="00B73381"/>
    <w:rsid w:val="00B73A44"/>
    <w:rsid w:val="00B73DEB"/>
    <w:rsid w:val="00B74024"/>
    <w:rsid w:val="00B756BB"/>
    <w:rsid w:val="00B759EF"/>
    <w:rsid w:val="00B75A9B"/>
    <w:rsid w:val="00B75E0F"/>
    <w:rsid w:val="00B7718D"/>
    <w:rsid w:val="00B77301"/>
    <w:rsid w:val="00B811C7"/>
    <w:rsid w:val="00B817EA"/>
    <w:rsid w:val="00B81BE7"/>
    <w:rsid w:val="00B82238"/>
    <w:rsid w:val="00B82EBC"/>
    <w:rsid w:val="00B832EC"/>
    <w:rsid w:val="00B841E0"/>
    <w:rsid w:val="00B8456A"/>
    <w:rsid w:val="00B857A6"/>
    <w:rsid w:val="00B85A3C"/>
    <w:rsid w:val="00B85C89"/>
    <w:rsid w:val="00B86868"/>
    <w:rsid w:val="00B86D84"/>
    <w:rsid w:val="00B87EB4"/>
    <w:rsid w:val="00B87F84"/>
    <w:rsid w:val="00B900F1"/>
    <w:rsid w:val="00B92071"/>
    <w:rsid w:val="00B92244"/>
    <w:rsid w:val="00B940D5"/>
    <w:rsid w:val="00B957ED"/>
    <w:rsid w:val="00B95A23"/>
    <w:rsid w:val="00B96617"/>
    <w:rsid w:val="00B9742E"/>
    <w:rsid w:val="00B97785"/>
    <w:rsid w:val="00B977DE"/>
    <w:rsid w:val="00BA0595"/>
    <w:rsid w:val="00BA05E4"/>
    <w:rsid w:val="00BA0C47"/>
    <w:rsid w:val="00BA13F7"/>
    <w:rsid w:val="00BA1927"/>
    <w:rsid w:val="00BA32B7"/>
    <w:rsid w:val="00BA3E59"/>
    <w:rsid w:val="00BA43CA"/>
    <w:rsid w:val="00BA4E9F"/>
    <w:rsid w:val="00BA51AA"/>
    <w:rsid w:val="00BA5440"/>
    <w:rsid w:val="00BA555F"/>
    <w:rsid w:val="00BA5657"/>
    <w:rsid w:val="00BA611A"/>
    <w:rsid w:val="00BB21C6"/>
    <w:rsid w:val="00BB2BC9"/>
    <w:rsid w:val="00BB300F"/>
    <w:rsid w:val="00BB3DC8"/>
    <w:rsid w:val="00BB4146"/>
    <w:rsid w:val="00BB4D00"/>
    <w:rsid w:val="00BB6BD2"/>
    <w:rsid w:val="00BB6ED0"/>
    <w:rsid w:val="00BB723D"/>
    <w:rsid w:val="00BC022C"/>
    <w:rsid w:val="00BC10FA"/>
    <w:rsid w:val="00BC3F57"/>
    <w:rsid w:val="00BC4183"/>
    <w:rsid w:val="00BC4B6E"/>
    <w:rsid w:val="00BC5D75"/>
    <w:rsid w:val="00BC7187"/>
    <w:rsid w:val="00BD0A30"/>
    <w:rsid w:val="00BD1204"/>
    <w:rsid w:val="00BD1636"/>
    <w:rsid w:val="00BD26CF"/>
    <w:rsid w:val="00BD3C9C"/>
    <w:rsid w:val="00BD544E"/>
    <w:rsid w:val="00BD6900"/>
    <w:rsid w:val="00BD79D2"/>
    <w:rsid w:val="00BD7C78"/>
    <w:rsid w:val="00BE0DAA"/>
    <w:rsid w:val="00BE3022"/>
    <w:rsid w:val="00BE50B6"/>
    <w:rsid w:val="00BE51D6"/>
    <w:rsid w:val="00BE6E00"/>
    <w:rsid w:val="00BE70EE"/>
    <w:rsid w:val="00BF0E9D"/>
    <w:rsid w:val="00BF42B4"/>
    <w:rsid w:val="00BF5BF2"/>
    <w:rsid w:val="00BF6E1C"/>
    <w:rsid w:val="00BF7389"/>
    <w:rsid w:val="00C01FAD"/>
    <w:rsid w:val="00C02429"/>
    <w:rsid w:val="00C034C8"/>
    <w:rsid w:val="00C107E0"/>
    <w:rsid w:val="00C1191E"/>
    <w:rsid w:val="00C1272B"/>
    <w:rsid w:val="00C13700"/>
    <w:rsid w:val="00C146B4"/>
    <w:rsid w:val="00C15469"/>
    <w:rsid w:val="00C156B4"/>
    <w:rsid w:val="00C15884"/>
    <w:rsid w:val="00C16002"/>
    <w:rsid w:val="00C166EA"/>
    <w:rsid w:val="00C16909"/>
    <w:rsid w:val="00C17821"/>
    <w:rsid w:val="00C20E08"/>
    <w:rsid w:val="00C218F3"/>
    <w:rsid w:val="00C21C9B"/>
    <w:rsid w:val="00C22323"/>
    <w:rsid w:val="00C225E7"/>
    <w:rsid w:val="00C2349F"/>
    <w:rsid w:val="00C236B9"/>
    <w:rsid w:val="00C240E2"/>
    <w:rsid w:val="00C24649"/>
    <w:rsid w:val="00C24AE6"/>
    <w:rsid w:val="00C313B9"/>
    <w:rsid w:val="00C315C8"/>
    <w:rsid w:val="00C31DB5"/>
    <w:rsid w:val="00C321D1"/>
    <w:rsid w:val="00C333CD"/>
    <w:rsid w:val="00C3420F"/>
    <w:rsid w:val="00C34B7A"/>
    <w:rsid w:val="00C34D6E"/>
    <w:rsid w:val="00C3512E"/>
    <w:rsid w:val="00C35B82"/>
    <w:rsid w:val="00C40BD3"/>
    <w:rsid w:val="00C411F2"/>
    <w:rsid w:val="00C415FE"/>
    <w:rsid w:val="00C41F33"/>
    <w:rsid w:val="00C4448B"/>
    <w:rsid w:val="00C45266"/>
    <w:rsid w:val="00C45B83"/>
    <w:rsid w:val="00C466C9"/>
    <w:rsid w:val="00C4682A"/>
    <w:rsid w:val="00C47CFF"/>
    <w:rsid w:val="00C500E7"/>
    <w:rsid w:val="00C50463"/>
    <w:rsid w:val="00C5131E"/>
    <w:rsid w:val="00C5184F"/>
    <w:rsid w:val="00C51C60"/>
    <w:rsid w:val="00C53192"/>
    <w:rsid w:val="00C53D2B"/>
    <w:rsid w:val="00C5445C"/>
    <w:rsid w:val="00C54D83"/>
    <w:rsid w:val="00C55057"/>
    <w:rsid w:val="00C55089"/>
    <w:rsid w:val="00C550FF"/>
    <w:rsid w:val="00C60A4B"/>
    <w:rsid w:val="00C61177"/>
    <w:rsid w:val="00C6305F"/>
    <w:rsid w:val="00C638BF"/>
    <w:rsid w:val="00C64BFB"/>
    <w:rsid w:val="00C66CA2"/>
    <w:rsid w:val="00C6765F"/>
    <w:rsid w:val="00C67AA3"/>
    <w:rsid w:val="00C707DF"/>
    <w:rsid w:val="00C71A2E"/>
    <w:rsid w:val="00C71FD8"/>
    <w:rsid w:val="00C723CC"/>
    <w:rsid w:val="00C72551"/>
    <w:rsid w:val="00C73322"/>
    <w:rsid w:val="00C75898"/>
    <w:rsid w:val="00C77AF6"/>
    <w:rsid w:val="00C8171B"/>
    <w:rsid w:val="00C825D1"/>
    <w:rsid w:val="00C82679"/>
    <w:rsid w:val="00C829FA"/>
    <w:rsid w:val="00C82EF2"/>
    <w:rsid w:val="00C83E21"/>
    <w:rsid w:val="00C865A0"/>
    <w:rsid w:val="00C9123D"/>
    <w:rsid w:val="00C91B81"/>
    <w:rsid w:val="00C94020"/>
    <w:rsid w:val="00C942A3"/>
    <w:rsid w:val="00C94824"/>
    <w:rsid w:val="00C96849"/>
    <w:rsid w:val="00C97A2D"/>
    <w:rsid w:val="00CA2480"/>
    <w:rsid w:val="00CA27BD"/>
    <w:rsid w:val="00CA35E7"/>
    <w:rsid w:val="00CA460D"/>
    <w:rsid w:val="00CA4DBF"/>
    <w:rsid w:val="00CA4F49"/>
    <w:rsid w:val="00CA5438"/>
    <w:rsid w:val="00CA5440"/>
    <w:rsid w:val="00CA5810"/>
    <w:rsid w:val="00CA624E"/>
    <w:rsid w:val="00CA7296"/>
    <w:rsid w:val="00CB1E49"/>
    <w:rsid w:val="00CB3715"/>
    <w:rsid w:val="00CB4B28"/>
    <w:rsid w:val="00CB52CD"/>
    <w:rsid w:val="00CB5B48"/>
    <w:rsid w:val="00CB781C"/>
    <w:rsid w:val="00CC1920"/>
    <w:rsid w:val="00CC33E2"/>
    <w:rsid w:val="00CC3D5E"/>
    <w:rsid w:val="00CC4C38"/>
    <w:rsid w:val="00CC5107"/>
    <w:rsid w:val="00CC55A4"/>
    <w:rsid w:val="00CC6389"/>
    <w:rsid w:val="00CC73FB"/>
    <w:rsid w:val="00CC741E"/>
    <w:rsid w:val="00CD0618"/>
    <w:rsid w:val="00CD0FF8"/>
    <w:rsid w:val="00CD3B59"/>
    <w:rsid w:val="00CD3F19"/>
    <w:rsid w:val="00CD4FF3"/>
    <w:rsid w:val="00CD574D"/>
    <w:rsid w:val="00CD653A"/>
    <w:rsid w:val="00CD6FE3"/>
    <w:rsid w:val="00CE093D"/>
    <w:rsid w:val="00CE1B41"/>
    <w:rsid w:val="00CE4053"/>
    <w:rsid w:val="00CE46FE"/>
    <w:rsid w:val="00CE5EB2"/>
    <w:rsid w:val="00CE645D"/>
    <w:rsid w:val="00CE678B"/>
    <w:rsid w:val="00CE67C7"/>
    <w:rsid w:val="00CE74C4"/>
    <w:rsid w:val="00CE751D"/>
    <w:rsid w:val="00CF0320"/>
    <w:rsid w:val="00CF17E1"/>
    <w:rsid w:val="00CF1D32"/>
    <w:rsid w:val="00CF2C95"/>
    <w:rsid w:val="00CF44AF"/>
    <w:rsid w:val="00CF4779"/>
    <w:rsid w:val="00CF4B63"/>
    <w:rsid w:val="00CF5758"/>
    <w:rsid w:val="00CF6155"/>
    <w:rsid w:val="00CF66FE"/>
    <w:rsid w:val="00CF7DB1"/>
    <w:rsid w:val="00D040D5"/>
    <w:rsid w:val="00D0427E"/>
    <w:rsid w:val="00D05390"/>
    <w:rsid w:val="00D0540D"/>
    <w:rsid w:val="00D06D17"/>
    <w:rsid w:val="00D06FDC"/>
    <w:rsid w:val="00D072EC"/>
    <w:rsid w:val="00D1090B"/>
    <w:rsid w:val="00D1151A"/>
    <w:rsid w:val="00D12E28"/>
    <w:rsid w:val="00D13140"/>
    <w:rsid w:val="00D15A6D"/>
    <w:rsid w:val="00D15F03"/>
    <w:rsid w:val="00D16394"/>
    <w:rsid w:val="00D20996"/>
    <w:rsid w:val="00D235F1"/>
    <w:rsid w:val="00D23D9D"/>
    <w:rsid w:val="00D24BD3"/>
    <w:rsid w:val="00D24E12"/>
    <w:rsid w:val="00D266E6"/>
    <w:rsid w:val="00D27BC8"/>
    <w:rsid w:val="00D3281E"/>
    <w:rsid w:val="00D33017"/>
    <w:rsid w:val="00D338AB"/>
    <w:rsid w:val="00D33B77"/>
    <w:rsid w:val="00D34FA7"/>
    <w:rsid w:val="00D36ADB"/>
    <w:rsid w:val="00D372E3"/>
    <w:rsid w:val="00D37CE0"/>
    <w:rsid w:val="00D4374B"/>
    <w:rsid w:val="00D46120"/>
    <w:rsid w:val="00D5209C"/>
    <w:rsid w:val="00D545F9"/>
    <w:rsid w:val="00D55359"/>
    <w:rsid w:val="00D55F14"/>
    <w:rsid w:val="00D56944"/>
    <w:rsid w:val="00D57C35"/>
    <w:rsid w:val="00D6043E"/>
    <w:rsid w:val="00D604C5"/>
    <w:rsid w:val="00D61254"/>
    <w:rsid w:val="00D621AA"/>
    <w:rsid w:val="00D62ACC"/>
    <w:rsid w:val="00D63031"/>
    <w:rsid w:val="00D63998"/>
    <w:rsid w:val="00D63EE0"/>
    <w:rsid w:val="00D65017"/>
    <w:rsid w:val="00D65996"/>
    <w:rsid w:val="00D70161"/>
    <w:rsid w:val="00D74373"/>
    <w:rsid w:val="00D756F6"/>
    <w:rsid w:val="00D7594E"/>
    <w:rsid w:val="00D75DBF"/>
    <w:rsid w:val="00D7693F"/>
    <w:rsid w:val="00D77F1F"/>
    <w:rsid w:val="00D8226A"/>
    <w:rsid w:val="00D831B4"/>
    <w:rsid w:val="00D83277"/>
    <w:rsid w:val="00D832A4"/>
    <w:rsid w:val="00D833B5"/>
    <w:rsid w:val="00D9086E"/>
    <w:rsid w:val="00D92324"/>
    <w:rsid w:val="00D9327B"/>
    <w:rsid w:val="00D942E5"/>
    <w:rsid w:val="00D95776"/>
    <w:rsid w:val="00D961DF"/>
    <w:rsid w:val="00D96407"/>
    <w:rsid w:val="00D97538"/>
    <w:rsid w:val="00D97EF0"/>
    <w:rsid w:val="00DA07E1"/>
    <w:rsid w:val="00DA1444"/>
    <w:rsid w:val="00DA2082"/>
    <w:rsid w:val="00DA2823"/>
    <w:rsid w:val="00DA3ADC"/>
    <w:rsid w:val="00DA4619"/>
    <w:rsid w:val="00DA5173"/>
    <w:rsid w:val="00DA6078"/>
    <w:rsid w:val="00DA74F1"/>
    <w:rsid w:val="00DA7BC0"/>
    <w:rsid w:val="00DB0AAC"/>
    <w:rsid w:val="00DB14EA"/>
    <w:rsid w:val="00DB21CB"/>
    <w:rsid w:val="00DB2AFB"/>
    <w:rsid w:val="00DB2E8A"/>
    <w:rsid w:val="00DB328F"/>
    <w:rsid w:val="00DB6220"/>
    <w:rsid w:val="00DC0836"/>
    <w:rsid w:val="00DC31EB"/>
    <w:rsid w:val="00DC3E8B"/>
    <w:rsid w:val="00DC7381"/>
    <w:rsid w:val="00DC76D9"/>
    <w:rsid w:val="00DC7A25"/>
    <w:rsid w:val="00DD1FF3"/>
    <w:rsid w:val="00DD3488"/>
    <w:rsid w:val="00DD4D30"/>
    <w:rsid w:val="00DD6EF5"/>
    <w:rsid w:val="00DE01E5"/>
    <w:rsid w:val="00DE21DA"/>
    <w:rsid w:val="00DE2670"/>
    <w:rsid w:val="00DE48ED"/>
    <w:rsid w:val="00DE56C1"/>
    <w:rsid w:val="00DE5905"/>
    <w:rsid w:val="00DE717E"/>
    <w:rsid w:val="00DE7813"/>
    <w:rsid w:val="00DE7DA6"/>
    <w:rsid w:val="00DE7E4D"/>
    <w:rsid w:val="00DE7E98"/>
    <w:rsid w:val="00DE7F6D"/>
    <w:rsid w:val="00DF01D3"/>
    <w:rsid w:val="00DF126A"/>
    <w:rsid w:val="00DF16F6"/>
    <w:rsid w:val="00DF27E5"/>
    <w:rsid w:val="00DF2DD6"/>
    <w:rsid w:val="00DF33EA"/>
    <w:rsid w:val="00DF42EE"/>
    <w:rsid w:val="00DF4A4B"/>
    <w:rsid w:val="00DF62F7"/>
    <w:rsid w:val="00E00A4D"/>
    <w:rsid w:val="00E014B8"/>
    <w:rsid w:val="00E05A7D"/>
    <w:rsid w:val="00E05B9F"/>
    <w:rsid w:val="00E06F8D"/>
    <w:rsid w:val="00E1059C"/>
    <w:rsid w:val="00E127BD"/>
    <w:rsid w:val="00E12D7E"/>
    <w:rsid w:val="00E130B2"/>
    <w:rsid w:val="00E1417A"/>
    <w:rsid w:val="00E150D4"/>
    <w:rsid w:val="00E1545D"/>
    <w:rsid w:val="00E16656"/>
    <w:rsid w:val="00E16A25"/>
    <w:rsid w:val="00E17DC6"/>
    <w:rsid w:val="00E20057"/>
    <w:rsid w:val="00E216E1"/>
    <w:rsid w:val="00E231BA"/>
    <w:rsid w:val="00E2356C"/>
    <w:rsid w:val="00E23C4B"/>
    <w:rsid w:val="00E23D2E"/>
    <w:rsid w:val="00E2513A"/>
    <w:rsid w:val="00E30A1E"/>
    <w:rsid w:val="00E311F0"/>
    <w:rsid w:val="00E3175C"/>
    <w:rsid w:val="00E3306A"/>
    <w:rsid w:val="00E337DE"/>
    <w:rsid w:val="00E342A5"/>
    <w:rsid w:val="00E36026"/>
    <w:rsid w:val="00E42DA3"/>
    <w:rsid w:val="00E42DD2"/>
    <w:rsid w:val="00E4396E"/>
    <w:rsid w:val="00E4441B"/>
    <w:rsid w:val="00E446A7"/>
    <w:rsid w:val="00E44A05"/>
    <w:rsid w:val="00E4511A"/>
    <w:rsid w:val="00E473DF"/>
    <w:rsid w:val="00E50202"/>
    <w:rsid w:val="00E520BE"/>
    <w:rsid w:val="00E538E4"/>
    <w:rsid w:val="00E54ED0"/>
    <w:rsid w:val="00E55F6D"/>
    <w:rsid w:val="00E56084"/>
    <w:rsid w:val="00E601E0"/>
    <w:rsid w:val="00E60B02"/>
    <w:rsid w:val="00E6137A"/>
    <w:rsid w:val="00E6309A"/>
    <w:rsid w:val="00E636AF"/>
    <w:rsid w:val="00E63C91"/>
    <w:rsid w:val="00E64689"/>
    <w:rsid w:val="00E65C33"/>
    <w:rsid w:val="00E66AF8"/>
    <w:rsid w:val="00E671AA"/>
    <w:rsid w:val="00E67BF3"/>
    <w:rsid w:val="00E7027B"/>
    <w:rsid w:val="00E70486"/>
    <w:rsid w:val="00E70B5D"/>
    <w:rsid w:val="00E70DFE"/>
    <w:rsid w:val="00E7134E"/>
    <w:rsid w:val="00E72188"/>
    <w:rsid w:val="00E72AC8"/>
    <w:rsid w:val="00E76870"/>
    <w:rsid w:val="00E76D90"/>
    <w:rsid w:val="00E7720A"/>
    <w:rsid w:val="00E80408"/>
    <w:rsid w:val="00E80428"/>
    <w:rsid w:val="00E80E1D"/>
    <w:rsid w:val="00E813E7"/>
    <w:rsid w:val="00E81968"/>
    <w:rsid w:val="00E82849"/>
    <w:rsid w:val="00E82D5D"/>
    <w:rsid w:val="00E8412A"/>
    <w:rsid w:val="00E841C9"/>
    <w:rsid w:val="00E844FB"/>
    <w:rsid w:val="00E86E8A"/>
    <w:rsid w:val="00E87A77"/>
    <w:rsid w:val="00E903D6"/>
    <w:rsid w:val="00E93257"/>
    <w:rsid w:val="00E93559"/>
    <w:rsid w:val="00E94524"/>
    <w:rsid w:val="00E94FD5"/>
    <w:rsid w:val="00E95E52"/>
    <w:rsid w:val="00E961D7"/>
    <w:rsid w:val="00E96DF3"/>
    <w:rsid w:val="00E977E5"/>
    <w:rsid w:val="00EA0EC8"/>
    <w:rsid w:val="00EA1CE7"/>
    <w:rsid w:val="00EA2273"/>
    <w:rsid w:val="00EA43CD"/>
    <w:rsid w:val="00EA4AA0"/>
    <w:rsid w:val="00EA59F0"/>
    <w:rsid w:val="00EA5CC2"/>
    <w:rsid w:val="00EB115F"/>
    <w:rsid w:val="00EB2EB4"/>
    <w:rsid w:val="00EB4016"/>
    <w:rsid w:val="00EB4DD7"/>
    <w:rsid w:val="00EB4DE5"/>
    <w:rsid w:val="00EB518E"/>
    <w:rsid w:val="00EB5EFE"/>
    <w:rsid w:val="00EB67BE"/>
    <w:rsid w:val="00EB6ACA"/>
    <w:rsid w:val="00EB776A"/>
    <w:rsid w:val="00EC05C6"/>
    <w:rsid w:val="00EC09E1"/>
    <w:rsid w:val="00EC0B5C"/>
    <w:rsid w:val="00EC5568"/>
    <w:rsid w:val="00EC5A1F"/>
    <w:rsid w:val="00EC5DA1"/>
    <w:rsid w:val="00EC6158"/>
    <w:rsid w:val="00ED0CBF"/>
    <w:rsid w:val="00ED11A0"/>
    <w:rsid w:val="00ED35C6"/>
    <w:rsid w:val="00ED58CF"/>
    <w:rsid w:val="00ED629F"/>
    <w:rsid w:val="00ED6C7A"/>
    <w:rsid w:val="00ED7987"/>
    <w:rsid w:val="00ED7CCF"/>
    <w:rsid w:val="00ED7DF5"/>
    <w:rsid w:val="00EE16AC"/>
    <w:rsid w:val="00EE19C5"/>
    <w:rsid w:val="00EE339F"/>
    <w:rsid w:val="00EE37DC"/>
    <w:rsid w:val="00EE3D00"/>
    <w:rsid w:val="00EE3DE7"/>
    <w:rsid w:val="00EE4993"/>
    <w:rsid w:val="00EE69DB"/>
    <w:rsid w:val="00EE6B5C"/>
    <w:rsid w:val="00EE6C90"/>
    <w:rsid w:val="00EE757C"/>
    <w:rsid w:val="00EF04B5"/>
    <w:rsid w:val="00EF15E5"/>
    <w:rsid w:val="00EF2561"/>
    <w:rsid w:val="00EF2D36"/>
    <w:rsid w:val="00EF34B8"/>
    <w:rsid w:val="00EF3E60"/>
    <w:rsid w:val="00EF3FF5"/>
    <w:rsid w:val="00EF4222"/>
    <w:rsid w:val="00EF652F"/>
    <w:rsid w:val="00EF75F4"/>
    <w:rsid w:val="00EF7F65"/>
    <w:rsid w:val="00F00328"/>
    <w:rsid w:val="00F012D7"/>
    <w:rsid w:val="00F02B37"/>
    <w:rsid w:val="00F03C3C"/>
    <w:rsid w:val="00F03F63"/>
    <w:rsid w:val="00F046B4"/>
    <w:rsid w:val="00F05ACE"/>
    <w:rsid w:val="00F05B09"/>
    <w:rsid w:val="00F06474"/>
    <w:rsid w:val="00F06D83"/>
    <w:rsid w:val="00F079E0"/>
    <w:rsid w:val="00F079FA"/>
    <w:rsid w:val="00F10B8F"/>
    <w:rsid w:val="00F10B99"/>
    <w:rsid w:val="00F116DF"/>
    <w:rsid w:val="00F12EA2"/>
    <w:rsid w:val="00F13222"/>
    <w:rsid w:val="00F13DAD"/>
    <w:rsid w:val="00F1478D"/>
    <w:rsid w:val="00F14A88"/>
    <w:rsid w:val="00F16E5A"/>
    <w:rsid w:val="00F20C92"/>
    <w:rsid w:val="00F217A6"/>
    <w:rsid w:val="00F21C78"/>
    <w:rsid w:val="00F22D1B"/>
    <w:rsid w:val="00F257AF"/>
    <w:rsid w:val="00F261AA"/>
    <w:rsid w:val="00F26753"/>
    <w:rsid w:val="00F26996"/>
    <w:rsid w:val="00F27418"/>
    <w:rsid w:val="00F27BAD"/>
    <w:rsid w:val="00F3073F"/>
    <w:rsid w:val="00F30D8F"/>
    <w:rsid w:val="00F31EE6"/>
    <w:rsid w:val="00F33DD3"/>
    <w:rsid w:val="00F34500"/>
    <w:rsid w:val="00F3455D"/>
    <w:rsid w:val="00F35ECD"/>
    <w:rsid w:val="00F363CD"/>
    <w:rsid w:val="00F36A78"/>
    <w:rsid w:val="00F4161E"/>
    <w:rsid w:val="00F42E23"/>
    <w:rsid w:val="00F43828"/>
    <w:rsid w:val="00F44441"/>
    <w:rsid w:val="00F45597"/>
    <w:rsid w:val="00F455FE"/>
    <w:rsid w:val="00F46482"/>
    <w:rsid w:val="00F4775A"/>
    <w:rsid w:val="00F47C8B"/>
    <w:rsid w:val="00F5148A"/>
    <w:rsid w:val="00F51E19"/>
    <w:rsid w:val="00F52FD8"/>
    <w:rsid w:val="00F541E2"/>
    <w:rsid w:val="00F54A88"/>
    <w:rsid w:val="00F554BC"/>
    <w:rsid w:val="00F55639"/>
    <w:rsid w:val="00F55B1E"/>
    <w:rsid w:val="00F563F0"/>
    <w:rsid w:val="00F56C96"/>
    <w:rsid w:val="00F5746D"/>
    <w:rsid w:val="00F6040D"/>
    <w:rsid w:val="00F60654"/>
    <w:rsid w:val="00F63FF3"/>
    <w:rsid w:val="00F64A05"/>
    <w:rsid w:val="00F65547"/>
    <w:rsid w:val="00F660BC"/>
    <w:rsid w:val="00F67D0A"/>
    <w:rsid w:val="00F70166"/>
    <w:rsid w:val="00F7148E"/>
    <w:rsid w:val="00F775DF"/>
    <w:rsid w:val="00F83D96"/>
    <w:rsid w:val="00F84078"/>
    <w:rsid w:val="00F84958"/>
    <w:rsid w:val="00F85EFD"/>
    <w:rsid w:val="00F90088"/>
    <w:rsid w:val="00F90CA3"/>
    <w:rsid w:val="00F91257"/>
    <w:rsid w:val="00F920EB"/>
    <w:rsid w:val="00F922B4"/>
    <w:rsid w:val="00F92477"/>
    <w:rsid w:val="00F936B1"/>
    <w:rsid w:val="00F9412B"/>
    <w:rsid w:val="00F94497"/>
    <w:rsid w:val="00F95544"/>
    <w:rsid w:val="00F9682D"/>
    <w:rsid w:val="00F96C38"/>
    <w:rsid w:val="00F96D4A"/>
    <w:rsid w:val="00FA103E"/>
    <w:rsid w:val="00FA1205"/>
    <w:rsid w:val="00FA1CB2"/>
    <w:rsid w:val="00FA3FB3"/>
    <w:rsid w:val="00FA7D86"/>
    <w:rsid w:val="00FA7ED8"/>
    <w:rsid w:val="00FB0B4D"/>
    <w:rsid w:val="00FB3651"/>
    <w:rsid w:val="00FB48E1"/>
    <w:rsid w:val="00FB640C"/>
    <w:rsid w:val="00FC1305"/>
    <w:rsid w:val="00FC1C42"/>
    <w:rsid w:val="00FC4E9B"/>
    <w:rsid w:val="00FC5523"/>
    <w:rsid w:val="00FC6F78"/>
    <w:rsid w:val="00FC774B"/>
    <w:rsid w:val="00FC7932"/>
    <w:rsid w:val="00FD12F5"/>
    <w:rsid w:val="00FD22D3"/>
    <w:rsid w:val="00FD3C59"/>
    <w:rsid w:val="00FD3F53"/>
    <w:rsid w:val="00FD553E"/>
    <w:rsid w:val="00FD5902"/>
    <w:rsid w:val="00FD7943"/>
    <w:rsid w:val="00FE01AF"/>
    <w:rsid w:val="00FE02B0"/>
    <w:rsid w:val="00FE0AE8"/>
    <w:rsid w:val="00FE135F"/>
    <w:rsid w:val="00FE16FB"/>
    <w:rsid w:val="00FE18CD"/>
    <w:rsid w:val="00FE1DF7"/>
    <w:rsid w:val="00FE1E9E"/>
    <w:rsid w:val="00FE28D5"/>
    <w:rsid w:val="00FE609B"/>
    <w:rsid w:val="00FE6F67"/>
    <w:rsid w:val="00FE70C9"/>
    <w:rsid w:val="00FE7709"/>
    <w:rsid w:val="00FE7C49"/>
    <w:rsid w:val="00FE7C8A"/>
    <w:rsid w:val="00FF13C2"/>
    <w:rsid w:val="00FF1527"/>
    <w:rsid w:val="00FF4782"/>
    <w:rsid w:val="00FF62F5"/>
    <w:rsid w:val="00FF6DA0"/>
    <w:rsid w:val="00FF6F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eaeaea,silver,#b2b2b2,#969696,gray,#777,#dd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D3C59"/>
    <w:rPr>
      <w:rFonts w:ascii="Arial" w:hAnsi="Arial" w:cs="Arial"/>
      <w:bCs/>
      <w:lang w:val="af-ZA"/>
    </w:rPr>
  </w:style>
  <w:style w:type="paragraph" w:styleId="Heading1">
    <w:name w:val="heading 1"/>
    <w:basedOn w:val="Normal"/>
    <w:next w:val="Normal"/>
    <w:link w:val="Heading1Char"/>
    <w:qFormat/>
    <w:rsid w:val="00C61177"/>
    <w:pPr>
      <w:keepNext/>
      <w:outlineLvl w:val="0"/>
    </w:pPr>
    <w:rPr>
      <w:b/>
      <w:bCs w:val="0"/>
      <w:lang w:val="en-US"/>
    </w:rPr>
  </w:style>
  <w:style w:type="paragraph" w:styleId="Heading2">
    <w:name w:val="heading 2"/>
    <w:basedOn w:val="Normal"/>
    <w:next w:val="Normal"/>
    <w:qFormat/>
    <w:rsid w:val="00C61177"/>
    <w:pPr>
      <w:keepNext/>
      <w:jc w:val="center"/>
      <w:outlineLvl w:val="1"/>
    </w:pPr>
    <w:rPr>
      <w:b/>
      <w:bCs w:val="0"/>
      <w:sz w:val="22"/>
      <w:lang w:val="en-US"/>
    </w:rPr>
  </w:style>
  <w:style w:type="paragraph" w:styleId="Heading3">
    <w:name w:val="heading 3"/>
    <w:basedOn w:val="Normal"/>
    <w:next w:val="Normal"/>
    <w:link w:val="Heading3Char"/>
    <w:qFormat/>
    <w:rsid w:val="00C61177"/>
    <w:pPr>
      <w:keepNext/>
      <w:outlineLvl w:val="2"/>
    </w:pPr>
    <w:rPr>
      <w:b/>
      <w:bCs w:val="0"/>
      <w:sz w:val="22"/>
      <w:lang w:val="en-US"/>
    </w:rPr>
  </w:style>
  <w:style w:type="paragraph" w:styleId="Heading4">
    <w:name w:val="heading 4"/>
    <w:basedOn w:val="Normal"/>
    <w:next w:val="Normal"/>
    <w:qFormat/>
    <w:rsid w:val="00C61177"/>
    <w:pPr>
      <w:keepNext/>
      <w:ind w:left="5040"/>
      <w:jc w:val="center"/>
      <w:outlineLvl w:val="3"/>
    </w:pPr>
    <w:rPr>
      <w:b/>
      <w:bCs w:val="0"/>
      <w:lang w:val="en-US"/>
    </w:rPr>
  </w:style>
  <w:style w:type="paragraph" w:styleId="Heading5">
    <w:name w:val="heading 5"/>
    <w:basedOn w:val="Normal"/>
    <w:next w:val="Normal"/>
    <w:link w:val="Heading5Char"/>
    <w:qFormat/>
    <w:rsid w:val="00C61177"/>
    <w:pPr>
      <w:keepNext/>
      <w:jc w:val="center"/>
      <w:outlineLvl w:val="4"/>
    </w:pPr>
    <w:rPr>
      <w:b/>
      <w:bCs w:val="0"/>
      <w:lang w:val="en-US"/>
    </w:rPr>
  </w:style>
  <w:style w:type="paragraph" w:styleId="Heading6">
    <w:name w:val="heading 6"/>
    <w:basedOn w:val="Normal"/>
    <w:next w:val="Normal"/>
    <w:qFormat/>
    <w:rsid w:val="00C61177"/>
    <w:pPr>
      <w:keepNext/>
      <w:ind w:left="5040" w:firstLine="720"/>
      <w:outlineLvl w:val="5"/>
    </w:pPr>
    <w:rPr>
      <w:b/>
      <w:bCs w:val="0"/>
      <w:lang w:val="en-US"/>
    </w:rPr>
  </w:style>
  <w:style w:type="paragraph" w:styleId="Heading7">
    <w:name w:val="heading 7"/>
    <w:basedOn w:val="Normal"/>
    <w:next w:val="Normal"/>
    <w:qFormat/>
    <w:rsid w:val="00C61177"/>
    <w:pPr>
      <w:keepNext/>
      <w:jc w:val="right"/>
      <w:outlineLvl w:val="6"/>
    </w:pPr>
    <w:rPr>
      <w:b/>
      <w:bCs w:val="0"/>
      <w:sz w:val="22"/>
      <w:lang w:val="en-US"/>
    </w:rPr>
  </w:style>
  <w:style w:type="paragraph" w:styleId="Heading8">
    <w:name w:val="heading 8"/>
    <w:basedOn w:val="Normal"/>
    <w:next w:val="Normal"/>
    <w:qFormat/>
    <w:rsid w:val="00C61177"/>
    <w:pPr>
      <w:keepNext/>
      <w:outlineLvl w:val="7"/>
    </w:pPr>
    <w:rPr>
      <w:b/>
      <w:bCs w:val="0"/>
      <w:i/>
      <w:iCs/>
      <w:lang w:val="en-US"/>
    </w:rPr>
  </w:style>
  <w:style w:type="paragraph" w:styleId="Heading9">
    <w:name w:val="heading 9"/>
    <w:basedOn w:val="Normal"/>
    <w:next w:val="Normal"/>
    <w:qFormat/>
    <w:rsid w:val="00C61177"/>
    <w:pPr>
      <w:keepNext/>
      <w:jc w:val="center"/>
      <w:outlineLvl w:val="8"/>
    </w:pPr>
    <w:rPr>
      <w:b/>
      <w:bCs w:val="0"/>
      <w:i/>
      <w:iCs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61177"/>
    <w:rPr>
      <w:b/>
      <w:bCs w:val="0"/>
      <w:sz w:val="20"/>
      <w:lang w:val="en-US"/>
    </w:rPr>
  </w:style>
  <w:style w:type="paragraph" w:styleId="Header">
    <w:name w:val="header"/>
    <w:basedOn w:val="Normal"/>
    <w:link w:val="HeaderChar"/>
    <w:uiPriority w:val="99"/>
    <w:rsid w:val="00C6117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C6117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C61177"/>
  </w:style>
  <w:style w:type="paragraph" w:styleId="BodyTextIndent">
    <w:name w:val="Body Text Indent"/>
    <w:basedOn w:val="Normal"/>
    <w:rsid w:val="00C61177"/>
    <w:pPr>
      <w:ind w:left="720" w:hanging="720"/>
    </w:pPr>
    <w:rPr>
      <w:lang w:val="en-US"/>
    </w:rPr>
  </w:style>
  <w:style w:type="paragraph" w:styleId="BodyText2">
    <w:name w:val="Body Text 2"/>
    <w:basedOn w:val="Normal"/>
    <w:rsid w:val="00C61177"/>
    <w:pPr>
      <w:jc w:val="center"/>
    </w:pPr>
    <w:rPr>
      <w:b/>
      <w:bCs w:val="0"/>
      <w:sz w:val="20"/>
      <w:lang w:val="en-US"/>
    </w:rPr>
  </w:style>
  <w:style w:type="paragraph" w:styleId="BodyText3">
    <w:name w:val="Body Text 3"/>
    <w:basedOn w:val="Normal"/>
    <w:rsid w:val="00C61177"/>
    <w:rPr>
      <w:b/>
      <w:bCs w:val="0"/>
      <w:sz w:val="22"/>
      <w:lang w:val="en-US"/>
    </w:rPr>
  </w:style>
  <w:style w:type="paragraph" w:styleId="BodyTextIndent2">
    <w:name w:val="Body Text Indent 2"/>
    <w:basedOn w:val="Normal"/>
    <w:rsid w:val="00C61177"/>
    <w:pPr>
      <w:ind w:left="720"/>
    </w:pPr>
    <w:rPr>
      <w:i/>
      <w:iCs/>
    </w:rPr>
  </w:style>
  <w:style w:type="paragraph" w:styleId="BodyTextIndent3">
    <w:name w:val="Body Text Indent 3"/>
    <w:basedOn w:val="Normal"/>
    <w:rsid w:val="00C61177"/>
    <w:pPr>
      <w:ind w:firstLine="720"/>
    </w:pPr>
    <w:rPr>
      <w:b/>
      <w:bCs w:val="0"/>
      <w:i/>
      <w:iCs/>
      <w:sz w:val="22"/>
      <w:lang w:val="en-US"/>
    </w:rPr>
  </w:style>
  <w:style w:type="paragraph" w:styleId="BlockText">
    <w:name w:val="Block Text"/>
    <w:basedOn w:val="Normal"/>
    <w:rsid w:val="00C61177"/>
    <w:pPr>
      <w:ind w:left="142" w:right="240"/>
    </w:pPr>
    <w:rPr>
      <w:bCs w:val="0"/>
      <w:i/>
      <w:iCs/>
    </w:rPr>
  </w:style>
  <w:style w:type="table" w:styleId="TableGrid">
    <w:name w:val="Table Grid"/>
    <w:basedOn w:val="TableNormal"/>
    <w:uiPriority w:val="59"/>
    <w:rsid w:val="00E00A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4C2FFE"/>
    <w:pPr>
      <w:spacing w:before="100" w:beforeAutospacing="1" w:after="100" w:afterAutospacing="1"/>
    </w:pPr>
    <w:rPr>
      <w:rFonts w:ascii="Times New Roman" w:hAnsi="Times New Roman" w:cs="Times New Roman"/>
      <w:bCs w:val="0"/>
      <w:lang w:val="en-US"/>
    </w:rPr>
  </w:style>
  <w:style w:type="character" w:customStyle="1" w:styleId="HeaderChar">
    <w:name w:val="Header Char"/>
    <w:link w:val="Header"/>
    <w:uiPriority w:val="99"/>
    <w:rsid w:val="00715EE8"/>
    <w:rPr>
      <w:rFonts w:ascii="Arial" w:hAnsi="Arial" w:cs="Arial"/>
      <w:bCs/>
      <w:sz w:val="24"/>
      <w:szCs w:val="24"/>
      <w:lang w:val="en-GB" w:eastAsia="en-US" w:bidi="ar-SA"/>
    </w:rPr>
  </w:style>
  <w:style w:type="paragraph" w:styleId="NoSpacing">
    <w:name w:val="No Spacing"/>
    <w:uiPriority w:val="1"/>
    <w:qFormat/>
    <w:rsid w:val="009E54B7"/>
    <w:rPr>
      <w:rFonts w:ascii="Calibri" w:eastAsia="Calibri" w:hAnsi="Calibri" w:cs="Arial"/>
      <w:sz w:val="22"/>
      <w:szCs w:val="22"/>
    </w:rPr>
  </w:style>
  <w:style w:type="character" w:styleId="Hyperlink">
    <w:name w:val="Hyperlink"/>
    <w:rsid w:val="00D9086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A5810"/>
    <w:pPr>
      <w:spacing w:after="200" w:line="276" w:lineRule="auto"/>
      <w:ind w:left="720"/>
      <w:contextualSpacing/>
    </w:pPr>
    <w:rPr>
      <w:rFonts w:ascii="Calibri" w:eastAsia="Calibri" w:hAnsi="Calibri" w:cs="Times New Roman"/>
      <w:bCs w:val="0"/>
      <w:sz w:val="22"/>
      <w:szCs w:val="22"/>
      <w:lang w:val="en-US"/>
    </w:rPr>
  </w:style>
  <w:style w:type="paragraph" w:styleId="BalloonText">
    <w:name w:val="Balloon Text"/>
    <w:basedOn w:val="Normal"/>
    <w:link w:val="BalloonTextChar"/>
    <w:rsid w:val="00284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8446E"/>
    <w:rPr>
      <w:rFonts w:ascii="Tahoma" w:hAnsi="Tahoma" w:cs="Tahoma"/>
      <w:bCs/>
      <w:sz w:val="16"/>
      <w:szCs w:val="16"/>
      <w:lang w:val="en-GB"/>
    </w:rPr>
  </w:style>
  <w:style w:type="character" w:styleId="CommentReference">
    <w:name w:val="annotation reference"/>
    <w:basedOn w:val="DefaultParagraphFont"/>
    <w:rsid w:val="00FD22D3"/>
    <w:rPr>
      <w:sz w:val="18"/>
      <w:szCs w:val="18"/>
    </w:rPr>
  </w:style>
  <w:style w:type="paragraph" w:styleId="CommentText">
    <w:name w:val="annotation text"/>
    <w:basedOn w:val="Normal"/>
    <w:link w:val="CommentTextChar"/>
    <w:rsid w:val="00FD22D3"/>
  </w:style>
  <w:style w:type="character" w:customStyle="1" w:styleId="CommentTextChar">
    <w:name w:val="Comment Text Char"/>
    <w:basedOn w:val="DefaultParagraphFont"/>
    <w:link w:val="CommentText"/>
    <w:rsid w:val="00FD22D3"/>
    <w:rPr>
      <w:rFonts w:ascii="Arial" w:hAnsi="Arial" w:cs="Arial"/>
      <w:bCs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FD22D3"/>
    <w:rPr>
      <w:b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FD22D3"/>
    <w:rPr>
      <w:rFonts w:ascii="Arial" w:hAnsi="Arial" w:cs="Arial"/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731905"/>
    <w:rPr>
      <w:rFonts w:ascii="Arial" w:hAnsi="Arial" w:cs="Arial"/>
      <w:bCs/>
      <w:lang w:val="en-GB"/>
    </w:rPr>
  </w:style>
  <w:style w:type="character" w:customStyle="1" w:styleId="Heading5Char">
    <w:name w:val="Heading 5 Char"/>
    <w:basedOn w:val="DefaultParagraphFont"/>
    <w:link w:val="Heading5"/>
    <w:rsid w:val="00CE093D"/>
    <w:rPr>
      <w:rFonts w:ascii="Arial" w:hAnsi="Arial" w:cs="Arial"/>
      <w:b/>
    </w:rPr>
  </w:style>
  <w:style w:type="character" w:customStyle="1" w:styleId="Heading3Char">
    <w:name w:val="Heading 3 Char"/>
    <w:basedOn w:val="DefaultParagraphFont"/>
    <w:link w:val="Heading3"/>
    <w:rsid w:val="009902F0"/>
    <w:rPr>
      <w:rFonts w:ascii="Arial" w:hAnsi="Arial" w:cs="Arial"/>
      <w:b/>
      <w:sz w:val="22"/>
    </w:rPr>
  </w:style>
  <w:style w:type="character" w:customStyle="1" w:styleId="Heading1Char">
    <w:name w:val="Heading 1 Char"/>
    <w:basedOn w:val="DefaultParagraphFont"/>
    <w:link w:val="Heading1"/>
    <w:rsid w:val="009902F0"/>
    <w:rPr>
      <w:rFonts w:ascii="Arial" w:hAnsi="Arial" w:cs="Arial"/>
      <w:b/>
    </w:rPr>
  </w:style>
  <w:style w:type="character" w:customStyle="1" w:styleId="FooterChar">
    <w:name w:val="Footer Char"/>
    <w:basedOn w:val="DefaultParagraphFont"/>
    <w:link w:val="Footer"/>
    <w:rsid w:val="007F64D1"/>
    <w:rPr>
      <w:rFonts w:ascii="Arial" w:hAnsi="Arial" w:cs="Arial"/>
      <w:bCs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D3C59"/>
    <w:rPr>
      <w:rFonts w:ascii="Arial" w:hAnsi="Arial" w:cs="Arial"/>
      <w:bCs/>
      <w:lang w:val="af-ZA"/>
    </w:rPr>
  </w:style>
  <w:style w:type="paragraph" w:styleId="Heading1">
    <w:name w:val="heading 1"/>
    <w:basedOn w:val="Normal"/>
    <w:next w:val="Normal"/>
    <w:link w:val="Heading1Char"/>
    <w:qFormat/>
    <w:rsid w:val="00C61177"/>
    <w:pPr>
      <w:keepNext/>
      <w:outlineLvl w:val="0"/>
    </w:pPr>
    <w:rPr>
      <w:b/>
      <w:bCs w:val="0"/>
      <w:lang w:val="en-US"/>
    </w:rPr>
  </w:style>
  <w:style w:type="paragraph" w:styleId="Heading2">
    <w:name w:val="heading 2"/>
    <w:basedOn w:val="Normal"/>
    <w:next w:val="Normal"/>
    <w:qFormat/>
    <w:rsid w:val="00C61177"/>
    <w:pPr>
      <w:keepNext/>
      <w:jc w:val="center"/>
      <w:outlineLvl w:val="1"/>
    </w:pPr>
    <w:rPr>
      <w:b/>
      <w:bCs w:val="0"/>
      <w:sz w:val="22"/>
      <w:lang w:val="en-US"/>
    </w:rPr>
  </w:style>
  <w:style w:type="paragraph" w:styleId="Heading3">
    <w:name w:val="heading 3"/>
    <w:basedOn w:val="Normal"/>
    <w:next w:val="Normal"/>
    <w:link w:val="Heading3Char"/>
    <w:qFormat/>
    <w:rsid w:val="00C61177"/>
    <w:pPr>
      <w:keepNext/>
      <w:outlineLvl w:val="2"/>
    </w:pPr>
    <w:rPr>
      <w:b/>
      <w:bCs w:val="0"/>
      <w:sz w:val="22"/>
      <w:lang w:val="en-US"/>
    </w:rPr>
  </w:style>
  <w:style w:type="paragraph" w:styleId="Heading4">
    <w:name w:val="heading 4"/>
    <w:basedOn w:val="Normal"/>
    <w:next w:val="Normal"/>
    <w:qFormat/>
    <w:rsid w:val="00C61177"/>
    <w:pPr>
      <w:keepNext/>
      <w:ind w:left="5040"/>
      <w:jc w:val="center"/>
      <w:outlineLvl w:val="3"/>
    </w:pPr>
    <w:rPr>
      <w:b/>
      <w:bCs w:val="0"/>
      <w:lang w:val="en-US"/>
    </w:rPr>
  </w:style>
  <w:style w:type="paragraph" w:styleId="Heading5">
    <w:name w:val="heading 5"/>
    <w:basedOn w:val="Normal"/>
    <w:next w:val="Normal"/>
    <w:link w:val="Heading5Char"/>
    <w:qFormat/>
    <w:rsid w:val="00C61177"/>
    <w:pPr>
      <w:keepNext/>
      <w:jc w:val="center"/>
      <w:outlineLvl w:val="4"/>
    </w:pPr>
    <w:rPr>
      <w:b/>
      <w:bCs w:val="0"/>
      <w:lang w:val="en-US"/>
    </w:rPr>
  </w:style>
  <w:style w:type="paragraph" w:styleId="Heading6">
    <w:name w:val="heading 6"/>
    <w:basedOn w:val="Normal"/>
    <w:next w:val="Normal"/>
    <w:qFormat/>
    <w:rsid w:val="00C61177"/>
    <w:pPr>
      <w:keepNext/>
      <w:ind w:left="5040" w:firstLine="720"/>
      <w:outlineLvl w:val="5"/>
    </w:pPr>
    <w:rPr>
      <w:b/>
      <w:bCs w:val="0"/>
      <w:lang w:val="en-US"/>
    </w:rPr>
  </w:style>
  <w:style w:type="paragraph" w:styleId="Heading7">
    <w:name w:val="heading 7"/>
    <w:basedOn w:val="Normal"/>
    <w:next w:val="Normal"/>
    <w:qFormat/>
    <w:rsid w:val="00C61177"/>
    <w:pPr>
      <w:keepNext/>
      <w:jc w:val="right"/>
      <w:outlineLvl w:val="6"/>
    </w:pPr>
    <w:rPr>
      <w:b/>
      <w:bCs w:val="0"/>
      <w:sz w:val="22"/>
      <w:lang w:val="en-US"/>
    </w:rPr>
  </w:style>
  <w:style w:type="paragraph" w:styleId="Heading8">
    <w:name w:val="heading 8"/>
    <w:basedOn w:val="Normal"/>
    <w:next w:val="Normal"/>
    <w:qFormat/>
    <w:rsid w:val="00C61177"/>
    <w:pPr>
      <w:keepNext/>
      <w:outlineLvl w:val="7"/>
    </w:pPr>
    <w:rPr>
      <w:b/>
      <w:bCs w:val="0"/>
      <w:i/>
      <w:iCs/>
      <w:lang w:val="en-US"/>
    </w:rPr>
  </w:style>
  <w:style w:type="paragraph" w:styleId="Heading9">
    <w:name w:val="heading 9"/>
    <w:basedOn w:val="Normal"/>
    <w:next w:val="Normal"/>
    <w:qFormat/>
    <w:rsid w:val="00C61177"/>
    <w:pPr>
      <w:keepNext/>
      <w:jc w:val="center"/>
      <w:outlineLvl w:val="8"/>
    </w:pPr>
    <w:rPr>
      <w:b/>
      <w:bCs w:val="0"/>
      <w:i/>
      <w:iCs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61177"/>
    <w:rPr>
      <w:b/>
      <w:bCs w:val="0"/>
      <w:sz w:val="20"/>
      <w:lang w:val="en-US"/>
    </w:rPr>
  </w:style>
  <w:style w:type="paragraph" w:styleId="Header">
    <w:name w:val="header"/>
    <w:basedOn w:val="Normal"/>
    <w:link w:val="HeaderChar"/>
    <w:uiPriority w:val="99"/>
    <w:rsid w:val="00C6117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C6117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C61177"/>
  </w:style>
  <w:style w:type="paragraph" w:styleId="BodyTextIndent">
    <w:name w:val="Body Text Indent"/>
    <w:basedOn w:val="Normal"/>
    <w:rsid w:val="00C61177"/>
    <w:pPr>
      <w:ind w:left="720" w:hanging="720"/>
    </w:pPr>
    <w:rPr>
      <w:lang w:val="en-US"/>
    </w:rPr>
  </w:style>
  <w:style w:type="paragraph" w:styleId="BodyText2">
    <w:name w:val="Body Text 2"/>
    <w:basedOn w:val="Normal"/>
    <w:rsid w:val="00C61177"/>
    <w:pPr>
      <w:jc w:val="center"/>
    </w:pPr>
    <w:rPr>
      <w:b/>
      <w:bCs w:val="0"/>
      <w:sz w:val="20"/>
      <w:lang w:val="en-US"/>
    </w:rPr>
  </w:style>
  <w:style w:type="paragraph" w:styleId="BodyText3">
    <w:name w:val="Body Text 3"/>
    <w:basedOn w:val="Normal"/>
    <w:rsid w:val="00C61177"/>
    <w:rPr>
      <w:b/>
      <w:bCs w:val="0"/>
      <w:sz w:val="22"/>
      <w:lang w:val="en-US"/>
    </w:rPr>
  </w:style>
  <w:style w:type="paragraph" w:styleId="BodyTextIndent2">
    <w:name w:val="Body Text Indent 2"/>
    <w:basedOn w:val="Normal"/>
    <w:rsid w:val="00C61177"/>
    <w:pPr>
      <w:ind w:left="720"/>
    </w:pPr>
    <w:rPr>
      <w:i/>
      <w:iCs/>
    </w:rPr>
  </w:style>
  <w:style w:type="paragraph" w:styleId="BodyTextIndent3">
    <w:name w:val="Body Text Indent 3"/>
    <w:basedOn w:val="Normal"/>
    <w:rsid w:val="00C61177"/>
    <w:pPr>
      <w:ind w:firstLine="720"/>
    </w:pPr>
    <w:rPr>
      <w:b/>
      <w:bCs w:val="0"/>
      <w:i/>
      <w:iCs/>
      <w:sz w:val="22"/>
      <w:lang w:val="en-US"/>
    </w:rPr>
  </w:style>
  <w:style w:type="paragraph" w:styleId="BlockText">
    <w:name w:val="Block Text"/>
    <w:basedOn w:val="Normal"/>
    <w:rsid w:val="00C61177"/>
    <w:pPr>
      <w:ind w:left="142" w:right="240"/>
    </w:pPr>
    <w:rPr>
      <w:bCs w:val="0"/>
      <w:i/>
      <w:iCs/>
    </w:rPr>
  </w:style>
  <w:style w:type="table" w:styleId="TableGrid">
    <w:name w:val="Table Grid"/>
    <w:basedOn w:val="TableNormal"/>
    <w:uiPriority w:val="59"/>
    <w:rsid w:val="00E00A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4C2FFE"/>
    <w:pPr>
      <w:spacing w:before="100" w:beforeAutospacing="1" w:after="100" w:afterAutospacing="1"/>
    </w:pPr>
    <w:rPr>
      <w:rFonts w:ascii="Times New Roman" w:hAnsi="Times New Roman" w:cs="Times New Roman"/>
      <w:bCs w:val="0"/>
      <w:lang w:val="en-US"/>
    </w:rPr>
  </w:style>
  <w:style w:type="character" w:customStyle="1" w:styleId="HeaderChar">
    <w:name w:val="Header Char"/>
    <w:link w:val="Header"/>
    <w:uiPriority w:val="99"/>
    <w:rsid w:val="00715EE8"/>
    <w:rPr>
      <w:rFonts w:ascii="Arial" w:hAnsi="Arial" w:cs="Arial"/>
      <w:bCs/>
      <w:sz w:val="24"/>
      <w:szCs w:val="24"/>
      <w:lang w:val="en-GB" w:eastAsia="en-US" w:bidi="ar-SA"/>
    </w:rPr>
  </w:style>
  <w:style w:type="paragraph" w:styleId="NoSpacing">
    <w:name w:val="No Spacing"/>
    <w:uiPriority w:val="1"/>
    <w:qFormat/>
    <w:rsid w:val="009E54B7"/>
    <w:rPr>
      <w:rFonts w:ascii="Calibri" w:eastAsia="Calibri" w:hAnsi="Calibri" w:cs="Arial"/>
      <w:sz w:val="22"/>
      <w:szCs w:val="22"/>
    </w:rPr>
  </w:style>
  <w:style w:type="character" w:styleId="Hyperlink">
    <w:name w:val="Hyperlink"/>
    <w:rsid w:val="00D9086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A5810"/>
    <w:pPr>
      <w:spacing w:after="200" w:line="276" w:lineRule="auto"/>
      <w:ind w:left="720"/>
      <w:contextualSpacing/>
    </w:pPr>
    <w:rPr>
      <w:rFonts w:ascii="Calibri" w:eastAsia="Calibri" w:hAnsi="Calibri" w:cs="Times New Roman"/>
      <w:bCs w:val="0"/>
      <w:sz w:val="22"/>
      <w:szCs w:val="22"/>
      <w:lang w:val="en-US"/>
    </w:rPr>
  </w:style>
  <w:style w:type="paragraph" w:styleId="BalloonText">
    <w:name w:val="Balloon Text"/>
    <w:basedOn w:val="Normal"/>
    <w:link w:val="BalloonTextChar"/>
    <w:rsid w:val="00284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8446E"/>
    <w:rPr>
      <w:rFonts w:ascii="Tahoma" w:hAnsi="Tahoma" w:cs="Tahoma"/>
      <w:bCs/>
      <w:sz w:val="16"/>
      <w:szCs w:val="16"/>
      <w:lang w:val="en-GB"/>
    </w:rPr>
  </w:style>
  <w:style w:type="character" w:styleId="CommentReference">
    <w:name w:val="annotation reference"/>
    <w:basedOn w:val="DefaultParagraphFont"/>
    <w:rsid w:val="00FD22D3"/>
    <w:rPr>
      <w:sz w:val="18"/>
      <w:szCs w:val="18"/>
    </w:rPr>
  </w:style>
  <w:style w:type="paragraph" w:styleId="CommentText">
    <w:name w:val="annotation text"/>
    <w:basedOn w:val="Normal"/>
    <w:link w:val="CommentTextChar"/>
    <w:rsid w:val="00FD22D3"/>
  </w:style>
  <w:style w:type="character" w:customStyle="1" w:styleId="CommentTextChar">
    <w:name w:val="Comment Text Char"/>
    <w:basedOn w:val="DefaultParagraphFont"/>
    <w:link w:val="CommentText"/>
    <w:rsid w:val="00FD22D3"/>
    <w:rPr>
      <w:rFonts w:ascii="Arial" w:hAnsi="Arial" w:cs="Arial"/>
      <w:bCs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FD22D3"/>
    <w:rPr>
      <w:b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FD22D3"/>
    <w:rPr>
      <w:rFonts w:ascii="Arial" w:hAnsi="Arial" w:cs="Arial"/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731905"/>
    <w:rPr>
      <w:rFonts w:ascii="Arial" w:hAnsi="Arial" w:cs="Arial"/>
      <w:bCs/>
      <w:lang w:val="en-GB"/>
    </w:rPr>
  </w:style>
  <w:style w:type="character" w:customStyle="1" w:styleId="Heading5Char">
    <w:name w:val="Heading 5 Char"/>
    <w:basedOn w:val="DefaultParagraphFont"/>
    <w:link w:val="Heading5"/>
    <w:rsid w:val="00CE093D"/>
    <w:rPr>
      <w:rFonts w:ascii="Arial" w:hAnsi="Arial" w:cs="Arial"/>
      <w:b/>
    </w:rPr>
  </w:style>
  <w:style w:type="character" w:customStyle="1" w:styleId="Heading3Char">
    <w:name w:val="Heading 3 Char"/>
    <w:basedOn w:val="DefaultParagraphFont"/>
    <w:link w:val="Heading3"/>
    <w:rsid w:val="009902F0"/>
    <w:rPr>
      <w:rFonts w:ascii="Arial" w:hAnsi="Arial" w:cs="Arial"/>
      <w:b/>
      <w:sz w:val="22"/>
    </w:rPr>
  </w:style>
  <w:style w:type="character" w:customStyle="1" w:styleId="Heading1Char">
    <w:name w:val="Heading 1 Char"/>
    <w:basedOn w:val="DefaultParagraphFont"/>
    <w:link w:val="Heading1"/>
    <w:rsid w:val="009902F0"/>
    <w:rPr>
      <w:rFonts w:ascii="Arial" w:hAnsi="Arial" w:cs="Arial"/>
      <w:b/>
    </w:rPr>
  </w:style>
  <w:style w:type="character" w:customStyle="1" w:styleId="FooterChar">
    <w:name w:val="Footer Char"/>
    <w:basedOn w:val="DefaultParagraphFont"/>
    <w:link w:val="Footer"/>
    <w:rsid w:val="007F64D1"/>
    <w:rPr>
      <w:rFonts w:ascii="Arial" w:hAnsi="Arial" w:cs="Arial"/>
      <w:bCs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0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6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image" Target="media/image9.png"/><Relationship Id="rId28" Type="http://schemas.openxmlformats.org/officeDocument/2006/relationships/hyperlink" Target="http://www.news24.co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chart" Target="charts/chart3.xml"/><Relationship Id="rId30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over%20Page%20SC%202006%20(Eng).dot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ZA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</c:spPr>
          <c:invertIfNegative val="0"/>
          <c:val>
            <c:numRef>
              <c:f>Sheet2!$B$4:$B$7</c:f>
              <c:numCache>
                <c:formatCode>General</c:formatCode>
                <c:ptCount val="4"/>
                <c:pt idx="0">
                  <c:v>10</c:v>
                </c:pt>
                <c:pt idx="1">
                  <c:v>72</c:v>
                </c:pt>
                <c:pt idx="2">
                  <c:v>47</c:v>
                </c:pt>
                <c:pt idx="3">
                  <c:v>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8713856"/>
        <c:axId val="128715776"/>
      </c:barChart>
      <c:catAx>
        <c:axId val="1287138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 sz="1200">
                    <a:latin typeface="Arial" pitchFamily="34" charset="0"/>
                    <a:cs typeface="Arial" pitchFamily="34" charset="0"/>
                  </a:rPr>
                  <a:t>Voorwerpe</a:t>
                </a:r>
              </a:p>
            </c:rich>
          </c:tx>
          <c:layout>
            <c:manualLayout>
              <c:xMode val="edge"/>
              <c:yMode val="edge"/>
              <c:x val="0.47450459317585303"/>
              <c:y val="0.8938064223453550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19041">
            <a:solidFill>
              <a:schemeClr val="tx1"/>
            </a:solidFill>
          </a:ln>
        </c:spPr>
        <c:crossAx val="128715776"/>
        <c:crosses val="autoZero"/>
        <c:auto val="1"/>
        <c:lblAlgn val="ctr"/>
        <c:lblOffset val="100"/>
        <c:noMultiLvlLbl val="0"/>
      </c:catAx>
      <c:valAx>
        <c:axId val="12871577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098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 sz="1100" b="1" i="0" u="none" strike="noStrike" baseline="0">
                    <a:solidFill>
                      <a:srgbClr val="000000"/>
                    </a:solidFill>
                    <a:latin typeface="Arial" pitchFamily="34" charset="0"/>
                    <a:cs typeface="Arial" pitchFamily="34" charset="0"/>
                  </a:rPr>
                  <a:t>Kromming van lens </a:t>
                </a:r>
              </a:p>
              <a:p>
                <a:pPr>
                  <a:defRPr sz="1098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 sz="1100" b="1" i="0" u="none" strike="noStrike" baseline="0">
                    <a:solidFill>
                      <a:srgbClr val="000000"/>
                    </a:solidFill>
                    <a:latin typeface="Arial" pitchFamily="34" charset="0"/>
                    <a:cs typeface="Arial" pitchFamily="34" charset="0"/>
                  </a:rPr>
                  <a:t>(Arbitrêre eenhede)</a:t>
                </a:r>
              </a:p>
            </c:rich>
          </c:tx>
          <c:layout>
            <c:manualLayout>
              <c:xMode val="edge"/>
              <c:yMode val="edge"/>
              <c:x val="1.078740157480315E-2"/>
              <c:y val="0.2613199217149879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19041">
            <a:solidFill>
              <a:schemeClr val="tx1"/>
            </a:solidFill>
          </a:ln>
        </c:spPr>
        <c:crossAx val="128713856"/>
        <c:crosses val="autoZero"/>
        <c:crossBetween val="between"/>
      </c:valAx>
      <c:spPr>
        <a:noFill/>
        <a:ln w="25388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b="1"/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Z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/>
            </a:pPr>
            <a:r>
              <a:rPr lang="en-US" sz="1200"/>
              <a:t>Persentasie saadontkieming in verskillende       konsentrasies gibberelliene 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Germination!$C$3</c:f>
              <c:strCache>
                <c:ptCount val="1"/>
                <c:pt idx="0">
                  <c:v>1000 mg/ℓ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val>
            <c:numRef>
              <c:f>Germination!$C$4:$C$18</c:f>
              <c:numCache>
                <c:formatCode>General</c:formatCode>
                <c:ptCount val="15"/>
                <c:pt idx="0">
                  <c:v>0</c:v>
                </c:pt>
                <c:pt idx="1">
                  <c:v>13</c:v>
                </c:pt>
                <c:pt idx="2">
                  <c:v>33</c:v>
                </c:pt>
                <c:pt idx="3">
                  <c:v>60</c:v>
                </c:pt>
                <c:pt idx="4">
                  <c:v>78</c:v>
                </c:pt>
                <c:pt idx="5">
                  <c:v>80</c:v>
                </c:pt>
                <c:pt idx="6">
                  <c:v>88</c:v>
                </c:pt>
                <c:pt idx="7">
                  <c:v>91</c:v>
                </c:pt>
                <c:pt idx="8">
                  <c:v>92</c:v>
                </c:pt>
                <c:pt idx="9">
                  <c:v>92</c:v>
                </c:pt>
                <c:pt idx="10">
                  <c:v>92</c:v>
                </c:pt>
                <c:pt idx="11">
                  <c:v>93</c:v>
                </c:pt>
                <c:pt idx="12">
                  <c:v>95</c:v>
                </c:pt>
                <c:pt idx="13">
                  <c:v>95</c:v>
                </c:pt>
                <c:pt idx="14">
                  <c:v>95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Germination!$D$3</c:f>
              <c:strCache>
                <c:ptCount val="1"/>
                <c:pt idx="0">
                  <c:v>1500 mg/ℓ</c:v>
                </c:pt>
              </c:strCache>
            </c:strRef>
          </c:tx>
          <c:spPr>
            <a:ln>
              <a:solidFill>
                <a:schemeClr val="tx1"/>
              </a:solidFill>
              <a:prstDash val="dash"/>
            </a:ln>
          </c:spPr>
          <c:marker>
            <c:symbol val="none"/>
          </c:marker>
          <c:val>
            <c:numRef>
              <c:f>Germination!$D$4:$D$18</c:f>
              <c:numCache>
                <c:formatCode>General</c:formatCode>
                <c:ptCount val="15"/>
                <c:pt idx="0">
                  <c:v>0</c:v>
                </c:pt>
                <c:pt idx="1">
                  <c:v>22</c:v>
                </c:pt>
                <c:pt idx="2">
                  <c:v>30</c:v>
                </c:pt>
                <c:pt idx="3">
                  <c:v>39</c:v>
                </c:pt>
                <c:pt idx="4">
                  <c:v>52</c:v>
                </c:pt>
                <c:pt idx="5">
                  <c:v>64</c:v>
                </c:pt>
                <c:pt idx="6">
                  <c:v>70</c:v>
                </c:pt>
                <c:pt idx="7">
                  <c:v>81</c:v>
                </c:pt>
                <c:pt idx="8">
                  <c:v>82</c:v>
                </c:pt>
                <c:pt idx="9">
                  <c:v>82</c:v>
                </c:pt>
                <c:pt idx="10">
                  <c:v>84</c:v>
                </c:pt>
                <c:pt idx="11">
                  <c:v>85</c:v>
                </c:pt>
                <c:pt idx="12">
                  <c:v>90</c:v>
                </c:pt>
                <c:pt idx="13">
                  <c:v>90</c:v>
                </c:pt>
                <c:pt idx="14">
                  <c:v>90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Germination!$E$3</c:f>
              <c:strCache>
                <c:ptCount val="1"/>
                <c:pt idx="0">
                  <c:v>500 mg/ℓ</c:v>
                </c:pt>
              </c:strCache>
            </c:strRef>
          </c:tx>
          <c:spPr>
            <a:ln w="19050">
              <a:solidFill>
                <a:schemeClr val="tx1"/>
              </a:solidFill>
              <a:prstDash val="sysDot"/>
            </a:ln>
          </c:spPr>
          <c:marker>
            <c:symbol val="none"/>
          </c:marker>
          <c:val>
            <c:numRef>
              <c:f>Germination!$E$4:$E$18</c:f>
              <c:numCache>
                <c:formatCode>General</c:formatCode>
                <c:ptCount val="15"/>
                <c:pt idx="0">
                  <c:v>0</c:v>
                </c:pt>
                <c:pt idx="1">
                  <c:v>2</c:v>
                </c:pt>
                <c:pt idx="2">
                  <c:v>15</c:v>
                </c:pt>
                <c:pt idx="3">
                  <c:v>20</c:v>
                </c:pt>
                <c:pt idx="4">
                  <c:v>25</c:v>
                </c:pt>
                <c:pt idx="5">
                  <c:v>30</c:v>
                </c:pt>
                <c:pt idx="6">
                  <c:v>30</c:v>
                </c:pt>
                <c:pt idx="7">
                  <c:v>40</c:v>
                </c:pt>
                <c:pt idx="8">
                  <c:v>45</c:v>
                </c:pt>
                <c:pt idx="9">
                  <c:v>52</c:v>
                </c:pt>
                <c:pt idx="10">
                  <c:v>60</c:v>
                </c:pt>
                <c:pt idx="11">
                  <c:v>65</c:v>
                </c:pt>
                <c:pt idx="12">
                  <c:v>63</c:v>
                </c:pt>
                <c:pt idx="13">
                  <c:v>68</c:v>
                </c:pt>
                <c:pt idx="14">
                  <c:v>71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Germination!$F$3</c:f>
              <c:strCache>
                <c:ptCount val="1"/>
                <c:pt idx="0">
                  <c:v>0 mg/ℓ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diamond"/>
            <c:size val="5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val>
            <c:numRef>
              <c:f>Germination!$F$4:$F$18</c:f>
              <c:numCache>
                <c:formatCode>General</c:formatCode>
                <c:ptCount val="15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10</c:v>
                </c:pt>
                <c:pt idx="6">
                  <c:v>20</c:v>
                </c:pt>
                <c:pt idx="7">
                  <c:v>20</c:v>
                </c:pt>
                <c:pt idx="8">
                  <c:v>20</c:v>
                </c:pt>
                <c:pt idx="9">
                  <c:v>25</c:v>
                </c:pt>
                <c:pt idx="10">
                  <c:v>25</c:v>
                </c:pt>
                <c:pt idx="11">
                  <c:v>25</c:v>
                </c:pt>
                <c:pt idx="12">
                  <c:v>25</c:v>
                </c:pt>
                <c:pt idx="13">
                  <c:v>25</c:v>
                </c:pt>
                <c:pt idx="14">
                  <c:v>25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509056"/>
        <c:axId val="170511360"/>
      </c:lineChart>
      <c:catAx>
        <c:axId val="1705090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Tyd (dae)</a:t>
                </a:r>
              </a:p>
            </c:rich>
          </c:tx>
          <c:overlay val="0"/>
        </c:title>
        <c:majorTickMark val="in"/>
        <c:minorTickMark val="none"/>
        <c:tickLblPos val="nextTo"/>
        <c:spPr>
          <a:ln w="19050">
            <a:solidFill>
              <a:schemeClr val="tx1"/>
            </a:solidFill>
          </a:ln>
        </c:spPr>
        <c:crossAx val="170511360"/>
        <c:crosses val="autoZero"/>
        <c:auto val="1"/>
        <c:lblAlgn val="ctr"/>
        <c:lblOffset val="100"/>
        <c:noMultiLvlLbl val="0"/>
      </c:catAx>
      <c:valAx>
        <c:axId val="170511360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Ontkieming (%)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</a:ln>
        </c:spPr>
        <c:crossAx val="170509056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noFill/>
    <a:ln w="19050">
      <a:solidFill>
        <a:schemeClr val="tx1"/>
      </a:solidFill>
    </a:ln>
  </c:spPr>
  <c:txPr>
    <a:bodyPr/>
    <a:lstStyle/>
    <a:p>
      <a:pPr>
        <a:defRPr sz="1200">
          <a:latin typeface="Arial" pitchFamily="34" charset="0"/>
          <a:cs typeface="Arial" pitchFamily="34" charset="0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Z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ZA" sz="1200">
                <a:latin typeface="Arial" pitchFamily="34" charset="0"/>
                <a:cs typeface="Arial" pitchFamily="34" charset="0"/>
              </a:rPr>
              <a:t>Glukoseopname onder die invloed van Insulien</a:t>
            </a:r>
            <a:r>
              <a:rPr lang="en-ZA" sz="1200" baseline="0">
                <a:latin typeface="Arial" pitchFamily="34" charset="0"/>
                <a:cs typeface="Arial" pitchFamily="34" charset="0"/>
              </a:rPr>
              <a:t> A en  Insulien B in 24 uur</a:t>
            </a:r>
            <a:endParaRPr lang="en-ZA" sz="1200"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Sheet1!$D$3</c:f>
              <c:strCache>
                <c:ptCount val="1"/>
                <c:pt idx="0">
                  <c:v>Insulien A</c:v>
                </c:pt>
              </c:strCache>
            </c:strRef>
          </c:tx>
          <c:spPr>
            <a:ln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Sheet1!$C$4:$C$17</c:f>
              <c:numCache>
                <c:formatCode>General</c:formatCode>
                <c:ptCount val="14"/>
                <c:pt idx="0">
                  <c:v>0.25</c:v>
                </c:pt>
                <c:pt idx="1">
                  <c:v>0.5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9</c:v>
                </c:pt>
                <c:pt idx="9">
                  <c:v>12</c:v>
                </c:pt>
                <c:pt idx="10">
                  <c:v>15</c:v>
                </c:pt>
                <c:pt idx="11">
                  <c:v>18</c:v>
                </c:pt>
                <c:pt idx="12">
                  <c:v>21</c:v>
                </c:pt>
                <c:pt idx="13">
                  <c:v>24</c:v>
                </c:pt>
              </c:numCache>
            </c:numRef>
          </c:xVal>
          <c:yVal>
            <c:numRef>
              <c:f>Sheet1!$D$4:$D$17</c:f>
              <c:numCache>
                <c:formatCode>General</c:formatCode>
                <c:ptCount val="14"/>
                <c:pt idx="0">
                  <c:v>1</c:v>
                </c:pt>
                <c:pt idx="1">
                  <c:v>6</c:v>
                </c:pt>
                <c:pt idx="2">
                  <c:v>7</c:v>
                </c:pt>
                <c:pt idx="3">
                  <c:v>6.8</c:v>
                </c:pt>
                <c:pt idx="4">
                  <c:v>4</c:v>
                </c:pt>
                <c:pt idx="5">
                  <c:v>1.5</c:v>
                </c:pt>
                <c:pt idx="6">
                  <c:v>0.1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Sheet1!$E$3</c:f>
              <c:strCache>
                <c:ptCount val="1"/>
                <c:pt idx="0">
                  <c:v>Insulien B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marker>
            <c:symbol val="none"/>
          </c:marker>
          <c:xVal>
            <c:numRef>
              <c:f>Sheet1!$C$4:$C$17</c:f>
              <c:numCache>
                <c:formatCode>General</c:formatCode>
                <c:ptCount val="14"/>
                <c:pt idx="0">
                  <c:v>0.25</c:v>
                </c:pt>
                <c:pt idx="1">
                  <c:v>0.5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9</c:v>
                </c:pt>
                <c:pt idx="9">
                  <c:v>12</c:v>
                </c:pt>
                <c:pt idx="10">
                  <c:v>15</c:v>
                </c:pt>
                <c:pt idx="11">
                  <c:v>18</c:v>
                </c:pt>
                <c:pt idx="12">
                  <c:v>21</c:v>
                </c:pt>
                <c:pt idx="13">
                  <c:v>24</c:v>
                </c:pt>
              </c:numCache>
            </c:numRef>
          </c:xVal>
          <c:yVal>
            <c:numRef>
              <c:f>Sheet1!$E$4:$E$17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0.1</c:v>
                </c:pt>
                <c:pt idx="3">
                  <c:v>0.2</c:v>
                </c:pt>
                <c:pt idx="4">
                  <c:v>0.3</c:v>
                </c:pt>
                <c:pt idx="5">
                  <c:v>0.5</c:v>
                </c:pt>
                <c:pt idx="6">
                  <c:v>0.9</c:v>
                </c:pt>
                <c:pt idx="7">
                  <c:v>0.8</c:v>
                </c:pt>
                <c:pt idx="8">
                  <c:v>0.8</c:v>
                </c:pt>
                <c:pt idx="9">
                  <c:v>0.7</c:v>
                </c:pt>
                <c:pt idx="10">
                  <c:v>0.5</c:v>
                </c:pt>
                <c:pt idx="11">
                  <c:v>0.4</c:v>
                </c:pt>
                <c:pt idx="12">
                  <c:v>0.1</c:v>
                </c:pt>
                <c:pt idx="13">
                  <c:v>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0760448"/>
        <c:axId val="170762624"/>
      </c:scatterChart>
      <c:valAx>
        <c:axId val="170760448"/>
        <c:scaling>
          <c:orientation val="minMax"/>
          <c:max val="25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ZA" sz="1100">
                    <a:latin typeface="Arial" pitchFamily="34" charset="0"/>
                    <a:cs typeface="Arial" pitchFamily="34" charset="0"/>
                  </a:rPr>
                  <a:t>Tyd (uur)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100"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170762624"/>
        <c:crosses val="autoZero"/>
        <c:crossBetween val="midCat"/>
      </c:valAx>
      <c:valAx>
        <c:axId val="170762624"/>
        <c:scaling>
          <c:orientation val="minMax"/>
          <c:min val="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ZA" sz="1200">
                    <a:latin typeface="Arial" pitchFamily="34" charset="0"/>
                    <a:cs typeface="Arial" pitchFamily="34" charset="0"/>
                  </a:rPr>
                  <a:t>Glukoseopnametempo (mg/kg/min)</a:t>
                </a:r>
              </a:p>
            </c:rich>
          </c:tx>
          <c:layout>
            <c:manualLayout>
              <c:xMode val="edge"/>
              <c:yMode val="edge"/>
              <c:x val="1.5572281339216195E-2"/>
              <c:y val="0.22676617024543241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100"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170760448"/>
        <c:crosses val="autoZero"/>
        <c:crossBetween val="midCat"/>
      </c:valAx>
    </c:plotArea>
    <c:legend>
      <c:legendPos val="r"/>
      <c:legendEntry>
        <c:idx val="0"/>
        <c:txPr>
          <a:bodyPr/>
          <a:lstStyle/>
          <a:p>
            <a:pPr>
              <a:defRPr sz="1090" baseline="0">
                <a:latin typeface="Arial" pitchFamily="34" charset="0"/>
              </a:defRPr>
            </a:pPr>
            <a:endParaRPr lang="en-US"/>
          </a:p>
        </c:txPr>
      </c:legendEntry>
      <c:legendEntry>
        <c:idx val="1"/>
        <c:txPr>
          <a:bodyPr/>
          <a:lstStyle/>
          <a:p>
            <a:pPr>
              <a:defRPr sz="1100" baseline="0">
                <a:latin typeface="Arial" pitchFamily="34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0.75033020688590402"/>
          <c:y val="0.49576930334688557"/>
          <c:w val="0.23518727336620932"/>
          <c:h val="0.16798174737961677"/>
        </c:manualLayout>
      </c:layout>
      <c:overlay val="0"/>
      <c:txPr>
        <a:bodyPr/>
        <a:lstStyle/>
        <a:p>
          <a:pPr>
            <a:defRPr sz="1200" baseline="0">
              <a:latin typeface="Arial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 w="19050">
      <a:solidFill>
        <a:sysClr val="windowText" lastClr="000000"/>
      </a:solidFill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CCD09-A253-4BDF-8AA3-4BC25D1B5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Cover Page SC 2006 (Eng)</Template>
  <TotalTime>0</TotalTime>
  <Pages>18</Pages>
  <Words>2413</Words>
  <Characters>13759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B</vt:lpstr>
    </vt:vector>
  </TitlesOfParts>
  <Company>Hewlett-Packard Company</Company>
  <LinksUpToDate>false</LinksUpToDate>
  <CharactersWithSpaces>16140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B</dc:title>
  <dc:creator>Baloyi.C</dc:creator>
  <cp:lastModifiedBy>Susan Wiese (GPEDU)</cp:lastModifiedBy>
  <cp:revision>2</cp:revision>
  <cp:lastPrinted>2016-01-27T07:58:00Z</cp:lastPrinted>
  <dcterms:created xsi:type="dcterms:W3CDTF">2016-03-16T13:37:00Z</dcterms:created>
  <dcterms:modified xsi:type="dcterms:W3CDTF">2016-03-16T13:37:00Z</dcterms:modified>
</cp:coreProperties>
</file>