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05F" w:rsidRDefault="00C3405F" w:rsidP="00870911">
      <w:pPr>
        <w:tabs>
          <w:tab w:val="left" w:pos="9180"/>
        </w:tabs>
        <w:jc w:val="center"/>
        <w:rPr>
          <w:color w:val="000000" w:themeColor="text1"/>
          <w:szCs w:val="20"/>
          <w:lang w:val="af-ZA"/>
        </w:rPr>
      </w:pPr>
      <w:bookmarkStart w:id="0" w:name="_GoBack"/>
      <w:bookmarkEnd w:id="0"/>
    </w:p>
    <w:p w:rsidR="00870911" w:rsidRPr="001E2608" w:rsidRDefault="00870911" w:rsidP="00870911">
      <w:pPr>
        <w:tabs>
          <w:tab w:val="left" w:pos="9180"/>
        </w:tabs>
        <w:jc w:val="center"/>
        <w:rPr>
          <w:color w:val="000000" w:themeColor="text1"/>
          <w:szCs w:val="20"/>
          <w:lang w:val="af-ZA"/>
        </w:rPr>
      </w:pPr>
      <w:r w:rsidRPr="001E2608">
        <w:rPr>
          <w:rFonts w:eastAsia="MS Mincho"/>
          <w:noProof/>
          <w:color w:val="000000" w:themeColor="text1"/>
          <w:sz w:val="20"/>
          <w:szCs w:val="20"/>
          <w:lang w:val="en-ZA" w:eastAsia="en-ZA"/>
        </w:rPr>
        <w:drawing>
          <wp:anchor distT="0" distB="0" distL="114300" distR="114300" simplePos="0" relativeHeight="252075520" behindDoc="0" locked="0" layoutInCell="1" allowOverlap="1" wp14:anchorId="5FCDF313" wp14:editId="7AF2FCBC">
            <wp:simplePos x="0" y="0"/>
            <wp:positionH relativeFrom="column">
              <wp:posOffset>502285</wp:posOffset>
            </wp:positionH>
            <wp:positionV relativeFrom="paragraph">
              <wp:posOffset>138430</wp:posOffset>
            </wp:positionV>
            <wp:extent cx="4800600" cy="1797050"/>
            <wp:effectExtent l="0" t="0" r="0" b="0"/>
            <wp:wrapNone/>
            <wp:docPr id="6" name="Picture 6" descr="Basic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Basic Education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911" w:rsidRPr="001E2608" w:rsidRDefault="00870911" w:rsidP="00870911">
      <w:pPr>
        <w:jc w:val="center"/>
        <w:rPr>
          <w:rFonts w:eastAsia="MS Mincho"/>
          <w:color w:val="000000" w:themeColor="text1"/>
          <w:szCs w:val="20"/>
          <w:lang w:val="af-ZA"/>
        </w:rPr>
      </w:pPr>
    </w:p>
    <w:p w:rsidR="00870911" w:rsidRPr="001E2608" w:rsidRDefault="00870911" w:rsidP="00870911">
      <w:pPr>
        <w:rPr>
          <w:rFonts w:eastAsia="MS Mincho"/>
          <w:color w:val="000000" w:themeColor="text1"/>
          <w:szCs w:val="20"/>
          <w:lang w:val="af-ZA"/>
        </w:rPr>
      </w:pPr>
    </w:p>
    <w:p w:rsidR="00870911" w:rsidRPr="001E2608" w:rsidRDefault="00870911" w:rsidP="00870911">
      <w:pPr>
        <w:rPr>
          <w:rFonts w:eastAsia="MS Mincho"/>
          <w:color w:val="000000" w:themeColor="text1"/>
          <w:szCs w:val="20"/>
          <w:lang w:val="af-ZA"/>
        </w:rPr>
      </w:pPr>
    </w:p>
    <w:p w:rsidR="00870911" w:rsidRPr="001E2608" w:rsidRDefault="00870911" w:rsidP="00870911">
      <w:pPr>
        <w:rPr>
          <w:rFonts w:eastAsia="MS Mincho"/>
          <w:color w:val="000000" w:themeColor="text1"/>
          <w:szCs w:val="20"/>
          <w:lang w:val="af-ZA"/>
        </w:rPr>
      </w:pPr>
    </w:p>
    <w:p w:rsidR="00870911" w:rsidRPr="001E2608" w:rsidRDefault="00870911" w:rsidP="00870911">
      <w:pPr>
        <w:rPr>
          <w:color w:val="000000" w:themeColor="text1"/>
          <w:szCs w:val="20"/>
          <w:lang w:val="af-ZA" w:eastAsia="ko-KR"/>
        </w:rPr>
      </w:pPr>
      <w:r w:rsidRPr="001E2608">
        <w:rPr>
          <w:rFonts w:eastAsia="MS Mincho"/>
          <w:color w:val="000000" w:themeColor="text1"/>
          <w:szCs w:val="20"/>
          <w:lang w:val="af-ZA"/>
        </w:rPr>
        <w:t xml:space="preserve"> </w:t>
      </w:r>
    </w:p>
    <w:p w:rsidR="00870911" w:rsidRPr="001E2608" w:rsidRDefault="00870911" w:rsidP="00870911">
      <w:pPr>
        <w:keepNext/>
        <w:jc w:val="center"/>
        <w:outlineLvl w:val="0"/>
        <w:rPr>
          <w:b/>
          <w:bCs w:val="0"/>
          <w:color w:val="000000" w:themeColor="text1"/>
          <w:sz w:val="32"/>
          <w:szCs w:val="20"/>
          <w:lang w:val="af-ZA"/>
        </w:rPr>
      </w:pPr>
    </w:p>
    <w:p w:rsidR="00870911" w:rsidRPr="001E2608" w:rsidRDefault="00870911" w:rsidP="00870911">
      <w:pPr>
        <w:keepNext/>
        <w:jc w:val="center"/>
        <w:outlineLvl w:val="0"/>
        <w:rPr>
          <w:b/>
          <w:bCs w:val="0"/>
          <w:color w:val="000000" w:themeColor="text1"/>
          <w:sz w:val="32"/>
          <w:szCs w:val="20"/>
          <w:lang w:val="af-ZA"/>
        </w:rPr>
      </w:pPr>
    </w:p>
    <w:p w:rsidR="00870911" w:rsidRPr="001E2608" w:rsidRDefault="00870911" w:rsidP="00870911">
      <w:pPr>
        <w:keepNext/>
        <w:jc w:val="center"/>
        <w:outlineLvl w:val="0"/>
        <w:rPr>
          <w:b/>
          <w:bCs w:val="0"/>
          <w:color w:val="000000" w:themeColor="text1"/>
          <w:sz w:val="32"/>
          <w:szCs w:val="20"/>
          <w:lang w:val="af-ZA"/>
        </w:rPr>
      </w:pPr>
    </w:p>
    <w:p w:rsidR="00870911" w:rsidRPr="001E2608" w:rsidRDefault="00870911" w:rsidP="00870911">
      <w:pPr>
        <w:keepNext/>
        <w:jc w:val="center"/>
        <w:outlineLvl w:val="0"/>
        <w:rPr>
          <w:b/>
          <w:bCs w:val="0"/>
          <w:color w:val="000000" w:themeColor="text1"/>
          <w:sz w:val="32"/>
          <w:szCs w:val="20"/>
          <w:lang w:val="af-ZA"/>
        </w:rPr>
      </w:pPr>
    </w:p>
    <w:p w:rsidR="00870911" w:rsidRPr="001E2608" w:rsidRDefault="00870911" w:rsidP="00870911">
      <w:pPr>
        <w:keepNext/>
        <w:jc w:val="center"/>
        <w:outlineLvl w:val="0"/>
        <w:rPr>
          <w:b/>
          <w:bCs w:val="0"/>
          <w:color w:val="000000" w:themeColor="text1"/>
          <w:sz w:val="32"/>
          <w:szCs w:val="20"/>
          <w:lang w:val="af-ZA"/>
        </w:rPr>
      </w:pPr>
    </w:p>
    <w:p w:rsidR="00870911" w:rsidRPr="001E2608" w:rsidRDefault="00870911" w:rsidP="00870911">
      <w:pPr>
        <w:rPr>
          <w:color w:val="000000" w:themeColor="text1"/>
          <w:szCs w:val="20"/>
          <w:lang w:val="af-ZA"/>
        </w:rPr>
      </w:pPr>
    </w:p>
    <w:p w:rsidR="00870911" w:rsidRPr="001E2608" w:rsidRDefault="00870911" w:rsidP="00870911">
      <w:pPr>
        <w:rPr>
          <w:color w:val="000000" w:themeColor="text1"/>
          <w:szCs w:val="20"/>
          <w:lang w:val="af-ZA"/>
        </w:rPr>
      </w:pPr>
    </w:p>
    <w:p w:rsidR="00870911" w:rsidRPr="001E2608" w:rsidRDefault="00870911" w:rsidP="00870911">
      <w:pPr>
        <w:rPr>
          <w:color w:val="000000" w:themeColor="text1"/>
          <w:szCs w:val="20"/>
          <w:lang w:val="af-ZA"/>
        </w:rPr>
      </w:pPr>
    </w:p>
    <w:p w:rsidR="00870911" w:rsidRPr="001E2608" w:rsidRDefault="00870911" w:rsidP="00870911">
      <w:pPr>
        <w:keepNext/>
        <w:jc w:val="center"/>
        <w:outlineLvl w:val="0"/>
        <w:rPr>
          <w:rFonts w:eastAsia="Arial Unicode MS"/>
          <w:b/>
          <w:bCs w:val="0"/>
          <w:color w:val="000000" w:themeColor="text1"/>
          <w:sz w:val="32"/>
          <w:szCs w:val="20"/>
          <w:lang w:val="af-ZA"/>
        </w:rPr>
      </w:pPr>
      <w:r w:rsidRPr="001E2608">
        <w:rPr>
          <w:b/>
          <w:bCs w:val="0"/>
          <w:color w:val="000000" w:themeColor="text1"/>
          <w:sz w:val="32"/>
          <w:szCs w:val="20"/>
          <w:lang w:val="af-ZA"/>
        </w:rPr>
        <w:t>SENIORSERTIFIKAAT-EKSAMEN</w:t>
      </w:r>
    </w:p>
    <w:p w:rsidR="00870911" w:rsidRPr="001E2608" w:rsidRDefault="00870911" w:rsidP="00870911">
      <w:pPr>
        <w:rPr>
          <w:rFonts w:eastAsia="MS Mincho"/>
          <w:color w:val="000000" w:themeColor="text1"/>
          <w:szCs w:val="20"/>
          <w:lang w:val="af-ZA"/>
        </w:rPr>
      </w:pPr>
    </w:p>
    <w:p w:rsidR="00870911" w:rsidRPr="001E2608" w:rsidRDefault="00870911" w:rsidP="00870911">
      <w:pPr>
        <w:rPr>
          <w:rFonts w:eastAsia="MS Mincho"/>
          <w:color w:val="000000" w:themeColor="text1"/>
          <w:szCs w:val="20"/>
          <w:lang w:val="af-ZA"/>
        </w:rPr>
      </w:pPr>
    </w:p>
    <w:p w:rsidR="00870911" w:rsidRPr="001E2608" w:rsidRDefault="00870911" w:rsidP="00870911">
      <w:pPr>
        <w:rPr>
          <w:rFonts w:eastAsia="MS Mincho"/>
          <w:color w:val="000000" w:themeColor="text1"/>
          <w:szCs w:val="20"/>
          <w:lang w:val="af-ZA"/>
        </w:rPr>
      </w:pPr>
    </w:p>
    <w:p w:rsidR="00870911" w:rsidRPr="001E2608" w:rsidRDefault="00870911" w:rsidP="00870911">
      <w:pPr>
        <w:rPr>
          <w:rFonts w:eastAsia="MS Mincho"/>
          <w:color w:val="000000" w:themeColor="text1"/>
          <w:szCs w:val="20"/>
          <w:lang w:val="af-ZA"/>
        </w:rPr>
      </w:pPr>
    </w:p>
    <w:p w:rsidR="00870911" w:rsidRPr="001E2608" w:rsidRDefault="00870911" w:rsidP="00870911">
      <w:pPr>
        <w:rPr>
          <w:rFonts w:eastAsia="MS Mincho"/>
          <w:color w:val="000000" w:themeColor="text1"/>
          <w:szCs w:val="20"/>
          <w:lang w:val="af-ZA"/>
        </w:rPr>
      </w:pPr>
    </w:p>
    <w:p w:rsidR="00870911" w:rsidRPr="001E2608" w:rsidRDefault="00870911" w:rsidP="00870911">
      <w:pPr>
        <w:rPr>
          <w:rFonts w:eastAsia="MS Mincho"/>
          <w:color w:val="000000" w:themeColor="text1"/>
          <w:szCs w:val="20"/>
          <w:lang w:val="af-ZA"/>
        </w:rPr>
      </w:pPr>
    </w:p>
    <w:tbl>
      <w:tblPr>
        <w:tblpPr w:leftFromText="180" w:rightFromText="180" w:vertAnchor="text" w:horzAnchor="margin" w:tblpX="105" w:tblpY="20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0E0E0"/>
        <w:tblLook w:val="0000" w:firstRow="0" w:lastRow="0" w:firstColumn="0" w:lastColumn="0" w:noHBand="0" w:noVBand="0"/>
      </w:tblPr>
      <w:tblGrid>
        <w:gridCol w:w="9781"/>
      </w:tblGrid>
      <w:tr w:rsidR="001E2608" w:rsidRPr="001E2608" w:rsidTr="00BE6939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70911" w:rsidRPr="001E2608" w:rsidRDefault="00870911" w:rsidP="00BE6939">
            <w:pPr>
              <w:keepNext/>
              <w:outlineLvl w:val="0"/>
              <w:rPr>
                <w:rFonts w:eastAsia="Arial Unicode MS"/>
                <w:b/>
                <w:bCs w:val="0"/>
                <w:color w:val="000000" w:themeColor="text1"/>
                <w:szCs w:val="20"/>
                <w:lang w:val="af-ZA"/>
              </w:rPr>
            </w:pPr>
          </w:p>
          <w:p w:rsidR="00870911" w:rsidRPr="001E2608" w:rsidRDefault="00870911" w:rsidP="00BE6939">
            <w:pPr>
              <w:keepNext/>
              <w:jc w:val="center"/>
              <w:outlineLvl w:val="0"/>
              <w:rPr>
                <w:rFonts w:eastAsia="Arial Unicode MS"/>
                <w:b/>
                <w:bCs w:val="0"/>
                <w:color w:val="000000" w:themeColor="text1"/>
                <w:sz w:val="28"/>
                <w:szCs w:val="20"/>
                <w:lang w:val="af-ZA"/>
              </w:rPr>
            </w:pPr>
            <w:r w:rsidRPr="001E2608">
              <w:rPr>
                <w:b/>
                <w:bCs w:val="0"/>
                <w:color w:val="000000" w:themeColor="text1"/>
                <w:sz w:val="28"/>
                <w:szCs w:val="20"/>
                <w:lang w:val="af-ZA"/>
              </w:rPr>
              <w:t>LEWENSWETENSKAPPE V1</w:t>
            </w:r>
          </w:p>
          <w:p w:rsidR="00870911" w:rsidRPr="001E2608" w:rsidRDefault="00870911" w:rsidP="00BE6939">
            <w:pPr>
              <w:jc w:val="center"/>
              <w:rPr>
                <w:b/>
                <w:bCs w:val="0"/>
                <w:color w:val="000000" w:themeColor="text1"/>
                <w:sz w:val="28"/>
                <w:szCs w:val="20"/>
                <w:lang w:val="af-ZA"/>
              </w:rPr>
            </w:pPr>
          </w:p>
          <w:p w:rsidR="00870911" w:rsidRPr="001E2608" w:rsidRDefault="00870911" w:rsidP="00BE6939">
            <w:pPr>
              <w:jc w:val="center"/>
              <w:rPr>
                <w:rFonts w:eastAsia="MS Mincho"/>
                <w:b/>
                <w:bCs w:val="0"/>
                <w:color w:val="000000" w:themeColor="text1"/>
                <w:sz w:val="28"/>
                <w:szCs w:val="20"/>
                <w:lang w:val="af-ZA"/>
              </w:rPr>
            </w:pPr>
            <w:r w:rsidRPr="001E2608">
              <w:rPr>
                <w:b/>
                <w:bCs w:val="0"/>
                <w:color w:val="000000" w:themeColor="text1"/>
                <w:sz w:val="28"/>
                <w:szCs w:val="20"/>
                <w:lang w:val="af-ZA"/>
              </w:rPr>
              <w:t>2016</w:t>
            </w:r>
          </w:p>
          <w:p w:rsidR="00870911" w:rsidRPr="001E2608" w:rsidRDefault="00870911" w:rsidP="00BE6939">
            <w:pPr>
              <w:rPr>
                <w:rFonts w:eastAsia="MS Mincho"/>
                <w:color w:val="000000" w:themeColor="text1"/>
                <w:szCs w:val="20"/>
                <w:lang w:val="af-ZA"/>
              </w:rPr>
            </w:pPr>
          </w:p>
        </w:tc>
      </w:tr>
    </w:tbl>
    <w:p w:rsidR="00870911" w:rsidRPr="001E2608" w:rsidRDefault="00870911" w:rsidP="00870911">
      <w:pPr>
        <w:rPr>
          <w:rFonts w:eastAsia="MS Mincho"/>
          <w:color w:val="000000" w:themeColor="text1"/>
          <w:szCs w:val="20"/>
          <w:lang w:val="af-ZA"/>
        </w:rPr>
      </w:pPr>
    </w:p>
    <w:p w:rsidR="00870911" w:rsidRPr="001E2608" w:rsidRDefault="00870911" w:rsidP="00870911">
      <w:pPr>
        <w:rPr>
          <w:rFonts w:eastAsia="MS Mincho"/>
          <w:color w:val="000000" w:themeColor="text1"/>
          <w:szCs w:val="20"/>
          <w:lang w:val="af-ZA"/>
        </w:rPr>
      </w:pPr>
    </w:p>
    <w:p w:rsidR="00870911" w:rsidRPr="001E2608" w:rsidRDefault="00870911" w:rsidP="00C3405F">
      <w:pPr>
        <w:ind w:right="-227"/>
        <w:jc w:val="right"/>
        <w:rPr>
          <w:rFonts w:eastAsia="MS Mincho"/>
          <w:b/>
          <w:color w:val="000000" w:themeColor="text1"/>
          <w:szCs w:val="20"/>
          <w:lang w:val="af-ZA"/>
        </w:rPr>
      </w:pPr>
      <w:r w:rsidRPr="001E2608">
        <w:rPr>
          <w:rFonts w:eastAsia="MS Mincho"/>
          <w:b/>
          <w:color w:val="000000" w:themeColor="text1"/>
          <w:szCs w:val="20"/>
          <w:lang w:val="af-ZA"/>
        </w:rPr>
        <w:t>PUNTE:</w:t>
      </w:r>
      <w:proofErr w:type="gramStart"/>
      <w:r w:rsidRPr="001E2608">
        <w:rPr>
          <w:rFonts w:eastAsia="MS Mincho"/>
          <w:b/>
          <w:color w:val="000000" w:themeColor="text1"/>
          <w:szCs w:val="20"/>
          <w:lang w:val="af-ZA"/>
        </w:rPr>
        <w:t xml:space="preserve">  </w:t>
      </w:r>
      <w:proofErr w:type="gramEnd"/>
      <w:r w:rsidRPr="001E2608">
        <w:rPr>
          <w:rFonts w:eastAsia="MS Mincho"/>
          <w:b/>
          <w:color w:val="000000" w:themeColor="text1"/>
          <w:szCs w:val="20"/>
          <w:lang w:val="af-ZA"/>
        </w:rPr>
        <w:t>150</w:t>
      </w:r>
    </w:p>
    <w:p w:rsidR="00870911" w:rsidRPr="001E2608" w:rsidRDefault="00870911" w:rsidP="00870911">
      <w:pPr>
        <w:jc w:val="right"/>
        <w:rPr>
          <w:rFonts w:eastAsia="MS Mincho"/>
          <w:b/>
          <w:color w:val="000000" w:themeColor="text1"/>
          <w:szCs w:val="20"/>
          <w:lang w:val="af-ZA"/>
        </w:rPr>
      </w:pPr>
    </w:p>
    <w:p w:rsidR="00870911" w:rsidRPr="001E2608" w:rsidRDefault="00870911" w:rsidP="00C3405F">
      <w:pPr>
        <w:ind w:right="-227"/>
        <w:jc w:val="right"/>
        <w:rPr>
          <w:rFonts w:eastAsia="MS Mincho"/>
          <w:b/>
          <w:color w:val="000000" w:themeColor="text1"/>
          <w:szCs w:val="20"/>
          <w:lang w:val="af-ZA"/>
        </w:rPr>
      </w:pPr>
      <w:r w:rsidRPr="001E2608">
        <w:rPr>
          <w:rFonts w:eastAsia="MS Mincho"/>
          <w:b/>
          <w:color w:val="000000" w:themeColor="text1"/>
          <w:szCs w:val="20"/>
          <w:lang w:val="af-ZA"/>
        </w:rPr>
        <w:t>TYD: 2½ uur</w:t>
      </w:r>
    </w:p>
    <w:p w:rsidR="00870911" w:rsidRPr="001E2608" w:rsidRDefault="00870911" w:rsidP="00870911">
      <w:pPr>
        <w:jc w:val="center"/>
        <w:rPr>
          <w:rFonts w:eastAsia="MS Mincho"/>
          <w:color w:val="000000" w:themeColor="text1"/>
          <w:szCs w:val="20"/>
          <w:lang w:val="af-ZA"/>
        </w:rPr>
      </w:pPr>
    </w:p>
    <w:p w:rsidR="00870911" w:rsidRPr="001E2608" w:rsidRDefault="00870911" w:rsidP="00870911">
      <w:pPr>
        <w:jc w:val="center"/>
        <w:rPr>
          <w:rFonts w:eastAsia="MS Mincho"/>
          <w:color w:val="000000" w:themeColor="text1"/>
          <w:szCs w:val="20"/>
          <w:lang w:val="af-ZA"/>
        </w:rPr>
      </w:pPr>
    </w:p>
    <w:p w:rsidR="00870911" w:rsidRPr="001E2608" w:rsidRDefault="00870911" w:rsidP="00870911">
      <w:pPr>
        <w:jc w:val="center"/>
        <w:rPr>
          <w:rFonts w:eastAsia="MS Mincho"/>
          <w:color w:val="000000" w:themeColor="text1"/>
          <w:szCs w:val="20"/>
          <w:lang w:val="af-ZA"/>
        </w:rPr>
      </w:pPr>
    </w:p>
    <w:p w:rsidR="00870911" w:rsidRPr="001E2608" w:rsidRDefault="00870911" w:rsidP="00870911">
      <w:pPr>
        <w:jc w:val="center"/>
        <w:rPr>
          <w:rFonts w:eastAsia="MS Mincho"/>
          <w:color w:val="000000" w:themeColor="text1"/>
          <w:szCs w:val="20"/>
          <w:lang w:val="af-ZA"/>
        </w:rPr>
      </w:pPr>
    </w:p>
    <w:p w:rsidR="00870911" w:rsidRPr="001E2608" w:rsidRDefault="00870911" w:rsidP="00870911">
      <w:pPr>
        <w:jc w:val="center"/>
        <w:rPr>
          <w:rFonts w:eastAsia="MS Mincho"/>
          <w:color w:val="000000" w:themeColor="text1"/>
          <w:szCs w:val="20"/>
          <w:lang w:val="af-ZA"/>
        </w:rPr>
      </w:pPr>
    </w:p>
    <w:p w:rsidR="00870911" w:rsidRPr="001E2608" w:rsidRDefault="00870911" w:rsidP="00870911">
      <w:pPr>
        <w:jc w:val="center"/>
        <w:rPr>
          <w:rFonts w:eastAsia="MS Mincho"/>
          <w:color w:val="000000" w:themeColor="text1"/>
          <w:szCs w:val="20"/>
          <w:lang w:val="af-ZA"/>
        </w:rPr>
      </w:pPr>
    </w:p>
    <w:p w:rsidR="00870911" w:rsidRPr="001E2608" w:rsidRDefault="00870911" w:rsidP="00870911">
      <w:pPr>
        <w:jc w:val="center"/>
        <w:rPr>
          <w:b/>
          <w:bCs w:val="0"/>
          <w:color w:val="000000" w:themeColor="text1"/>
          <w:lang w:val="af-ZA"/>
        </w:rPr>
      </w:pPr>
    </w:p>
    <w:p w:rsidR="00870911" w:rsidRPr="001E2608" w:rsidRDefault="00870911" w:rsidP="00870911">
      <w:pPr>
        <w:jc w:val="center"/>
        <w:rPr>
          <w:b/>
          <w:bCs w:val="0"/>
          <w:color w:val="000000" w:themeColor="text1"/>
          <w:lang w:val="af-ZA"/>
        </w:rPr>
      </w:pPr>
      <w:r w:rsidRPr="001E2608">
        <w:rPr>
          <w:b/>
          <w:bCs w:val="0"/>
          <w:color w:val="000000" w:themeColor="text1"/>
          <w:lang w:val="af-ZA"/>
        </w:rPr>
        <w:t>Hierdie vraestel bestaan uit 1</w:t>
      </w:r>
      <w:r w:rsidR="00BE7747">
        <w:rPr>
          <w:b/>
          <w:bCs w:val="0"/>
          <w:color w:val="000000" w:themeColor="text1"/>
          <w:lang w:val="af-ZA"/>
        </w:rPr>
        <w:t>7</w:t>
      </w:r>
      <w:r w:rsidRPr="001E2608">
        <w:rPr>
          <w:b/>
          <w:bCs w:val="0"/>
          <w:color w:val="000000" w:themeColor="text1"/>
          <w:lang w:val="af-ZA"/>
        </w:rPr>
        <w:t xml:space="preserve"> bladsye.</w:t>
      </w:r>
    </w:p>
    <w:p w:rsidR="00177373" w:rsidRPr="001E2608" w:rsidRDefault="00177373" w:rsidP="00A906C9">
      <w:pPr>
        <w:jc w:val="center"/>
        <w:rPr>
          <w:color w:val="000000" w:themeColor="text1"/>
          <w:lang w:val="af-ZA"/>
        </w:rPr>
        <w:sectPr w:rsidR="00177373" w:rsidRPr="001E2608" w:rsidSect="00D53F9A">
          <w:headerReference w:type="even" r:id="rId10"/>
          <w:headerReference w:type="default" r:id="rId11"/>
          <w:footerReference w:type="default" r:id="rId12"/>
          <w:footerReference w:type="first" r:id="rId13"/>
          <w:pgSz w:w="11907" w:h="16840" w:code="9"/>
          <w:pgMar w:top="720" w:right="1276" w:bottom="720" w:left="1077" w:header="720" w:footer="720" w:gutter="0"/>
          <w:pgBorders w:display="firstPage"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pgNumType w:start="1"/>
          <w:cols w:space="720"/>
          <w:titlePg/>
        </w:sectPr>
      </w:pPr>
    </w:p>
    <w:p w:rsidR="00DA2823" w:rsidRPr="001E2608" w:rsidRDefault="00DA2823">
      <w:pPr>
        <w:rPr>
          <w:color w:val="000000" w:themeColor="text1"/>
          <w:lang w:val="af-ZA"/>
        </w:rPr>
      </w:pPr>
    </w:p>
    <w:p w:rsidR="00870911" w:rsidRPr="001E2608" w:rsidRDefault="00870911" w:rsidP="00870911">
      <w:pPr>
        <w:rPr>
          <w:color w:val="000000" w:themeColor="text1"/>
          <w:lang w:val="af-ZA"/>
        </w:rPr>
      </w:pPr>
    </w:p>
    <w:p w:rsidR="00870911" w:rsidRPr="001E2608" w:rsidRDefault="00870911" w:rsidP="00870911">
      <w:pPr>
        <w:pStyle w:val="Header"/>
        <w:tabs>
          <w:tab w:val="clear" w:pos="4153"/>
          <w:tab w:val="clear" w:pos="8306"/>
        </w:tabs>
        <w:rPr>
          <w:b/>
          <w:bCs w:val="0"/>
          <w:color w:val="000000" w:themeColor="text1"/>
          <w:w w:val="102"/>
          <w:lang w:val="af-ZA"/>
        </w:rPr>
      </w:pPr>
      <w:r w:rsidRPr="001E2608">
        <w:rPr>
          <w:b/>
          <w:bCs w:val="0"/>
          <w:color w:val="000000" w:themeColor="text1"/>
          <w:w w:val="102"/>
          <w:lang w:val="af-ZA"/>
        </w:rPr>
        <w:t>INST</w:t>
      </w:r>
      <w:r w:rsidRPr="001E2608">
        <w:rPr>
          <w:b/>
          <w:bCs w:val="0"/>
          <w:color w:val="000000" w:themeColor="text1"/>
          <w:spacing w:val="1"/>
          <w:w w:val="102"/>
          <w:lang w:val="af-ZA"/>
        </w:rPr>
        <w:t>R</w:t>
      </w:r>
      <w:r w:rsidRPr="001E2608">
        <w:rPr>
          <w:b/>
          <w:bCs w:val="0"/>
          <w:color w:val="000000" w:themeColor="text1"/>
          <w:w w:val="102"/>
          <w:lang w:val="af-ZA"/>
        </w:rPr>
        <w:t>U</w:t>
      </w:r>
      <w:r w:rsidRPr="001E2608">
        <w:rPr>
          <w:b/>
          <w:bCs w:val="0"/>
          <w:color w:val="000000" w:themeColor="text1"/>
          <w:spacing w:val="1"/>
          <w:w w:val="102"/>
          <w:lang w:val="af-ZA"/>
        </w:rPr>
        <w:t>K</w:t>
      </w:r>
      <w:r w:rsidRPr="001E2608">
        <w:rPr>
          <w:b/>
          <w:bCs w:val="0"/>
          <w:color w:val="000000" w:themeColor="text1"/>
          <w:spacing w:val="-2"/>
          <w:w w:val="102"/>
          <w:lang w:val="af-ZA"/>
        </w:rPr>
        <w:t>S</w:t>
      </w:r>
      <w:r w:rsidRPr="001E2608">
        <w:rPr>
          <w:b/>
          <w:bCs w:val="0"/>
          <w:color w:val="000000" w:themeColor="text1"/>
          <w:w w:val="102"/>
          <w:lang w:val="af-ZA"/>
        </w:rPr>
        <w:t>IES</w:t>
      </w:r>
      <w:r w:rsidRPr="001E2608">
        <w:rPr>
          <w:b/>
          <w:bCs w:val="0"/>
          <w:color w:val="000000" w:themeColor="text1"/>
          <w:spacing w:val="1"/>
          <w:lang w:val="af-ZA"/>
        </w:rPr>
        <w:t xml:space="preserve"> </w:t>
      </w:r>
      <w:r w:rsidRPr="001E2608">
        <w:rPr>
          <w:b/>
          <w:bCs w:val="0"/>
          <w:color w:val="000000" w:themeColor="text1"/>
          <w:w w:val="102"/>
          <w:lang w:val="af-ZA"/>
        </w:rPr>
        <w:t>EN</w:t>
      </w:r>
      <w:r w:rsidRPr="001E2608">
        <w:rPr>
          <w:b/>
          <w:bCs w:val="0"/>
          <w:color w:val="000000" w:themeColor="text1"/>
          <w:spacing w:val="3"/>
          <w:lang w:val="af-ZA"/>
        </w:rPr>
        <w:t xml:space="preserve"> </w:t>
      </w:r>
      <w:r w:rsidRPr="001E2608">
        <w:rPr>
          <w:b/>
          <w:bCs w:val="0"/>
          <w:color w:val="000000" w:themeColor="text1"/>
          <w:spacing w:val="-2"/>
          <w:w w:val="102"/>
          <w:lang w:val="af-ZA"/>
        </w:rPr>
        <w:t>I</w:t>
      </w:r>
      <w:r w:rsidRPr="001E2608">
        <w:rPr>
          <w:b/>
          <w:bCs w:val="0"/>
          <w:color w:val="000000" w:themeColor="text1"/>
          <w:spacing w:val="1"/>
          <w:w w:val="102"/>
          <w:lang w:val="af-ZA"/>
        </w:rPr>
        <w:t>N</w:t>
      </w:r>
      <w:r w:rsidRPr="001E2608">
        <w:rPr>
          <w:b/>
          <w:bCs w:val="0"/>
          <w:color w:val="000000" w:themeColor="text1"/>
          <w:w w:val="102"/>
          <w:lang w:val="af-ZA"/>
        </w:rPr>
        <w:t>L</w:t>
      </w:r>
      <w:r w:rsidRPr="001E2608">
        <w:rPr>
          <w:b/>
          <w:bCs w:val="0"/>
          <w:color w:val="000000" w:themeColor="text1"/>
          <w:spacing w:val="-2"/>
          <w:w w:val="102"/>
          <w:lang w:val="af-ZA"/>
        </w:rPr>
        <w:t>I</w:t>
      </w:r>
      <w:r w:rsidRPr="001E2608">
        <w:rPr>
          <w:b/>
          <w:bCs w:val="0"/>
          <w:color w:val="000000" w:themeColor="text1"/>
          <w:w w:val="102"/>
          <w:lang w:val="af-ZA"/>
        </w:rPr>
        <w:t>G</w:t>
      </w:r>
      <w:r w:rsidRPr="001E2608">
        <w:rPr>
          <w:b/>
          <w:bCs w:val="0"/>
          <w:color w:val="000000" w:themeColor="text1"/>
          <w:spacing w:val="1"/>
          <w:w w:val="102"/>
          <w:lang w:val="af-ZA"/>
        </w:rPr>
        <w:t>T</w:t>
      </w:r>
      <w:r w:rsidRPr="001E2608">
        <w:rPr>
          <w:b/>
          <w:bCs w:val="0"/>
          <w:color w:val="000000" w:themeColor="text1"/>
          <w:w w:val="102"/>
          <w:lang w:val="af-ZA"/>
        </w:rPr>
        <w:t>ING</w:t>
      </w:r>
    </w:p>
    <w:p w:rsidR="00870911" w:rsidRPr="001E2608" w:rsidRDefault="00870911" w:rsidP="00870911">
      <w:pPr>
        <w:pStyle w:val="Header"/>
        <w:tabs>
          <w:tab w:val="clear" w:pos="4153"/>
          <w:tab w:val="clear" w:pos="8306"/>
        </w:tabs>
        <w:rPr>
          <w:color w:val="000000" w:themeColor="text1"/>
          <w:lang w:val="af-ZA"/>
        </w:rPr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1E2608" w:rsidRPr="001E2608" w:rsidTr="00BE6939">
        <w:tc>
          <w:tcPr>
            <w:tcW w:w="9464" w:type="dxa"/>
          </w:tcPr>
          <w:p w:rsidR="00870911" w:rsidRPr="001E2608" w:rsidRDefault="00870911" w:rsidP="00D12779">
            <w:pPr>
              <w:pStyle w:val="Header"/>
              <w:tabs>
                <w:tab w:val="clear" w:pos="4153"/>
                <w:tab w:val="clear" w:pos="8306"/>
                <w:tab w:val="right" w:pos="9213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w w:val="102"/>
                <w:lang w:val="af-ZA"/>
              </w:rPr>
              <w:t>Lees</w:t>
            </w:r>
            <w:r w:rsidRPr="001E2608">
              <w:rPr>
                <w:color w:val="000000" w:themeColor="text1"/>
                <w:lang w:val="af-ZA"/>
              </w:rPr>
              <w:t xml:space="preserve"> </w:t>
            </w:r>
            <w:r w:rsidRPr="001E2608">
              <w:rPr>
                <w:color w:val="000000" w:themeColor="text1"/>
                <w:spacing w:val="2"/>
                <w:w w:val="102"/>
                <w:lang w:val="af-ZA"/>
              </w:rPr>
              <w:t>d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i</w:t>
            </w:r>
            <w:r w:rsidRPr="001E2608">
              <w:rPr>
                <w:color w:val="000000" w:themeColor="text1"/>
                <w:w w:val="102"/>
                <w:lang w:val="af-ZA"/>
              </w:rPr>
              <w:t>e</w:t>
            </w:r>
            <w:r w:rsidRPr="001E2608">
              <w:rPr>
                <w:color w:val="000000" w:themeColor="text1"/>
                <w:spacing w:val="2"/>
                <w:lang w:val="af-ZA"/>
              </w:rPr>
              <w:t xml:space="preserve"> 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v</w:t>
            </w:r>
            <w:r w:rsidRPr="001E2608">
              <w:rPr>
                <w:color w:val="000000" w:themeColor="text1"/>
                <w:spacing w:val="2"/>
                <w:w w:val="102"/>
                <w:lang w:val="af-ZA"/>
              </w:rPr>
              <w:t>o</w:t>
            </w:r>
            <w:r w:rsidRPr="001E2608">
              <w:rPr>
                <w:color w:val="000000" w:themeColor="text1"/>
                <w:w w:val="102"/>
                <w:lang w:val="af-ZA"/>
              </w:rPr>
              <w:t>lg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en</w:t>
            </w:r>
            <w:r w:rsidRPr="001E2608">
              <w:rPr>
                <w:color w:val="000000" w:themeColor="text1"/>
                <w:spacing w:val="2"/>
                <w:w w:val="102"/>
                <w:lang w:val="af-ZA"/>
              </w:rPr>
              <w:t>d</w:t>
            </w:r>
            <w:r w:rsidRPr="001E2608">
              <w:rPr>
                <w:color w:val="000000" w:themeColor="text1"/>
                <w:w w:val="102"/>
                <w:lang w:val="af-ZA"/>
              </w:rPr>
              <w:t>e</w:t>
            </w:r>
            <w:r w:rsidRPr="001E2608">
              <w:rPr>
                <w:color w:val="000000" w:themeColor="text1"/>
                <w:spacing w:val="2"/>
                <w:lang w:val="af-ZA"/>
              </w:rPr>
              <w:t xml:space="preserve"> 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i</w:t>
            </w:r>
            <w:r w:rsidRPr="001E2608">
              <w:rPr>
                <w:color w:val="000000" w:themeColor="text1"/>
                <w:spacing w:val="2"/>
                <w:w w:val="102"/>
                <w:lang w:val="af-ZA"/>
              </w:rPr>
              <w:t>n</w:t>
            </w:r>
            <w:r w:rsidRPr="001E2608">
              <w:rPr>
                <w:color w:val="000000" w:themeColor="text1"/>
                <w:w w:val="102"/>
                <w:lang w:val="af-ZA"/>
              </w:rPr>
              <w:t>s</w:t>
            </w:r>
            <w:r w:rsidRPr="001E2608">
              <w:rPr>
                <w:color w:val="000000" w:themeColor="text1"/>
                <w:spacing w:val="-2"/>
                <w:w w:val="102"/>
                <w:lang w:val="af-ZA"/>
              </w:rPr>
              <w:t>t</w:t>
            </w:r>
            <w:r w:rsidRPr="001E2608">
              <w:rPr>
                <w:color w:val="000000" w:themeColor="text1"/>
                <w:w w:val="102"/>
                <w:lang w:val="af-ZA"/>
              </w:rPr>
              <w:t>ruk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s</w:t>
            </w:r>
            <w:r w:rsidRPr="001E2608">
              <w:rPr>
                <w:color w:val="000000" w:themeColor="text1"/>
                <w:w w:val="102"/>
                <w:lang w:val="af-ZA"/>
              </w:rPr>
              <w:t>ies</w:t>
            </w:r>
            <w:r w:rsidRPr="001E2608">
              <w:rPr>
                <w:color w:val="000000" w:themeColor="text1"/>
                <w:spacing w:val="2"/>
                <w:lang w:val="af-ZA"/>
              </w:rPr>
              <w:t xml:space="preserve"> </w:t>
            </w:r>
            <w:r w:rsidRPr="001E2608">
              <w:rPr>
                <w:color w:val="000000" w:themeColor="text1"/>
                <w:w w:val="102"/>
                <w:lang w:val="af-ZA"/>
              </w:rPr>
              <w:t>aandagtig</w:t>
            </w:r>
            <w:r w:rsidRPr="001E2608">
              <w:rPr>
                <w:color w:val="000000" w:themeColor="text1"/>
                <w:spacing w:val="3"/>
                <w:lang w:val="af-ZA"/>
              </w:rPr>
              <w:t xml:space="preserve"> 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de</w:t>
            </w:r>
            <w:r w:rsidRPr="001E2608">
              <w:rPr>
                <w:color w:val="000000" w:themeColor="text1"/>
                <w:w w:val="102"/>
                <w:lang w:val="af-ZA"/>
              </w:rPr>
              <w:t>ur</w:t>
            </w:r>
            <w:r w:rsidRPr="001E2608">
              <w:rPr>
                <w:color w:val="000000" w:themeColor="text1"/>
                <w:spacing w:val="2"/>
                <w:lang w:val="af-ZA"/>
              </w:rPr>
              <w:t xml:space="preserve"> 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v</w:t>
            </w:r>
            <w:r w:rsidRPr="001E2608">
              <w:rPr>
                <w:color w:val="000000" w:themeColor="text1"/>
                <w:w w:val="102"/>
                <w:lang w:val="af-ZA"/>
              </w:rPr>
              <w:t>oordat</w:t>
            </w:r>
            <w:r w:rsidRPr="001E2608">
              <w:rPr>
                <w:color w:val="000000" w:themeColor="text1"/>
                <w:spacing w:val="2"/>
                <w:lang w:val="af-ZA"/>
              </w:rPr>
              <w:t xml:space="preserve"> </w:t>
            </w:r>
            <w:r w:rsidR="00D12779">
              <w:rPr>
                <w:color w:val="000000" w:themeColor="text1"/>
                <w:spacing w:val="2"/>
                <w:lang w:val="af-ZA"/>
              </w:rPr>
              <w:t xml:space="preserve">jy 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d</w:t>
            </w:r>
            <w:r w:rsidRPr="001E2608">
              <w:rPr>
                <w:color w:val="000000" w:themeColor="text1"/>
                <w:w w:val="102"/>
                <w:lang w:val="af-ZA"/>
              </w:rPr>
              <w:t>ie</w:t>
            </w:r>
            <w:r w:rsidRPr="001E2608">
              <w:rPr>
                <w:color w:val="000000" w:themeColor="text1"/>
                <w:spacing w:val="2"/>
                <w:lang w:val="af-ZA"/>
              </w:rPr>
              <w:t xml:space="preserve"> 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v</w:t>
            </w:r>
            <w:r w:rsidRPr="001E2608">
              <w:rPr>
                <w:color w:val="000000" w:themeColor="text1"/>
                <w:w w:val="102"/>
                <w:lang w:val="af-ZA"/>
              </w:rPr>
              <w:t>rae</w:t>
            </w:r>
            <w:r w:rsidRPr="001E2608">
              <w:rPr>
                <w:color w:val="000000" w:themeColor="text1"/>
                <w:spacing w:val="2"/>
                <w:lang w:val="af-ZA"/>
              </w:rPr>
              <w:t xml:space="preserve"> </w:t>
            </w:r>
            <w:r w:rsidRPr="001E2608">
              <w:rPr>
                <w:color w:val="000000" w:themeColor="text1"/>
                <w:w w:val="102"/>
                <w:lang w:val="af-ZA"/>
              </w:rPr>
              <w:t>b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e</w:t>
            </w:r>
            <w:r w:rsidRPr="001E2608">
              <w:rPr>
                <w:color w:val="000000" w:themeColor="text1"/>
                <w:w w:val="102"/>
                <w:lang w:val="af-ZA"/>
              </w:rPr>
              <w:t>ant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w</w:t>
            </w:r>
            <w:r w:rsidRPr="001E2608">
              <w:rPr>
                <w:color w:val="000000" w:themeColor="text1"/>
                <w:spacing w:val="2"/>
                <w:w w:val="102"/>
                <w:lang w:val="af-ZA"/>
              </w:rPr>
              <w:t>o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or</w:t>
            </w:r>
            <w:r w:rsidRPr="001E2608">
              <w:rPr>
                <w:color w:val="000000" w:themeColor="text1"/>
                <w:w w:val="102"/>
                <w:lang w:val="af-ZA"/>
              </w:rPr>
              <w:t>d.</w:t>
            </w:r>
          </w:p>
        </w:tc>
        <w:tc>
          <w:tcPr>
            <w:tcW w:w="254" w:type="dxa"/>
          </w:tcPr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</w:tc>
        <w:tc>
          <w:tcPr>
            <w:tcW w:w="880" w:type="dxa"/>
          </w:tcPr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</w:tc>
      </w:tr>
    </w:tbl>
    <w:p w:rsidR="00870911" w:rsidRPr="001E2608" w:rsidRDefault="00870911" w:rsidP="00870911">
      <w:pPr>
        <w:pStyle w:val="Header"/>
        <w:tabs>
          <w:tab w:val="clear" w:pos="4153"/>
          <w:tab w:val="clear" w:pos="8306"/>
        </w:tabs>
        <w:rPr>
          <w:color w:val="000000" w:themeColor="text1"/>
          <w:lang w:val="af-ZA"/>
        </w:rPr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1E2608" w:rsidRPr="001E2608" w:rsidTr="00BE6939">
        <w:tc>
          <w:tcPr>
            <w:tcW w:w="959" w:type="dxa"/>
          </w:tcPr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1.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2.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3.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4.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5.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6.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7.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8.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9.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10.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11.</w:t>
            </w:r>
          </w:p>
        </w:tc>
        <w:tc>
          <w:tcPr>
            <w:tcW w:w="8505" w:type="dxa"/>
          </w:tcPr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Beantwoord AL die vrae.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Skryf AL die antwoorde in die ANTWOORDEBOEK.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 xml:space="preserve">Begin die antwoorde op ELKE vraag boaan </w:t>
            </w:r>
            <w:r w:rsidR="00E7788D">
              <w:rPr>
                <w:color w:val="000000" w:themeColor="text1"/>
                <w:lang w:val="af-ZA"/>
              </w:rPr>
              <w:t>'</w:t>
            </w:r>
            <w:r w:rsidRPr="001E2608">
              <w:rPr>
                <w:color w:val="000000" w:themeColor="text1"/>
                <w:lang w:val="af-ZA"/>
              </w:rPr>
              <w:t>n NUWE bladsy.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Nommer die antwoorde korrek volgens die nommeringstelsel wat in hierdie vraestel gebruik is.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Bied jou antwoorde volgens die instruksies van elke vraag aan.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ALLE sketse moet met potlood gemaak word en die byskrifte met blou of swart ink.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Teken diagramme, vloeidiagramme of tabelle slegs wanneer dit gevra word.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Die diagramme in hierdie vraestel is NIE noodwendig volgens skaal geteken NIE.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MOENIE grafiekpapier gebruik NIE.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 xml:space="preserve">Jy moet </w:t>
            </w:r>
            <w:r w:rsidR="00E7788D">
              <w:rPr>
                <w:color w:val="000000" w:themeColor="text1"/>
                <w:lang w:val="af-ZA"/>
              </w:rPr>
              <w:t>'</w:t>
            </w:r>
            <w:r w:rsidRPr="001E2608">
              <w:rPr>
                <w:color w:val="000000" w:themeColor="text1"/>
                <w:lang w:val="af-ZA"/>
              </w:rPr>
              <w:t xml:space="preserve">n </w:t>
            </w:r>
            <w:proofErr w:type="spellStart"/>
            <w:r w:rsidRPr="001E2608">
              <w:rPr>
                <w:color w:val="000000" w:themeColor="text1"/>
                <w:lang w:val="af-ZA"/>
              </w:rPr>
              <w:t>nieprogrammeerbare</w:t>
            </w:r>
            <w:proofErr w:type="spellEnd"/>
            <w:r w:rsidRPr="001E2608">
              <w:rPr>
                <w:color w:val="000000" w:themeColor="text1"/>
                <w:lang w:val="af-ZA"/>
              </w:rPr>
              <w:t xml:space="preserve"> sakrekenaar, gradeboog en passer gebruik, waar nodig.</w:t>
            </w: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</w:p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Skryf netjies en leesbaar.</w:t>
            </w:r>
          </w:p>
        </w:tc>
        <w:tc>
          <w:tcPr>
            <w:tcW w:w="236" w:type="dxa"/>
          </w:tcPr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870911" w:rsidRPr="001E2608" w:rsidRDefault="00870911" w:rsidP="00BE6939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</w:tc>
      </w:tr>
    </w:tbl>
    <w:p w:rsidR="006B3C0F" w:rsidRPr="001E2608" w:rsidRDefault="006B3C0F">
      <w:pPr>
        <w:pStyle w:val="Header"/>
        <w:tabs>
          <w:tab w:val="clear" w:pos="4153"/>
          <w:tab w:val="clear" w:pos="8306"/>
        </w:tabs>
        <w:rPr>
          <w:color w:val="000000" w:themeColor="text1"/>
          <w:lang w:val="af-ZA"/>
        </w:rPr>
      </w:pPr>
    </w:p>
    <w:p w:rsidR="006B3C0F" w:rsidRPr="001E2608" w:rsidRDefault="006B3C0F">
      <w:pPr>
        <w:pStyle w:val="Header"/>
        <w:tabs>
          <w:tab w:val="clear" w:pos="4153"/>
          <w:tab w:val="clear" w:pos="8306"/>
        </w:tabs>
        <w:rPr>
          <w:b/>
          <w:bCs w:val="0"/>
          <w:color w:val="000000" w:themeColor="text1"/>
          <w:lang w:val="af-ZA"/>
        </w:rPr>
      </w:pPr>
    </w:p>
    <w:p w:rsidR="00D235F1" w:rsidRPr="001E2608" w:rsidRDefault="00D235F1">
      <w:pPr>
        <w:pStyle w:val="Header"/>
        <w:tabs>
          <w:tab w:val="clear" w:pos="4153"/>
          <w:tab w:val="clear" w:pos="8306"/>
        </w:tabs>
        <w:rPr>
          <w:b/>
          <w:bCs w:val="0"/>
          <w:color w:val="000000" w:themeColor="text1"/>
          <w:lang w:val="af-ZA"/>
        </w:rPr>
      </w:pPr>
    </w:p>
    <w:p w:rsidR="00D235F1" w:rsidRPr="001E2608" w:rsidRDefault="00D235F1">
      <w:pPr>
        <w:pStyle w:val="Header"/>
        <w:tabs>
          <w:tab w:val="clear" w:pos="4153"/>
          <w:tab w:val="clear" w:pos="8306"/>
        </w:tabs>
        <w:rPr>
          <w:b/>
          <w:bCs w:val="0"/>
          <w:color w:val="000000" w:themeColor="text1"/>
          <w:lang w:val="af-ZA"/>
        </w:rPr>
      </w:pPr>
    </w:p>
    <w:p w:rsidR="00D235F1" w:rsidRPr="001E2608" w:rsidRDefault="00D235F1">
      <w:pPr>
        <w:pStyle w:val="Header"/>
        <w:tabs>
          <w:tab w:val="clear" w:pos="4153"/>
          <w:tab w:val="clear" w:pos="8306"/>
        </w:tabs>
        <w:rPr>
          <w:b/>
          <w:bCs w:val="0"/>
          <w:color w:val="000000" w:themeColor="text1"/>
          <w:lang w:val="af-ZA"/>
        </w:rPr>
      </w:pPr>
    </w:p>
    <w:p w:rsidR="00D235F1" w:rsidRPr="001E2608" w:rsidRDefault="00D235F1">
      <w:pPr>
        <w:pStyle w:val="Header"/>
        <w:tabs>
          <w:tab w:val="clear" w:pos="4153"/>
          <w:tab w:val="clear" w:pos="8306"/>
        </w:tabs>
        <w:rPr>
          <w:b/>
          <w:bCs w:val="0"/>
          <w:color w:val="000000" w:themeColor="text1"/>
          <w:lang w:val="af-ZA"/>
        </w:rPr>
      </w:pPr>
    </w:p>
    <w:p w:rsidR="00D235F1" w:rsidRPr="001E2608" w:rsidRDefault="00D235F1">
      <w:pPr>
        <w:pStyle w:val="Header"/>
        <w:tabs>
          <w:tab w:val="clear" w:pos="4153"/>
          <w:tab w:val="clear" w:pos="8306"/>
        </w:tabs>
        <w:rPr>
          <w:b/>
          <w:bCs w:val="0"/>
          <w:color w:val="000000" w:themeColor="text1"/>
          <w:lang w:val="af-ZA"/>
        </w:rPr>
      </w:pPr>
    </w:p>
    <w:p w:rsidR="00D235F1" w:rsidRPr="001E2608" w:rsidRDefault="00D235F1">
      <w:pPr>
        <w:pStyle w:val="Header"/>
        <w:tabs>
          <w:tab w:val="clear" w:pos="4153"/>
          <w:tab w:val="clear" w:pos="8306"/>
        </w:tabs>
        <w:rPr>
          <w:b/>
          <w:bCs w:val="0"/>
          <w:color w:val="000000" w:themeColor="text1"/>
          <w:lang w:val="af-ZA"/>
        </w:rPr>
      </w:pPr>
    </w:p>
    <w:p w:rsidR="00D235F1" w:rsidRPr="001E2608" w:rsidRDefault="00D235F1">
      <w:pPr>
        <w:pStyle w:val="Header"/>
        <w:tabs>
          <w:tab w:val="clear" w:pos="4153"/>
          <w:tab w:val="clear" w:pos="8306"/>
        </w:tabs>
        <w:rPr>
          <w:b/>
          <w:bCs w:val="0"/>
          <w:color w:val="000000" w:themeColor="text1"/>
          <w:lang w:val="af-ZA"/>
        </w:rPr>
      </w:pPr>
    </w:p>
    <w:p w:rsidR="00755939" w:rsidRPr="001E2608" w:rsidRDefault="00755939">
      <w:pPr>
        <w:pStyle w:val="Header"/>
        <w:tabs>
          <w:tab w:val="clear" w:pos="4153"/>
          <w:tab w:val="clear" w:pos="8306"/>
        </w:tabs>
        <w:rPr>
          <w:b/>
          <w:bCs w:val="0"/>
          <w:color w:val="000000" w:themeColor="text1"/>
          <w:lang w:val="af-ZA"/>
        </w:rPr>
      </w:pPr>
      <w:r w:rsidRPr="001E2608">
        <w:rPr>
          <w:b/>
          <w:bCs w:val="0"/>
          <w:color w:val="000000" w:themeColor="text1"/>
          <w:lang w:val="af-ZA"/>
        </w:rPr>
        <w:br w:type="page"/>
      </w:r>
    </w:p>
    <w:p w:rsidR="00870911" w:rsidRPr="00E7788D" w:rsidRDefault="00870911" w:rsidP="001E2608">
      <w:pPr>
        <w:pStyle w:val="Header"/>
        <w:tabs>
          <w:tab w:val="clear" w:pos="4153"/>
          <w:tab w:val="clear" w:pos="8306"/>
        </w:tabs>
        <w:rPr>
          <w:b/>
          <w:bCs w:val="0"/>
          <w:color w:val="000000" w:themeColor="text1"/>
          <w:lang w:val="af-ZA"/>
        </w:rPr>
      </w:pPr>
    </w:p>
    <w:p w:rsidR="00870911" w:rsidRPr="00E7788D" w:rsidRDefault="00870911" w:rsidP="001E2608">
      <w:pPr>
        <w:pStyle w:val="Header"/>
        <w:tabs>
          <w:tab w:val="clear" w:pos="4153"/>
          <w:tab w:val="clear" w:pos="8306"/>
        </w:tabs>
        <w:rPr>
          <w:b/>
          <w:bCs w:val="0"/>
          <w:color w:val="000000" w:themeColor="text1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870911" w:rsidRPr="00E7788D" w:rsidTr="00BE6939">
        <w:tc>
          <w:tcPr>
            <w:tcW w:w="9464" w:type="dxa"/>
          </w:tcPr>
          <w:p w:rsidR="00870911" w:rsidRPr="00E7788D" w:rsidRDefault="00870911" w:rsidP="001E2608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  <w:color w:val="000000" w:themeColor="text1"/>
                <w:lang w:val="af-ZA"/>
              </w:rPr>
            </w:pPr>
            <w:r w:rsidRPr="00E7788D">
              <w:rPr>
                <w:b/>
                <w:bCs w:val="0"/>
                <w:color w:val="000000" w:themeColor="text1"/>
                <w:lang w:val="af-ZA"/>
              </w:rPr>
              <w:t>AFDELING A</w:t>
            </w:r>
          </w:p>
          <w:p w:rsidR="00870911" w:rsidRPr="00E7788D" w:rsidRDefault="00870911" w:rsidP="001E2608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  <w:color w:val="000000" w:themeColor="text1"/>
                <w:lang w:val="af-ZA"/>
              </w:rPr>
            </w:pPr>
          </w:p>
          <w:p w:rsidR="00870911" w:rsidRPr="00E7788D" w:rsidRDefault="00870911" w:rsidP="001E2608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  <w:color w:val="000000" w:themeColor="text1"/>
                <w:lang w:val="af-ZA"/>
              </w:rPr>
            </w:pPr>
            <w:r w:rsidRPr="00E7788D">
              <w:rPr>
                <w:b/>
                <w:bCs w:val="0"/>
                <w:color w:val="000000" w:themeColor="text1"/>
                <w:lang w:val="af-ZA"/>
              </w:rPr>
              <w:t>VRAAG 1</w:t>
            </w:r>
          </w:p>
        </w:tc>
        <w:tc>
          <w:tcPr>
            <w:tcW w:w="254" w:type="dxa"/>
          </w:tcPr>
          <w:p w:rsidR="00870911" w:rsidRPr="00E7788D" w:rsidRDefault="00870911" w:rsidP="001E2608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  <w:color w:val="000000" w:themeColor="text1"/>
                <w:lang w:val="af-ZA"/>
              </w:rPr>
            </w:pPr>
          </w:p>
        </w:tc>
        <w:tc>
          <w:tcPr>
            <w:tcW w:w="880" w:type="dxa"/>
          </w:tcPr>
          <w:p w:rsidR="00870911" w:rsidRPr="00E7788D" w:rsidRDefault="00870911" w:rsidP="001E2608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  <w:color w:val="000000" w:themeColor="text1"/>
                <w:lang w:val="af-ZA"/>
              </w:rPr>
            </w:pPr>
          </w:p>
        </w:tc>
      </w:tr>
    </w:tbl>
    <w:p w:rsidR="00870911" w:rsidRPr="00E7788D" w:rsidRDefault="00870911" w:rsidP="001E2608">
      <w:pPr>
        <w:pStyle w:val="Header"/>
        <w:tabs>
          <w:tab w:val="clear" w:pos="4153"/>
          <w:tab w:val="clear" w:pos="8306"/>
        </w:tabs>
        <w:rPr>
          <w:b/>
          <w:bCs w:val="0"/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18"/>
        <w:gridCol w:w="8546"/>
        <w:gridCol w:w="283"/>
        <w:gridCol w:w="851"/>
      </w:tblGrid>
      <w:tr w:rsidR="001E2608" w:rsidRPr="00E7788D" w:rsidTr="00BE6939">
        <w:tc>
          <w:tcPr>
            <w:tcW w:w="918" w:type="dxa"/>
            <w:shd w:val="clear" w:color="auto" w:fill="auto"/>
          </w:tcPr>
          <w:p w:rsidR="00870911" w:rsidRPr="00E7788D" w:rsidRDefault="00870911" w:rsidP="001E2608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b/>
                <w:bCs w:val="0"/>
                <w:color w:val="000000" w:themeColor="text1"/>
                <w:lang w:val="af-ZA"/>
              </w:rPr>
            </w:pPr>
            <w:r w:rsidRPr="00E7788D">
              <w:rPr>
                <w:color w:val="000000" w:themeColor="text1"/>
                <w:lang w:val="af-ZA"/>
              </w:rPr>
              <w:t>1.1</w:t>
            </w:r>
          </w:p>
        </w:tc>
        <w:tc>
          <w:tcPr>
            <w:tcW w:w="8546" w:type="dxa"/>
            <w:shd w:val="clear" w:color="auto" w:fill="auto"/>
          </w:tcPr>
          <w:p w:rsidR="00870911" w:rsidRPr="00E7788D" w:rsidRDefault="00870911" w:rsidP="001E2608">
            <w:pPr>
              <w:tabs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  <w:r w:rsidRPr="00E7788D">
              <w:rPr>
                <w:color w:val="000000" w:themeColor="text1"/>
                <w:w w:val="102"/>
                <w:lang w:val="af-ZA"/>
              </w:rPr>
              <w:t>V</w:t>
            </w:r>
            <w:r w:rsidRPr="00E7788D">
              <w:rPr>
                <w:color w:val="000000" w:themeColor="text1"/>
                <w:spacing w:val="2"/>
                <w:w w:val="102"/>
                <w:lang w:val="af-ZA"/>
              </w:rPr>
              <w:t>e</w:t>
            </w:r>
            <w:r w:rsidRPr="00E7788D">
              <w:rPr>
                <w:color w:val="000000" w:themeColor="text1"/>
                <w:w w:val="102"/>
                <w:lang w:val="af-ZA"/>
              </w:rPr>
              <w:t>rs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k</w:t>
            </w:r>
            <w:r w:rsidRPr="00E7788D">
              <w:rPr>
                <w:color w:val="000000" w:themeColor="text1"/>
                <w:w w:val="102"/>
                <w:lang w:val="af-ZA"/>
              </w:rPr>
              <w:t>eie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o</w:t>
            </w:r>
            <w:r w:rsidRPr="00E7788D">
              <w:rPr>
                <w:color w:val="000000" w:themeColor="text1"/>
                <w:spacing w:val="2"/>
                <w:w w:val="102"/>
                <w:lang w:val="af-ZA"/>
              </w:rPr>
              <w:t>p</w:t>
            </w:r>
            <w:r w:rsidRPr="00E7788D">
              <w:rPr>
                <w:color w:val="000000" w:themeColor="text1"/>
                <w:w w:val="102"/>
                <w:lang w:val="af-ZA"/>
              </w:rPr>
              <w:t>s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i</w:t>
            </w:r>
            <w:r w:rsidRPr="00E7788D">
              <w:rPr>
                <w:color w:val="000000" w:themeColor="text1"/>
                <w:spacing w:val="2"/>
                <w:w w:val="102"/>
                <w:lang w:val="af-ZA"/>
              </w:rPr>
              <w:t>e</w:t>
            </w:r>
            <w:r w:rsidRPr="00E7788D">
              <w:rPr>
                <w:color w:val="000000" w:themeColor="text1"/>
                <w:w w:val="102"/>
                <w:lang w:val="af-ZA"/>
              </w:rPr>
              <w:t>s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w</w:t>
            </w:r>
            <w:r w:rsidRPr="00E7788D">
              <w:rPr>
                <w:color w:val="000000" w:themeColor="text1"/>
                <w:w w:val="102"/>
                <w:lang w:val="af-ZA"/>
              </w:rPr>
              <w:t>ord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w w:val="102"/>
                <w:lang w:val="af-ZA"/>
              </w:rPr>
              <w:t>as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w w:val="102"/>
                <w:lang w:val="af-ZA"/>
              </w:rPr>
              <w:t>mo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o</w:t>
            </w:r>
            <w:r w:rsidRPr="00E7788D">
              <w:rPr>
                <w:color w:val="000000" w:themeColor="text1"/>
                <w:spacing w:val="2"/>
                <w:w w:val="102"/>
                <w:lang w:val="af-ZA"/>
              </w:rPr>
              <w:t>n</w:t>
            </w:r>
            <w:r w:rsidRPr="00E7788D">
              <w:rPr>
                <w:color w:val="000000" w:themeColor="text1"/>
                <w:spacing w:val="-2"/>
                <w:w w:val="102"/>
                <w:lang w:val="af-ZA"/>
              </w:rPr>
              <w:t>t</w:t>
            </w:r>
            <w:r w:rsidRPr="00E7788D">
              <w:rPr>
                <w:color w:val="000000" w:themeColor="text1"/>
                <w:w w:val="102"/>
                <w:lang w:val="af-ZA"/>
              </w:rPr>
              <w:t>like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a</w:t>
            </w:r>
            <w:r w:rsidRPr="00E7788D">
              <w:rPr>
                <w:color w:val="000000" w:themeColor="text1"/>
                <w:w w:val="102"/>
                <w:lang w:val="af-ZA"/>
              </w:rPr>
              <w:t>ntw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oo</w:t>
            </w:r>
            <w:r w:rsidRPr="00E7788D">
              <w:rPr>
                <w:color w:val="000000" w:themeColor="text1"/>
                <w:w w:val="102"/>
                <w:lang w:val="af-ZA"/>
              </w:rPr>
              <w:t>rde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op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d</w:t>
            </w:r>
            <w:r w:rsidRPr="00E7788D">
              <w:rPr>
                <w:color w:val="000000" w:themeColor="text1"/>
                <w:w w:val="102"/>
                <w:lang w:val="af-ZA"/>
              </w:rPr>
              <w:t>ie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v</w:t>
            </w:r>
            <w:r w:rsidRPr="00E7788D">
              <w:rPr>
                <w:color w:val="000000" w:themeColor="text1"/>
                <w:w w:val="102"/>
                <w:lang w:val="af-ZA"/>
              </w:rPr>
              <w:t>ol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g</w:t>
            </w:r>
            <w:r w:rsidRPr="00E7788D">
              <w:rPr>
                <w:color w:val="000000" w:themeColor="text1"/>
                <w:w w:val="102"/>
                <w:lang w:val="af-ZA"/>
              </w:rPr>
              <w:t>en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d</w:t>
            </w:r>
            <w:r w:rsidRPr="00E7788D">
              <w:rPr>
                <w:color w:val="000000" w:themeColor="text1"/>
                <w:w w:val="102"/>
                <w:lang w:val="af-ZA"/>
              </w:rPr>
              <w:t>e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v</w:t>
            </w:r>
            <w:r w:rsidRPr="00E7788D">
              <w:rPr>
                <w:color w:val="000000" w:themeColor="text1"/>
                <w:w w:val="102"/>
                <w:lang w:val="af-ZA"/>
              </w:rPr>
              <w:t>rae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w w:val="102"/>
                <w:lang w:val="af-ZA"/>
              </w:rPr>
              <w:t>g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e</w:t>
            </w:r>
            <w:r w:rsidRPr="00E7788D">
              <w:rPr>
                <w:color w:val="000000" w:themeColor="text1"/>
                <w:w w:val="102"/>
                <w:lang w:val="af-ZA"/>
              </w:rPr>
              <w:t>g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e</w:t>
            </w:r>
            <w:r w:rsidRPr="00E7788D">
              <w:rPr>
                <w:color w:val="000000" w:themeColor="text1"/>
                <w:spacing w:val="2"/>
                <w:w w:val="102"/>
                <w:lang w:val="af-ZA"/>
              </w:rPr>
              <w:t>e</w:t>
            </w:r>
            <w:r w:rsidRPr="00E7788D">
              <w:rPr>
                <w:color w:val="000000" w:themeColor="text1"/>
                <w:w w:val="102"/>
                <w:lang w:val="af-ZA"/>
              </w:rPr>
              <w:t>. Kies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w w:val="102"/>
                <w:lang w:val="af-ZA"/>
              </w:rPr>
              <w:t>d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i</w:t>
            </w:r>
            <w:r w:rsidRPr="00E7788D">
              <w:rPr>
                <w:color w:val="000000" w:themeColor="text1"/>
                <w:w w:val="102"/>
                <w:lang w:val="af-ZA"/>
              </w:rPr>
              <w:t>e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w w:val="102"/>
                <w:lang w:val="af-ZA"/>
              </w:rPr>
              <w:t>a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n</w:t>
            </w:r>
            <w:r w:rsidRPr="00E7788D">
              <w:rPr>
                <w:color w:val="000000" w:themeColor="text1"/>
                <w:w w:val="102"/>
                <w:lang w:val="af-ZA"/>
              </w:rPr>
              <w:t>twoo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r</w:t>
            </w:r>
            <w:r w:rsidRPr="00E7788D">
              <w:rPr>
                <w:color w:val="000000" w:themeColor="text1"/>
                <w:w w:val="102"/>
                <w:lang w:val="af-ZA"/>
              </w:rPr>
              <w:t>d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e</w:t>
            </w:r>
            <w:r w:rsidRPr="00E7788D">
              <w:rPr>
                <w:color w:val="000000" w:themeColor="text1"/>
                <w:w w:val="102"/>
                <w:lang w:val="af-ZA"/>
              </w:rPr>
              <w:t>n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w w:val="102"/>
                <w:lang w:val="af-ZA"/>
              </w:rPr>
              <w:t>skryf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w w:val="102"/>
                <w:lang w:val="af-ZA"/>
              </w:rPr>
              <w:t>slegs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di</w:t>
            </w:r>
            <w:r w:rsidRPr="00E7788D">
              <w:rPr>
                <w:color w:val="000000" w:themeColor="text1"/>
                <w:w w:val="102"/>
                <w:lang w:val="af-ZA"/>
              </w:rPr>
              <w:t>e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w w:val="102"/>
                <w:lang w:val="af-ZA"/>
              </w:rPr>
              <w:t>let</w:t>
            </w:r>
            <w:r w:rsidRPr="00E7788D">
              <w:rPr>
                <w:color w:val="000000" w:themeColor="text1"/>
                <w:spacing w:val="-2"/>
                <w:w w:val="102"/>
                <w:lang w:val="af-ZA"/>
              </w:rPr>
              <w:t>t</w:t>
            </w:r>
            <w:r w:rsidRPr="00E7788D">
              <w:rPr>
                <w:color w:val="000000" w:themeColor="text1"/>
                <w:spacing w:val="2"/>
                <w:w w:val="102"/>
                <w:lang w:val="af-ZA"/>
              </w:rPr>
              <w:t>e</w:t>
            </w:r>
            <w:r w:rsidRPr="00E7788D">
              <w:rPr>
                <w:color w:val="000000" w:themeColor="text1"/>
                <w:w w:val="102"/>
                <w:lang w:val="af-ZA"/>
              </w:rPr>
              <w:t>r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w w:val="102"/>
                <w:lang w:val="af-ZA"/>
              </w:rPr>
              <w:t xml:space="preserve">(A tot 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D</w:t>
            </w:r>
            <w:r w:rsidRPr="00E7788D">
              <w:rPr>
                <w:color w:val="000000" w:themeColor="text1"/>
                <w:w w:val="102"/>
                <w:lang w:val="af-ZA"/>
              </w:rPr>
              <w:t>)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l</w:t>
            </w:r>
            <w:r w:rsidRPr="00E7788D">
              <w:rPr>
                <w:color w:val="000000" w:themeColor="text1"/>
                <w:spacing w:val="2"/>
                <w:w w:val="102"/>
                <w:lang w:val="af-ZA"/>
              </w:rPr>
              <w:t>a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n</w:t>
            </w:r>
            <w:r w:rsidRPr="00E7788D">
              <w:rPr>
                <w:color w:val="000000" w:themeColor="text1"/>
                <w:spacing w:val="2"/>
                <w:w w:val="102"/>
                <w:lang w:val="af-ZA"/>
              </w:rPr>
              <w:t>g</w:t>
            </w:r>
            <w:r w:rsidRPr="00E7788D">
              <w:rPr>
                <w:color w:val="000000" w:themeColor="text1"/>
                <w:w w:val="102"/>
                <w:lang w:val="af-ZA"/>
              </w:rPr>
              <w:t>s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spacing w:val="2"/>
                <w:w w:val="102"/>
                <w:lang w:val="af-ZA"/>
              </w:rPr>
              <w:t>d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i</w:t>
            </w:r>
            <w:r w:rsidRPr="00E7788D">
              <w:rPr>
                <w:color w:val="000000" w:themeColor="text1"/>
                <w:w w:val="102"/>
                <w:lang w:val="af-ZA"/>
              </w:rPr>
              <w:t xml:space="preserve">e 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v</w:t>
            </w:r>
            <w:r w:rsidRPr="00E7788D">
              <w:rPr>
                <w:color w:val="000000" w:themeColor="text1"/>
                <w:w w:val="102"/>
                <w:lang w:val="af-ZA"/>
              </w:rPr>
              <w:t>r</w:t>
            </w:r>
            <w:r w:rsidRPr="00E7788D">
              <w:rPr>
                <w:color w:val="000000" w:themeColor="text1"/>
                <w:spacing w:val="2"/>
                <w:w w:val="102"/>
                <w:lang w:val="af-ZA"/>
              </w:rPr>
              <w:t>a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a</w:t>
            </w:r>
            <w:r w:rsidRPr="00E7788D">
              <w:rPr>
                <w:color w:val="000000" w:themeColor="text1"/>
                <w:w w:val="102"/>
                <w:lang w:val="af-ZA"/>
              </w:rPr>
              <w:t>gn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o</w:t>
            </w:r>
            <w:r w:rsidRPr="00E7788D">
              <w:rPr>
                <w:color w:val="000000" w:themeColor="text1"/>
                <w:w w:val="102"/>
                <w:lang w:val="af-ZA"/>
              </w:rPr>
              <w:t>mm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e</w:t>
            </w:r>
            <w:r w:rsidRPr="00E7788D">
              <w:rPr>
                <w:color w:val="000000" w:themeColor="text1"/>
                <w:w w:val="102"/>
                <w:lang w:val="af-ZA"/>
              </w:rPr>
              <w:t>r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w w:val="102"/>
                <w:lang w:val="af-ZA"/>
              </w:rPr>
              <w:t>(1</w:t>
            </w:r>
            <w:r w:rsidRPr="00E7788D">
              <w:rPr>
                <w:color w:val="000000" w:themeColor="text1"/>
                <w:spacing w:val="-2"/>
                <w:w w:val="102"/>
                <w:lang w:val="af-ZA"/>
              </w:rPr>
              <w:t>.</w:t>
            </w:r>
            <w:r w:rsidRPr="00E7788D">
              <w:rPr>
                <w:color w:val="000000" w:themeColor="text1"/>
                <w:w w:val="102"/>
                <w:lang w:val="af-ZA"/>
              </w:rPr>
              <w:t xml:space="preserve">1.1 tot </w:t>
            </w:r>
            <w:r w:rsidRPr="00E7788D">
              <w:rPr>
                <w:color w:val="000000" w:themeColor="text1"/>
                <w:spacing w:val="2"/>
                <w:w w:val="102"/>
                <w:lang w:val="af-ZA"/>
              </w:rPr>
              <w:t>1</w:t>
            </w:r>
            <w:r w:rsidRPr="00E7788D">
              <w:rPr>
                <w:color w:val="000000" w:themeColor="text1"/>
                <w:spacing w:val="-2"/>
                <w:w w:val="102"/>
                <w:lang w:val="af-ZA"/>
              </w:rPr>
              <w:t>.</w:t>
            </w:r>
            <w:r w:rsidRPr="00E7788D">
              <w:rPr>
                <w:color w:val="000000" w:themeColor="text1"/>
                <w:spacing w:val="2"/>
                <w:w w:val="102"/>
                <w:lang w:val="af-ZA"/>
              </w:rPr>
              <w:t>1</w:t>
            </w:r>
            <w:r w:rsidRPr="00E7788D">
              <w:rPr>
                <w:color w:val="000000" w:themeColor="text1"/>
                <w:spacing w:val="-2"/>
                <w:w w:val="102"/>
                <w:lang w:val="af-ZA"/>
              </w:rPr>
              <w:t>.</w:t>
            </w:r>
            <w:r w:rsidRPr="00E7788D">
              <w:rPr>
                <w:color w:val="000000" w:themeColor="text1"/>
                <w:w w:val="102"/>
                <w:lang w:val="af-ZA"/>
              </w:rPr>
              <w:t>10)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i</w:t>
            </w:r>
            <w:r w:rsidRPr="00E7788D">
              <w:rPr>
                <w:color w:val="000000" w:themeColor="text1"/>
                <w:w w:val="102"/>
                <w:lang w:val="af-ZA"/>
              </w:rPr>
              <w:t>n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d</w:t>
            </w:r>
            <w:r w:rsidRPr="00E7788D">
              <w:rPr>
                <w:color w:val="000000" w:themeColor="text1"/>
                <w:w w:val="102"/>
                <w:lang w:val="af-ZA"/>
              </w:rPr>
              <w:t>ie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w w:val="102"/>
                <w:lang w:val="af-ZA"/>
              </w:rPr>
              <w:t>ANT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W</w:t>
            </w:r>
            <w:r w:rsidRPr="00E7788D">
              <w:rPr>
                <w:color w:val="000000" w:themeColor="text1"/>
                <w:w w:val="102"/>
                <w:lang w:val="af-ZA"/>
              </w:rPr>
              <w:t>OORDEB</w:t>
            </w:r>
            <w:r w:rsidRPr="00E7788D">
              <w:rPr>
                <w:color w:val="000000" w:themeColor="text1"/>
                <w:spacing w:val="-2"/>
                <w:w w:val="102"/>
                <w:lang w:val="af-ZA"/>
              </w:rPr>
              <w:t>O</w:t>
            </w:r>
            <w:r w:rsidRPr="00E7788D">
              <w:rPr>
                <w:color w:val="000000" w:themeColor="text1"/>
                <w:spacing w:val="2"/>
                <w:w w:val="102"/>
                <w:lang w:val="af-ZA"/>
              </w:rPr>
              <w:t>E</w:t>
            </w:r>
            <w:r w:rsidRPr="00E7788D">
              <w:rPr>
                <w:color w:val="000000" w:themeColor="text1"/>
                <w:w w:val="102"/>
                <w:lang w:val="af-ZA"/>
              </w:rPr>
              <w:t>K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spacing w:val="2"/>
                <w:w w:val="102"/>
                <w:lang w:val="af-ZA"/>
              </w:rPr>
              <w:t>n</w:t>
            </w:r>
            <w:r w:rsidRPr="00E7788D">
              <w:rPr>
                <w:color w:val="000000" w:themeColor="text1"/>
                <w:w w:val="102"/>
                <w:lang w:val="af-ZA"/>
              </w:rPr>
              <w:t>e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e</w:t>
            </w:r>
            <w:r w:rsidRPr="00E7788D">
              <w:rPr>
                <w:color w:val="000000" w:themeColor="text1"/>
                <w:w w:val="102"/>
                <w:lang w:val="af-ZA"/>
              </w:rPr>
              <w:t>r,</w:t>
            </w:r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w w:val="102"/>
                <w:lang w:val="af-ZA"/>
              </w:rPr>
              <w:t>by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v</w:t>
            </w:r>
            <w:r w:rsidRPr="00E7788D">
              <w:rPr>
                <w:color w:val="000000" w:themeColor="text1"/>
                <w:spacing w:val="2"/>
                <w:w w:val="102"/>
                <w:lang w:val="af-ZA"/>
              </w:rPr>
              <w:t>o</w:t>
            </w:r>
            <w:r w:rsidRPr="00E7788D">
              <w:rPr>
                <w:color w:val="000000" w:themeColor="text1"/>
                <w:w w:val="102"/>
                <w:lang w:val="af-ZA"/>
              </w:rPr>
              <w:t>o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r</w:t>
            </w:r>
            <w:r w:rsidRPr="00E7788D">
              <w:rPr>
                <w:color w:val="000000" w:themeColor="text1"/>
                <w:w w:val="102"/>
                <w:lang w:val="af-ZA"/>
              </w:rPr>
              <w:t>b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e</w:t>
            </w:r>
            <w:r w:rsidRPr="00E7788D">
              <w:rPr>
                <w:color w:val="000000" w:themeColor="text1"/>
                <w:spacing w:val="2"/>
                <w:w w:val="102"/>
                <w:lang w:val="af-ZA"/>
              </w:rPr>
              <w:t>e</w:t>
            </w:r>
            <w:r w:rsidRPr="00E7788D">
              <w:rPr>
                <w:color w:val="000000" w:themeColor="text1"/>
                <w:spacing w:val="-1"/>
                <w:w w:val="102"/>
                <w:lang w:val="af-ZA"/>
              </w:rPr>
              <w:t>l</w:t>
            </w:r>
            <w:r w:rsidRPr="00E7788D">
              <w:rPr>
                <w:color w:val="000000" w:themeColor="text1"/>
                <w:w w:val="102"/>
                <w:lang w:val="af-ZA"/>
              </w:rPr>
              <w:t xml:space="preserve">d </w:t>
            </w:r>
            <w:r w:rsidRPr="00E7788D">
              <w:rPr>
                <w:color w:val="000000" w:themeColor="text1"/>
                <w:spacing w:val="2"/>
                <w:w w:val="102"/>
                <w:lang w:val="af-ZA"/>
              </w:rPr>
              <w:t>1</w:t>
            </w:r>
            <w:r w:rsidRPr="00E7788D">
              <w:rPr>
                <w:color w:val="000000" w:themeColor="text1"/>
                <w:spacing w:val="-2"/>
                <w:w w:val="102"/>
                <w:lang w:val="af-ZA"/>
              </w:rPr>
              <w:t>.</w:t>
            </w:r>
            <w:r w:rsidRPr="00E7788D">
              <w:rPr>
                <w:color w:val="000000" w:themeColor="text1"/>
                <w:spacing w:val="2"/>
                <w:w w:val="102"/>
                <w:lang w:val="af-ZA"/>
              </w:rPr>
              <w:t>1</w:t>
            </w:r>
            <w:r w:rsidRPr="00E7788D">
              <w:rPr>
                <w:color w:val="000000" w:themeColor="text1"/>
                <w:spacing w:val="-2"/>
                <w:w w:val="102"/>
                <w:lang w:val="af-ZA"/>
              </w:rPr>
              <w:t>.</w:t>
            </w:r>
            <w:r w:rsidRPr="00E7788D">
              <w:rPr>
                <w:color w:val="000000" w:themeColor="text1"/>
                <w:w w:val="102"/>
                <w:lang w:val="af-ZA"/>
              </w:rPr>
              <w:t>11</w:t>
            </w:r>
            <w:proofErr w:type="gramStart"/>
            <w:r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spacing w:val="3"/>
                <w:lang w:val="af-ZA"/>
              </w:rPr>
              <w:t xml:space="preserve"> </w:t>
            </w:r>
            <w:proofErr w:type="gramEnd"/>
            <w:r w:rsidRPr="00E7788D">
              <w:rPr>
                <w:color w:val="000000" w:themeColor="text1"/>
                <w:spacing w:val="2"/>
                <w:w w:val="102"/>
                <w:lang w:val="af-ZA"/>
              </w:rPr>
              <w:t>D.</w:t>
            </w:r>
          </w:p>
        </w:tc>
        <w:tc>
          <w:tcPr>
            <w:tcW w:w="283" w:type="dxa"/>
            <w:shd w:val="clear" w:color="auto" w:fill="auto"/>
          </w:tcPr>
          <w:p w:rsidR="00870911" w:rsidRPr="00E7788D" w:rsidRDefault="00870911" w:rsidP="001E2608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b/>
                <w:bCs w:val="0"/>
                <w:color w:val="000000" w:themeColor="text1"/>
                <w:lang w:val="af-ZA"/>
              </w:rPr>
            </w:pPr>
          </w:p>
        </w:tc>
        <w:tc>
          <w:tcPr>
            <w:tcW w:w="851" w:type="dxa"/>
            <w:shd w:val="clear" w:color="auto" w:fill="auto"/>
          </w:tcPr>
          <w:p w:rsidR="00870911" w:rsidRPr="00E7788D" w:rsidRDefault="00870911" w:rsidP="001E2608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b/>
                <w:bCs w:val="0"/>
                <w:color w:val="000000" w:themeColor="text1"/>
                <w:lang w:val="af-ZA"/>
              </w:rPr>
            </w:pPr>
          </w:p>
        </w:tc>
      </w:tr>
    </w:tbl>
    <w:p w:rsidR="005825ED" w:rsidRPr="00E7788D" w:rsidRDefault="005825ED" w:rsidP="001E2608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5825ED" w:rsidRPr="00E7788D" w:rsidTr="00FA7ED8">
        <w:tc>
          <w:tcPr>
            <w:tcW w:w="959" w:type="dxa"/>
            <w:shd w:val="clear" w:color="auto" w:fill="auto"/>
          </w:tcPr>
          <w:p w:rsidR="005825ED" w:rsidRPr="00E7788D" w:rsidRDefault="005825ED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5825ED" w:rsidRPr="00E7788D" w:rsidRDefault="005825ED" w:rsidP="001E2608">
            <w:pPr>
              <w:rPr>
                <w:color w:val="000000" w:themeColor="text1"/>
                <w:lang w:val="af-ZA"/>
              </w:rPr>
            </w:pPr>
            <w:r w:rsidRPr="00E7788D">
              <w:rPr>
                <w:color w:val="000000" w:themeColor="text1"/>
                <w:lang w:val="af-ZA"/>
              </w:rPr>
              <w:t>1.1.</w:t>
            </w:r>
            <w:r w:rsidR="00353CC7" w:rsidRPr="00E7788D">
              <w:rPr>
                <w:color w:val="000000" w:themeColor="text1"/>
                <w:lang w:val="af-ZA"/>
              </w:rPr>
              <w:t>1</w:t>
            </w:r>
          </w:p>
        </w:tc>
        <w:tc>
          <w:tcPr>
            <w:tcW w:w="7371" w:type="dxa"/>
            <w:shd w:val="clear" w:color="auto" w:fill="auto"/>
          </w:tcPr>
          <w:p w:rsidR="005825ED" w:rsidRPr="00E7788D" w:rsidRDefault="007850B1" w:rsidP="00470507">
            <w:pPr>
              <w:jc w:val="both"/>
              <w:rPr>
                <w:color w:val="000000" w:themeColor="text1"/>
                <w:lang w:val="af-ZA"/>
              </w:rPr>
            </w:pPr>
            <w:r w:rsidRPr="00E7788D">
              <w:rPr>
                <w:color w:val="000000" w:themeColor="text1"/>
                <w:lang w:val="af-ZA"/>
              </w:rPr>
              <w:t>Die deel van die brei</w:t>
            </w:r>
            <w:r w:rsidR="00E7788D">
              <w:rPr>
                <w:color w:val="000000" w:themeColor="text1"/>
                <w:lang w:val="af-ZA"/>
              </w:rPr>
              <w:t xml:space="preserve">n wat gestimuleer word wanneer </w:t>
            </w:r>
            <w:r w:rsidR="00E7788D" w:rsidRPr="00E7788D">
              <w:rPr>
                <w:color w:val="000000" w:themeColor="text1"/>
                <w:lang w:val="af-ZA"/>
              </w:rPr>
              <w:t>'</w:t>
            </w:r>
            <w:r w:rsidRPr="00E7788D">
              <w:rPr>
                <w:color w:val="000000" w:themeColor="text1"/>
                <w:lang w:val="af-ZA"/>
              </w:rPr>
              <w:t xml:space="preserve">n leerder aan </w:t>
            </w:r>
            <w:r w:rsidR="00E7788D" w:rsidRPr="00E7788D">
              <w:rPr>
                <w:color w:val="000000" w:themeColor="text1"/>
                <w:lang w:val="af-ZA"/>
              </w:rPr>
              <w:t>'</w:t>
            </w:r>
            <w:r w:rsidRPr="00E7788D">
              <w:rPr>
                <w:color w:val="000000" w:themeColor="text1"/>
                <w:lang w:val="af-ZA"/>
              </w:rPr>
              <w:t>n verandering in omgewingstemperatuur blootgestel word</w:t>
            </w:r>
            <w:r w:rsidR="00470507">
              <w:rPr>
                <w:color w:val="000000" w:themeColor="text1"/>
                <w:lang w:val="af-ZA"/>
              </w:rPr>
              <w:t>:</w:t>
            </w:r>
          </w:p>
        </w:tc>
        <w:tc>
          <w:tcPr>
            <w:tcW w:w="236" w:type="dxa"/>
            <w:shd w:val="clear" w:color="auto" w:fill="auto"/>
          </w:tcPr>
          <w:p w:rsidR="005825ED" w:rsidRPr="00E7788D" w:rsidRDefault="005825ED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5825ED" w:rsidRPr="00E7788D" w:rsidRDefault="005825ED" w:rsidP="001E2608">
            <w:pPr>
              <w:rPr>
                <w:color w:val="000000" w:themeColor="text1"/>
                <w:lang w:val="af-ZA"/>
              </w:rPr>
            </w:pPr>
          </w:p>
        </w:tc>
      </w:tr>
    </w:tbl>
    <w:p w:rsidR="005825ED" w:rsidRPr="00E7788D" w:rsidRDefault="005825ED" w:rsidP="001E2608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5825ED" w:rsidRPr="00E7788D" w:rsidTr="00FA7ED8">
        <w:tc>
          <w:tcPr>
            <w:tcW w:w="959" w:type="dxa"/>
          </w:tcPr>
          <w:p w:rsidR="005825ED" w:rsidRPr="00E7788D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5825ED" w:rsidRPr="00E7788D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425" w:type="dxa"/>
          </w:tcPr>
          <w:p w:rsidR="005825ED" w:rsidRPr="00E7788D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A</w:t>
            </w:r>
          </w:p>
          <w:p w:rsidR="005825ED" w:rsidRPr="00E7788D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B</w:t>
            </w:r>
          </w:p>
          <w:p w:rsidR="005825ED" w:rsidRPr="00E7788D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C</w:t>
            </w:r>
          </w:p>
          <w:p w:rsidR="005825ED" w:rsidRPr="00E7788D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D</w:t>
            </w:r>
          </w:p>
        </w:tc>
        <w:tc>
          <w:tcPr>
            <w:tcW w:w="6946" w:type="dxa"/>
          </w:tcPr>
          <w:p w:rsidR="00A74570" w:rsidRPr="00E7788D" w:rsidRDefault="00470507" w:rsidP="001E2608">
            <w:pPr>
              <w:rPr>
                <w:color w:val="000000" w:themeColor="text1"/>
                <w:lang w:val="af-ZA" w:eastAsia="en-ZA"/>
              </w:rPr>
            </w:pPr>
            <w:r w:rsidRPr="00E7788D">
              <w:rPr>
                <w:color w:val="000000" w:themeColor="text1"/>
                <w:lang w:val="af-ZA" w:eastAsia="en-ZA"/>
              </w:rPr>
              <w:t>S</w:t>
            </w:r>
            <w:r>
              <w:rPr>
                <w:color w:val="000000" w:themeColor="text1"/>
                <w:lang w:val="af-ZA" w:eastAsia="en-ZA"/>
              </w:rPr>
              <w:t>erebellum</w:t>
            </w:r>
          </w:p>
          <w:p w:rsidR="00A74570" w:rsidRPr="00E7788D" w:rsidRDefault="00470507" w:rsidP="001E2608">
            <w:pPr>
              <w:rPr>
                <w:color w:val="000000" w:themeColor="text1"/>
                <w:lang w:val="af-ZA" w:eastAsia="en-ZA"/>
              </w:rPr>
            </w:pPr>
            <w:r w:rsidRPr="00E7788D">
              <w:rPr>
                <w:color w:val="000000" w:themeColor="text1"/>
                <w:lang w:val="af-ZA" w:eastAsia="en-ZA"/>
              </w:rPr>
              <w:t>S</w:t>
            </w:r>
            <w:r>
              <w:rPr>
                <w:color w:val="000000" w:themeColor="text1"/>
                <w:lang w:val="af-ZA" w:eastAsia="en-ZA"/>
              </w:rPr>
              <w:t>erebrum</w:t>
            </w:r>
          </w:p>
          <w:p w:rsidR="00A74570" w:rsidRPr="00E7788D" w:rsidRDefault="00470507" w:rsidP="001E2608">
            <w:pPr>
              <w:rPr>
                <w:color w:val="000000" w:themeColor="text1"/>
                <w:lang w:val="af-ZA" w:eastAsia="en-ZA"/>
              </w:rPr>
            </w:pPr>
            <w:r w:rsidRPr="00E7788D">
              <w:rPr>
                <w:color w:val="000000" w:themeColor="text1"/>
                <w:lang w:val="af-ZA" w:eastAsia="en-ZA"/>
              </w:rPr>
              <w:t>H</w:t>
            </w:r>
            <w:r w:rsidR="007850B1" w:rsidRPr="00E7788D">
              <w:rPr>
                <w:color w:val="000000" w:themeColor="text1"/>
                <w:lang w:val="af-ZA" w:eastAsia="en-ZA"/>
              </w:rPr>
              <w:t>i</w:t>
            </w:r>
            <w:r>
              <w:rPr>
                <w:color w:val="000000" w:themeColor="text1"/>
                <w:lang w:val="af-ZA" w:eastAsia="en-ZA"/>
              </w:rPr>
              <w:t>potalamus</w:t>
            </w:r>
          </w:p>
          <w:p w:rsidR="005825ED" w:rsidRPr="00E7788D" w:rsidRDefault="00470507" w:rsidP="001E2608">
            <w:pPr>
              <w:rPr>
                <w:color w:val="000000" w:themeColor="text1"/>
                <w:lang w:val="af-ZA" w:eastAsia="en-ZA"/>
              </w:rPr>
            </w:pPr>
            <w:r w:rsidRPr="00E7788D">
              <w:rPr>
                <w:color w:val="000000" w:themeColor="text1"/>
                <w:lang w:val="af-ZA" w:eastAsia="en-ZA"/>
              </w:rPr>
              <w:t>Corpus callosum</w:t>
            </w:r>
          </w:p>
        </w:tc>
        <w:tc>
          <w:tcPr>
            <w:tcW w:w="236" w:type="dxa"/>
          </w:tcPr>
          <w:p w:rsidR="005825ED" w:rsidRPr="00E7788D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5825ED" w:rsidRPr="00E7788D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  <w:p w:rsidR="005825ED" w:rsidRPr="00E7788D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  <w:p w:rsidR="005825ED" w:rsidRPr="00E7788D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  <w:p w:rsidR="005825ED" w:rsidRPr="00E7788D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  <w:color w:val="000000" w:themeColor="text1"/>
                <w:lang w:val="af-ZA"/>
              </w:rPr>
            </w:pPr>
          </w:p>
        </w:tc>
      </w:tr>
    </w:tbl>
    <w:p w:rsidR="0076767F" w:rsidRPr="00E7788D" w:rsidRDefault="0076767F" w:rsidP="001E2608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1E2608" w:rsidRPr="00E7788D" w:rsidTr="00E7788D">
        <w:tc>
          <w:tcPr>
            <w:tcW w:w="959" w:type="dxa"/>
          </w:tcPr>
          <w:p w:rsidR="00184395" w:rsidRPr="00E7788D" w:rsidRDefault="00184395" w:rsidP="00E7788D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184395" w:rsidRPr="00E7788D" w:rsidRDefault="00184395" w:rsidP="00E7788D">
            <w:pPr>
              <w:rPr>
                <w:color w:val="000000" w:themeColor="text1"/>
                <w:lang w:val="af-ZA"/>
              </w:rPr>
            </w:pPr>
            <w:r w:rsidRPr="00E7788D">
              <w:rPr>
                <w:color w:val="000000" w:themeColor="text1"/>
                <w:lang w:val="af-ZA"/>
              </w:rPr>
              <w:t>1.1.</w:t>
            </w:r>
            <w:r w:rsidR="00353CC7" w:rsidRPr="00E7788D">
              <w:rPr>
                <w:color w:val="000000" w:themeColor="text1"/>
                <w:lang w:val="af-ZA"/>
              </w:rPr>
              <w:t>2</w:t>
            </w:r>
          </w:p>
        </w:tc>
        <w:tc>
          <w:tcPr>
            <w:tcW w:w="7371" w:type="dxa"/>
          </w:tcPr>
          <w:p w:rsidR="00184395" w:rsidRPr="00E7788D" w:rsidRDefault="00726EAE" w:rsidP="00E7788D">
            <w:pPr>
              <w:tabs>
                <w:tab w:val="left" w:pos="3436"/>
                <w:tab w:val="right" w:pos="7155"/>
              </w:tabs>
              <w:jc w:val="both"/>
              <w:rPr>
                <w:color w:val="000000" w:themeColor="text1"/>
                <w:lang w:val="af-ZA"/>
              </w:rPr>
            </w:pPr>
            <w:r w:rsidRPr="00E7788D">
              <w:rPr>
                <w:rFonts w:eastAsia="MS Mincho"/>
                <w:color w:val="000000" w:themeColor="text1"/>
                <w:lang w:val="af-ZA"/>
              </w:rPr>
              <w:t xml:space="preserve">Watter EEN van die volgende </w:t>
            </w:r>
            <w:r w:rsidR="00D11E6C" w:rsidRPr="00E7788D">
              <w:rPr>
                <w:rFonts w:eastAsia="MS Mincho"/>
                <w:color w:val="000000" w:themeColor="text1"/>
                <w:lang w:val="af-ZA"/>
              </w:rPr>
              <w:t xml:space="preserve">is </w:t>
            </w:r>
            <w:r w:rsidR="00E7788D" w:rsidRPr="00E7788D">
              <w:rPr>
                <w:rFonts w:eastAsia="MS Mincho"/>
                <w:color w:val="000000" w:themeColor="text1"/>
                <w:lang w:val="af-ZA"/>
              </w:rPr>
              <w:t>'</w:t>
            </w:r>
            <w:r w:rsidRPr="00E7788D">
              <w:rPr>
                <w:rFonts w:eastAsia="MS Mincho"/>
                <w:color w:val="000000" w:themeColor="text1"/>
                <w:lang w:val="af-ZA"/>
              </w:rPr>
              <w:t>n funksie van</w:t>
            </w:r>
            <w:r w:rsidR="00D11E6C" w:rsidRPr="00E7788D">
              <w:rPr>
                <w:rFonts w:eastAsia="MS Mincho"/>
                <w:color w:val="000000" w:themeColor="text1"/>
                <w:lang w:val="af-ZA"/>
              </w:rPr>
              <w:t xml:space="preserve"> </w:t>
            </w:r>
            <w:proofErr w:type="spellStart"/>
            <w:r w:rsidR="00353CC7" w:rsidRPr="00E7788D">
              <w:rPr>
                <w:rFonts w:eastAsia="MS Mincho"/>
                <w:color w:val="000000" w:themeColor="text1"/>
                <w:lang w:val="af-ZA"/>
              </w:rPr>
              <w:t>gibberelli</w:t>
            </w:r>
            <w:r w:rsidRPr="00E7788D">
              <w:rPr>
                <w:rFonts w:eastAsia="MS Mincho"/>
                <w:color w:val="000000" w:themeColor="text1"/>
                <w:lang w:val="af-ZA"/>
              </w:rPr>
              <w:t>e</w:t>
            </w:r>
            <w:r w:rsidR="00353CC7" w:rsidRPr="00E7788D">
              <w:rPr>
                <w:rFonts w:eastAsia="MS Mincho"/>
                <w:color w:val="000000" w:themeColor="text1"/>
                <w:lang w:val="af-ZA"/>
              </w:rPr>
              <w:t>n</w:t>
            </w:r>
            <w:r w:rsidRPr="00E7788D">
              <w:rPr>
                <w:rFonts w:eastAsia="MS Mincho"/>
                <w:color w:val="000000" w:themeColor="text1"/>
                <w:lang w:val="af-ZA"/>
              </w:rPr>
              <w:t>e</w:t>
            </w:r>
            <w:proofErr w:type="spellEnd"/>
            <w:r w:rsidR="00D11E6C" w:rsidRPr="00E7788D">
              <w:rPr>
                <w:rFonts w:eastAsia="MS Mincho"/>
                <w:color w:val="000000" w:themeColor="text1"/>
                <w:lang w:val="af-ZA"/>
              </w:rPr>
              <w:t>?</w:t>
            </w:r>
          </w:p>
        </w:tc>
        <w:tc>
          <w:tcPr>
            <w:tcW w:w="236" w:type="dxa"/>
          </w:tcPr>
          <w:p w:rsidR="00184395" w:rsidRPr="00E7788D" w:rsidRDefault="00184395" w:rsidP="00E7788D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184395" w:rsidRPr="00E7788D" w:rsidRDefault="00184395" w:rsidP="00E7788D">
            <w:pPr>
              <w:rPr>
                <w:color w:val="000000" w:themeColor="text1"/>
                <w:lang w:val="af-ZA"/>
              </w:rPr>
            </w:pPr>
          </w:p>
        </w:tc>
      </w:tr>
    </w:tbl>
    <w:p w:rsidR="00184395" w:rsidRPr="00E7788D" w:rsidRDefault="00184395" w:rsidP="001E2608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184395" w:rsidRPr="00E7788D" w:rsidTr="00184395">
        <w:tc>
          <w:tcPr>
            <w:tcW w:w="959" w:type="dxa"/>
          </w:tcPr>
          <w:p w:rsidR="00184395" w:rsidRPr="00E7788D" w:rsidRDefault="00184395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184395" w:rsidRPr="00E7788D" w:rsidRDefault="00184395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425" w:type="dxa"/>
          </w:tcPr>
          <w:p w:rsidR="00184395" w:rsidRPr="00E7788D" w:rsidRDefault="00184395" w:rsidP="001E2608">
            <w:pPr>
              <w:rPr>
                <w:color w:val="000000" w:themeColor="text1"/>
                <w:lang w:val="af-ZA"/>
              </w:rPr>
            </w:pPr>
            <w:r w:rsidRPr="00E7788D">
              <w:rPr>
                <w:color w:val="000000" w:themeColor="text1"/>
                <w:lang w:val="af-ZA"/>
              </w:rPr>
              <w:t>A</w:t>
            </w:r>
          </w:p>
          <w:p w:rsidR="00184395" w:rsidRPr="00E7788D" w:rsidRDefault="00184395" w:rsidP="001E2608">
            <w:pPr>
              <w:rPr>
                <w:color w:val="000000" w:themeColor="text1"/>
                <w:lang w:val="af-ZA"/>
              </w:rPr>
            </w:pPr>
            <w:r w:rsidRPr="00E7788D">
              <w:rPr>
                <w:color w:val="000000" w:themeColor="text1"/>
                <w:lang w:val="af-ZA"/>
              </w:rPr>
              <w:t>B</w:t>
            </w:r>
          </w:p>
          <w:p w:rsidR="00184395" w:rsidRPr="00E7788D" w:rsidRDefault="00184395" w:rsidP="001E2608">
            <w:pPr>
              <w:rPr>
                <w:color w:val="000000" w:themeColor="text1"/>
                <w:lang w:val="af-ZA"/>
              </w:rPr>
            </w:pPr>
            <w:r w:rsidRPr="00E7788D">
              <w:rPr>
                <w:color w:val="000000" w:themeColor="text1"/>
                <w:lang w:val="af-ZA"/>
              </w:rPr>
              <w:t>C</w:t>
            </w:r>
          </w:p>
          <w:p w:rsidR="00184395" w:rsidRPr="00E7788D" w:rsidRDefault="00184395" w:rsidP="001E2608">
            <w:pPr>
              <w:rPr>
                <w:color w:val="000000" w:themeColor="text1"/>
                <w:lang w:val="af-ZA"/>
              </w:rPr>
            </w:pPr>
            <w:r w:rsidRPr="00E7788D">
              <w:rPr>
                <w:color w:val="000000" w:themeColor="text1"/>
                <w:lang w:val="af-ZA"/>
              </w:rPr>
              <w:t>D</w:t>
            </w:r>
          </w:p>
        </w:tc>
        <w:tc>
          <w:tcPr>
            <w:tcW w:w="6946" w:type="dxa"/>
          </w:tcPr>
          <w:p w:rsidR="00D11E6C" w:rsidRPr="00E7788D" w:rsidRDefault="00D11E6C" w:rsidP="001E2608">
            <w:pPr>
              <w:tabs>
                <w:tab w:val="left" w:pos="9639"/>
              </w:tabs>
              <w:ind w:left="425" w:right="680" w:hanging="425"/>
              <w:rPr>
                <w:rFonts w:eastAsia="MS Mincho"/>
                <w:color w:val="000000" w:themeColor="text1"/>
                <w:lang w:val="af-ZA"/>
              </w:rPr>
            </w:pPr>
            <w:r w:rsidRPr="00E7788D">
              <w:rPr>
                <w:rFonts w:eastAsia="MS Mincho"/>
                <w:color w:val="000000" w:themeColor="text1"/>
                <w:lang w:val="af-ZA"/>
              </w:rPr>
              <w:t>Api</w:t>
            </w:r>
            <w:r w:rsidR="00726EAE" w:rsidRPr="00E7788D">
              <w:rPr>
                <w:rFonts w:eastAsia="MS Mincho"/>
                <w:color w:val="000000" w:themeColor="text1"/>
                <w:lang w:val="af-ZA"/>
              </w:rPr>
              <w:t>k</w:t>
            </w:r>
            <w:r w:rsidRPr="00E7788D">
              <w:rPr>
                <w:rFonts w:eastAsia="MS Mincho"/>
                <w:color w:val="000000" w:themeColor="text1"/>
                <w:lang w:val="af-ZA"/>
              </w:rPr>
              <w:t>al</w:t>
            </w:r>
            <w:r w:rsidR="00726EAE" w:rsidRPr="00E7788D">
              <w:rPr>
                <w:rFonts w:eastAsia="MS Mincho"/>
                <w:color w:val="000000" w:themeColor="text1"/>
                <w:lang w:val="af-ZA"/>
              </w:rPr>
              <w:t>e</w:t>
            </w:r>
            <w:r w:rsidRPr="00E7788D">
              <w:rPr>
                <w:rFonts w:eastAsia="MS Mincho"/>
                <w:color w:val="000000" w:themeColor="text1"/>
                <w:lang w:val="af-ZA"/>
              </w:rPr>
              <w:t xml:space="preserve"> </w:t>
            </w:r>
            <w:r w:rsidR="00726EAE" w:rsidRPr="00E7788D">
              <w:rPr>
                <w:rFonts w:eastAsia="MS Mincho"/>
                <w:color w:val="000000" w:themeColor="text1"/>
                <w:lang w:val="af-ZA"/>
              </w:rPr>
              <w:t>groei</w:t>
            </w:r>
          </w:p>
          <w:p w:rsidR="00D11E6C" w:rsidRPr="00E7788D" w:rsidRDefault="00061B85" w:rsidP="001E2608">
            <w:pPr>
              <w:tabs>
                <w:tab w:val="left" w:pos="9639"/>
              </w:tabs>
              <w:ind w:left="425" w:right="680" w:hanging="425"/>
              <w:rPr>
                <w:rFonts w:eastAsia="MS Mincho"/>
                <w:color w:val="000000" w:themeColor="text1"/>
                <w:lang w:val="af-ZA"/>
              </w:rPr>
            </w:pPr>
            <w:r w:rsidRPr="00E7788D">
              <w:rPr>
                <w:rFonts w:eastAsia="MS Mincho"/>
                <w:color w:val="000000" w:themeColor="text1"/>
                <w:lang w:val="af-ZA"/>
              </w:rPr>
              <w:t>Stimul</w:t>
            </w:r>
            <w:r w:rsidR="00726EAE" w:rsidRPr="00E7788D">
              <w:rPr>
                <w:rFonts w:eastAsia="MS Mincho"/>
                <w:color w:val="000000" w:themeColor="text1"/>
                <w:lang w:val="af-ZA"/>
              </w:rPr>
              <w:t>er</w:t>
            </w:r>
            <w:r w:rsidR="00D12779">
              <w:rPr>
                <w:rFonts w:eastAsia="MS Mincho"/>
                <w:color w:val="000000" w:themeColor="text1"/>
                <w:lang w:val="af-ZA"/>
              </w:rPr>
              <w:t xml:space="preserve">ing van </w:t>
            </w:r>
            <w:proofErr w:type="spellStart"/>
            <w:r w:rsidR="00D12779">
              <w:rPr>
                <w:rFonts w:eastAsia="MS Mincho"/>
                <w:color w:val="000000" w:themeColor="text1"/>
                <w:lang w:val="af-ZA"/>
              </w:rPr>
              <w:t>saadontkieming</w:t>
            </w:r>
            <w:proofErr w:type="spellEnd"/>
          </w:p>
          <w:p w:rsidR="00D11E6C" w:rsidRPr="00E7788D" w:rsidRDefault="00061B85" w:rsidP="001E2608">
            <w:pPr>
              <w:tabs>
                <w:tab w:val="left" w:pos="9639"/>
              </w:tabs>
              <w:ind w:left="425" w:right="680" w:hanging="425"/>
              <w:rPr>
                <w:rFonts w:eastAsia="MS Mincho"/>
                <w:color w:val="000000" w:themeColor="text1"/>
                <w:lang w:val="af-ZA"/>
              </w:rPr>
            </w:pPr>
            <w:r w:rsidRPr="00E7788D">
              <w:rPr>
                <w:rFonts w:eastAsia="MS Mincho"/>
                <w:color w:val="000000" w:themeColor="text1"/>
                <w:lang w:val="af-ZA"/>
              </w:rPr>
              <w:t>Inhib</w:t>
            </w:r>
            <w:r w:rsidR="00470507">
              <w:rPr>
                <w:rFonts w:eastAsia="MS Mincho"/>
                <w:color w:val="000000" w:themeColor="text1"/>
                <w:lang w:val="af-ZA"/>
              </w:rPr>
              <w:t xml:space="preserve">isie </w:t>
            </w:r>
            <w:r w:rsidR="00726EAE" w:rsidRPr="00E7788D">
              <w:rPr>
                <w:rFonts w:eastAsia="MS Mincho"/>
                <w:color w:val="000000" w:themeColor="text1"/>
                <w:lang w:val="af-ZA"/>
              </w:rPr>
              <w:t>van sytakke</w:t>
            </w:r>
          </w:p>
          <w:p w:rsidR="00184395" w:rsidRPr="00E7788D" w:rsidRDefault="00726EAE" w:rsidP="001E2608">
            <w:pPr>
              <w:widowControl w:val="0"/>
              <w:rPr>
                <w:color w:val="000000" w:themeColor="text1"/>
                <w:lang w:val="af-ZA"/>
              </w:rPr>
            </w:pPr>
            <w:r w:rsidRPr="00E7788D">
              <w:rPr>
                <w:snapToGrid w:val="0"/>
                <w:color w:val="000000" w:themeColor="text1"/>
                <w:lang w:val="af-ZA"/>
              </w:rPr>
              <w:t>Afval van blare</w:t>
            </w:r>
            <w:r w:rsidR="00D11E6C" w:rsidRPr="00E7788D">
              <w:rPr>
                <w:snapToGrid w:val="0"/>
                <w:color w:val="000000" w:themeColor="text1"/>
                <w:lang w:val="af-ZA"/>
              </w:rPr>
              <w:t xml:space="preserve"> in </w:t>
            </w:r>
            <w:r w:rsidRPr="00E7788D">
              <w:rPr>
                <w:snapToGrid w:val="0"/>
                <w:color w:val="000000" w:themeColor="text1"/>
                <w:lang w:val="af-ZA"/>
              </w:rPr>
              <w:t xml:space="preserve">die </w:t>
            </w:r>
            <w:r w:rsidR="00D11E6C" w:rsidRPr="00E7788D">
              <w:rPr>
                <w:snapToGrid w:val="0"/>
                <w:color w:val="000000" w:themeColor="text1"/>
                <w:lang w:val="af-ZA"/>
              </w:rPr>
              <w:t>winter</w:t>
            </w:r>
          </w:p>
        </w:tc>
        <w:tc>
          <w:tcPr>
            <w:tcW w:w="236" w:type="dxa"/>
          </w:tcPr>
          <w:p w:rsidR="00184395" w:rsidRPr="00E7788D" w:rsidRDefault="00184395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184395" w:rsidRPr="00E7788D" w:rsidRDefault="00184395" w:rsidP="001E2608">
            <w:pPr>
              <w:rPr>
                <w:color w:val="000000" w:themeColor="text1"/>
                <w:lang w:val="af-ZA"/>
              </w:rPr>
            </w:pPr>
          </w:p>
          <w:p w:rsidR="00184395" w:rsidRPr="00E7788D" w:rsidRDefault="00184395" w:rsidP="001E2608">
            <w:pPr>
              <w:rPr>
                <w:color w:val="000000" w:themeColor="text1"/>
                <w:lang w:val="af-ZA"/>
              </w:rPr>
            </w:pPr>
          </w:p>
          <w:p w:rsidR="00184395" w:rsidRPr="00E7788D" w:rsidRDefault="00184395" w:rsidP="001E2608">
            <w:pPr>
              <w:rPr>
                <w:color w:val="000000" w:themeColor="text1"/>
                <w:lang w:val="af-ZA"/>
              </w:rPr>
            </w:pPr>
          </w:p>
          <w:p w:rsidR="00184395" w:rsidRPr="00E7788D" w:rsidRDefault="00184395" w:rsidP="001E2608">
            <w:pPr>
              <w:rPr>
                <w:b/>
                <w:color w:val="000000" w:themeColor="text1"/>
                <w:lang w:val="af-ZA"/>
              </w:rPr>
            </w:pPr>
          </w:p>
        </w:tc>
      </w:tr>
    </w:tbl>
    <w:p w:rsidR="00821D22" w:rsidRPr="00E7788D" w:rsidRDefault="00821D22" w:rsidP="001E2608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1E2608" w:rsidRPr="00E7788D" w:rsidTr="00E7788D">
        <w:tc>
          <w:tcPr>
            <w:tcW w:w="959" w:type="dxa"/>
          </w:tcPr>
          <w:p w:rsidR="00353CC7" w:rsidRPr="00E7788D" w:rsidRDefault="00353CC7" w:rsidP="00E7788D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353CC7" w:rsidRPr="00E7788D" w:rsidRDefault="00353CC7" w:rsidP="00E7788D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color w:val="000000" w:themeColor="text1"/>
                <w:lang w:val="af-ZA"/>
              </w:rPr>
              <w:t>1.1.</w:t>
            </w:r>
            <w:r w:rsidR="0021024A" w:rsidRPr="00E7788D">
              <w:rPr>
                <w:color w:val="000000" w:themeColor="text1"/>
                <w:lang w:val="af-ZA"/>
              </w:rPr>
              <w:t>3</w:t>
            </w:r>
          </w:p>
        </w:tc>
        <w:tc>
          <w:tcPr>
            <w:tcW w:w="7371" w:type="dxa"/>
          </w:tcPr>
          <w:p w:rsidR="00821D22" w:rsidRPr="00E7788D" w:rsidRDefault="00726EAE" w:rsidP="00E7788D">
            <w:pPr>
              <w:pStyle w:val="NoSpacing"/>
              <w:jc w:val="both"/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</w:pPr>
            <w:r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Hieronder</w:t>
            </w:r>
            <w:r w:rsidRPr="00E7788D">
              <w:rPr>
                <w:rFonts w:ascii="Arial" w:hAnsi="Arial"/>
                <w:color w:val="000000" w:themeColor="text1"/>
                <w:sz w:val="24"/>
                <w:szCs w:val="24"/>
                <w:lang w:val="af-ZA"/>
              </w:rPr>
              <w:t xml:space="preserve"> </w:t>
            </w:r>
            <w:r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 xml:space="preserve">is </w:t>
            </w:r>
            <w:r w:rsidR="00E7788D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'</w:t>
            </w:r>
            <w:r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 xml:space="preserve">n lys van veranderinge wat in die menslike oog plaasvind wanneer na </w:t>
            </w:r>
            <w:r w:rsidR="00E7788D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'</w:t>
            </w:r>
            <w:r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 xml:space="preserve">n voorwerp </w:t>
            </w:r>
            <w:r w:rsidR="006F1556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 xml:space="preserve">gekyk word wat </w:t>
            </w:r>
            <w:r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nader as 6</w:t>
            </w:r>
            <w:r w:rsidR="006F1556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 </w:t>
            </w:r>
            <w:r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 xml:space="preserve">meter </w:t>
            </w:r>
            <w:r w:rsidR="006F1556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is</w:t>
            </w:r>
            <w:r w:rsidR="00821D22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.</w:t>
            </w:r>
          </w:p>
          <w:p w:rsidR="00821D22" w:rsidRPr="00E7788D" w:rsidRDefault="00821D22" w:rsidP="00E7788D">
            <w:pPr>
              <w:pStyle w:val="NoSpacing"/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</w:pPr>
          </w:p>
          <w:p w:rsidR="00821D22" w:rsidRPr="00E7788D" w:rsidRDefault="00470507" w:rsidP="00E7788D">
            <w:pPr>
              <w:pStyle w:val="NoSpacing"/>
              <w:numPr>
                <w:ilvl w:val="0"/>
                <w:numId w:val="39"/>
              </w:numPr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</w:pPr>
            <w:r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Die l</w:t>
            </w:r>
            <w:r w:rsidR="00821D22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 xml:space="preserve">ens </w:t>
            </w:r>
            <w:r w:rsidR="00E8263A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word meer</w:t>
            </w:r>
            <w:r w:rsidR="00821D22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 xml:space="preserve"> </w:t>
            </w:r>
            <w:r w:rsidR="00E8263A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k</w:t>
            </w:r>
            <w:r w:rsidR="00821D22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onve</w:t>
            </w:r>
            <w:r w:rsidR="00E8263A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ks</w:t>
            </w:r>
            <w:r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.</w:t>
            </w:r>
            <w:r w:rsidR="00821D22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 xml:space="preserve"> </w:t>
            </w:r>
          </w:p>
          <w:p w:rsidR="00821D22" w:rsidRPr="00E7788D" w:rsidRDefault="00470507" w:rsidP="00E7788D">
            <w:pPr>
              <w:pStyle w:val="NoSpacing"/>
              <w:numPr>
                <w:ilvl w:val="0"/>
                <w:numId w:val="39"/>
              </w:numPr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</w:pPr>
            <w:r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Die s</w:t>
            </w:r>
            <w:r w:rsidR="00821D22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ili</w:t>
            </w:r>
            <w:r w:rsidR="00E8263A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êre</w:t>
            </w:r>
            <w:r w:rsidR="00821D22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 xml:space="preserve"> </w:t>
            </w:r>
            <w:r w:rsidR="00E8263A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spier</w:t>
            </w:r>
            <w:r w:rsidR="00D12779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e</w:t>
            </w:r>
            <w:r w:rsidR="00E8263A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 xml:space="preserve"> trek saam</w:t>
            </w:r>
            <w:r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.</w:t>
            </w:r>
          </w:p>
          <w:p w:rsidR="00821D22" w:rsidRPr="00E7788D" w:rsidRDefault="00470507" w:rsidP="00E7788D">
            <w:pPr>
              <w:pStyle w:val="NoSpacing"/>
              <w:numPr>
                <w:ilvl w:val="0"/>
                <w:numId w:val="39"/>
              </w:numPr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</w:pPr>
            <w:r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Daar is minder t</w:t>
            </w:r>
            <w:r w:rsidR="00E8263A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rekkrag/spanning op die lens</w:t>
            </w:r>
            <w:r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.</w:t>
            </w:r>
            <w:r w:rsidR="00E8263A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 xml:space="preserve"> </w:t>
            </w:r>
          </w:p>
          <w:p w:rsidR="00821D22" w:rsidRPr="00E7788D" w:rsidRDefault="00470507" w:rsidP="00E7788D">
            <w:pPr>
              <w:pStyle w:val="NoSpacing"/>
              <w:numPr>
                <w:ilvl w:val="0"/>
                <w:numId w:val="39"/>
              </w:numPr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</w:pPr>
            <w:r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Die draag</w:t>
            </w:r>
            <w:r w:rsidR="00CB4230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band</w:t>
            </w:r>
            <w:r w:rsidR="00D12779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-</w:t>
            </w:r>
            <w:r w:rsidR="00CB4230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 xml:space="preserve">/suspensoriese </w:t>
            </w:r>
            <w:r w:rsidR="00821D22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ligament</w:t>
            </w:r>
            <w:r w:rsidR="00E8263A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e</w:t>
            </w:r>
            <w:r w:rsidR="00821D22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 xml:space="preserve"> </w:t>
            </w:r>
            <w:r w:rsidR="00E8263A" w:rsidRPr="00E7788D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verslap</w:t>
            </w:r>
            <w:r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  <w:t>.</w:t>
            </w:r>
          </w:p>
          <w:p w:rsidR="00821D22" w:rsidRPr="00E7788D" w:rsidRDefault="00821D22" w:rsidP="00E7788D">
            <w:pPr>
              <w:pStyle w:val="NoSpacing"/>
              <w:rPr>
                <w:rFonts w:ascii="Arial" w:hAnsi="Arial"/>
                <w:noProof/>
                <w:color w:val="000000" w:themeColor="text1"/>
                <w:sz w:val="24"/>
                <w:szCs w:val="24"/>
                <w:lang w:val="af-ZA"/>
              </w:rPr>
            </w:pPr>
          </w:p>
          <w:p w:rsidR="00353CC7" w:rsidRPr="00E7788D" w:rsidRDefault="00E8263A" w:rsidP="00470507">
            <w:pPr>
              <w:jc w:val="both"/>
              <w:rPr>
                <w:rFonts w:eastAsia="Calibri"/>
                <w:bCs w:val="0"/>
                <w:noProof/>
                <w:color w:val="000000" w:themeColor="text1"/>
                <w:lang w:val="af-ZA"/>
              </w:rPr>
            </w:pPr>
            <w:r w:rsidRP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Watter EEN van die volgende stel die korrekte</w:t>
            </w:r>
            <w:r w:rsidR="00821D22" w:rsidRP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 </w:t>
            </w:r>
            <w:r w:rsidRP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volgorde</w:t>
            </w:r>
            <w:r w:rsidR="00821D22" w:rsidRP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 </w:t>
            </w:r>
            <w:r w:rsidR="00470507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voor </w:t>
            </w:r>
            <w:r w:rsidRP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wa</w:t>
            </w:r>
            <w:r w:rsidR="00470507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arin die veranderinge plaasvind</w:t>
            </w:r>
            <w:r w:rsidR="00821D22" w:rsidRP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?</w:t>
            </w:r>
          </w:p>
        </w:tc>
        <w:tc>
          <w:tcPr>
            <w:tcW w:w="236" w:type="dxa"/>
          </w:tcPr>
          <w:p w:rsidR="00353CC7" w:rsidRPr="00E7788D" w:rsidRDefault="00353CC7" w:rsidP="00E7788D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353CC7" w:rsidRPr="00E7788D" w:rsidRDefault="00353CC7" w:rsidP="00E7788D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</w:tr>
    </w:tbl>
    <w:p w:rsidR="00353CC7" w:rsidRPr="00E7788D" w:rsidRDefault="00353CC7" w:rsidP="001E2608">
      <w:pPr>
        <w:rPr>
          <w:color w:val="000000" w:themeColor="text1"/>
          <w:lang w:val="af-ZA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483"/>
        <w:gridCol w:w="437"/>
        <w:gridCol w:w="565"/>
        <w:gridCol w:w="425"/>
        <w:gridCol w:w="577"/>
        <w:gridCol w:w="413"/>
        <w:gridCol w:w="4046"/>
        <w:gridCol w:w="236"/>
        <w:gridCol w:w="898"/>
      </w:tblGrid>
      <w:tr w:rsidR="00506891" w:rsidRPr="00E7788D" w:rsidTr="00506891">
        <w:tc>
          <w:tcPr>
            <w:tcW w:w="959" w:type="dxa"/>
          </w:tcPr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425" w:type="dxa"/>
          </w:tcPr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A</w:t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B</w:t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C</w:t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D</w:t>
            </w:r>
          </w:p>
        </w:tc>
        <w:tc>
          <w:tcPr>
            <w:tcW w:w="483" w:type="dxa"/>
          </w:tcPr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(i)</w:t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(ii)</w:t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(i)</w:t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(ii)</w:t>
            </w:r>
          </w:p>
        </w:tc>
        <w:tc>
          <w:tcPr>
            <w:tcW w:w="437" w:type="dxa"/>
          </w:tcPr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rFonts w:eastAsia="Calibri"/>
                <w:bCs w:val="0"/>
                <w:noProof/>
                <w:color w:val="000000" w:themeColor="text1"/>
                <w:lang w:val="af-ZA"/>
              </w:rPr>
            </w:pPr>
            <w:r w:rsidRP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sym w:font="Wingdings" w:char="F0E0"/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rFonts w:eastAsia="Calibri"/>
                <w:bCs w:val="0"/>
                <w:noProof/>
                <w:color w:val="000000" w:themeColor="text1"/>
                <w:lang w:val="af-ZA"/>
              </w:rPr>
            </w:pPr>
            <w:r w:rsidRP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sym w:font="Wingdings" w:char="F0E0"/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rFonts w:eastAsia="Calibri"/>
                <w:bCs w:val="0"/>
                <w:noProof/>
                <w:color w:val="000000" w:themeColor="text1"/>
                <w:lang w:val="af-ZA"/>
              </w:rPr>
            </w:pPr>
            <w:r w:rsidRP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sym w:font="Wingdings" w:char="F0E0"/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sym w:font="Wingdings" w:char="F0E0"/>
            </w:r>
          </w:p>
        </w:tc>
        <w:tc>
          <w:tcPr>
            <w:tcW w:w="565" w:type="dxa"/>
          </w:tcPr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(ii)</w:t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(iv)</w:t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(iii)</w:t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(iii)</w:t>
            </w:r>
          </w:p>
        </w:tc>
        <w:tc>
          <w:tcPr>
            <w:tcW w:w="425" w:type="dxa"/>
          </w:tcPr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rFonts w:eastAsia="Calibri"/>
                <w:bCs w:val="0"/>
                <w:noProof/>
                <w:color w:val="000000" w:themeColor="text1"/>
                <w:lang w:val="af-ZA"/>
              </w:rPr>
            </w:pPr>
            <w:r w:rsidRP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sym w:font="Wingdings" w:char="F0E0"/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rFonts w:eastAsia="Calibri"/>
                <w:bCs w:val="0"/>
                <w:noProof/>
                <w:color w:val="000000" w:themeColor="text1"/>
                <w:lang w:val="af-ZA"/>
              </w:rPr>
            </w:pPr>
            <w:r w:rsidRP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sym w:font="Wingdings" w:char="F0E0"/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rFonts w:eastAsia="Calibri"/>
                <w:bCs w:val="0"/>
                <w:noProof/>
                <w:color w:val="000000" w:themeColor="text1"/>
                <w:lang w:val="af-ZA"/>
              </w:rPr>
            </w:pPr>
            <w:r w:rsidRP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sym w:font="Wingdings" w:char="F0E0"/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sym w:font="Wingdings" w:char="F0E0"/>
            </w:r>
          </w:p>
        </w:tc>
        <w:tc>
          <w:tcPr>
            <w:tcW w:w="577" w:type="dxa"/>
          </w:tcPr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(iii)</w:t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(iii)</w:t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(ii)</w:t>
            </w:r>
          </w:p>
          <w:p w:rsidR="00506891" w:rsidRPr="00E7788D" w:rsidRDefault="00E15CA8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(i</w:t>
            </w:r>
            <w:r w:rsidR="00506891" w:rsidRPr="00E7788D">
              <w:rPr>
                <w:bCs w:val="0"/>
                <w:color w:val="000000" w:themeColor="text1"/>
                <w:lang w:val="af-ZA"/>
              </w:rPr>
              <w:t>)</w:t>
            </w:r>
          </w:p>
        </w:tc>
        <w:tc>
          <w:tcPr>
            <w:tcW w:w="413" w:type="dxa"/>
          </w:tcPr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rFonts w:eastAsia="Calibri"/>
                <w:bCs w:val="0"/>
                <w:noProof/>
                <w:color w:val="000000" w:themeColor="text1"/>
                <w:lang w:val="af-ZA"/>
              </w:rPr>
            </w:pPr>
            <w:r w:rsidRP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sym w:font="Wingdings" w:char="F0E0"/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rFonts w:eastAsia="Calibri"/>
                <w:bCs w:val="0"/>
                <w:noProof/>
                <w:color w:val="000000" w:themeColor="text1"/>
                <w:lang w:val="af-ZA"/>
              </w:rPr>
            </w:pPr>
            <w:r w:rsidRP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sym w:font="Wingdings" w:char="F0E0"/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rFonts w:eastAsia="Calibri"/>
                <w:bCs w:val="0"/>
                <w:noProof/>
                <w:color w:val="000000" w:themeColor="text1"/>
                <w:lang w:val="af-ZA"/>
              </w:rPr>
            </w:pPr>
            <w:r w:rsidRP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sym w:font="Wingdings" w:char="F0E0"/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sym w:font="Wingdings" w:char="F0E0"/>
            </w:r>
          </w:p>
        </w:tc>
        <w:tc>
          <w:tcPr>
            <w:tcW w:w="4046" w:type="dxa"/>
          </w:tcPr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(iv)</w:t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(i)</w:t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(iv)</w:t>
            </w: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(i</w:t>
            </w:r>
            <w:r w:rsidR="00E15CA8" w:rsidRPr="00E7788D">
              <w:rPr>
                <w:bCs w:val="0"/>
                <w:color w:val="000000" w:themeColor="text1"/>
                <w:lang w:val="af-ZA"/>
              </w:rPr>
              <w:t>v</w:t>
            </w:r>
            <w:r w:rsidRPr="00E7788D">
              <w:rPr>
                <w:bCs w:val="0"/>
                <w:color w:val="000000" w:themeColor="text1"/>
                <w:lang w:val="af-ZA"/>
              </w:rPr>
              <w:t>)</w:t>
            </w:r>
          </w:p>
        </w:tc>
        <w:tc>
          <w:tcPr>
            <w:tcW w:w="236" w:type="dxa"/>
          </w:tcPr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  <w:p w:rsidR="00506891" w:rsidRPr="00E7788D" w:rsidRDefault="00506891" w:rsidP="001E2608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  <w:color w:val="000000" w:themeColor="text1"/>
                <w:lang w:val="af-ZA"/>
              </w:rPr>
            </w:pPr>
          </w:p>
        </w:tc>
      </w:tr>
    </w:tbl>
    <w:p w:rsidR="00AF4A25" w:rsidRPr="00E7788D" w:rsidRDefault="00AF4A25" w:rsidP="001E2608">
      <w:pPr>
        <w:jc w:val="both"/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AF4A25" w:rsidRPr="00E7788D" w:rsidTr="00FE5BB8">
        <w:tc>
          <w:tcPr>
            <w:tcW w:w="959" w:type="dxa"/>
            <w:shd w:val="clear" w:color="auto" w:fill="auto"/>
          </w:tcPr>
          <w:p w:rsidR="00AF4A25" w:rsidRPr="00E7788D" w:rsidRDefault="00AF4A25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AF4A25" w:rsidRPr="00E7788D" w:rsidRDefault="00AF4A25" w:rsidP="001E2608">
            <w:pPr>
              <w:rPr>
                <w:color w:val="000000" w:themeColor="text1"/>
                <w:lang w:val="af-ZA"/>
              </w:rPr>
            </w:pPr>
            <w:r w:rsidRPr="00E7788D">
              <w:rPr>
                <w:color w:val="000000" w:themeColor="text1"/>
                <w:lang w:val="af-ZA"/>
              </w:rPr>
              <w:t>1.1.4</w:t>
            </w:r>
          </w:p>
        </w:tc>
        <w:tc>
          <w:tcPr>
            <w:tcW w:w="7371" w:type="dxa"/>
            <w:shd w:val="clear" w:color="auto" w:fill="auto"/>
          </w:tcPr>
          <w:p w:rsidR="00AF4A25" w:rsidRPr="00E7788D" w:rsidRDefault="00E8263A" w:rsidP="006F1556">
            <w:pPr>
              <w:jc w:val="both"/>
              <w:rPr>
                <w:color w:val="000000" w:themeColor="text1"/>
                <w:lang w:val="af-ZA"/>
              </w:rPr>
            </w:pPr>
            <w:r w:rsidRPr="00E7788D">
              <w:rPr>
                <w:color w:val="000000" w:themeColor="text1"/>
                <w:lang w:val="af-ZA"/>
              </w:rPr>
              <w:t>Die</w:t>
            </w:r>
            <w:r w:rsidR="000F4819" w:rsidRPr="00E7788D">
              <w:rPr>
                <w:color w:val="000000" w:themeColor="text1"/>
                <w:lang w:val="af-ZA"/>
              </w:rPr>
              <w:t xml:space="preserve"> stru</w:t>
            </w:r>
            <w:r w:rsidRPr="00E7788D">
              <w:rPr>
                <w:color w:val="000000" w:themeColor="text1"/>
                <w:lang w:val="af-ZA"/>
              </w:rPr>
              <w:t>k</w:t>
            </w:r>
            <w:r w:rsidR="000F4819" w:rsidRPr="00E7788D">
              <w:rPr>
                <w:color w:val="000000" w:themeColor="text1"/>
                <w:lang w:val="af-ZA"/>
              </w:rPr>
              <w:t>tu</w:t>
            </w:r>
            <w:r w:rsidR="00470507">
              <w:rPr>
                <w:color w:val="000000" w:themeColor="text1"/>
                <w:lang w:val="af-ZA"/>
              </w:rPr>
              <w:t>u</w:t>
            </w:r>
            <w:r w:rsidR="000F4819" w:rsidRPr="00E7788D">
              <w:rPr>
                <w:color w:val="000000" w:themeColor="text1"/>
                <w:lang w:val="af-ZA"/>
              </w:rPr>
              <w:t xml:space="preserve">r in </w:t>
            </w:r>
            <w:r w:rsidRPr="00E7788D">
              <w:rPr>
                <w:color w:val="000000" w:themeColor="text1"/>
                <w:lang w:val="af-ZA"/>
              </w:rPr>
              <w:t>die</w:t>
            </w:r>
            <w:r w:rsidR="000F4819" w:rsidRPr="00E7788D">
              <w:rPr>
                <w:color w:val="000000" w:themeColor="text1"/>
                <w:lang w:val="af-ZA"/>
              </w:rPr>
              <w:t xml:space="preserve"> amnioti</w:t>
            </w:r>
            <w:r w:rsidRPr="00E7788D">
              <w:rPr>
                <w:color w:val="000000" w:themeColor="text1"/>
                <w:lang w:val="af-ZA"/>
              </w:rPr>
              <w:t>ese</w:t>
            </w:r>
            <w:r w:rsidR="000F4819" w:rsidRPr="00E7788D">
              <w:rPr>
                <w:color w:val="000000" w:themeColor="text1"/>
                <w:lang w:val="af-ZA"/>
              </w:rPr>
              <w:t xml:space="preserve"> </w:t>
            </w:r>
            <w:r w:rsidRPr="00E7788D">
              <w:rPr>
                <w:color w:val="000000" w:themeColor="text1"/>
                <w:lang w:val="af-ZA"/>
              </w:rPr>
              <w:t>eier wat voedingstowwe v</w:t>
            </w:r>
            <w:r w:rsidR="006F1556">
              <w:rPr>
                <w:color w:val="000000" w:themeColor="text1"/>
                <w:lang w:val="af-ZA"/>
              </w:rPr>
              <w:t>erskaf</w:t>
            </w:r>
            <w:r w:rsidR="00470507">
              <w:rPr>
                <w:color w:val="000000" w:themeColor="text1"/>
                <w:lang w:val="af-ZA"/>
              </w:rPr>
              <w:t>:</w:t>
            </w:r>
          </w:p>
        </w:tc>
        <w:tc>
          <w:tcPr>
            <w:tcW w:w="236" w:type="dxa"/>
            <w:shd w:val="clear" w:color="auto" w:fill="auto"/>
          </w:tcPr>
          <w:p w:rsidR="00AF4A25" w:rsidRPr="00E7788D" w:rsidRDefault="00AF4A25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AF4A25" w:rsidRPr="00E7788D" w:rsidRDefault="00AF4A25" w:rsidP="001E2608">
            <w:pPr>
              <w:rPr>
                <w:color w:val="000000" w:themeColor="text1"/>
                <w:lang w:val="af-ZA"/>
              </w:rPr>
            </w:pPr>
          </w:p>
        </w:tc>
      </w:tr>
    </w:tbl>
    <w:p w:rsidR="00AF4A25" w:rsidRPr="00E7788D" w:rsidRDefault="00AF4A25" w:rsidP="001E2608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AF4A25" w:rsidRPr="00E7788D" w:rsidTr="00FE5BB8">
        <w:tc>
          <w:tcPr>
            <w:tcW w:w="959" w:type="dxa"/>
          </w:tcPr>
          <w:p w:rsidR="00AF4A25" w:rsidRPr="00E7788D" w:rsidRDefault="00AF4A25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AF4A25" w:rsidRPr="00E7788D" w:rsidRDefault="00AF4A25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425" w:type="dxa"/>
          </w:tcPr>
          <w:p w:rsidR="00AF4A25" w:rsidRPr="00E7788D" w:rsidRDefault="00AF4A25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A</w:t>
            </w:r>
          </w:p>
          <w:p w:rsidR="00AF4A25" w:rsidRPr="00E7788D" w:rsidRDefault="00AF4A25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B</w:t>
            </w:r>
          </w:p>
          <w:p w:rsidR="00AF4A25" w:rsidRPr="00E7788D" w:rsidRDefault="00AF4A25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C</w:t>
            </w:r>
          </w:p>
          <w:p w:rsidR="00AF4A25" w:rsidRPr="00E7788D" w:rsidRDefault="00AF4A25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E7788D">
              <w:rPr>
                <w:bCs w:val="0"/>
                <w:color w:val="000000" w:themeColor="text1"/>
                <w:lang w:val="af-ZA"/>
              </w:rPr>
              <w:t>D</w:t>
            </w:r>
          </w:p>
        </w:tc>
        <w:tc>
          <w:tcPr>
            <w:tcW w:w="6946" w:type="dxa"/>
          </w:tcPr>
          <w:p w:rsidR="001146F1" w:rsidRPr="00E7788D" w:rsidRDefault="00470507" w:rsidP="001E260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lang w:val="af-ZA" w:eastAsia="en-ZA"/>
              </w:rPr>
            </w:pPr>
            <w:r w:rsidRPr="00E7788D">
              <w:rPr>
                <w:color w:val="000000" w:themeColor="text1"/>
                <w:lang w:val="af-ZA" w:eastAsia="en-ZA"/>
              </w:rPr>
              <w:t>Dop</w:t>
            </w:r>
          </w:p>
          <w:p w:rsidR="000F4819" w:rsidRPr="00E7788D" w:rsidRDefault="00470507" w:rsidP="001E260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lang w:val="af-ZA" w:eastAsia="en-ZA"/>
              </w:rPr>
            </w:pPr>
            <w:r w:rsidRPr="00E7788D">
              <w:rPr>
                <w:color w:val="000000" w:themeColor="text1"/>
                <w:lang w:val="af-ZA" w:eastAsia="en-ZA"/>
              </w:rPr>
              <w:t>A</w:t>
            </w:r>
            <w:r>
              <w:rPr>
                <w:color w:val="000000" w:themeColor="text1"/>
                <w:lang w:val="af-ZA" w:eastAsia="en-ZA"/>
              </w:rPr>
              <w:t>llantoï</w:t>
            </w:r>
            <w:r w:rsidR="000F4819" w:rsidRPr="00E7788D">
              <w:rPr>
                <w:color w:val="000000" w:themeColor="text1"/>
                <w:lang w:val="af-ZA" w:eastAsia="en-ZA"/>
              </w:rPr>
              <w:t>s</w:t>
            </w:r>
          </w:p>
          <w:p w:rsidR="000F4819" w:rsidRPr="00E7788D" w:rsidRDefault="00470507" w:rsidP="001E260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lang w:val="af-ZA" w:eastAsia="en-ZA"/>
              </w:rPr>
            </w:pPr>
            <w:r w:rsidRPr="00E7788D">
              <w:rPr>
                <w:color w:val="000000" w:themeColor="text1"/>
                <w:lang w:val="af-ZA" w:eastAsia="en-ZA"/>
              </w:rPr>
              <w:t>C</w:t>
            </w:r>
            <w:r w:rsidR="000F4819" w:rsidRPr="00E7788D">
              <w:rPr>
                <w:color w:val="000000" w:themeColor="text1"/>
                <w:lang w:val="af-ZA" w:eastAsia="en-ZA"/>
              </w:rPr>
              <w:t>horion</w:t>
            </w:r>
          </w:p>
          <w:p w:rsidR="000F4819" w:rsidRPr="00E7788D" w:rsidRDefault="00470507" w:rsidP="001E260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lang w:val="af-ZA" w:eastAsia="en-ZA"/>
              </w:rPr>
            </w:pPr>
            <w:r w:rsidRPr="00E7788D">
              <w:rPr>
                <w:color w:val="000000" w:themeColor="text1"/>
                <w:lang w:val="af-ZA" w:eastAsia="en-ZA"/>
              </w:rPr>
              <w:t>Dooiersak</w:t>
            </w:r>
          </w:p>
        </w:tc>
        <w:tc>
          <w:tcPr>
            <w:tcW w:w="236" w:type="dxa"/>
          </w:tcPr>
          <w:p w:rsidR="00AF4A25" w:rsidRPr="00E7788D" w:rsidRDefault="00AF4A25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AF4A25" w:rsidRPr="00E7788D" w:rsidRDefault="00AF4A25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  <w:p w:rsidR="00AF4A25" w:rsidRPr="00E7788D" w:rsidRDefault="00AF4A25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  <w:p w:rsidR="00AF4A25" w:rsidRPr="00E7788D" w:rsidRDefault="00AF4A25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  <w:p w:rsidR="00AF4A25" w:rsidRPr="00E7788D" w:rsidRDefault="00AF4A25" w:rsidP="001E2608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  <w:color w:val="000000" w:themeColor="text1"/>
                <w:lang w:val="af-ZA"/>
              </w:rPr>
            </w:pPr>
          </w:p>
        </w:tc>
      </w:tr>
    </w:tbl>
    <w:p w:rsidR="00E7788D" w:rsidRDefault="00E7788D" w:rsidP="001E2608">
      <w:pPr>
        <w:rPr>
          <w:color w:val="000000" w:themeColor="text1"/>
          <w:lang w:val="af-ZA"/>
        </w:rPr>
      </w:pPr>
    </w:p>
    <w:p w:rsidR="00E7788D" w:rsidRDefault="00E7788D">
      <w:pPr>
        <w:rPr>
          <w:color w:val="000000" w:themeColor="text1"/>
          <w:lang w:val="af-ZA"/>
        </w:rPr>
      </w:pPr>
      <w:r>
        <w:rPr>
          <w:color w:val="000000" w:themeColor="text1"/>
          <w:lang w:val="af-ZA"/>
        </w:rPr>
        <w:br w:type="page"/>
      </w:r>
    </w:p>
    <w:p w:rsidR="000F4819" w:rsidRPr="00E7788D" w:rsidRDefault="000F4819" w:rsidP="001E2608">
      <w:pPr>
        <w:rPr>
          <w:color w:val="000000" w:themeColor="text1"/>
          <w:lang w:val="af-ZA"/>
        </w:rPr>
      </w:pPr>
    </w:p>
    <w:p w:rsidR="000F4819" w:rsidRPr="00E7788D" w:rsidRDefault="000F4819" w:rsidP="001E2608">
      <w:pPr>
        <w:rPr>
          <w:color w:val="000000" w:themeColor="text1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54"/>
        <w:gridCol w:w="880"/>
      </w:tblGrid>
      <w:tr w:rsidR="001E2608" w:rsidRPr="00E7788D" w:rsidTr="00470507">
        <w:tc>
          <w:tcPr>
            <w:tcW w:w="959" w:type="dxa"/>
            <w:shd w:val="clear" w:color="auto" w:fill="auto"/>
          </w:tcPr>
          <w:p w:rsidR="00506891" w:rsidRPr="00E7788D" w:rsidRDefault="00506891" w:rsidP="00E7788D">
            <w:pPr>
              <w:tabs>
                <w:tab w:val="right" w:pos="9213"/>
              </w:tabs>
              <w:jc w:val="both"/>
              <w:rPr>
                <w:b/>
                <w:color w:val="000000" w:themeColor="text1"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506891" w:rsidRPr="00CB4230" w:rsidRDefault="00E7788D" w:rsidP="00E7788D">
            <w:pPr>
              <w:tabs>
                <w:tab w:val="right" w:pos="9213"/>
              </w:tabs>
              <w:jc w:val="both"/>
              <w:rPr>
                <w:b/>
                <w:caps/>
                <w:color w:val="000000" w:themeColor="text1"/>
                <w:lang w:val="af-ZA"/>
              </w:rPr>
            </w:pPr>
            <w:r w:rsidRPr="00CB4230">
              <w:rPr>
                <w:b/>
                <w:caps/>
                <w:color w:val="000000" w:themeColor="text1"/>
                <w:lang w:val="af-ZA"/>
              </w:rPr>
              <w:t>VRAAG</w:t>
            </w:r>
            <w:r w:rsidR="00506891" w:rsidRPr="00CB4230">
              <w:rPr>
                <w:b/>
                <w:caps/>
                <w:color w:val="000000" w:themeColor="text1"/>
                <w:lang w:val="af-ZA"/>
              </w:rPr>
              <w:t xml:space="preserve"> 1.1.5 </w:t>
            </w:r>
            <w:r w:rsidRPr="00CB4230">
              <w:rPr>
                <w:b/>
                <w:caps/>
                <w:color w:val="000000" w:themeColor="text1"/>
                <w:lang w:val="af-ZA"/>
              </w:rPr>
              <w:t xml:space="preserve">en </w:t>
            </w:r>
            <w:r w:rsidR="00506891" w:rsidRPr="00CB4230">
              <w:rPr>
                <w:b/>
                <w:caps/>
                <w:color w:val="000000" w:themeColor="text1"/>
                <w:lang w:val="af-ZA"/>
              </w:rPr>
              <w:t xml:space="preserve">1.1.6 </w:t>
            </w:r>
            <w:r w:rsidRPr="00CB4230">
              <w:rPr>
                <w:b/>
                <w:caps/>
                <w:color w:val="000000" w:themeColor="text1"/>
                <w:lang w:val="af-ZA"/>
              </w:rPr>
              <w:t>verwys na die diagram hieronder</w:t>
            </w:r>
            <w:r w:rsidR="00470507" w:rsidRPr="00CB4230">
              <w:rPr>
                <w:b/>
                <w:caps/>
                <w:color w:val="000000" w:themeColor="text1"/>
                <w:lang w:val="af-ZA"/>
              </w:rPr>
              <w:t>,</w:t>
            </w:r>
            <w:r w:rsidRPr="00CB4230">
              <w:rPr>
                <w:b/>
                <w:caps/>
                <w:color w:val="000000" w:themeColor="text1"/>
                <w:lang w:val="af-ZA"/>
              </w:rPr>
              <w:t xml:space="preserve"> wat 'n ontwikkelende fetus in die uterus voorstel</w:t>
            </w:r>
            <w:r w:rsidR="00E8263A" w:rsidRPr="00CB4230">
              <w:rPr>
                <w:b/>
                <w:caps/>
                <w:color w:val="000000" w:themeColor="text1"/>
                <w:lang w:val="af-ZA"/>
              </w:rPr>
              <w:t>.</w:t>
            </w:r>
          </w:p>
        </w:tc>
        <w:tc>
          <w:tcPr>
            <w:tcW w:w="254" w:type="dxa"/>
            <w:shd w:val="clear" w:color="auto" w:fill="auto"/>
          </w:tcPr>
          <w:p w:rsidR="00506891" w:rsidRPr="00E7788D" w:rsidRDefault="00506891" w:rsidP="00E7788D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506891" w:rsidRPr="00E7788D" w:rsidRDefault="00506891" w:rsidP="00E7788D">
            <w:pPr>
              <w:rPr>
                <w:color w:val="000000" w:themeColor="text1"/>
                <w:lang w:val="af-ZA"/>
              </w:rPr>
            </w:pPr>
          </w:p>
        </w:tc>
      </w:tr>
    </w:tbl>
    <w:p w:rsidR="00163B28" w:rsidRPr="001E2608" w:rsidRDefault="00163B28" w:rsidP="001E2608">
      <w:pPr>
        <w:rPr>
          <w:color w:val="000000" w:themeColor="text1"/>
          <w:lang w:val="af-ZA"/>
        </w:rPr>
      </w:pPr>
    </w:p>
    <w:p w:rsidR="00163B28" w:rsidRPr="001E2608" w:rsidRDefault="00E7788D" w:rsidP="007560D7">
      <w:pPr>
        <w:ind w:left="1985"/>
        <w:rPr>
          <w:color w:val="000000" w:themeColor="text1"/>
          <w:lang w:val="af-ZA"/>
        </w:rPr>
      </w:pPr>
      <w:r>
        <w:rPr>
          <w:noProof/>
          <w:color w:val="000000" w:themeColor="text1"/>
          <w:lang w:val="en-ZA" w:eastAsia="en-ZA"/>
        </w:rPr>
        <mc:AlternateContent>
          <mc:Choice Requires="wpg">
            <w:drawing>
              <wp:inline distT="0" distB="0" distL="0" distR="0" wp14:anchorId="3D10E872" wp14:editId="4CB243EA">
                <wp:extent cx="4061431" cy="3466214"/>
                <wp:effectExtent l="0" t="0" r="15875" b="20320"/>
                <wp:docPr id="508" name="Group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431" cy="3466214"/>
                          <a:chOff x="0" y="0"/>
                          <a:chExt cx="4061431" cy="3466214"/>
                        </a:xfrm>
                      </wpg:grpSpPr>
                      <wps:wsp>
                        <wps:cNvPr id="507" name="Text Box 507"/>
                        <wps:cNvSpPr txBox="1"/>
                        <wps:spPr>
                          <a:xfrm>
                            <a:off x="0" y="0"/>
                            <a:ext cx="4061431" cy="346621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39BA" w:rsidRDefault="004039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5" name="Group 505"/>
                        <wpg:cNvGrpSpPr/>
                        <wpg:grpSpPr>
                          <a:xfrm>
                            <a:off x="85061" y="63795"/>
                            <a:ext cx="3905250" cy="3257550"/>
                            <a:chOff x="0" y="0"/>
                            <a:chExt cx="3905250" cy="325755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6300" y="0"/>
                              <a:ext cx="2324100" cy="3257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89" name="Straight Connector 489"/>
                          <wps:cNvCnPr/>
                          <wps:spPr>
                            <a:xfrm>
                              <a:off x="2200275" y="295275"/>
                              <a:ext cx="1323975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0" name="Straight Connector 490"/>
                          <wps:cNvCnPr/>
                          <wps:spPr>
                            <a:xfrm>
                              <a:off x="2286000" y="1104900"/>
                              <a:ext cx="1238250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1" name="Straight Connector 491"/>
                          <wps:cNvCnPr/>
                          <wps:spPr>
                            <a:xfrm>
                              <a:off x="2514600" y="819150"/>
                              <a:ext cx="1009650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2" name="Straight Connector 492"/>
                          <wps:cNvCnPr/>
                          <wps:spPr>
                            <a:xfrm>
                              <a:off x="342900" y="1038225"/>
                              <a:ext cx="1323975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3" name="Text Box 493"/>
                          <wps:cNvSpPr txBox="1"/>
                          <wps:spPr>
                            <a:xfrm>
                              <a:off x="3524250" y="161925"/>
                              <a:ext cx="381000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039BA" w:rsidRPr="00163B28" w:rsidRDefault="004039BA">
                                <w:pPr>
                                  <w:rPr>
                                    <w:b/>
                                  </w:rPr>
                                </w:pPr>
                                <w:r w:rsidRPr="00163B28"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2" name="Text Box 502"/>
                          <wps:cNvSpPr txBox="1"/>
                          <wps:spPr>
                            <a:xfrm>
                              <a:off x="3505200" y="647700"/>
                              <a:ext cx="381000" cy="2952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039BA" w:rsidRPr="00163B28" w:rsidRDefault="004039BA" w:rsidP="00163B28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3" name="Text Box 503"/>
                          <wps:cNvSpPr txBox="1"/>
                          <wps:spPr>
                            <a:xfrm>
                              <a:off x="3495675" y="952500"/>
                              <a:ext cx="381000" cy="2952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039BA" w:rsidRPr="00163B28" w:rsidRDefault="004039BA" w:rsidP="00163B28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4" name="Text Box 504"/>
                          <wps:cNvSpPr txBox="1"/>
                          <wps:spPr>
                            <a:xfrm>
                              <a:off x="0" y="904875"/>
                              <a:ext cx="381000" cy="2952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039BA" w:rsidRPr="00163B28" w:rsidRDefault="004039BA" w:rsidP="00163B28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  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8" o:spid="_x0000_s1026" style="width:319.8pt;height:272.95pt;mso-position-horizontal-relative:char;mso-position-vertical-relative:line" coordsize="40614,34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7" o:spid="_x0000_s1027" type="#_x0000_t202" style="position:absolute;width:40614;height:34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I8MYA&#10;AADcAAAADwAAAGRycy9kb3ducmV2LnhtbESPT2sCMRTE7wW/Q3iF3mpWof9Wo5SiIEUPrhba22Pz&#10;3GzdvKxJ1PXbG6HQ4zAzv2HG08424kQ+1I4VDPoZCOLS6ZorBdvN/PEVRIjIGhvHpOBCAaaT3t0Y&#10;c+3OvKZTESuRIBxyVGBibHMpQ2nIYui7ljh5O+ctxiR9JbXHc4LbRg6z7FlarDktGGzpw1C5L45W&#10;wdzPino7MP7wtvz8/jl8bVbt8leph/vufQQiUhf/w3/thVbwlL3A7Uw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TI8MYAAADcAAAADwAAAAAAAAAAAAAAAACYAgAAZHJz&#10;L2Rvd25yZXYueG1sUEsFBgAAAAAEAAQA9QAAAIsDAAAAAA==&#10;" filled="f" strokeweight="1.5pt">
                  <v:textbox>
                    <w:txbxContent>
                      <w:p w:rsidR="0028104A" w:rsidRDefault="0028104A"/>
                    </w:txbxContent>
                  </v:textbox>
                </v:shape>
                <v:group id="Group 505" o:spid="_x0000_s1028" style="position:absolute;left:850;top:637;width:39053;height:32576" coordsize="39052,32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style="position:absolute;left:8763;width:23241;height:32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DBeXCAAAA2gAAAA8AAABkcnMvZG93bnJldi54bWxEj81qwzAQhO+FvIPYQi+lketACY6VUEIT&#10;fHWa9Ly21j/EWhlLsZ23rwKFHoeZ+YZJd7PpxEiDay0reF9GIIhLq1uuFZy/D29rEM4ja+wsk4I7&#10;OdhtF08pJtpOnNN48rUIEHYJKmi87xMpXdmQQbe0PXHwKjsY9EEOtdQDTgFuOhlH0Yc02HJYaLCn&#10;fUPl9XQzCr76o9RZvq7OsijiezEdfl79RamX5/lzA8LT7P/Df+1MK1jB40q4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QwXlwgAAANoAAAAPAAAAAAAAAAAAAAAAAJ8C&#10;AABkcnMvZG93bnJldi54bWxQSwUGAAAAAAQABAD3AAAAjgMAAAAA&#10;">
                    <v:imagedata r:id="rId15" o:title="" grayscale="t"/>
                    <v:path arrowok="t"/>
                  </v:shape>
                  <v:line id="Straight Connector 489" o:spid="_x0000_s1030" style="position:absolute;visibility:visible;mso-wrap-style:square" from="22002,2952" to="35242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3WEcUAAADcAAAADwAAAGRycy9kb3ducmV2LnhtbESPUWvCMBSF3wf+h3CFva3pRIbrjDJE&#10;YT4UrNsPuGvummzNTW2idv/eCIKPh3POdzjz5eBacaI+WM8KnrMcBHHtteVGwdfn5mkGIkRkja1n&#10;UvBPAZaL0cMcC+3PXNFpHxuRIBwKVGBi7AopQ23IYch8R5y8H987jEn2jdQ9nhPctXKS5y/SoeW0&#10;YLCjlaH6b390Cn53E78ewtZsD9PvcmXzypZlpdTjeHh/AxFpiPfwrf2hFUxnr3A9k46AX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3WEcUAAADcAAAADwAAAAAAAAAA&#10;AAAAAAChAgAAZHJzL2Rvd25yZXYueG1sUEsFBgAAAAAEAAQA+QAAAJMDAAAAAA==&#10;" strokecolor="black [3040]" strokeweight="1pt"/>
                  <v:line id="Straight Connector 490" o:spid="_x0000_s1031" style="position:absolute;visibility:visible;mso-wrap-style:square" from="22860,11049" to="35242,1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7pUcEAAADcAAAADwAAAGRycy9kb3ducmV2LnhtbERP3WrCMBS+F3yHcAbeaToRcZ1Rhmyg&#10;F4VV9wBnzbGJa05qE7W+vbkYePnx/S/XvWvElbpgPSt4nWQgiCuvLdcKfg5f4wWIEJE1Np5JwZ0C&#10;rFfDwRJz7W9c0nUfa5FCOOSowMTY5lKGypDDMPEtceKOvnMYE+xqqTu8pXDXyGmWzaVDy6nBYEsb&#10;Q9Xf/uIUnL6n/rMPO7M7z36Ljc1KWxSlUqOX/uMdRKQ+PsX/7q1WMHtL89OZdAT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3ulRwQAAANwAAAAPAAAAAAAAAAAAAAAA&#10;AKECAABkcnMvZG93bnJldi54bWxQSwUGAAAAAAQABAD5AAAAjwMAAAAA&#10;" strokecolor="black [3040]" strokeweight="1pt"/>
                  <v:line id="Straight Connector 491" o:spid="_x0000_s1032" style="position:absolute;visibility:visible;mso-wrap-style:square" from="25146,8191" to="35242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JMysUAAADcAAAADwAAAGRycy9kb3ducmV2LnhtbESPUWvCMBSF3wf+h3AHe1tTRYZ2Rhmi&#10;MB8KVvcD7pq7JltzU5tMu3+/CIKPh3POdziL1eBacaY+WM8KxlkOgrj22nKj4OO4fZ6BCBFZY+uZ&#10;FPxRgNVy9LDAQvsLV3Q+xEYkCIcCFZgYu0LKUBtyGDLfESfvy/cOY5J9I3WPlwR3rZzk+Yt0aDkt&#10;GOxobaj+Ofw6Bd/7id8MYWd2p+lnubZ5ZcuyUurpcXh7BRFpiPfwrf2uFUznY7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JMysUAAADcAAAADwAAAAAAAAAA&#10;AAAAAAChAgAAZHJzL2Rvd25yZXYueG1sUEsFBgAAAAAEAAQA+QAAAJMDAAAAAA==&#10;" strokecolor="black [3040]" strokeweight="1pt"/>
                  <v:line id="Straight Connector 492" o:spid="_x0000_s1033" style="position:absolute;visibility:visible;mso-wrap-style:square" from="3429,10382" to="16668,10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DSvcUAAADcAAAADwAAAGRycy9kb3ducmV2LnhtbESPUWvCMBSF3wf7D+EKvs3UIrJVowzZ&#10;YD4UrNsPuDbXJq656ZpM6783wmCPh3POdzjL9eBacaY+WM8KppMMBHHtteVGwdfn+9MziBCRNbae&#10;ScGVAqxXjw9LLLS/cEXnfWxEgnAoUIGJsSukDLUhh2HiO+LkHX3vMCbZN1L3eElw18o8y+bSoeW0&#10;YLCjjaH6e//rFJx2uX8bwtZsf2aHcmOzypZlpdR4NLwuQEQa4n/4r/2hFcxecrifS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DSvcUAAADcAAAADwAAAAAAAAAA&#10;AAAAAAChAgAAZHJzL2Rvd25yZXYueG1sUEsFBgAAAAAEAAQA+QAAAJMDAAAAAA==&#10;" strokecolor="black [3040]" strokeweight="1pt"/>
                  <v:shape id="Text Box 493" o:spid="_x0000_s1034" type="#_x0000_t202" style="position:absolute;left:35242;top:1619;width:381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XisgA&#10;AADcAAAADwAAAGRycy9kb3ducmV2LnhtbESPT0vDQBTE7wW/w/KEXordaKy1sdsixf6htzZV6e2R&#10;fSbB7NuQXZP47V2h0OMwM79h5sveVKKlxpWWFdyPIxDEmdUl5wpO6fruGYTzyBory6TglxwsFzeD&#10;OSbadnyg9uhzESDsElRQeF8nUrqsIINubGvi4H3ZxqAPssmlbrALcFPJhyh6kgZLDgsF1rQqKPs+&#10;/hgF51H+uXf95r2LJ3H9tm3T6YdOlRre9q8vIDz1/hq+tHdaweMshv8z4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hpeKyAAAANwAAAAPAAAAAAAAAAAAAAAAAJgCAABk&#10;cnMvZG93bnJldi54bWxQSwUGAAAAAAQABAD1AAAAjQMAAAAA&#10;" fillcolor="white [3201]" stroked="f" strokeweight=".5pt">
                    <v:textbox>
                      <w:txbxContent>
                        <w:p w:rsidR="0028104A" w:rsidRPr="00163B28" w:rsidRDefault="0028104A">
                          <w:pPr>
                            <w:rPr>
                              <w:b/>
                            </w:rPr>
                          </w:pPr>
                          <w:r w:rsidRPr="00163B28"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02" o:spid="_x0000_s1035" type="#_x0000_t202" style="position:absolute;left:35052;top:6477;width:3810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3XZsYA&#10;AADcAAAADwAAAGRycy9kb3ducmV2LnhtbESPQWvCQBSE74X+h+UVequbChWJriLSUoUGaxS8PrLP&#10;JJp9G3a3JvrruwWhx2FmvmGm89404kLO15YVvA4SEMSF1TWXCva7j5cxCB+QNTaWScGVPMxnjw9T&#10;TLXteEuXPJQiQtinqKAKoU2l9EVFBv3AtsTRO1pnMETpSqkddhFuGjlMkpE0WHNcqLClZUXFOf8x&#10;Cg5d/uk26/Xpu11lt80tz77oPVPq+alfTEAE6sN/+N5eaQVvyRD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3XZsYAAADcAAAADwAAAAAAAAAAAAAAAACYAgAAZHJz&#10;L2Rvd25yZXYueG1sUEsFBgAAAAAEAAQA9QAAAIsDAAAAAA==&#10;" fillcolor="window" stroked="f" strokeweight=".5pt">
                    <v:textbox>
                      <w:txbxContent>
                        <w:p w:rsidR="0028104A" w:rsidRPr="00163B28" w:rsidRDefault="0028104A" w:rsidP="00163B28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03" o:spid="_x0000_s1036" type="#_x0000_t202" style="position:absolute;left:34956;top:9525;width:3810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y/cYA&#10;AADcAAAADwAAAGRycy9kb3ducmV2LnhtbESPQWvCQBSE70L/w/IK3uqmlRaJrlJKRYUGaxS8PrLP&#10;JDb7NuxuTeqv7xYKHoeZ+YaZLXrTiAs5X1tW8DhKQBAXVtdcKjjslw8TED4ga2wsk4If8rCY3w1m&#10;mGrb8Y4ueShFhLBPUUEVQptK6YuKDPqRbYmjd7LOYIjSlVI77CLcNPIpSV6kwZrjQoUtvVVUfOXf&#10;RsGxy1duu9mcP9t1dt1e8+yD3jOlhvf96xREoD7cwv/ttVbwnIz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Fy/cYAAADcAAAADwAAAAAAAAAAAAAAAACYAgAAZHJz&#10;L2Rvd25yZXYueG1sUEsFBgAAAAAEAAQA9QAAAIsDAAAAAA==&#10;" fillcolor="window" stroked="f" strokeweight=".5pt">
                    <v:textbox>
                      <w:txbxContent>
                        <w:p w:rsidR="0028104A" w:rsidRPr="00163B28" w:rsidRDefault="0028104A" w:rsidP="00163B28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04" o:spid="_x0000_s1037" type="#_x0000_t202" style="position:absolute;top:9048;width:381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qicYA&#10;AADcAAAADwAAAGRycy9kb3ducmV2LnhtbESPQWvCQBSE70L/w/IK3uqmxRaJrlJKRYUGaxS8PrLP&#10;JDb7NuxuTeqv7xYKHoeZ+YaZLXrTiAs5X1tW8DhKQBAXVtdcKjjslw8TED4ga2wsk4If8rCY3w1m&#10;mGrb8Y4ueShFhLBPUUEVQptK6YuKDPqRbYmjd7LOYIjSlVI77CLcNPIpSV6kwZrjQoUtvVVUfOXf&#10;RsGxy1duu9mcP9t1dt1e8+yD3jOlhvf96xREoD7cwv/ttVbwnIz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qicYAAADcAAAADwAAAAAAAAAAAAAAAACYAgAAZHJz&#10;L2Rvd25yZXYueG1sUEsFBgAAAAAEAAQA9QAAAIsDAAAAAA==&#10;" fillcolor="window" stroked="f" strokeweight=".5pt">
                    <v:textbox>
                      <w:txbxContent>
                        <w:p w:rsidR="0028104A" w:rsidRPr="00163B28" w:rsidRDefault="0028104A" w:rsidP="00163B28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0651D" w:rsidRPr="001E2608" w:rsidRDefault="00A0651D" w:rsidP="001E2608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1E2608" w:rsidRPr="001E2608" w:rsidTr="00E7788D">
        <w:tc>
          <w:tcPr>
            <w:tcW w:w="959" w:type="dxa"/>
          </w:tcPr>
          <w:p w:rsidR="00353CC7" w:rsidRPr="001E2608" w:rsidRDefault="00353CC7" w:rsidP="00E7788D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353CC7" w:rsidRPr="001E2608" w:rsidRDefault="00353CC7" w:rsidP="00E7788D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1.1.5</w:t>
            </w:r>
          </w:p>
        </w:tc>
        <w:tc>
          <w:tcPr>
            <w:tcW w:w="7371" w:type="dxa"/>
          </w:tcPr>
          <w:p w:rsidR="00353CC7" w:rsidRPr="001E2608" w:rsidRDefault="00E8263A" w:rsidP="006F1556">
            <w:pPr>
              <w:jc w:val="both"/>
              <w:rPr>
                <w:noProof/>
                <w:color w:val="000000" w:themeColor="text1"/>
                <w:lang w:val="af-ZA"/>
              </w:rPr>
            </w:pPr>
            <w:r w:rsidRPr="001E2608">
              <w:rPr>
                <w:noProof/>
                <w:color w:val="000000" w:themeColor="text1"/>
                <w:lang w:val="af-ZA"/>
              </w:rPr>
              <w:t xml:space="preserve">Watter EEN van die volgende </w:t>
            </w:r>
            <w:r w:rsidR="0028420F" w:rsidRPr="001E2608">
              <w:rPr>
                <w:noProof/>
                <w:color w:val="000000" w:themeColor="text1"/>
                <w:lang w:val="af-ZA"/>
              </w:rPr>
              <w:t xml:space="preserve">is </w:t>
            </w:r>
            <w:r w:rsidRPr="001E2608">
              <w:rPr>
                <w:noProof/>
                <w:color w:val="000000" w:themeColor="text1"/>
                <w:lang w:val="af-ZA"/>
              </w:rPr>
              <w:t>vir die beskerming van die</w:t>
            </w:r>
            <w:r w:rsidR="003C58D3" w:rsidRPr="001E2608">
              <w:rPr>
                <w:noProof/>
                <w:color w:val="000000" w:themeColor="text1"/>
                <w:lang w:val="af-ZA"/>
              </w:rPr>
              <w:t xml:space="preserve"> fetus </w:t>
            </w:r>
            <w:r w:rsidRPr="001E2608">
              <w:rPr>
                <w:noProof/>
                <w:color w:val="000000" w:themeColor="text1"/>
                <w:lang w:val="af-ZA"/>
              </w:rPr>
              <w:t xml:space="preserve">teen </w:t>
            </w:r>
            <w:r w:rsidR="006F1556">
              <w:rPr>
                <w:noProof/>
                <w:color w:val="000000" w:themeColor="text1"/>
                <w:lang w:val="af-ZA"/>
              </w:rPr>
              <w:t>temperatuur</w:t>
            </w:r>
            <w:r w:rsidRPr="001E2608">
              <w:rPr>
                <w:noProof/>
                <w:color w:val="000000" w:themeColor="text1"/>
                <w:lang w:val="af-ZA"/>
              </w:rPr>
              <w:t>veranderinge</w:t>
            </w:r>
            <w:r w:rsidR="006F1556" w:rsidRPr="001E2608">
              <w:rPr>
                <w:noProof/>
                <w:color w:val="000000" w:themeColor="text1"/>
                <w:lang w:val="af-ZA"/>
              </w:rPr>
              <w:t xml:space="preserve"> verantwoordelik</w:t>
            </w:r>
            <w:r w:rsidR="003C58D3" w:rsidRPr="001E2608">
              <w:rPr>
                <w:noProof/>
                <w:color w:val="000000" w:themeColor="text1"/>
                <w:lang w:val="af-ZA"/>
              </w:rPr>
              <w:t>?</w:t>
            </w:r>
          </w:p>
        </w:tc>
        <w:tc>
          <w:tcPr>
            <w:tcW w:w="236" w:type="dxa"/>
          </w:tcPr>
          <w:p w:rsidR="00353CC7" w:rsidRPr="001E2608" w:rsidRDefault="00353CC7" w:rsidP="00E7788D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353CC7" w:rsidRPr="001E2608" w:rsidRDefault="00353CC7" w:rsidP="00E7788D">
            <w:pPr>
              <w:rPr>
                <w:color w:val="000000" w:themeColor="text1"/>
                <w:lang w:val="af-ZA"/>
              </w:rPr>
            </w:pPr>
          </w:p>
        </w:tc>
      </w:tr>
    </w:tbl>
    <w:p w:rsidR="00353CC7" w:rsidRPr="001E2608" w:rsidRDefault="00353CC7" w:rsidP="001E2608">
      <w:pPr>
        <w:rPr>
          <w:vanish/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353CC7" w:rsidRPr="001E2608" w:rsidTr="00353CC7">
        <w:tc>
          <w:tcPr>
            <w:tcW w:w="959" w:type="dxa"/>
          </w:tcPr>
          <w:p w:rsidR="00353CC7" w:rsidRPr="001E2608" w:rsidRDefault="00353CC7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353CC7" w:rsidRPr="001E2608" w:rsidRDefault="00353CC7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425" w:type="dxa"/>
          </w:tcPr>
          <w:p w:rsidR="00353CC7" w:rsidRPr="001E2608" w:rsidRDefault="00353CC7" w:rsidP="001E2608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A</w:t>
            </w:r>
          </w:p>
          <w:p w:rsidR="00353CC7" w:rsidRPr="001E2608" w:rsidRDefault="00353CC7" w:rsidP="001E2608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B</w:t>
            </w:r>
          </w:p>
          <w:p w:rsidR="00353CC7" w:rsidRPr="001E2608" w:rsidRDefault="00353CC7" w:rsidP="001E2608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C</w:t>
            </w:r>
          </w:p>
          <w:p w:rsidR="00353CC7" w:rsidRPr="001E2608" w:rsidRDefault="00353CC7" w:rsidP="001E2608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D</w:t>
            </w:r>
          </w:p>
        </w:tc>
        <w:tc>
          <w:tcPr>
            <w:tcW w:w="6946" w:type="dxa"/>
          </w:tcPr>
          <w:p w:rsidR="00353CC7" w:rsidRPr="001E2608" w:rsidRDefault="0028420F" w:rsidP="001E2608">
            <w:pPr>
              <w:tabs>
                <w:tab w:val="right" w:pos="6729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1</w:t>
            </w:r>
          </w:p>
          <w:p w:rsidR="0028420F" w:rsidRPr="001E2608" w:rsidRDefault="0028420F" w:rsidP="001E2608">
            <w:pPr>
              <w:tabs>
                <w:tab w:val="right" w:pos="6729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2</w:t>
            </w:r>
          </w:p>
          <w:p w:rsidR="0028420F" w:rsidRPr="001E2608" w:rsidRDefault="0028420F" w:rsidP="001E2608">
            <w:pPr>
              <w:tabs>
                <w:tab w:val="right" w:pos="6729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3</w:t>
            </w:r>
          </w:p>
          <w:p w:rsidR="0028420F" w:rsidRPr="001E2608" w:rsidRDefault="0028420F" w:rsidP="001E2608">
            <w:pPr>
              <w:tabs>
                <w:tab w:val="right" w:pos="6729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4</w:t>
            </w:r>
          </w:p>
        </w:tc>
        <w:tc>
          <w:tcPr>
            <w:tcW w:w="236" w:type="dxa"/>
          </w:tcPr>
          <w:p w:rsidR="00353CC7" w:rsidRPr="001E2608" w:rsidRDefault="00353CC7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353CC7" w:rsidRPr="001E2608" w:rsidRDefault="00353CC7" w:rsidP="001E2608">
            <w:pPr>
              <w:rPr>
                <w:color w:val="000000" w:themeColor="text1"/>
                <w:lang w:val="af-ZA"/>
              </w:rPr>
            </w:pPr>
          </w:p>
          <w:p w:rsidR="00353CC7" w:rsidRPr="001E2608" w:rsidRDefault="00353CC7" w:rsidP="001E2608">
            <w:pPr>
              <w:rPr>
                <w:color w:val="000000" w:themeColor="text1"/>
                <w:lang w:val="af-ZA"/>
              </w:rPr>
            </w:pPr>
          </w:p>
          <w:p w:rsidR="00353CC7" w:rsidRPr="001E2608" w:rsidRDefault="00353CC7" w:rsidP="001E2608">
            <w:pPr>
              <w:rPr>
                <w:color w:val="000000" w:themeColor="text1"/>
                <w:lang w:val="af-ZA"/>
              </w:rPr>
            </w:pPr>
          </w:p>
          <w:p w:rsidR="00353CC7" w:rsidRPr="001E2608" w:rsidRDefault="00353CC7" w:rsidP="001E2608">
            <w:pPr>
              <w:rPr>
                <w:b/>
                <w:color w:val="000000" w:themeColor="text1"/>
                <w:lang w:val="af-ZA"/>
              </w:rPr>
            </w:pPr>
          </w:p>
        </w:tc>
      </w:tr>
    </w:tbl>
    <w:p w:rsidR="00974C89" w:rsidRPr="001E2608" w:rsidRDefault="00974C89" w:rsidP="001E2608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1E2608" w:rsidRPr="001E2608" w:rsidTr="00E7788D">
        <w:tc>
          <w:tcPr>
            <w:tcW w:w="959" w:type="dxa"/>
          </w:tcPr>
          <w:p w:rsidR="00353CC7" w:rsidRPr="001E2608" w:rsidRDefault="00353CC7" w:rsidP="00E7788D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353CC7" w:rsidRPr="001E2608" w:rsidRDefault="00353CC7" w:rsidP="00E7788D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1.1.6</w:t>
            </w:r>
          </w:p>
        </w:tc>
        <w:tc>
          <w:tcPr>
            <w:tcW w:w="7371" w:type="dxa"/>
          </w:tcPr>
          <w:p w:rsidR="006B1DC1" w:rsidRPr="001E2608" w:rsidRDefault="00E8263A" w:rsidP="00E7788D">
            <w:pPr>
              <w:jc w:val="both"/>
              <w:rPr>
                <w:rFonts w:eastAsia="Calibri"/>
                <w:bCs w:val="0"/>
                <w:noProof/>
                <w:color w:val="000000" w:themeColor="text1"/>
                <w:lang w:val="af-ZA"/>
              </w:rPr>
            </w:pPr>
            <w:r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Wat kan </w:t>
            </w:r>
            <w:r w:rsid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'</w:t>
            </w:r>
            <w:r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n moontlike gevolg vir die </w:t>
            </w:r>
            <w:r w:rsidR="00C028BC"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fetus </w:t>
            </w:r>
            <w:r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wees </w:t>
            </w:r>
            <w:r w:rsidR="001C11DE"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indien</w:t>
            </w:r>
            <w:r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 deel</w:t>
            </w:r>
            <w:r w:rsidR="00C028BC"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 </w:t>
            </w:r>
            <w:r w:rsidR="00163B28" w:rsidRPr="001E2608">
              <w:rPr>
                <w:rFonts w:eastAsia="Calibri"/>
                <w:b/>
                <w:bCs w:val="0"/>
                <w:noProof/>
                <w:color w:val="000000" w:themeColor="text1"/>
                <w:lang w:val="af-ZA"/>
              </w:rPr>
              <w:t>2</w:t>
            </w:r>
            <w:r w:rsidR="00C028BC"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 </w:t>
            </w:r>
            <w:r w:rsidR="001C11DE"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te min progesteroon produseer</w:t>
            </w:r>
            <w:r w:rsidR="008A5D13"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?</w:t>
            </w:r>
          </w:p>
        </w:tc>
        <w:tc>
          <w:tcPr>
            <w:tcW w:w="236" w:type="dxa"/>
          </w:tcPr>
          <w:p w:rsidR="00353CC7" w:rsidRPr="001E2608" w:rsidRDefault="00353CC7" w:rsidP="00E7788D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353CC7" w:rsidRPr="001E2608" w:rsidRDefault="00353CC7" w:rsidP="00E7788D">
            <w:pPr>
              <w:rPr>
                <w:color w:val="000000" w:themeColor="text1"/>
                <w:lang w:val="af-ZA"/>
              </w:rPr>
            </w:pPr>
          </w:p>
        </w:tc>
      </w:tr>
    </w:tbl>
    <w:p w:rsidR="00353CC7" w:rsidRPr="001E2608" w:rsidRDefault="00353CC7" w:rsidP="001E2608">
      <w:pPr>
        <w:rPr>
          <w:vanish/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353CC7" w:rsidRPr="001E2608" w:rsidTr="00353CC7">
        <w:tc>
          <w:tcPr>
            <w:tcW w:w="959" w:type="dxa"/>
          </w:tcPr>
          <w:p w:rsidR="00353CC7" w:rsidRPr="001E2608" w:rsidRDefault="00353CC7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353CC7" w:rsidRPr="001E2608" w:rsidRDefault="00353CC7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425" w:type="dxa"/>
          </w:tcPr>
          <w:p w:rsidR="00974C89" w:rsidRPr="001E2608" w:rsidRDefault="00353CC7" w:rsidP="001E2608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A</w:t>
            </w:r>
          </w:p>
          <w:p w:rsidR="001C11DE" w:rsidRPr="001E2608" w:rsidRDefault="001C11DE" w:rsidP="001E2608">
            <w:pPr>
              <w:rPr>
                <w:color w:val="000000" w:themeColor="text1"/>
                <w:lang w:val="af-ZA"/>
              </w:rPr>
            </w:pPr>
          </w:p>
          <w:p w:rsidR="00353CC7" w:rsidRPr="001E2608" w:rsidRDefault="00353CC7" w:rsidP="001E2608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B</w:t>
            </w:r>
          </w:p>
          <w:p w:rsidR="00974C89" w:rsidRPr="001E2608" w:rsidRDefault="00974C89" w:rsidP="001E2608">
            <w:pPr>
              <w:rPr>
                <w:color w:val="000000" w:themeColor="text1"/>
                <w:lang w:val="af-ZA"/>
              </w:rPr>
            </w:pPr>
          </w:p>
          <w:p w:rsidR="00353CC7" w:rsidRPr="001E2608" w:rsidRDefault="00353CC7" w:rsidP="001E2608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C</w:t>
            </w:r>
          </w:p>
          <w:p w:rsidR="001C11DE" w:rsidRPr="001E2608" w:rsidRDefault="001C11DE" w:rsidP="001E2608">
            <w:pPr>
              <w:rPr>
                <w:color w:val="000000" w:themeColor="text1"/>
                <w:lang w:val="af-ZA"/>
              </w:rPr>
            </w:pPr>
          </w:p>
          <w:p w:rsidR="00353CC7" w:rsidRPr="001E2608" w:rsidRDefault="00353CC7" w:rsidP="001E2608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D</w:t>
            </w:r>
          </w:p>
        </w:tc>
        <w:tc>
          <w:tcPr>
            <w:tcW w:w="6946" w:type="dxa"/>
          </w:tcPr>
          <w:p w:rsidR="00C028BC" w:rsidRPr="001E2608" w:rsidRDefault="001C11DE" w:rsidP="001E2608">
            <w:pPr>
              <w:jc w:val="both"/>
              <w:rPr>
                <w:rFonts w:eastAsia="Calibri"/>
                <w:bCs w:val="0"/>
                <w:noProof/>
                <w:color w:val="000000" w:themeColor="text1"/>
                <w:lang w:val="af-ZA"/>
              </w:rPr>
            </w:pPr>
            <w:r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Die</w:t>
            </w:r>
            <w:r w:rsidR="00974C89"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 fetus </w:t>
            </w:r>
            <w:r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sal nie groei nie</w:t>
            </w:r>
            <w:r w:rsidR="00470507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,</w:t>
            </w:r>
            <w:r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 omdat geen seldeling sal plaasvind nie</w:t>
            </w:r>
            <w:r w:rsidR="00470507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.</w:t>
            </w:r>
            <w:r w:rsidR="00974C89"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 </w:t>
            </w:r>
          </w:p>
          <w:p w:rsidR="00C028BC" w:rsidRPr="001E2608" w:rsidRDefault="00470507" w:rsidP="001E2608">
            <w:pPr>
              <w:jc w:val="both"/>
              <w:rPr>
                <w:rFonts w:eastAsia="Calibri"/>
                <w:bCs w:val="0"/>
                <w:noProof/>
                <w:color w:val="000000" w:themeColor="text1"/>
                <w:lang w:val="af-ZA"/>
              </w:rPr>
            </w:pPr>
            <w:r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Die fetus kan </w:t>
            </w:r>
            <w:r w:rsidR="001C11DE"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as gevolg van </w:t>
            </w:r>
            <w:r w:rsidR="00E7788D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'</w:t>
            </w:r>
            <w:r w:rsidR="001C11DE"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n tekort aan groeihormoon</w:t>
            </w:r>
            <w:r w:rsidR="009A529A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 onder</w:t>
            </w:r>
            <w:r w:rsidR="009A529A"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ontwikkeld wees</w:t>
            </w:r>
            <w:r w:rsidR="009A529A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.</w:t>
            </w:r>
            <w:r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 </w:t>
            </w:r>
          </w:p>
          <w:p w:rsidR="00974C89" w:rsidRPr="001E2608" w:rsidRDefault="00E7788D" w:rsidP="001E2608">
            <w:pPr>
              <w:jc w:val="both"/>
              <w:rPr>
                <w:rFonts w:eastAsia="Calibri"/>
                <w:bCs w:val="0"/>
                <w:noProof/>
                <w:color w:val="000000" w:themeColor="text1"/>
                <w:lang w:val="af-ZA"/>
              </w:rPr>
            </w:pPr>
            <w:r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'</w:t>
            </w:r>
            <w:r w:rsidR="001C11DE"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n Miskraam sal plaasvind</w:t>
            </w:r>
            <w:r w:rsidR="00470507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,</w:t>
            </w:r>
            <w:r w:rsidR="001C11DE"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 omdat die</w:t>
            </w:r>
            <w:r w:rsidR="008A5D13"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 endometrium </w:t>
            </w:r>
            <w:r w:rsidR="001C11DE"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sal</w:t>
            </w:r>
            <w:r w:rsidR="008A5D13"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 disintegr</w:t>
            </w:r>
            <w:r w:rsidR="001C11DE"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eer</w:t>
            </w:r>
            <w:r w:rsidR="00470507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.</w:t>
            </w:r>
          </w:p>
          <w:p w:rsidR="00353CC7" w:rsidRPr="00E7788D" w:rsidRDefault="001C11DE" w:rsidP="00E7788D">
            <w:pPr>
              <w:jc w:val="both"/>
              <w:rPr>
                <w:rFonts w:eastAsia="Calibri"/>
                <w:bCs w:val="0"/>
                <w:noProof/>
                <w:color w:val="000000" w:themeColor="text1"/>
                <w:lang w:val="af-ZA"/>
              </w:rPr>
            </w:pPr>
            <w:r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Die</w:t>
            </w:r>
            <w:r w:rsidR="00C028BC"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 fetus </w:t>
            </w:r>
            <w:r w:rsidR="00470507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kan</w:t>
            </w:r>
            <w:r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 beseer word</w:t>
            </w:r>
            <w:r w:rsidR="00470507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,</w:t>
            </w:r>
            <w:r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 omdat daar</w:t>
            </w:r>
            <w:r w:rsidR="00C028BC"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 </w:t>
            </w:r>
            <w:r w:rsidRPr="001E2608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geen skokabsorbering sal wees nie</w:t>
            </w:r>
            <w:r w:rsidR="00470507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.</w:t>
            </w:r>
          </w:p>
        </w:tc>
        <w:tc>
          <w:tcPr>
            <w:tcW w:w="236" w:type="dxa"/>
          </w:tcPr>
          <w:p w:rsidR="00353CC7" w:rsidRPr="001E2608" w:rsidRDefault="00353CC7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353CC7" w:rsidRPr="001E2608" w:rsidRDefault="00353CC7" w:rsidP="001E2608">
            <w:pPr>
              <w:rPr>
                <w:color w:val="000000" w:themeColor="text1"/>
                <w:lang w:val="af-ZA"/>
              </w:rPr>
            </w:pPr>
          </w:p>
          <w:p w:rsidR="00353CC7" w:rsidRPr="001E2608" w:rsidRDefault="00353CC7" w:rsidP="001E2608">
            <w:pPr>
              <w:rPr>
                <w:color w:val="000000" w:themeColor="text1"/>
                <w:lang w:val="af-ZA"/>
              </w:rPr>
            </w:pPr>
          </w:p>
          <w:p w:rsidR="00353CC7" w:rsidRPr="001E2608" w:rsidRDefault="00353CC7" w:rsidP="001E2608">
            <w:pPr>
              <w:rPr>
                <w:color w:val="000000" w:themeColor="text1"/>
                <w:lang w:val="af-ZA"/>
              </w:rPr>
            </w:pPr>
          </w:p>
          <w:p w:rsidR="00353CC7" w:rsidRPr="001E2608" w:rsidRDefault="00353CC7" w:rsidP="001E2608">
            <w:pPr>
              <w:rPr>
                <w:b/>
                <w:color w:val="000000" w:themeColor="text1"/>
                <w:lang w:val="af-ZA"/>
              </w:rPr>
            </w:pPr>
          </w:p>
        </w:tc>
      </w:tr>
    </w:tbl>
    <w:p w:rsidR="006D1CC2" w:rsidRDefault="006D1CC2" w:rsidP="001E2608">
      <w:pPr>
        <w:rPr>
          <w:color w:val="000000" w:themeColor="text1"/>
          <w:lang w:val="af-ZA"/>
        </w:rPr>
      </w:pPr>
    </w:p>
    <w:p w:rsidR="006D1CC2" w:rsidRDefault="006D1CC2">
      <w:pPr>
        <w:rPr>
          <w:color w:val="000000" w:themeColor="text1"/>
          <w:lang w:val="af-ZA"/>
        </w:rPr>
      </w:pPr>
      <w:r>
        <w:rPr>
          <w:color w:val="000000" w:themeColor="text1"/>
          <w:lang w:val="af-ZA"/>
        </w:rPr>
        <w:br w:type="page"/>
      </w:r>
    </w:p>
    <w:p w:rsidR="00AF4A25" w:rsidRPr="007263B1" w:rsidRDefault="00AF4A25" w:rsidP="001E2608">
      <w:pPr>
        <w:rPr>
          <w:color w:val="000000" w:themeColor="text1"/>
          <w:lang w:val="af-ZA"/>
        </w:rPr>
      </w:pPr>
    </w:p>
    <w:p w:rsidR="00AF4A25" w:rsidRPr="007263B1" w:rsidRDefault="00AF4A25" w:rsidP="001E2608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564D59" w:rsidRPr="007263B1" w:rsidTr="00250C40">
        <w:tc>
          <w:tcPr>
            <w:tcW w:w="959" w:type="dxa"/>
            <w:shd w:val="clear" w:color="auto" w:fill="auto"/>
          </w:tcPr>
          <w:p w:rsidR="00564D59" w:rsidRPr="007263B1" w:rsidRDefault="00564D59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564D59" w:rsidRPr="007263B1" w:rsidRDefault="007969B3" w:rsidP="001E2608">
            <w:pPr>
              <w:rPr>
                <w:color w:val="000000" w:themeColor="text1"/>
                <w:lang w:val="af-ZA"/>
              </w:rPr>
            </w:pPr>
            <w:r w:rsidRPr="007263B1">
              <w:rPr>
                <w:color w:val="000000" w:themeColor="text1"/>
                <w:lang w:val="af-ZA"/>
              </w:rPr>
              <w:t>1.1.7</w:t>
            </w:r>
          </w:p>
        </w:tc>
        <w:tc>
          <w:tcPr>
            <w:tcW w:w="7371" w:type="dxa"/>
            <w:shd w:val="clear" w:color="auto" w:fill="auto"/>
          </w:tcPr>
          <w:p w:rsidR="00174D79" w:rsidRPr="007263B1" w:rsidRDefault="00C529C6" w:rsidP="001E2608">
            <w:pPr>
              <w:jc w:val="both"/>
              <w:rPr>
                <w:color w:val="000000" w:themeColor="text1"/>
                <w:lang w:val="af-ZA"/>
              </w:rPr>
            </w:pPr>
            <w:r w:rsidRPr="007263B1">
              <w:rPr>
                <w:color w:val="000000" w:themeColor="text1"/>
                <w:lang w:val="af-ZA"/>
              </w:rPr>
              <w:t xml:space="preserve">Wanneer </w:t>
            </w:r>
            <w:r w:rsidR="00E7788D" w:rsidRPr="007263B1">
              <w:rPr>
                <w:color w:val="000000" w:themeColor="text1"/>
                <w:lang w:val="af-ZA"/>
              </w:rPr>
              <w:t>'</w:t>
            </w:r>
            <w:r w:rsidRPr="007263B1">
              <w:rPr>
                <w:color w:val="000000" w:themeColor="text1"/>
                <w:lang w:val="af-ZA"/>
              </w:rPr>
              <w:t>n</w:t>
            </w:r>
            <w:r w:rsidR="006423D7" w:rsidRPr="007263B1">
              <w:rPr>
                <w:color w:val="000000" w:themeColor="text1"/>
                <w:lang w:val="af-ZA"/>
              </w:rPr>
              <w:t xml:space="preserve"> perso</w:t>
            </w:r>
            <w:r w:rsidRPr="007263B1">
              <w:rPr>
                <w:color w:val="000000" w:themeColor="text1"/>
                <w:lang w:val="af-ZA"/>
              </w:rPr>
              <w:t>o</w:t>
            </w:r>
            <w:r w:rsidR="006423D7" w:rsidRPr="007263B1">
              <w:rPr>
                <w:color w:val="000000" w:themeColor="text1"/>
                <w:lang w:val="af-ZA"/>
              </w:rPr>
              <w:t xml:space="preserve">n </w:t>
            </w:r>
            <w:r w:rsidR="009A529A">
              <w:rPr>
                <w:color w:val="000000" w:themeColor="text1"/>
                <w:lang w:val="af-ZA"/>
              </w:rPr>
              <w:t xml:space="preserve">die </w:t>
            </w:r>
            <w:r w:rsidR="00470507">
              <w:rPr>
                <w:color w:val="000000" w:themeColor="text1"/>
                <w:lang w:val="af-ZA"/>
              </w:rPr>
              <w:t>meeste van die tyd na</w:t>
            </w:r>
            <w:r w:rsidRPr="007263B1">
              <w:rPr>
                <w:color w:val="000000" w:themeColor="text1"/>
                <w:lang w:val="af-ZA"/>
              </w:rPr>
              <w:t xml:space="preserve"> </w:t>
            </w:r>
            <w:r w:rsidR="00E7788D" w:rsidRPr="007263B1">
              <w:rPr>
                <w:color w:val="000000" w:themeColor="text1"/>
                <w:lang w:val="af-ZA"/>
              </w:rPr>
              <w:t>'</w:t>
            </w:r>
            <w:r w:rsidRPr="007263B1">
              <w:rPr>
                <w:color w:val="000000" w:themeColor="text1"/>
                <w:lang w:val="af-ZA"/>
              </w:rPr>
              <w:t>n selfoon of</w:t>
            </w:r>
            <w:proofErr w:type="gramStart"/>
            <w:r w:rsidRPr="007263B1">
              <w:rPr>
                <w:color w:val="000000" w:themeColor="text1"/>
                <w:lang w:val="af-ZA"/>
              </w:rPr>
              <w:t xml:space="preserve"> </w:t>
            </w:r>
            <w:r w:rsidR="006F1556">
              <w:rPr>
                <w:color w:val="000000" w:themeColor="text1"/>
                <w:lang w:val="af-ZA"/>
              </w:rPr>
              <w:t xml:space="preserve">          </w:t>
            </w:r>
            <w:proofErr w:type="gramEnd"/>
            <w:r w:rsidR="00E7788D" w:rsidRPr="007263B1">
              <w:rPr>
                <w:color w:val="000000" w:themeColor="text1"/>
                <w:lang w:val="af-ZA"/>
              </w:rPr>
              <w:t>'</w:t>
            </w:r>
            <w:r w:rsidR="00656F3D" w:rsidRPr="007263B1">
              <w:rPr>
                <w:color w:val="000000" w:themeColor="text1"/>
                <w:lang w:val="af-ZA"/>
              </w:rPr>
              <w:t xml:space="preserve">n </w:t>
            </w:r>
            <w:r w:rsidRPr="007263B1">
              <w:rPr>
                <w:color w:val="000000" w:themeColor="text1"/>
                <w:lang w:val="af-ZA"/>
              </w:rPr>
              <w:t xml:space="preserve">rekenaarskerm </w:t>
            </w:r>
            <w:r w:rsidR="00656F3D" w:rsidRPr="007263B1">
              <w:rPr>
                <w:color w:val="000000" w:themeColor="text1"/>
                <w:lang w:val="af-ZA"/>
              </w:rPr>
              <w:t>kyk, is die si</w:t>
            </w:r>
            <w:r w:rsidR="006423D7" w:rsidRPr="007263B1">
              <w:rPr>
                <w:color w:val="000000" w:themeColor="text1"/>
                <w:lang w:val="af-ZA"/>
              </w:rPr>
              <w:t>li</w:t>
            </w:r>
            <w:r w:rsidR="00656F3D" w:rsidRPr="007263B1">
              <w:rPr>
                <w:color w:val="000000" w:themeColor="text1"/>
                <w:lang w:val="af-ZA"/>
              </w:rPr>
              <w:t>ê</w:t>
            </w:r>
            <w:r w:rsidR="006423D7" w:rsidRPr="007263B1">
              <w:rPr>
                <w:color w:val="000000" w:themeColor="text1"/>
                <w:lang w:val="af-ZA"/>
              </w:rPr>
              <w:t>r</w:t>
            </w:r>
            <w:r w:rsidR="00656F3D" w:rsidRPr="007263B1">
              <w:rPr>
                <w:color w:val="000000" w:themeColor="text1"/>
                <w:lang w:val="af-ZA"/>
              </w:rPr>
              <w:t>e</w:t>
            </w:r>
            <w:r w:rsidR="006423D7" w:rsidRPr="007263B1">
              <w:rPr>
                <w:color w:val="000000" w:themeColor="text1"/>
                <w:lang w:val="af-ZA"/>
              </w:rPr>
              <w:t xml:space="preserve"> </w:t>
            </w:r>
            <w:r w:rsidR="00656F3D" w:rsidRPr="007263B1">
              <w:rPr>
                <w:color w:val="000000" w:themeColor="text1"/>
                <w:lang w:val="af-ZA"/>
              </w:rPr>
              <w:t xml:space="preserve">spiere van die oog </w:t>
            </w:r>
            <w:r w:rsidR="00470507">
              <w:rPr>
                <w:color w:val="000000" w:themeColor="text1"/>
                <w:lang w:val="af-ZA"/>
              </w:rPr>
              <w:t xml:space="preserve">heeltyd </w:t>
            </w:r>
            <w:r w:rsidR="00656F3D" w:rsidRPr="007263B1">
              <w:rPr>
                <w:color w:val="000000" w:themeColor="text1"/>
                <w:lang w:val="af-ZA"/>
              </w:rPr>
              <w:t>saamgetrek</w:t>
            </w:r>
            <w:r w:rsidR="00AC5810" w:rsidRPr="007263B1">
              <w:rPr>
                <w:color w:val="000000" w:themeColor="text1"/>
                <w:lang w:val="af-ZA"/>
              </w:rPr>
              <w:t xml:space="preserve">. </w:t>
            </w:r>
            <w:r w:rsidR="00656F3D" w:rsidRPr="007263B1">
              <w:rPr>
                <w:color w:val="000000" w:themeColor="text1"/>
                <w:lang w:val="af-ZA"/>
              </w:rPr>
              <w:t>Die spiere kan nie na hulle ontspanne posisie terugkeer nie.</w:t>
            </w:r>
            <w:proofErr w:type="gramStart"/>
            <w:r w:rsidR="006423D7" w:rsidRPr="007263B1">
              <w:rPr>
                <w:color w:val="000000" w:themeColor="text1"/>
                <w:lang w:val="af-ZA"/>
              </w:rPr>
              <w:t xml:space="preserve">  </w:t>
            </w:r>
            <w:proofErr w:type="gramEnd"/>
          </w:p>
          <w:p w:rsidR="00174D79" w:rsidRPr="007263B1" w:rsidRDefault="00174D79" w:rsidP="001E2608">
            <w:pPr>
              <w:jc w:val="both"/>
              <w:rPr>
                <w:color w:val="000000" w:themeColor="text1"/>
                <w:lang w:val="af-ZA"/>
              </w:rPr>
            </w:pPr>
          </w:p>
          <w:p w:rsidR="00564D59" w:rsidRPr="007263B1" w:rsidRDefault="00470507" w:rsidP="00CA38B4">
            <w:pPr>
              <w:jc w:val="both"/>
              <w:rPr>
                <w:color w:val="000000" w:themeColor="text1"/>
                <w:lang w:val="af-ZA"/>
              </w:rPr>
            </w:pPr>
            <w:r>
              <w:rPr>
                <w:color w:val="000000" w:themeColor="text1"/>
                <w:lang w:val="af-ZA"/>
              </w:rPr>
              <w:t>Gevolglik is</w:t>
            </w:r>
            <w:r w:rsidR="00656F3D" w:rsidRPr="007263B1">
              <w:rPr>
                <w:color w:val="000000" w:themeColor="text1"/>
                <w:lang w:val="af-ZA"/>
              </w:rPr>
              <w:t xml:space="preserve"> </w:t>
            </w:r>
            <w:r>
              <w:rPr>
                <w:color w:val="000000" w:themeColor="text1"/>
                <w:lang w:val="af-ZA"/>
              </w:rPr>
              <w:t xml:space="preserve">die spiere </w:t>
            </w:r>
            <w:r w:rsidR="00656F3D" w:rsidRPr="007263B1">
              <w:rPr>
                <w:color w:val="000000" w:themeColor="text1"/>
                <w:lang w:val="af-ZA"/>
              </w:rPr>
              <w:t>nie in</w:t>
            </w:r>
            <w:r>
              <w:rPr>
                <w:color w:val="000000" w:themeColor="text1"/>
                <w:lang w:val="af-ZA"/>
              </w:rPr>
              <w:t xml:space="preserve"> </w:t>
            </w:r>
            <w:r w:rsidR="00656F3D" w:rsidRPr="007263B1">
              <w:rPr>
                <w:color w:val="000000" w:themeColor="text1"/>
                <w:lang w:val="af-ZA"/>
              </w:rPr>
              <w:t xml:space="preserve">staat om </w:t>
            </w:r>
            <w:r w:rsidR="00D12779">
              <w:rPr>
                <w:color w:val="000000" w:themeColor="text1"/>
                <w:lang w:val="af-ZA"/>
              </w:rPr>
              <w:t>die</w:t>
            </w:r>
            <w:proofErr w:type="gramStart"/>
            <w:r w:rsidR="00D12779">
              <w:rPr>
                <w:color w:val="000000" w:themeColor="text1"/>
                <w:lang w:val="af-ZA"/>
              </w:rPr>
              <w:t xml:space="preserve"> </w:t>
            </w:r>
            <w:r w:rsidR="00656F3D" w:rsidRPr="007263B1">
              <w:rPr>
                <w:color w:val="000000" w:themeColor="text1"/>
                <w:lang w:val="af-ZA"/>
              </w:rPr>
              <w:t>…</w:t>
            </w:r>
            <w:proofErr w:type="gramEnd"/>
          </w:p>
        </w:tc>
        <w:tc>
          <w:tcPr>
            <w:tcW w:w="236" w:type="dxa"/>
            <w:shd w:val="clear" w:color="auto" w:fill="auto"/>
          </w:tcPr>
          <w:p w:rsidR="00564D59" w:rsidRPr="007263B1" w:rsidRDefault="00564D59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564D59" w:rsidRPr="007263B1" w:rsidRDefault="00564D59" w:rsidP="001E2608">
            <w:pPr>
              <w:rPr>
                <w:color w:val="000000" w:themeColor="text1"/>
                <w:lang w:val="af-ZA"/>
              </w:rPr>
            </w:pPr>
          </w:p>
        </w:tc>
      </w:tr>
    </w:tbl>
    <w:p w:rsidR="00AF4A25" w:rsidRPr="007263B1" w:rsidRDefault="00AF4A25" w:rsidP="001E2608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AF4A25" w:rsidRPr="007263B1" w:rsidTr="00FE5BB8">
        <w:tc>
          <w:tcPr>
            <w:tcW w:w="959" w:type="dxa"/>
          </w:tcPr>
          <w:p w:rsidR="00AF4A25" w:rsidRPr="007263B1" w:rsidRDefault="00AF4A25" w:rsidP="001E2608">
            <w:pPr>
              <w:jc w:val="both"/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AF4A25" w:rsidRPr="007263B1" w:rsidRDefault="00AF4A25" w:rsidP="001E2608">
            <w:pPr>
              <w:jc w:val="both"/>
              <w:rPr>
                <w:color w:val="000000" w:themeColor="text1"/>
                <w:lang w:val="af-ZA"/>
              </w:rPr>
            </w:pPr>
          </w:p>
        </w:tc>
        <w:tc>
          <w:tcPr>
            <w:tcW w:w="425" w:type="dxa"/>
          </w:tcPr>
          <w:p w:rsidR="00AF4A25" w:rsidRDefault="00AF4A25" w:rsidP="001E2608">
            <w:pPr>
              <w:jc w:val="both"/>
              <w:rPr>
                <w:color w:val="000000" w:themeColor="text1"/>
                <w:lang w:val="af-ZA"/>
              </w:rPr>
            </w:pPr>
            <w:r w:rsidRPr="007263B1">
              <w:rPr>
                <w:color w:val="000000" w:themeColor="text1"/>
                <w:lang w:val="af-ZA"/>
              </w:rPr>
              <w:t>A</w:t>
            </w:r>
          </w:p>
          <w:p w:rsidR="00CA38B4" w:rsidRPr="007263B1" w:rsidRDefault="00CA38B4" w:rsidP="001E2608">
            <w:pPr>
              <w:jc w:val="both"/>
              <w:rPr>
                <w:color w:val="000000" w:themeColor="text1"/>
                <w:lang w:val="af-ZA"/>
              </w:rPr>
            </w:pPr>
          </w:p>
          <w:p w:rsidR="00AF4A25" w:rsidRDefault="00AF4A25" w:rsidP="001E2608">
            <w:pPr>
              <w:jc w:val="both"/>
              <w:rPr>
                <w:color w:val="000000" w:themeColor="text1"/>
                <w:lang w:val="af-ZA"/>
              </w:rPr>
            </w:pPr>
            <w:r w:rsidRPr="007263B1">
              <w:rPr>
                <w:color w:val="000000" w:themeColor="text1"/>
                <w:lang w:val="af-ZA"/>
              </w:rPr>
              <w:t>B</w:t>
            </w:r>
          </w:p>
          <w:p w:rsidR="00CA38B4" w:rsidRPr="007263B1" w:rsidRDefault="00CA38B4" w:rsidP="001E2608">
            <w:pPr>
              <w:jc w:val="both"/>
              <w:rPr>
                <w:color w:val="000000" w:themeColor="text1"/>
                <w:lang w:val="af-ZA"/>
              </w:rPr>
            </w:pPr>
          </w:p>
          <w:p w:rsidR="00AF4A25" w:rsidRPr="007263B1" w:rsidRDefault="00AF4A25" w:rsidP="001E2608">
            <w:pPr>
              <w:jc w:val="both"/>
              <w:rPr>
                <w:color w:val="000000" w:themeColor="text1"/>
                <w:lang w:val="af-ZA"/>
              </w:rPr>
            </w:pPr>
            <w:r w:rsidRPr="007263B1">
              <w:rPr>
                <w:color w:val="000000" w:themeColor="text1"/>
                <w:lang w:val="af-ZA"/>
              </w:rPr>
              <w:t>C</w:t>
            </w:r>
          </w:p>
          <w:p w:rsidR="003758E8" w:rsidRPr="007263B1" w:rsidRDefault="003758E8" w:rsidP="001E2608">
            <w:pPr>
              <w:jc w:val="both"/>
              <w:rPr>
                <w:color w:val="000000" w:themeColor="text1"/>
                <w:lang w:val="af-ZA"/>
              </w:rPr>
            </w:pPr>
          </w:p>
          <w:p w:rsidR="00AF4A25" w:rsidRPr="007263B1" w:rsidRDefault="00AF4A25" w:rsidP="001E2608">
            <w:pPr>
              <w:jc w:val="both"/>
              <w:rPr>
                <w:color w:val="000000" w:themeColor="text1"/>
                <w:lang w:val="af-ZA"/>
              </w:rPr>
            </w:pPr>
            <w:r w:rsidRPr="007263B1">
              <w:rPr>
                <w:color w:val="000000" w:themeColor="text1"/>
                <w:lang w:val="af-ZA"/>
              </w:rPr>
              <w:t>D</w:t>
            </w:r>
          </w:p>
        </w:tc>
        <w:tc>
          <w:tcPr>
            <w:tcW w:w="6946" w:type="dxa"/>
          </w:tcPr>
          <w:p w:rsidR="00656F3D" w:rsidRPr="007263B1" w:rsidRDefault="00656F3D" w:rsidP="001E2608">
            <w:pPr>
              <w:tabs>
                <w:tab w:val="right" w:pos="6729"/>
              </w:tabs>
              <w:jc w:val="both"/>
              <w:rPr>
                <w:color w:val="000000" w:themeColor="text1"/>
                <w:lang w:val="af-ZA"/>
              </w:rPr>
            </w:pPr>
            <w:proofErr w:type="gramStart"/>
            <w:r w:rsidRPr="007263B1">
              <w:rPr>
                <w:color w:val="000000" w:themeColor="text1"/>
                <w:lang w:val="af-ZA"/>
              </w:rPr>
              <w:t>vorm</w:t>
            </w:r>
            <w:proofErr w:type="gramEnd"/>
            <w:r w:rsidRPr="007263B1">
              <w:rPr>
                <w:color w:val="000000" w:themeColor="text1"/>
                <w:lang w:val="af-ZA"/>
              </w:rPr>
              <w:t xml:space="preserve"> van die</w:t>
            </w:r>
            <w:r w:rsidR="006423D7" w:rsidRPr="007263B1">
              <w:rPr>
                <w:color w:val="000000" w:themeColor="text1"/>
                <w:lang w:val="af-ZA"/>
              </w:rPr>
              <w:t xml:space="preserve"> lens</w:t>
            </w:r>
            <w:r w:rsidR="00CA38B4">
              <w:rPr>
                <w:color w:val="000000" w:themeColor="text1"/>
                <w:lang w:val="af-ZA"/>
              </w:rPr>
              <w:t xml:space="preserve"> te verander</w:t>
            </w:r>
            <w:r w:rsidR="006423D7" w:rsidRPr="007263B1">
              <w:rPr>
                <w:color w:val="000000" w:themeColor="text1"/>
                <w:lang w:val="af-ZA"/>
              </w:rPr>
              <w:t xml:space="preserve"> </w:t>
            </w:r>
            <w:r w:rsidR="00CA38B4">
              <w:rPr>
                <w:color w:val="000000" w:themeColor="text1"/>
                <w:lang w:val="af-ZA"/>
              </w:rPr>
              <w:t xml:space="preserve">om </w:t>
            </w:r>
            <w:r w:rsidR="00CE6CAC">
              <w:rPr>
                <w:color w:val="000000" w:themeColor="text1"/>
                <w:lang w:val="af-ZA"/>
              </w:rPr>
              <w:t xml:space="preserve">te fokus </w:t>
            </w:r>
            <w:r w:rsidR="00CA38B4">
              <w:rPr>
                <w:color w:val="000000" w:themeColor="text1"/>
                <w:lang w:val="af-ZA"/>
              </w:rPr>
              <w:t>op voorwerpe</w:t>
            </w:r>
            <w:r w:rsidRPr="007263B1">
              <w:rPr>
                <w:color w:val="000000" w:themeColor="text1"/>
                <w:lang w:val="af-ZA"/>
              </w:rPr>
              <w:t xml:space="preserve"> wat ver is </w:t>
            </w:r>
            <w:r w:rsidR="00CA38B4">
              <w:rPr>
                <w:color w:val="000000" w:themeColor="text1"/>
                <w:lang w:val="af-ZA"/>
              </w:rPr>
              <w:t>nie.</w:t>
            </w:r>
            <w:r w:rsidR="00174D79" w:rsidRPr="007263B1">
              <w:rPr>
                <w:color w:val="000000" w:themeColor="text1"/>
                <w:lang w:val="af-ZA"/>
              </w:rPr>
              <w:t xml:space="preserve"> </w:t>
            </w:r>
          </w:p>
          <w:p w:rsidR="00174D79" w:rsidRPr="007263B1" w:rsidRDefault="00656F3D" w:rsidP="001E2608">
            <w:pPr>
              <w:tabs>
                <w:tab w:val="right" w:pos="6729"/>
              </w:tabs>
              <w:jc w:val="both"/>
              <w:rPr>
                <w:color w:val="000000" w:themeColor="text1"/>
                <w:lang w:val="af-ZA"/>
              </w:rPr>
            </w:pPr>
            <w:proofErr w:type="gramStart"/>
            <w:r w:rsidRPr="007263B1">
              <w:rPr>
                <w:color w:val="000000" w:themeColor="text1"/>
                <w:lang w:val="af-ZA"/>
              </w:rPr>
              <w:t>vorm</w:t>
            </w:r>
            <w:proofErr w:type="gramEnd"/>
            <w:r w:rsidRPr="007263B1">
              <w:rPr>
                <w:color w:val="000000" w:themeColor="text1"/>
                <w:lang w:val="af-ZA"/>
              </w:rPr>
              <w:t xml:space="preserve"> van die</w:t>
            </w:r>
            <w:r w:rsidR="00174D79" w:rsidRPr="007263B1">
              <w:rPr>
                <w:color w:val="000000" w:themeColor="text1"/>
                <w:lang w:val="af-ZA"/>
              </w:rPr>
              <w:t xml:space="preserve"> lens</w:t>
            </w:r>
            <w:r w:rsidR="00CA38B4">
              <w:rPr>
                <w:color w:val="000000" w:themeColor="text1"/>
                <w:lang w:val="af-ZA"/>
              </w:rPr>
              <w:t xml:space="preserve"> te verander</w:t>
            </w:r>
            <w:r w:rsidR="00174D79" w:rsidRPr="007263B1">
              <w:rPr>
                <w:color w:val="000000" w:themeColor="text1"/>
                <w:lang w:val="af-ZA"/>
              </w:rPr>
              <w:t xml:space="preserve"> </w:t>
            </w:r>
            <w:r w:rsidRPr="007263B1">
              <w:rPr>
                <w:color w:val="000000" w:themeColor="text1"/>
                <w:lang w:val="af-ZA"/>
              </w:rPr>
              <w:t xml:space="preserve">om </w:t>
            </w:r>
            <w:r w:rsidR="00CE6CAC">
              <w:rPr>
                <w:color w:val="000000" w:themeColor="text1"/>
                <w:lang w:val="af-ZA"/>
              </w:rPr>
              <w:t xml:space="preserve">te fokus </w:t>
            </w:r>
            <w:r w:rsidRPr="007263B1">
              <w:rPr>
                <w:color w:val="000000" w:themeColor="text1"/>
                <w:lang w:val="af-ZA"/>
              </w:rPr>
              <w:t xml:space="preserve">op voorwerpe wat naby is </w:t>
            </w:r>
            <w:r w:rsidR="00CA38B4">
              <w:rPr>
                <w:color w:val="000000" w:themeColor="text1"/>
                <w:lang w:val="af-ZA"/>
              </w:rPr>
              <w:t>nie.</w:t>
            </w:r>
          </w:p>
          <w:p w:rsidR="006423D7" w:rsidRPr="007263B1" w:rsidRDefault="003758E8" w:rsidP="001E2608">
            <w:pPr>
              <w:tabs>
                <w:tab w:val="right" w:pos="6729"/>
              </w:tabs>
              <w:jc w:val="both"/>
              <w:rPr>
                <w:color w:val="000000" w:themeColor="text1"/>
                <w:lang w:val="af-ZA"/>
              </w:rPr>
            </w:pPr>
            <w:proofErr w:type="gramStart"/>
            <w:r w:rsidRPr="007263B1">
              <w:rPr>
                <w:color w:val="000000" w:themeColor="text1"/>
                <w:lang w:val="af-ZA"/>
              </w:rPr>
              <w:t>grootte</w:t>
            </w:r>
            <w:proofErr w:type="gramEnd"/>
            <w:r w:rsidRPr="007263B1">
              <w:rPr>
                <w:color w:val="000000" w:themeColor="text1"/>
                <w:lang w:val="af-ZA"/>
              </w:rPr>
              <w:t xml:space="preserve"> van die</w:t>
            </w:r>
            <w:r w:rsidR="006423D7" w:rsidRPr="007263B1">
              <w:rPr>
                <w:color w:val="000000" w:themeColor="text1"/>
                <w:lang w:val="af-ZA"/>
              </w:rPr>
              <w:t xml:space="preserve"> pupil </w:t>
            </w:r>
            <w:r w:rsidR="00CA38B4">
              <w:rPr>
                <w:color w:val="000000" w:themeColor="text1"/>
                <w:lang w:val="af-ZA"/>
              </w:rPr>
              <w:t>te verander sodat meer</w:t>
            </w:r>
            <w:r w:rsidRPr="007263B1">
              <w:rPr>
                <w:color w:val="000000" w:themeColor="text1"/>
                <w:lang w:val="af-ZA"/>
              </w:rPr>
              <w:t xml:space="preserve"> lig die oog binnedring</w:t>
            </w:r>
            <w:r w:rsidR="00CA38B4">
              <w:rPr>
                <w:color w:val="000000" w:themeColor="text1"/>
                <w:lang w:val="af-ZA"/>
              </w:rPr>
              <w:t xml:space="preserve"> nie.</w:t>
            </w:r>
            <w:r w:rsidRPr="007263B1">
              <w:rPr>
                <w:color w:val="000000" w:themeColor="text1"/>
                <w:lang w:val="af-ZA"/>
              </w:rPr>
              <w:t xml:space="preserve"> </w:t>
            </w:r>
          </w:p>
          <w:p w:rsidR="006423D7" w:rsidRPr="007263B1" w:rsidRDefault="003758E8" w:rsidP="00CE6CAC">
            <w:pPr>
              <w:tabs>
                <w:tab w:val="right" w:pos="6729"/>
              </w:tabs>
              <w:jc w:val="both"/>
              <w:rPr>
                <w:color w:val="000000" w:themeColor="text1"/>
                <w:lang w:val="af-ZA"/>
              </w:rPr>
            </w:pPr>
            <w:proofErr w:type="gramStart"/>
            <w:r w:rsidRPr="007263B1">
              <w:rPr>
                <w:color w:val="000000" w:themeColor="text1"/>
                <w:lang w:val="af-ZA"/>
              </w:rPr>
              <w:t>grootte</w:t>
            </w:r>
            <w:proofErr w:type="gramEnd"/>
            <w:r w:rsidRPr="007263B1">
              <w:rPr>
                <w:color w:val="000000" w:themeColor="text1"/>
                <w:lang w:val="af-ZA"/>
              </w:rPr>
              <w:t xml:space="preserve"> van die pupil</w:t>
            </w:r>
            <w:r w:rsidR="00CA38B4">
              <w:rPr>
                <w:color w:val="000000" w:themeColor="text1"/>
                <w:lang w:val="af-ZA"/>
              </w:rPr>
              <w:t xml:space="preserve"> te verander</w:t>
            </w:r>
            <w:r w:rsidRPr="007263B1">
              <w:rPr>
                <w:color w:val="000000" w:themeColor="text1"/>
                <w:lang w:val="af-ZA"/>
              </w:rPr>
              <w:t xml:space="preserve"> </w:t>
            </w:r>
            <w:r w:rsidR="00CE6CAC">
              <w:rPr>
                <w:color w:val="000000" w:themeColor="text1"/>
                <w:lang w:val="af-ZA"/>
              </w:rPr>
              <w:t xml:space="preserve">om die hoeveelheid lig wat die oog </w:t>
            </w:r>
            <w:r w:rsidRPr="007263B1">
              <w:rPr>
                <w:color w:val="000000" w:themeColor="text1"/>
                <w:lang w:val="af-ZA"/>
              </w:rPr>
              <w:t>binnedring</w:t>
            </w:r>
            <w:r w:rsidR="00CA38B4">
              <w:rPr>
                <w:color w:val="000000" w:themeColor="text1"/>
                <w:lang w:val="af-ZA"/>
              </w:rPr>
              <w:t xml:space="preserve"> </w:t>
            </w:r>
            <w:r w:rsidR="00CE6CAC">
              <w:rPr>
                <w:color w:val="000000" w:themeColor="text1"/>
                <w:lang w:val="af-ZA"/>
              </w:rPr>
              <w:t xml:space="preserve">te verminder </w:t>
            </w:r>
            <w:r w:rsidR="00CA38B4">
              <w:rPr>
                <w:color w:val="000000" w:themeColor="text1"/>
                <w:lang w:val="af-ZA"/>
              </w:rPr>
              <w:t>nie.</w:t>
            </w:r>
          </w:p>
        </w:tc>
        <w:tc>
          <w:tcPr>
            <w:tcW w:w="236" w:type="dxa"/>
          </w:tcPr>
          <w:p w:rsidR="00AF4A25" w:rsidRPr="007263B1" w:rsidRDefault="00AF4A25" w:rsidP="001E2608">
            <w:pPr>
              <w:jc w:val="both"/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AF4A25" w:rsidRPr="007263B1" w:rsidRDefault="00AF4A25" w:rsidP="001E2608">
            <w:pPr>
              <w:jc w:val="both"/>
              <w:rPr>
                <w:color w:val="000000" w:themeColor="text1"/>
                <w:lang w:val="af-ZA"/>
              </w:rPr>
            </w:pPr>
          </w:p>
        </w:tc>
      </w:tr>
    </w:tbl>
    <w:p w:rsidR="001B5869" w:rsidRPr="007263B1" w:rsidRDefault="001B5869" w:rsidP="001E2608">
      <w:pPr>
        <w:jc w:val="both"/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1B5869" w:rsidRPr="007263B1" w:rsidTr="00E44AB8">
        <w:tc>
          <w:tcPr>
            <w:tcW w:w="959" w:type="dxa"/>
            <w:shd w:val="clear" w:color="auto" w:fill="auto"/>
          </w:tcPr>
          <w:p w:rsidR="001B5869" w:rsidRPr="007263B1" w:rsidRDefault="001B5869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1B5869" w:rsidRPr="007263B1" w:rsidRDefault="00564D59" w:rsidP="001E2608">
            <w:pPr>
              <w:rPr>
                <w:color w:val="000000" w:themeColor="text1"/>
                <w:lang w:val="af-ZA"/>
              </w:rPr>
            </w:pPr>
            <w:r w:rsidRPr="007263B1">
              <w:rPr>
                <w:color w:val="000000" w:themeColor="text1"/>
                <w:lang w:val="af-ZA"/>
              </w:rPr>
              <w:t>1.1.8</w:t>
            </w:r>
          </w:p>
        </w:tc>
        <w:tc>
          <w:tcPr>
            <w:tcW w:w="7371" w:type="dxa"/>
            <w:shd w:val="clear" w:color="auto" w:fill="auto"/>
          </w:tcPr>
          <w:p w:rsidR="00564D59" w:rsidRPr="007263B1" w:rsidRDefault="00E7788D" w:rsidP="001E2608">
            <w:pPr>
              <w:jc w:val="both"/>
              <w:rPr>
                <w:color w:val="000000" w:themeColor="text1"/>
                <w:lang w:val="af-ZA"/>
              </w:rPr>
            </w:pPr>
            <w:r w:rsidRPr="007263B1">
              <w:rPr>
                <w:color w:val="000000" w:themeColor="text1"/>
                <w:lang w:val="af-ZA"/>
              </w:rPr>
              <w:t>'</w:t>
            </w:r>
            <w:r w:rsidR="003758E8" w:rsidRPr="007263B1">
              <w:rPr>
                <w:color w:val="000000" w:themeColor="text1"/>
                <w:lang w:val="af-ZA"/>
              </w:rPr>
              <w:t>n Ondersoek is uitgevoer om die effek van groeihormoon</w:t>
            </w:r>
            <w:r w:rsidR="00CA38B4">
              <w:rPr>
                <w:color w:val="000000" w:themeColor="text1"/>
                <w:lang w:val="af-ZA"/>
              </w:rPr>
              <w:t xml:space="preserve"> te bepaal</w:t>
            </w:r>
            <w:r w:rsidR="003758E8" w:rsidRPr="007263B1">
              <w:rPr>
                <w:color w:val="000000" w:themeColor="text1"/>
                <w:lang w:val="af-ZA"/>
              </w:rPr>
              <w:t xml:space="preserve"> op kinders met </w:t>
            </w:r>
            <w:r w:rsidRPr="007263B1">
              <w:rPr>
                <w:color w:val="000000" w:themeColor="text1"/>
                <w:lang w:val="af-ZA"/>
              </w:rPr>
              <w:t>'</w:t>
            </w:r>
            <w:r w:rsidR="003758E8" w:rsidRPr="007263B1">
              <w:rPr>
                <w:color w:val="000000" w:themeColor="text1"/>
                <w:lang w:val="af-ZA"/>
              </w:rPr>
              <w:t xml:space="preserve">n spesifieke </w:t>
            </w:r>
            <w:r w:rsidR="00CB4230">
              <w:rPr>
                <w:color w:val="000000" w:themeColor="text1"/>
                <w:lang w:val="af-ZA"/>
              </w:rPr>
              <w:t>afwyking</w:t>
            </w:r>
            <w:r w:rsidR="00271EB9" w:rsidRPr="007263B1">
              <w:rPr>
                <w:color w:val="000000" w:themeColor="text1"/>
                <w:lang w:val="af-ZA"/>
              </w:rPr>
              <w:t xml:space="preserve"> wat veroorsaak dat hulle korter as die verwagte gemiddelde leng</w:t>
            </w:r>
            <w:r w:rsidR="00CA38B4">
              <w:rPr>
                <w:color w:val="000000" w:themeColor="text1"/>
                <w:lang w:val="af-ZA"/>
              </w:rPr>
              <w:t>te vir hulle ouderdom en geslag</w:t>
            </w:r>
            <w:r w:rsidR="009A529A">
              <w:rPr>
                <w:color w:val="000000" w:themeColor="text1"/>
                <w:lang w:val="af-ZA"/>
              </w:rPr>
              <w:t xml:space="preserve"> is</w:t>
            </w:r>
            <w:r w:rsidR="00271EB9" w:rsidRPr="007263B1">
              <w:rPr>
                <w:color w:val="000000" w:themeColor="text1"/>
                <w:lang w:val="af-ZA"/>
              </w:rPr>
              <w:t xml:space="preserve">. </w:t>
            </w:r>
          </w:p>
          <w:p w:rsidR="00564D59" w:rsidRPr="007263B1" w:rsidRDefault="00564D59" w:rsidP="001E2608">
            <w:pPr>
              <w:jc w:val="both"/>
              <w:rPr>
                <w:color w:val="000000" w:themeColor="text1"/>
                <w:lang w:val="af-ZA"/>
              </w:rPr>
            </w:pPr>
          </w:p>
          <w:p w:rsidR="00F27BFD" w:rsidRPr="007263B1" w:rsidRDefault="00271EB9" w:rsidP="001E2608">
            <w:pPr>
              <w:jc w:val="both"/>
              <w:rPr>
                <w:color w:val="000000" w:themeColor="text1"/>
                <w:lang w:val="af-ZA"/>
              </w:rPr>
            </w:pPr>
            <w:r w:rsidRPr="007263B1">
              <w:rPr>
                <w:color w:val="000000" w:themeColor="text1"/>
                <w:lang w:val="af-ZA"/>
              </w:rPr>
              <w:t>Die</w:t>
            </w:r>
            <w:r w:rsidR="00506891" w:rsidRPr="007263B1">
              <w:rPr>
                <w:color w:val="000000" w:themeColor="text1"/>
                <w:lang w:val="af-ZA"/>
              </w:rPr>
              <w:t xml:space="preserve"> </w:t>
            </w:r>
            <w:r w:rsidR="00CA38B4">
              <w:rPr>
                <w:color w:val="000000" w:themeColor="text1"/>
                <w:lang w:val="af-ZA"/>
              </w:rPr>
              <w:t xml:space="preserve">volgende </w:t>
            </w:r>
            <w:r w:rsidR="00506891" w:rsidRPr="007263B1">
              <w:rPr>
                <w:color w:val="000000" w:themeColor="text1"/>
                <w:lang w:val="af-ZA"/>
              </w:rPr>
              <w:t>pro</w:t>
            </w:r>
            <w:r w:rsidRPr="007263B1">
              <w:rPr>
                <w:color w:val="000000" w:themeColor="text1"/>
                <w:lang w:val="af-ZA"/>
              </w:rPr>
              <w:t>s</w:t>
            </w:r>
            <w:r w:rsidR="00506891" w:rsidRPr="007263B1">
              <w:rPr>
                <w:color w:val="000000" w:themeColor="text1"/>
                <w:lang w:val="af-ZA"/>
              </w:rPr>
              <w:t xml:space="preserve">edure </w:t>
            </w:r>
            <w:r w:rsidR="00CA38B4">
              <w:rPr>
                <w:color w:val="000000" w:themeColor="text1"/>
                <w:lang w:val="af-ZA"/>
              </w:rPr>
              <w:t>is ge</w:t>
            </w:r>
            <w:r w:rsidRPr="007263B1">
              <w:rPr>
                <w:color w:val="000000" w:themeColor="text1"/>
                <w:lang w:val="af-ZA"/>
              </w:rPr>
              <w:t>volg</w:t>
            </w:r>
            <w:r w:rsidR="001B5869" w:rsidRPr="007263B1">
              <w:rPr>
                <w:color w:val="000000" w:themeColor="text1"/>
                <w:lang w:val="af-ZA"/>
              </w:rPr>
              <w:t>:</w:t>
            </w:r>
          </w:p>
          <w:p w:rsidR="00E15CA8" w:rsidRPr="007263B1" w:rsidRDefault="00E15CA8" w:rsidP="001E2608">
            <w:pPr>
              <w:jc w:val="both"/>
              <w:rPr>
                <w:color w:val="000000" w:themeColor="text1"/>
                <w:lang w:val="af-ZA"/>
              </w:rPr>
            </w:pPr>
          </w:p>
          <w:p w:rsidR="00E15CA8" w:rsidRPr="007263B1" w:rsidRDefault="00E05BAB" w:rsidP="001E2608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</w:pPr>
            <w:r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74</w:t>
            </w:r>
            <w:r w:rsidR="001B5869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0 </w:t>
            </w:r>
            <w:r w:rsidR="00CA38B4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kinders </w:t>
            </w:r>
            <w:r w:rsidR="00271EB9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met </w:t>
            </w:r>
            <w:r w:rsidR="00271EB9" w:rsidRPr="00CB4230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die </w:t>
            </w:r>
            <w:r w:rsidR="00CB4230" w:rsidRPr="00CB4230">
              <w:rPr>
                <w:rFonts w:ascii="Arial" w:hAnsi="Arial" w:cs="Arial"/>
                <w:color w:val="000000" w:themeColor="text1"/>
                <w:lang w:val="af-ZA"/>
              </w:rPr>
              <w:t>afwyking</w:t>
            </w:r>
            <w:r w:rsidR="00271EB9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 is </w:t>
            </w:r>
            <w:r w:rsidR="00CA38B4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i</w:t>
            </w:r>
            <w:r w:rsidR="00271EB9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n die ondersoek </w:t>
            </w:r>
            <w:r w:rsidR="009A529A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ingesluit</w:t>
            </w:r>
            <w:r w:rsidR="00CA38B4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.</w:t>
            </w:r>
          </w:p>
          <w:p w:rsidR="00E15CA8" w:rsidRPr="007263B1" w:rsidRDefault="00271EB9" w:rsidP="001E2608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</w:pPr>
            <w:r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Hulle aanvanklike lengte</w:t>
            </w:r>
            <w:r w:rsidR="00CE6CAC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s</w:t>
            </w:r>
            <w:r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 is gemeet</w:t>
            </w:r>
            <w:r w:rsidR="00CA38B4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.</w:t>
            </w:r>
          </w:p>
          <w:p w:rsidR="00174D79" w:rsidRPr="007263B1" w:rsidRDefault="00271EB9" w:rsidP="001E2608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</w:pPr>
            <w:r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Hulle is in twee groepe</w:t>
            </w:r>
            <w:r w:rsidR="00E44AB8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 (</w:t>
            </w:r>
            <w:r w:rsidR="00E44AB8" w:rsidRPr="007263B1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af-ZA"/>
              </w:rPr>
              <w:t>A</w:t>
            </w:r>
            <w:r w:rsidR="00E44AB8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 </w:t>
            </w:r>
            <w:r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en</w:t>
            </w:r>
            <w:r w:rsidR="00E44AB8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 </w:t>
            </w:r>
            <w:r w:rsidR="00E44AB8" w:rsidRPr="007263B1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af-ZA"/>
              </w:rPr>
              <w:t>B</w:t>
            </w:r>
            <w:r w:rsidR="00E44AB8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)</w:t>
            </w:r>
            <w:r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 </w:t>
            </w:r>
            <w:r w:rsidR="00CE6CAC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inge</w:t>
            </w:r>
            <w:r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deel</w:t>
            </w:r>
            <w:r w:rsidR="00CA38B4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.</w:t>
            </w:r>
          </w:p>
          <w:p w:rsidR="00174D79" w:rsidRPr="007263B1" w:rsidRDefault="00F27BFD" w:rsidP="001E2608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</w:pPr>
            <w:r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G</w:t>
            </w:r>
            <w:r w:rsidR="00E44AB8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ro</w:t>
            </w:r>
            <w:r w:rsidR="00271EB9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e</w:t>
            </w:r>
            <w:r w:rsidR="00E44AB8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p </w:t>
            </w:r>
            <w:r w:rsidR="00E44AB8" w:rsidRPr="007263B1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af-ZA"/>
              </w:rPr>
              <w:t>A</w:t>
            </w:r>
            <w:r w:rsidR="007441CF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 </w:t>
            </w:r>
            <w:r w:rsidR="00271EB9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is </w:t>
            </w:r>
            <w:r w:rsidR="00CA38B4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elke dag</w:t>
            </w:r>
            <w:r w:rsidR="00271EB9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 vir 3 jaar met </w:t>
            </w:r>
            <w:r w:rsidR="00E7788D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'</w:t>
            </w:r>
            <w:r w:rsidR="00271EB9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n groeihormoon ingespuit</w:t>
            </w:r>
            <w:r w:rsidR="00CA38B4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.</w:t>
            </w:r>
            <w:r w:rsidR="00271EB9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 </w:t>
            </w:r>
          </w:p>
          <w:p w:rsidR="00F27BFD" w:rsidRPr="007263B1" w:rsidRDefault="00F27BFD" w:rsidP="001E2608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</w:pPr>
            <w:r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G</w:t>
            </w:r>
            <w:r w:rsidR="00E44AB8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ro</w:t>
            </w:r>
            <w:r w:rsidR="00271EB9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e</w:t>
            </w:r>
            <w:r w:rsidR="00E44AB8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p </w:t>
            </w:r>
            <w:r w:rsidR="00E44AB8" w:rsidRPr="007263B1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af-ZA"/>
              </w:rPr>
              <w:t>B</w:t>
            </w:r>
            <w:r w:rsidR="00E44AB8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 </w:t>
            </w:r>
            <w:r w:rsidR="00271EB9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het </w:t>
            </w:r>
            <w:r w:rsidR="00CA38B4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nie die </w:t>
            </w:r>
            <w:r w:rsidR="00271EB9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behandeling ontvang nie</w:t>
            </w:r>
            <w:r w:rsidR="00CA38B4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.</w:t>
            </w:r>
          </w:p>
          <w:p w:rsidR="00F27BFD" w:rsidRPr="007263B1" w:rsidRDefault="00271EB9" w:rsidP="00CB4230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</w:pPr>
            <w:r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Die lengte van elke kind </w:t>
            </w:r>
            <w:r w:rsidR="00CE6CAC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in</w:t>
            </w:r>
            <w:r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 </w:t>
            </w:r>
            <w:r w:rsidR="00CB4230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elke</w:t>
            </w:r>
            <w:r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 groep </w:t>
            </w:r>
            <w:r w:rsidR="00CE6CAC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 xml:space="preserve">is toe </w:t>
            </w:r>
            <w:r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  <w:t>gemeet.</w:t>
            </w:r>
          </w:p>
        </w:tc>
        <w:tc>
          <w:tcPr>
            <w:tcW w:w="236" w:type="dxa"/>
            <w:shd w:val="clear" w:color="auto" w:fill="auto"/>
          </w:tcPr>
          <w:p w:rsidR="001B5869" w:rsidRPr="007263B1" w:rsidRDefault="001B5869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1B5869" w:rsidRPr="007263B1" w:rsidRDefault="001B5869" w:rsidP="001E2608">
            <w:pPr>
              <w:rPr>
                <w:color w:val="000000" w:themeColor="text1"/>
                <w:lang w:val="af-ZA"/>
              </w:rPr>
            </w:pPr>
          </w:p>
        </w:tc>
      </w:tr>
    </w:tbl>
    <w:p w:rsidR="001B5869" w:rsidRPr="007263B1" w:rsidRDefault="001B5869" w:rsidP="001E2608">
      <w:pPr>
        <w:jc w:val="both"/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E7788D" w:rsidRPr="007263B1" w:rsidTr="00E7788D">
        <w:trPr>
          <w:trHeight w:val="741"/>
        </w:trPr>
        <w:tc>
          <w:tcPr>
            <w:tcW w:w="959" w:type="dxa"/>
            <w:shd w:val="clear" w:color="auto" w:fill="auto"/>
          </w:tcPr>
          <w:p w:rsidR="005D4002" w:rsidRPr="007263B1" w:rsidRDefault="005D4002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5D4002" w:rsidRPr="007263B1" w:rsidRDefault="005D4002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7371" w:type="dxa"/>
            <w:shd w:val="clear" w:color="auto" w:fill="auto"/>
          </w:tcPr>
          <w:p w:rsidR="008806D2" w:rsidRPr="007263B1" w:rsidRDefault="009A529A" w:rsidP="001E2608">
            <w:pPr>
              <w:jc w:val="both"/>
              <w:rPr>
                <w:color w:val="000000" w:themeColor="text1"/>
                <w:lang w:val="af-ZA"/>
              </w:rPr>
            </w:pPr>
            <w:r>
              <w:rPr>
                <w:color w:val="000000" w:themeColor="text1"/>
                <w:lang w:val="af-ZA"/>
              </w:rPr>
              <w:t>Die volgende</w:t>
            </w:r>
            <w:r w:rsidR="00271EB9" w:rsidRPr="007263B1">
              <w:rPr>
                <w:color w:val="000000" w:themeColor="text1"/>
                <w:lang w:val="af-ZA"/>
              </w:rPr>
              <w:t xml:space="preserve"> is </w:t>
            </w:r>
            <w:r w:rsidR="00E7788D" w:rsidRPr="007263B1">
              <w:rPr>
                <w:color w:val="000000" w:themeColor="text1"/>
                <w:lang w:val="af-ZA"/>
              </w:rPr>
              <w:t>'</w:t>
            </w:r>
            <w:r w:rsidR="00271EB9" w:rsidRPr="007263B1">
              <w:rPr>
                <w:color w:val="000000" w:themeColor="text1"/>
                <w:lang w:val="af-ZA"/>
              </w:rPr>
              <w:t>n lys veranderlikes vir die ondersoek</w:t>
            </w:r>
            <w:r>
              <w:rPr>
                <w:color w:val="000000" w:themeColor="text1"/>
                <w:lang w:val="af-ZA"/>
              </w:rPr>
              <w:t>:</w:t>
            </w:r>
          </w:p>
          <w:p w:rsidR="008806D2" w:rsidRPr="007263B1" w:rsidRDefault="008806D2" w:rsidP="001E2608">
            <w:pPr>
              <w:jc w:val="both"/>
              <w:rPr>
                <w:color w:val="000000" w:themeColor="text1"/>
                <w:lang w:val="af-ZA"/>
              </w:rPr>
            </w:pPr>
          </w:p>
          <w:p w:rsidR="008806D2" w:rsidRPr="007263B1" w:rsidRDefault="006A52E1" w:rsidP="007263B1">
            <w:pPr>
              <w:pStyle w:val="ListParagraph"/>
              <w:numPr>
                <w:ilvl w:val="0"/>
                <w:numId w:val="43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ind w:left="601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af-ZA" w:eastAsia="en-ZA"/>
              </w:rPr>
            </w:pPr>
            <w:r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 w:eastAsia="en-ZA"/>
              </w:rPr>
              <w:t>Kinders van dieselfde ouderdom en geslag en</w:t>
            </w:r>
            <w:r w:rsidR="00CA38B4">
              <w:rPr>
                <w:rFonts w:ascii="Arial" w:hAnsi="Arial" w:cs="Arial"/>
                <w:color w:val="000000" w:themeColor="text1"/>
                <w:sz w:val="24"/>
                <w:szCs w:val="24"/>
                <w:lang w:val="af-ZA" w:eastAsia="en-ZA"/>
              </w:rPr>
              <w:t xml:space="preserve"> met dieselfde</w:t>
            </w:r>
            <w:proofErr w:type="gramStart"/>
            <w:r w:rsidR="00CA38B4">
              <w:rPr>
                <w:rFonts w:ascii="Arial" w:hAnsi="Arial" w:cs="Arial"/>
                <w:color w:val="000000" w:themeColor="text1"/>
                <w:sz w:val="24"/>
                <w:szCs w:val="24"/>
                <w:lang w:val="af-ZA" w:eastAsia="en-ZA"/>
              </w:rPr>
              <w:t xml:space="preserve"> </w:t>
            </w:r>
            <w:r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 w:eastAsia="en-ZA"/>
              </w:rPr>
              <w:t xml:space="preserve"> </w:t>
            </w:r>
            <w:proofErr w:type="gramEnd"/>
            <w:r w:rsidR="00CB4230">
              <w:rPr>
                <w:rFonts w:ascii="Arial" w:hAnsi="Arial" w:cs="Arial"/>
                <w:color w:val="000000" w:themeColor="text1"/>
                <w:sz w:val="24"/>
                <w:szCs w:val="24"/>
                <w:lang w:val="af-ZA" w:eastAsia="en-ZA"/>
              </w:rPr>
              <w:t>afwyking</w:t>
            </w:r>
          </w:p>
          <w:p w:rsidR="008806D2" w:rsidRPr="007263B1" w:rsidRDefault="00CA38B4" w:rsidP="007263B1">
            <w:pPr>
              <w:pStyle w:val="ListParagraph"/>
              <w:numPr>
                <w:ilvl w:val="0"/>
                <w:numId w:val="43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ind w:left="601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af-ZA" w:eastAsia="en-ZA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af-ZA" w:eastAsia="en-ZA"/>
              </w:rPr>
              <w:t>V</w:t>
            </w:r>
            <w:r w:rsidR="006A52E1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 w:eastAsia="en-ZA"/>
              </w:rPr>
              <w:t xml:space="preserve">oedsel wat </w:t>
            </w:r>
            <w:r w:rsidR="00CE6CAC">
              <w:rPr>
                <w:rFonts w:ascii="Arial" w:hAnsi="Arial" w:cs="Arial"/>
                <w:color w:val="000000" w:themeColor="text1"/>
                <w:sz w:val="24"/>
                <w:szCs w:val="24"/>
                <w:lang w:val="af-ZA" w:eastAsia="en-ZA"/>
              </w:rPr>
              <w:t>aan</w:t>
            </w:r>
            <w:r w:rsidR="006A52E1"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 w:eastAsia="en-ZA"/>
              </w:rPr>
              <w:t xml:space="preserve"> die kinders gegee is</w:t>
            </w:r>
          </w:p>
          <w:p w:rsidR="008806D2" w:rsidRPr="007263B1" w:rsidRDefault="006A52E1" w:rsidP="007263B1">
            <w:pPr>
              <w:pStyle w:val="ListParagraph"/>
              <w:numPr>
                <w:ilvl w:val="0"/>
                <w:numId w:val="43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ind w:left="601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af-ZA" w:eastAsia="en-ZA"/>
              </w:rPr>
            </w:pPr>
            <w:r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 w:eastAsia="en-ZA"/>
              </w:rPr>
              <w:t>Die tipe groeihormoon wat gebruik is</w:t>
            </w:r>
          </w:p>
          <w:p w:rsidR="008806D2" w:rsidRPr="007263B1" w:rsidRDefault="006A52E1" w:rsidP="007263B1">
            <w:pPr>
              <w:pStyle w:val="ListParagraph"/>
              <w:numPr>
                <w:ilvl w:val="0"/>
                <w:numId w:val="43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ind w:left="601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af-ZA" w:eastAsia="en-ZA"/>
              </w:rPr>
            </w:pPr>
            <w:r w:rsidRPr="007263B1">
              <w:rPr>
                <w:rFonts w:ascii="Arial" w:hAnsi="Arial" w:cs="Arial"/>
                <w:color w:val="000000" w:themeColor="text1"/>
                <w:sz w:val="24"/>
                <w:szCs w:val="24"/>
                <w:lang w:val="af-ZA" w:eastAsia="en-ZA"/>
              </w:rPr>
              <w:t>Die lengte van die kinders aan die einde van die ondersoek</w:t>
            </w:r>
          </w:p>
        </w:tc>
        <w:tc>
          <w:tcPr>
            <w:tcW w:w="236" w:type="dxa"/>
            <w:shd w:val="clear" w:color="auto" w:fill="auto"/>
          </w:tcPr>
          <w:p w:rsidR="005D4002" w:rsidRPr="007263B1" w:rsidRDefault="005D4002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5D4002" w:rsidRPr="007263B1" w:rsidRDefault="005D4002" w:rsidP="001E2608">
            <w:pPr>
              <w:rPr>
                <w:color w:val="000000" w:themeColor="text1"/>
                <w:lang w:val="af-ZA"/>
              </w:rPr>
            </w:pPr>
          </w:p>
        </w:tc>
      </w:tr>
    </w:tbl>
    <w:p w:rsidR="005D4002" w:rsidRPr="007263B1" w:rsidRDefault="005D4002" w:rsidP="001E2608">
      <w:pPr>
        <w:autoSpaceDE w:val="0"/>
        <w:autoSpaceDN w:val="0"/>
        <w:adjustRightInd w:val="0"/>
        <w:jc w:val="both"/>
        <w:rPr>
          <w:color w:val="000000" w:themeColor="text1"/>
          <w:lang w:val="af-ZA" w:eastAsia="en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5825ED" w:rsidRPr="007263B1" w:rsidTr="00FA7ED8">
        <w:tc>
          <w:tcPr>
            <w:tcW w:w="959" w:type="dxa"/>
            <w:shd w:val="clear" w:color="auto" w:fill="auto"/>
          </w:tcPr>
          <w:p w:rsidR="005825ED" w:rsidRPr="007263B1" w:rsidRDefault="005825ED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5825ED" w:rsidRPr="007263B1" w:rsidRDefault="005825ED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7371" w:type="dxa"/>
            <w:shd w:val="clear" w:color="auto" w:fill="auto"/>
          </w:tcPr>
          <w:p w:rsidR="005825ED" w:rsidRPr="007263B1" w:rsidRDefault="006A52E1" w:rsidP="00CE6CAC">
            <w:pPr>
              <w:jc w:val="both"/>
              <w:rPr>
                <w:color w:val="000000" w:themeColor="text1"/>
                <w:lang w:val="af-ZA"/>
              </w:rPr>
            </w:pPr>
            <w:r w:rsidRPr="007263B1">
              <w:rPr>
                <w:color w:val="000000" w:themeColor="text1"/>
                <w:lang w:val="af-ZA"/>
              </w:rPr>
              <w:t>Watter EEN van die volgende kombinasies is</w:t>
            </w:r>
            <w:r w:rsidR="005D4002" w:rsidRPr="007263B1">
              <w:rPr>
                <w:color w:val="000000" w:themeColor="text1"/>
                <w:lang w:val="af-ZA"/>
              </w:rPr>
              <w:t xml:space="preserve"> </w:t>
            </w:r>
            <w:r w:rsidR="006B1DC1" w:rsidRPr="007263B1">
              <w:rPr>
                <w:color w:val="000000" w:themeColor="text1"/>
                <w:lang w:val="af-ZA"/>
              </w:rPr>
              <w:t>fa</w:t>
            </w:r>
            <w:r w:rsidRPr="007263B1">
              <w:rPr>
                <w:color w:val="000000" w:themeColor="text1"/>
                <w:lang w:val="af-ZA"/>
              </w:rPr>
              <w:t>k</w:t>
            </w:r>
            <w:r w:rsidR="006B1DC1" w:rsidRPr="007263B1">
              <w:rPr>
                <w:color w:val="000000" w:themeColor="text1"/>
                <w:lang w:val="af-ZA"/>
              </w:rPr>
              <w:t>tor</w:t>
            </w:r>
            <w:r w:rsidRPr="007263B1">
              <w:rPr>
                <w:color w:val="000000" w:themeColor="text1"/>
                <w:lang w:val="af-ZA"/>
              </w:rPr>
              <w:t>e</w:t>
            </w:r>
            <w:r w:rsidR="006B1DC1" w:rsidRPr="007263B1">
              <w:rPr>
                <w:color w:val="000000" w:themeColor="text1"/>
                <w:lang w:val="af-ZA"/>
              </w:rPr>
              <w:t xml:space="preserve"> </w:t>
            </w:r>
            <w:r w:rsidRPr="007263B1">
              <w:rPr>
                <w:color w:val="000000" w:themeColor="text1"/>
                <w:lang w:val="af-ZA"/>
              </w:rPr>
              <w:t xml:space="preserve">wat tydens </w:t>
            </w:r>
            <w:r w:rsidR="00CA38B4">
              <w:rPr>
                <w:color w:val="000000" w:themeColor="text1"/>
                <w:lang w:val="af-ZA"/>
              </w:rPr>
              <w:t>hierdie ondersoek k</w:t>
            </w:r>
            <w:r w:rsidRPr="007263B1">
              <w:rPr>
                <w:color w:val="000000" w:themeColor="text1"/>
                <w:lang w:val="af-ZA"/>
              </w:rPr>
              <w:t xml:space="preserve">onstant gehou </w:t>
            </w:r>
            <w:r w:rsidR="00CE6CAC">
              <w:rPr>
                <w:color w:val="000000" w:themeColor="text1"/>
                <w:lang w:val="af-ZA"/>
              </w:rPr>
              <w:t xml:space="preserve">moes </w:t>
            </w:r>
            <w:r w:rsidRPr="007263B1">
              <w:rPr>
                <w:color w:val="000000" w:themeColor="text1"/>
                <w:lang w:val="af-ZA"/>
              </w:rPr>
              <w:t>word</w:t>
            </w:r>
            <w:r w:rsidR="006B1DC1" w:rsidRPr="007263B1">
              <w:rPr>
                <w:color w:val="000000" w:themeColor="text1"/>
                <w:lang w:val="af-ZA"/>
              </w:rPr>
              <w:t>?</w:t>
            </w:r>
          </w:p>
        </w:tc>
        <w:tc>
          <w:tcPr>
            <w:tcW w:w="236" w:type="dxa"/>
            <w:shd w:val="clear" w:color="auto" w:fill="auto"/>
          </w:tcPr>
          <w:p w:rsidR="005825ED" w:rsidRPr="007263B1" w:rsidRDefault="005825ED" w:rsidP="001E2608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5825ED" w:rsidRPr="007263B1" w:rsidRDefault="005825ED" w:rsidP="001E2608">
            <w:pPr>
              <w:rPr>
                <w:color w:val="000000" w:themeColor="text1"/>
                <w:lang w:val="af-ZA"/>
              </w:rPr>
            </w:pPr>
          </w:p>
        </w:tc>
      </w:tr>
    </w:tbl>
    <w:p w:rsidR="008806D2" w:rsidRPr="007263B1" w:rsidRDefault="008806D2" w:rsidP="001E2608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5825ED" w:rsidRPr="007263B1" w:rsidTr="00FA7ED8">
        <w:tc>
          <w:tcPr>
            <w:tcW w:w="959" w:type="dxa"/>
          </w:tcPr>
          <w:p w:rsidR="005825ED" w:rsidRPr="007263B1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5825ED" w:rsidRPr="007263B1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425" w:type="dxa"/>
          </w:tcPr>
          <w:p w:rsidR="005825ED" w:rsidRPr="007263B1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7263B1">
              <w:rPr>
                <w:bCs w:val="0"/>
                <w:color w:val="000000" w:themeColor="text1"/>
                <w:lang w:val="af-ZA"/>
              </w:rPr>
              <w:t>A</w:t>
            </w:r>
          </w:p>
          <w:p w:rsidR="005825ED" w:rsidRPr="007263B1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7263B1">
              <w:rPr>
                <w:bCs w:val="0"/>
                <w:color w:val="000000" w:themeColor="text1"/>
                <w:lang w:val="af-ZA"/>
              </w:rPr>
              <w:t>B</w:t>
            </w:r>
          </w:p>
          <w:p w:rsidR="005825ED" w:rsidRPr="007263B1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7263B1">
              <w:rPr>
                <w:bCs w:val="0"/>
                <w:color w:val="000000" w:themeColor="text1"/>
                <w:lang w:val="af-ZA"/>
              </w:rPr>
              <w:t>C</w:t>
            </w:r>
          </w:p>
          <w:p w:rsidR="005825ED" w:rsidRPr="007263B1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7263B1">
              <w:rPr>
                <w:bCs w:val="0"/>
                <w:color w:val="000000" w:themeColor="text1"/>
                <w:lang w:val="af-ZA"/>
              </w:rPr>
              <w:t>D</w:t>
            </w:r>
          </w:p>
        </w:tc>
        <w:tc>
          <w:tcPr>
            <w:tcW w:w="6946" w:type="dxa"/>
          </w:tcPr>
          <w:p w:rsidR="00F27BFD" w:rsidRPr="007263B1" w:rsidRDefault="007D10CA" w:rsidP="001E260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lang w:val="af-ZA" w:eastAsia="en-ZA"/>
              </w:rPr>
            </w:pPr>
            <w:r w:rsidRPr="007263B1">
              <w:rPr>
                <w:color w:val="000000" w:themeColor="text1"/>
                <w:lang w:val="af-ZA" w:eastAsia="en-ZA"/>
              </w:rPr>
              <w:t>(i), (ii), (iii)</w:t>
            </w:r>
            <w:r w:rsidR="008806D2" w:rsidRPr="007263B1">
              <w:rPr>
                <w:color w:val="000000" w:themeColor="text1"/>
                <w:lang w:val="af-ZA" w:eastAsia="en-ZA"/>
              </w:rPr>
              <w:t xml:space="preserve"> </w:t>
            </w:r>
            <w:r w:rsidR="006A52E1" w:rsidRPr="007263B1">
              <w:rPr>
                <w:color w:val="000000" w:themeColor="text1"/>
                <w:lang w:val="af-ZA" w:eastAsia="en-ZA"/>
              </w:rPr>
              <w:t>en</w:t>
            </w:r>
            <w:r w:rsidRPr="007263B1">
              <w:rPr>
                <w:color w:val="000000" w:themeColor="text1"/>
                <w:lang w:val="af-ZA" w:eastAsia="en-ZA"/>
              </w:rPr>
              <w:t xml:space="preserve"> </w:t>
            </w:r>
            <w:r w:rsidR="008806D2" w:rsidRPr="007263B1">
              <w:rPr>
                <w:color w:val="000000" w:themeColor="text1"/>
                <w:lang w:val="af-ZA" w:eastAsia="en-ZA"/>
              </w:rPr>
              <w:t xml:space="preserve">(iv) </w:t>
            </w:r>
          </w:p>
          <w:p w:rsidR="008806D2" w:rsidRPr="007263B1" w:rsidRDefault="006A52E1" w:rsidP="001E260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lang w:val="af-ZA" w:eastAsia="en-ZA"/>
              </w:rPr>
            </w:pPr>
            <w:r w:rsidRPr="007263B1">
              <w:rPr>
                <w:color w:val="000000" w:themeColor="text1"/>
                <w:lang w:val="af-ZA" w:eastAsia="en-ZA"/>
              </w:rPr>
              <w:t xml:space="preserve">Slegs </w:t>
            </w:r>
            <w:r w:rsidR="007D10CA" w:rsidRPr="007263B1">
              <w:rPr>
                <w:color w:val="000000" w:themeColor="text1"/>
                <w:lang w:val="af-ZA" w:eastAsia="en-ZA"/>
              </w:rPr>
              <w:t xml:space="preserve">(i), (ii) </w:t>
            </w:r>
            <w:r w:rsidRPr="007263B1">
              <w:rPr>
                <w:color w:val="000000" w:themeColor="text1"/>
                <w:lang w:val="af-ZA" w:eastAsia="en-ZA"/>
              </w:rPr>
              <w:t>en</w:t>
            </w:r>
            <w:r w:rsidR="007D10CA" w:rsidRPr="007263B1">
              <w:rPr>
                <w:color w:val="000000" w:themeColor="text1"/>
                <w:lang w:val="af-ZA" w:eastAsia="en-ZA"/>
              </w:rPr>
              <w:t xml:space="preserve"> (iii</w:t>
            </w:r>
            <w:r w:rsidR="008806D2" w:rsidRPr="007263B1">
              <w:rPr>
                <w:color w:val="000000" w:themeColor="text1"/>
                <w:lang w:val="af-ZA" w:eastAsia="en-ZA"/>
              </w:rPr>
              <w:t xml:space="preserve">) </w:t>
            </w:r>
          </w:p>
          <w:p w:rsidR="008806D2" w:rsidRPr="007263B1" w:rsidRDefault="006A52E1" w:rsidP="001E260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lang w:val="af-ZA" w:eastAsia="en-ZA"/>
              </w:rPr>
            </w:pPr>
            <w:r w:rsidRPr="007263B1">
              <w:rPr>
                <w:color w:val="000000" w:themeColor="text1"/>
                <w:lang w:val="af-ZA" w:eastAsia="en-ZA"/>
              </w:rPr>
              <w:t xml:space="preserve">Slegs </w:t>
            </w:r>
            <w:r w:rsidR="008806D2" w:rsidRPr="007263B1">
              <w:rPr>
                <w:color w:val="000000" w:themeColor="text1"/>
                <w:lang w:val="af-ZA" w:eastAsia="en-ZA"/>
              </w:rPr>
              <w:t xml:space="preserve">(i), (iii) </w:t>
            </w:r>
            <w:r w:rsidRPr="007263B1">
              <w:rPr>
                <w:color w:val="000000" w:themeColor="text1"/>
                <w:lang w:val="af-ZA" w:eastAsia="en-ZA"/>
              </w:rPr>
              <w:t>en</w:t>
            </w:r>
            <w:r w:rsidR="008806D2" w:rsidRPr="007263B1">
              <w:rPr>
                <w:color w:val="000000" w:themeColor="text1"/>
                <w:lang w:val="af-ZA" w:eastAsia="en-ZA"/>
              </w:rPr>
              <w:t xml:space="preserve"> (</w:t>
            </w:r>
            <w:r w:rsidR="007D10CA" w:rsidRPr="007263B1">
              <w:rPr>
                <w:color w:val="000000" w:themeColor="text1"/>
                <w:lang w:val="af-ZA" w:eastAsia="en-ZA"/>
              </w:rPr>
              <w:t>i</w:t>
            </w:r>
            <w:r w:rsidR="008806D2" w:rsidRPr="007263B1">
              <w:rPr>
                <w:color w:val="000000" w:themeColor="text1"/>
                <w:lang w:val="af-ZA" w:eastAsia="en-ZA"/>
              </w:rPr>
              <w:t xml:space="preserve">v) </w:t>
            </w:r>
          </w:p>
          <w:p w:rsidR="008806D2" w:rsidRPr="007263B1" w:rsidRDefault="006A52E1" w:rsidP="001E260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lang w:val="af-ZA" w:eastAsia="en-ZA"/>
              </w:rPr>
            </w:pPr>
            <w:r w:rsidRPr="007263B1">
              <w:rPr>
                <w:color w:val="000000" w:themeColor="text1"/>
                <w:lang w:val="af-ZA" w:eastAsia="en-ZA"/>
              </w:rPr>
              <w:t xml:space="preserve">Slegs </w:t>
            </w:r>
            <w:r w:rsidR="007D10CA" w:rsidRPr="007263B1">
              <w:rPr>
                <w:color w:val="000000" w:themeColor="text1"/>
                <w:lang w:val="af-ZA" w:eastAsia="en-ZA"/>
              </w:rPr>
              <w:t xml:space="preserve">(ii), (iii) </w:t>
            </w:r>
            <w:r w:rsidRPr="007263B1">
              <w:rPr>
                <w:color w:val="000000" w:themeColor="text1"/>
                <w:lang w:val="af-ZA" w:eastAsia="en-ZA"/>
              </w:rPr>
              <w:t>en</w:t>
            </w:r>
            <w:r w:rsidR="007D10CA" w:rsidRPr="007263B1">
              <w:rPr>
                <w:color w:val="000000" w:themeColor="text1"/>
                <w:lang w:val="af-ZA" w:eastAsia="en-ZA"/>
              </w:rPr>
              <w:t xml:space="preserve"> (iv) </w:t>
            </w:r>
          </w:p>
        </w:tc>
        <w:tc>
          <w:tcPr>
            <w:tcW w:w="236" w:type="dxa"/>
          </w:tcPr>
          <w:p w:rsidR="005825ED" w:rsidRPr="007263B1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5825ED" w:rsidRPr="007263B1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  <w:p w:rsidR="005825ED" w:rsidRPr="007263B1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  <w:p w:rsidR="005825ED" w:rsidRPr="007263B1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  <w:p w:rsidR="005825ED" w:rsidRPr="007263B1" w:rsidRDefault="005825ED" w:rsidP="001E2608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  <w:color w:val="000000" w:themeColor="text1"/>
                <w:lang w:val="af-ZA"/>
              </w:rPr>
            </w:pPr>
          </w:p>
        </w:tc>
      </w:tr>
    </w:tbl>
    <w:p w:rsidR="007263B1" w:rsidRDefault="007263B1" w:rsidP="001E2608">
      <w:pPr>
        <w:rPr>
          <w:color w:val="000000" w:themeColor="text1"/>
          <w:lang w:val="af-ZA"/>
        </w:rPr>
      </w:pPr>
    </w:p>
    <w:p w:rsidR="007263B1" w:rsidRDefault="007263B1">
      <w:pPr>
        <w:rPr>
          <w:color w:val="000000" w:themeColor="text1"/>
          <w:lang w:val="af-ZA"/>
        </w:rPr>
      </w:pPr>
      <w:r>
        <w:rPr>
          <w:color w:val="000000" w:themeColor="text1"/>
          <w:lang w:val="af-ZA"/>
        </w:rPr>
        <w:br w:type="page"/>
      </w:r>
    </w:p>
    <w:p w:rsidR="005D4002" w:rsidRPr="007263B1" w:rsidRDefault="005D4002" w:rsidP="001E2608">
      <w:pPr>
        <w:rPr>
          <w:color w:val="000000" w:themeColor="text1"/>
          <w:lang w:val="af-ZA"/>
        </w:rPr>
      </w:pPr>
    </w:p>
    <w:p w:rsidR="00226AEF" w:rsidRPr="007263B1" w:rsidRDefault="00226AEF" w:rsidP="001E2608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1E2608" w:rsidRPr="007263B1" w:rsidTr="00E7788D">
        <w:tc>
          <w:tcPr>
            <w:tcW w:w="959" w:type="dxa"/>
          </w:tcPr>
          <w:p w:rsidR="000E7659" w:rsidRPr="007263B1" w:rsidRDefault="000E7659" w:rsidP="00E7788D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0E7659" w:rsidRPr="007263B1" w:rsidRDefault="000E7659" w:rsidP="00E7788D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7263B1">
              <w:rPr>
                <w:color w:val="000000" w:themeColor="text1"/>
                <w:lang w:val="af-ZA"/>
              </w:rPr>
              <w:t>1.1.</w:t>
            </w:r>
            <w:r w:rsidR="0021024A" w:rsidRPr="007263B1">
              <w:rPr>
                <w:color w:val="000000" w:themeColor="text1"/>
                <w:lang w:val="af-ZA"/>
              </w:rPr>
              <w:t>9</w:t>
            </w:r>
          </w:p>
        </w:tc>
        <w:tc>
          <w:tcPr>
            <w:tcW w:w="7371" w:type="dxa"/>
          </w:tcPr>
          <w:p w:rsidR="0021024A" w:rsidRPr="007263B1" w:rsidRDefault="00E7788D" w:rsidP="00E7788D">
            <w:pPr>
              <w:pStyle w:val="Header"/>
              <w:tabs>
                <w:tab w:val="clear" w:pos="4153"/>
                <w:tab w:val="clear" w:pos="8306"/>
                <w:tab w:val="left" w:pos="3436"/>
                <w:tab w:val="right" w:pos="7155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7263B1">
              <w:rPr>
                <w:bCs w:val="0"/>
                <w:color w:val="000000" w:themeColor="text1"/>
                <w:lang w:val="af-ZA"/>
              </w:rPr>
              <w:t>'</w:t>
            </w:r>
            <w:r w:rsidR="006A52E1" w:rsidRPr="007263B1">
              <w:rPr>
                <w:bCs w:val="0"/>
                <w:color w:val="000000" w:themeColor="text1"/>
                <w:lang w:val="af-ZA"/>
              </w:rPr>
              <w:t xml:space="preserve">n Man het </w:t>
            </w:r>
            <w:r w:rsidRPr="007263B1">
              <w:rPr>
                <w:bCs w:val="0"/>
                <w:color w:val="000000" w:themeColor="text1"/>
                <w:lang w:val="af-ZA"/>
              </w:rPr>
              <w:t>'</w:t>
            </w:r>
            <w:r w:rsidR="006A52E1" w:rsidRPr="007263B1">
              <w:rPr>
                <w:bCs w:val="0"/>
                <w:color w:val="000000" w:themeColor="text1"/>
                <w:lang w:val="af-ZA"/>
              </w:rPr>
              <w:t>n</w:t>
            </w:r>
            <w:r w:rsidR="00AA4379" w:rsidRPr="007263B1">
              <w:rPr>
                <w:bCs w:val="0"/>
                <w:color w:val="000000" w:themeColor="text1"/>
                <w:lang w:val="af-ZA"/>
              </w:rPr>
              <w:t xml:space="preserve"> vase</w:t>
            </w:r>
            <w:r w:rsidR="006A52E1" w:rsidRPr="007263B1">
              <w:rPr>
                <w:bCs w:val="0"/>
                <w:color w:val="000000" w:themeColor="text1"/>
                <w:lang w:val="af-ZA"/>
              </w:rPr>
              <w:t>k</w:t>
            </w:r>
            <w:r w:rsidR="00AA4379" w:rsidRPr="007263B1">
              <w:rPr>
                <w:bCs w:val="0"/>
                <w:color w:val="000000" w:themeColor="text1"/>
                <w:lang w:val="af-ZA"/>
              </w:rPr>
              <w:t>tom</w:t>
            </w:r>
            <w:r w:rsidR="006A52E1" w:rsidRPr="007263B1">
              <w:rPr>
                <w:bCs w:val="0"/>
                <w:color w:val="000000" w:themeColor="text1"/>
                <w:lang w:val="af-ZA"/>
              </w:rPr>
              <w:t>ie</w:t>
            </w:r>
            <w:r w:rsidR="00320236" w:rsidRPr="007263B1">
              <w:rPr>
                <w:bCs w:val="0"/>
                <w:color w:val="000000" w:themeColor="text1"/>
                <w:lang w:val="af-ZA"/>
              </w:rPr>
              <w:t xml:space="preserve"> </w:t>
            </w:r>
            <w:r w:rsidR="006A52E1" w:rsidRPr="007263B1">
              <w:rPr>
                <w:bCs w:val="0"/>
                <w:color w:val="000000" w:themeColor="text1"/>
                <w:lang w:val="af-ZA"/>
              </w:rPr>
              <w:t>ondergaan waar die</w:t>
            </w:r>
            <w:r w:rsidR="00320236" w:rsidRPr="007263B1">
              <w:rPr>
                <w:bCs w:val="0"/>
                <w:color w:val="000000" w:themeColor="text1"/>
                <w:lang w:val="af-ZA"/>
              </w:rPr>
              <w:t xml:space="preserve"> </w:t>
            </w:r>
            <w:proofErr w:type="spellStart"/>
            <w:r w:rsidR="00AA4379" w:rsidRPr="007263B1">
              <w:rPr>
                <w:bCs w:val="0"/>
                <w:color w:val="000000" w:themeColor="text1"/>
                <w:lang w:val="af-ZA"/>
              </w:rPr>
              <w:t>sperm</w:t>
            </w:r>
            <w:r w:rsidR="006A52E1" w:rsidRPr="007263B1">
              <w:rPr>
                <w:bCs w:val="0"/>
                <w:color w:val="000000" w:themeColor="text1"/>
                <w:lang w:val="af-ZA"/>
              </w:rPr>
              <w:t>buis</w:t>
            </w:r>
            <w:proofErr w:type="spellEnd"/>
            <w:r w:rsidR="00AA4379" w:rsidRPr="007263B1">
              <w:rPr>
                <w:bCs w:val="0"/>
                <w:color w:val="000000" w:themeColor="text1"/>
                <w:lang w:val="af-ZA"/>
              </w:rPr>
              <w:t xml:space="preserve">/vas deferens </w:t>
            </w:r>
            <w:r w:rsidR="006A52E1" w:rsidRPr="007263B1">
              <w:rPr>
                <w:bCs w:val="0"/>
                <w:color w:val="000000" w:themeColor="text1"/>
                <w:lang w:val="af-ZA"/>
              </w:rPr>
              <w:t>deurgesny is</w:t>
            </w:r>
            <w:r w:rsidR="00C360C8" w:rsidRPr="007263B1">
              <w:rPr>
                <w:bCs w:val="0"/>
                <w:color w:val="000000" w:themeColor="text1"/>
                <w:lang w:val="af-ZA"/>
              </w:rPr>
              <w:t>.</w:t>
            </w:r>
          </w:p>
          <w:p w:rsidR="00C360C8" w:rsidRPr="007263B1" w:rsidRDefault="00C360C8" w:rsidP="00E7788D">
            <w:pPr>
              <w:pStyle w:val="Header"/>
              <w:tabs>
                <w:tab w:val="clear" w:pos="4153"/>
                <w:tab w:val="clear" w:pos="8306"/>
                <w:tab w:val="left" w:pos="3436"/>
                <w:tab w:val="right" w:pos="7155"/>
              </w:tabs>
              <w:jc w:val="both"/>
              <w:rPr>
                <w:bCs w:val="0"/>
                <w:color w:val="000000" w:themeColor="text1"/>
                <w:lang w:val="af-ZA"/>
              </w:rPr>
            </w:pPr>
          </w:p>
          <w:p w:rsidR="005D1E2F" w:rsidRPr="007263B1" w:rsidRDefault="006A52E1" w:rsidP="00AD7C2D">
            <w:pPr>
              <w:pStyle w:val="Header"/>
              <w:tabs>
                <w:tab w:val="clear" w:pos="4153"/>
                <w:tab w:val="clear" w:pos="8306"/>
                <w:tab w:val="left" w:pos="3436"/>
                <w:tab w:val="right" w:pos="7155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7263B1">
              <w:rPr>
                <w:bCs w:val="0"/>
                <w:color w:val="000000" w:themeColor="text1"/>
                <w:lang w:val="af-ZA"/>
              </w:rPr>
              <w:t xml:space="preserve">Watter EEN van die volgende </w:t>
            </w:r>
            <w:r w:rsidR="00C360C8" w:rsidRPr="007263B1">
              <w:rPr>
                <w:bCs w:val="0"/>
                <w:color w:val="000000" w:themeColor="text1"/>
                <w:lang w:val="af-ZA"/>
              </w:rPr>
              <w:t>stru</w:t>
            </w:r>
            <w:r w:rsidRPr="007263B1">
              <w:rPr>
                <w:bCs w:val="0"/>
                <w:color w:val="000000" w:themeColor="text1"/>
                <w:lang w:val="af-ZA"/>
              </w:rPr>
              <w:t>k</w:t>
            </w:r>
            <w:r w:rsidR="00C360C8" w:rsidRPr="007263B1">
              <w:rPr>
                <w:bCs w:val="0"/>
                <w:color w:val="000000" w:themeColor="text1"/>
                <w:lang w:val="af-ZA"/>
              </w:rPr>
              <w:t xml:space="preserve">ture </w:t>
            </w:r>
            <w:r w:rsidRPr="007263B1">
              <w:rPr>
                <w:bCs w:val="0"/>
                <w:color w:val="000000" w:themeColor="text1"/>
                <w:lang w:val="af-ZA"/>
              </w:rPr>
              <w:t xml:space="preserve">sal nie </w:t>
            </w:r>
            <w:r w:rsidR="00AD7C2D">
              <w:rPr>
                <w:bCs w:val="0"/>
                <w:color w:val="000000" w:themeColor="text1"/>
                <w:lang w:val="af-ZA"/>
              </w:rPr>
              <w:t xml:space="preserve">meer </w:t>
            </w:r>
            <w:r w:rsidRPr="007263B1">
              <w:rPr>
                <w:bCs w:val="0"/>
                <w:color w:val="000000" w:themeColor="text1"/>
                <w:lang w:val="af-ZA"/>
              </w:rPr>
              <w:t xml:space="preserve">tot die </w:t>
            </w:r>
            <w:r w:rsidR="00C360C8" w:rsidRPr="007263B1">
              <w:rPr>
                <w:bCs w:val="0"/>
                <w:color w:val="000000" w:themeColor="text1"/>
                <w:lang w:val="af-ZA"/>
              </w:rPr>
              <w:t>produ</w:t>
            </w:r>
            <w:r w:rsidR="00AD7C2D">
              <w:rPr>
                <w:bCs w:val="0"/>
                <w:color w:val="000000" w:themeColor="text1"/>
                <w:lang w:val="af-ZA"/>
              </w:rPr>
              <w:t>k</w:t>
            </w:r>
            <w:r w:rsidRPr="007263B1">
              <w:rPr>
                <w:bCs w:val="0"/>
                <w:color w:val="000000" w:themeColor="text1"/>
                <w:lang w:val="af-ZA"/>
              </w:rPr>
              <w:t>sie van</w:t>
            </w:r>
            <w:r w:rsidR="00C360C8" w:rsidRPr="007263B1">
              <w:rPr>
                <w:bCs w:val="0"/>
                <w:color w:val="000000" w:themeColor="text1"/>
                <w:lang w:val="af-ZA"/>
              </w:rPr>
              <w:t xml:space="preserve"> semen</w:t>
            </w:r>
            <w:r w:rsidRPr="007263B1">
              <w:rPr>
                <w:bCs w:val="0"/>
                <w:color w:val="000000" w:themeColor="text1"/>
                <w:lang w:val="af-ZA"/>
              </w:rPr>
              <w:t xml:space="preserve"> bydra nie</w:t>
            </w:r>
            <w:r w:rsidR="00C360C8" w:rsidRPr="007263B1">
              <w:rPr>
                <w:bCs w:val="0"/>
                <w:color w:val="000000" w:themeColor="text1"/>
                <w:lang w:val="af-ZA"/>
              </w:rPr>
              <w:t>?</w:t>
            </w:r>
          </w:p>
        </w:tc>
        <w:tc>
          <w:tcPr>
            <w:tcW w:w="236" w:type="dxa"/>
          </w:tcPr>
          <w:p w:rsidR="000E7659" w:rsidRPr="007263B1" w:rsidRDefault="000E7659" w:rsidP="00E7788D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0E7659" w:rsidRPr="007263B1" w:rsidRDefault="000E7659" w:rsidP="00E7788D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</w:tr>
    </w:tbl>
    <w:p w:rsidR="0021024A" w:rsidRPr="007263B1" w:rsidRDefault="0021024A" w:rsidP="001E2608">
      <w:pPr>
        <w:rPr>
          <w:vanish/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0E7659" w:rsidRPr="007263B1" w:rsidTr="00FA7ED8">
        <w:tc>
          <w:tcPr>
            <w:tcW w:w="959" w:type="dxa"/>
          </w:tcPr>
          <w:p w:rsidR="000E7659" w:rsidRPr="007263B1" w:rsidRDefault="000E7659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0E7659" w:rsidRPr="007263B1" w:rsidRDefault="000E7659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425" w:type="dxa"/>
          </w:tcPr>
          <w:p w:rsidR="000E7659" w:rsidRPr="007263B1" w:rsidRDefault="000E7659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7263B1">
              <w:rPr>
                <w:bCs w:val="0"/>
                <w:color w:val="000000" w:themeColor="text1"/>
                <w:lang w:val="af-ZA"/>
              </w:rPr>
              <w:t>A</w:t>
            </w:r>
          </w:p>
          <w:p w:rsidR="000E7659" w:rsidRPr="007263B1" w:rsidRDefault="000E7659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7263B1">
              <w:rPr>
                <w:bCs w:val="0"/>
                <w:color w:val="000000" w:themeColor="text1"/>
                <w:lang w:val="af-ZA"/>
              </w:rPr>
              <w:t>B</w:t>
            </w:r>
          </w:p>
          <w:p w:rsidR="000E7659" w:rsidRPr="007263B1" w:rsidRDefault="000E7659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7263B1">
              <w:rPr>
                <w:bCs w:val="0"/>
                <w:color w:val="000000" w:themeColor="text1"/>
                <w:lang w:val="af-ZA"/>
              </w:rPr>
              <w:t>C</w:t>
            </w:r>
          </w:p>
          <w:p w:rsidR="000E7659" w:rsidRPr="007263B1" w:rsidRDefault="000E7659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7263B1">
              <w:rPr>
                <w:bCs w:val="0"/>
                <w:color w:val="000000" w:themeColor="text1"/>
                <w:lang w:val="af-ZA"/>
              </w:rPr>
              <w:t>D</w:t>
            </w:r>
          </w:p>
        </w:tc>
        <w:tc>
          <w:tcPr>
            <w:tcW w:w="6946" w:type="dxa"/>
          </w:tcPr>
          <w:p w:rsidR="00F27BFD" w:rsidRPr="007263B1" w:rsidRDefault="00C360C8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rPr>
                <w:bCs w:val="0"/>
                <w:color w:val="000000" w:themeColor="text1"/>
                <w:lang w:val="af-ZA"/>
              </w:rPr>
            </w:pPr>
            <w:proofErr w:type="spellStart"/>
            <w:r w:rsidRPr="007263B1">
              <w:rPr>
                <w:bCs w:val="0"/>
                <w:color w:val="000000" w:themeColor="text1"/>
                <w:lang w:val="af-ZA"/>
              </w:rPr>
              <w:t>Sem</w:t>
            </w:r>
            <w:r w:rsidR="006A52E1" w:rsidRPr="007263B1">
              <w:rPr>
                <w:bCs w:val="0"/>
                <w:color w:val="000000" w:themeColor="text1"/>
                <w:lang w:val="af-ZA"/>
              </w:rPr>
              <w:t>e</w:t>
            </w:r>
            <w:r w:rsidR="0012174F" w:rsidRPr="007263B1">
              <w:rPr>
                <w:bCs w:val="0"/>
                <w:color w:val="000000" w:themeColor="text1"/>
                <w:lang w:val="af-ZA"/>
              </w:rPr>
              <w:t>n</w:t>
            </w:r>
            <w:r w:rsidRPr="007263B1">
              <w:rPr>
                <w:bCs w:val="0"/>
                <w:color w:val="000000" w:themeColor="text1"/>
                <w:lang w:val="af-ZA"/>
              </w:rPr>
              <w:t>vesi</w:t>
            </w:r>
            <w:r w:rsidR="006A52E1" w:rsidRPr="007263B1">
              <w:rPr>
                <w:bCs w:val="0"/>
                <w:color w:val="000000" w:themeColor="text1"/>
                <w:lang w:val="af-ZA"/>
              </w:rPr>
              <w:t>ke</w:t>
            </w:r>
            <w:r w:rsidRPr="007263B1">
              <w:rPr>
                <w:bCs w:val="0"/>
                <w:color w:val="000000" w:themeColor="text1"/>
                <w:lang w:val="af-ZA"/>
              </w:rPr>
              <w:t>ls</w:t>
            </w:r>
            <w:proofErr w:type="spellEnd"/>
          </w:p>
          <w:p w:rsidR="00C360C8" w:rsidRPr="007263B1" w:rsidRDefault="00C360C8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rPr>
                <w:bCs w:val="0"/>
                <w:color w:val="000000" w:themeColor="text1"/>
                <w:lang w:val="af-ZA"/>
              </w:rPr>
            </w:pPr>
            <w:r w:rsidRPr="007263B1">
              <w:rPr>
                <w:bCs w:val="0"/>
                <w:color w:val="000000" w:themeColor="text1"/>
                <w:lang w:val="af-ZA"/>
              </w:rPr>
              <w:t>Prosta</w:t>
            </w:r>
            <w:r w:rsidR="006A52E1" w:rsidRPr="007263B1">
              <w:rPr>
                <w:bCs w:val="0"/>
                <w:color w:val="000000" w:themeColor="text1"/>
                <w:lang w:val="af-ZA"/>
              </w:rPr>
              <w:t>a</w:t>
            </w:r>
            <w:r w:rsidRPr="007263B1">
              <w:rPr>
                <w:bCs w:val="0"/>
                <w:color w:val="000000" w:themeColor="text1"/>
                <w:lang w:val="af-ZA"/>
              </w:rPr>
              <w:t>t</w:t>
            </w:r>
            <w:r w:rsidR="006A52E1" w:rsidRPr="007263B1">
              <w:rPr>
                <w:bCs w:val="0"/>
                <w:color w:val="000000" w:themeColor="text1"/>
                <w:lang w:val="af-ZA"/>
              </w:rPr>
              <w:t>klier</w:t>
            </w:r>
          </w:p>
          <w:p w:rsidR="00C360C8" w:rsidRPr="007263B1" w:rsidRDefault="00AD7C2D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rPr>
                <w:bCs w:val="0"/>
                <w:color w:val="000000" w:themeColor="text1"/>
                <w:lang w:val="af-ZA"/>
              </w:rPr>
            </w:pPr>
            <w:r>
              <w:rPr>
                <w:bCs w:val="0"/>
                <w:color w:val="000000" w:themeColor="text1"/>
                <w:lang w:val="af-ZA"/>
              </w:rPr>
              <w:t>Saadbuisies</w:t>
            </w:r>
          </w:p>
          <w:p w:rsidR="00C360C8" w:rsidRPr="007263B1" w:rsidRDefault="00C360C8" w:rsidP="001E260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rPr>
                <w:bCs w:val="0"/>
                <w:color w:val="000000" w:themeColor="text1"/>
                <w:lang w:val="af-ZA"/>
              </w:rPr>
            </w:pPr>
            <w:r w:rsidRPr="007263B1">
              <w:rPr>
                <w:bCs w:val="0"/>
                <w:color w:val="000000" w:themeColor="text1"/>
                <w:lang w:val="af-ZA"/>
              </w:rPr>
              <w:t>Cowper</w:t>
            </w:r>
            <w:r w:rsidR="0012174F" w:rsidRPr="007263B1">
              <w:rPr>
                <w:bCs w:val="0"/>
                <w:color w:val="000000" w:themeColor="text1"/>
                <w:lang w:val="af-ZA"/>
              </w:rPr>
              <w:t xml:space="preserve"> </w:t>
            </w:r>
            <w:r w:rsidRPr="007263B1">
              <w:rPr>
                <w:bCs w:val="0"/>
                <w:color w:val="000000" w:themeColor="text1"/>
                <w:lang w:val="af-ZA"/>
              </w:rPr>
              <w:t>s</w:t>
            </w:r>
            <w:r w:rsidR="0012174F" w:rsidRPr="007263B1">
              <w:rPr>
                <w:bCs w:val="0"/>
                <w:color w:val="000000" w:themeColor="text1"/>
                <w:lang w:val="af-ZA"/>
              </w:rPr>
              <w:t>e</w:t>
            </w:r>
            <w:r w:rsidRPr="007263B1">
              <w:rPr>
                <w:bCs w:val="0"/>
                <w:color w:val="000000" w:themeColor="text1"/>
                <w:lang w:val="af-ZA"/>
              </w:rPr>
              <w:t xml:space="preserve"> </w:t>
            </w:r>
            <w:r w:rsidR="0012174F" w:rsidRPr="007263B1">
              <w:rPr>
                <w:bCs w:val="0"/>
                <w:color w:val="000000" w:themeColor="text1"/>
                <w:lang w:val="af-ZA"/>
              </w:rPr>
              <w:t>klier</w:t>
            </w:r>
          </w:p>
        </w:tc>
        <w:tc>
          <w:tcPr>
            <w:tcW w:w="236" w:type="dxa"/>
          </w:tcPr>
          <w:p w:rsidR="000E7659" w:rsidRPr="007263B1" w:rsidRDefault="000E7659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0E7659" w:rsidRPr="007263B1" w:rsidRDefault="000E7659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  <w:p w:rsidR="000E7659" w:rsidRPr="007263B1" w:rsidRDefault="000E7659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  <w:p w:rsidR="000E7659" w:rsidRPr="007263B1" w:rsidRDefault="000E7659" w:rsidP="001E260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  <w:p w:rsidR="000E7659" w:rsidRPr="007263B1" w:rsidRDefault="000E7659" w:rsidP="001E2608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  <w:color w:val="000000" w:themeColor="text1"/>
                <w:lang w:val="af-ZA"/>
              </w:rPr>
            </w:pPr>
          </w:p>
        </w:tc>
      </w:tr>
    </w:tbl>
    <w:p w:rsidR="001055EE" w:rsidRPr="007263B1" w:rsidRDefault="001055EE" w:rsidP="001E2608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1E2608" w:rsidRPr="007263B1" w:rsidTr="007263B1">
        <w:tc>
          <w:tcPr>
            <w:tcW w:w="959" w:type="dxa"/>
          </w:tcPr>
          <w:p w:rsidR="00564D59" w:rsidRPr="007263B1" w:rsidRDefault="00564D59" w:rsidP="007263B1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564D59" w:rsidRPr="007263B1" w:rsidRDefault="00564D59" w:rsidP="007263B1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7263B1">
              <w:rPr>
                <w:color w:val="000000" w:themeColor="text1"/>
                <w:lang w:val="af-ZA"/>
              </w:rPr>
              <w:t>1.1.10</w:t>
            </w:r>
          </w:p>
        </w:tc>
        <w:tc>
          <w:tcPr>
            <w:tcW w:w="7371" w:type="dxa"/>
          </w:tcPr>
          <w:p w:rsidR="00746303" w:rsidRPr="007263B1" w:rsidRDefault="0012174F" w:rsidP="007263B1">
            <w:pPr>
              <w:jc w:val="both"/>
              <w:rPr>
                <w:bCs w:val="0"/>
                <w:color w:val="000000" w:themeColor="text1"/>
                <w:lang w:val="af-ZA"/>
              </w:rPr>
            </w:pPr>
            <w:r w:rsidRPr="007263B1">
              <w:rPr>
                <w:bCs w:val="0"/>
                <w:color w:val="000000" w:themeColor="text1"/>
                <w:lang w:val="af-ZA"/>
              </w:rPr>
              <w:t xml:space="preserve">Lugbesoedeling is </w:t>
            </w:r>
            <w:r w:rsidR="00AD7C2D">
              <w:rPr>
                <w:bCs w:val="0"/>
                <w:color w:val="000000" w:themeColor="text1"/>
                <w:lang w:val="af-ZA"/>
              </w:rPr>
              <w:t xml:space="preserve">gewoonlik </w:t>
            </w:r>
            <w:r w:rsidRPr="007263B1">
              <w:rPr>
                <w:bCs w:val="0"/>
                <w:color w:val="000000" w:themeColor="text1"/>
                <w:lang w:val="af-ZA"/>
              </w:rPr>
              <w:t xml:space="preserve">hoër in die </w:t>
            </w:r>
            <w:r w:rsidR="00AD7C2D">
              <w:rPr>
                <w:bCs w:val="0"/>
                <w:color w:val="000000" w:themeColor="text1"/>
                <w:lang w:val="af-ZA"/>
              </w:rPr>
              <w:t xml:space="preserve">middestad </w:t>
            </w:r>
            <w:r w:rsidRPr="007263B1">
              <w:rPr>
                <w:bCs w:val="0"/>
                <w:color w:val="000000" w:themeColor="text1"/>
                <w:lang w:val="af-ZA"/>
              </w:rPr>
              <w:t xml:space="preserve">as </w:t>
            </w:r>
            <w:r w:rsidR="00FA06EB">
              <w:rPr>
                <w:bCs w:val="0"/>
                <w:color w:val="000000" w:themeColor="text1"/>
                <w:lang w:val="af-ZA"/>
              </w:rPr>
              <w:t>w</w:t>
            </w:r>
            <w:r w:rsidR="00AD7C2D">
              <w:rPr>
                <w:bCs w:val="0"/>
                <w:color w:val="000000" w:themeColor="text1"/>
                <w:lang w:val="af-ZA"/>
              </w:rPr>
              <w:t>e</w:t>
            </w:r>
            <w:r w:rsidR="00FA06EB">
              <w:rPr>
                <w:bCs w:val="0"/>
                <w:color w:val="000000" w:themeColor="text1"/>
                <w:lang w:val="af-ZA"/>
              </w:rPr>
              <w:t>g</w:t>
            </w:r>
            <w:r w:rsidR="00AD7C2D">
              <w:rPr>
                <w:bCs w:val="0"/>
                <w:color w:val="000000" w:themeColor="text1"/>
                <w:lang w:val="af-ZA"/>
              </w:rPr>
              <w:t xml:space="preserve"> daarvandaan</w:t>
            </w:r>
            <w:r w:rsidRPr="007263B1">
              <w:rPr>
                <w:bCs w:val="0"/>
                <w:color w:val="000000" w:themeColor="text1"/>
                <w:lang w:val="af-ZA"/>
              </w:rPr>
              <w:t>.</w:t>
            </w:r>
            <w:proofErr w:type="gramStart"/>
            <w:r w:rsidR="00FE3348" w:rsidRPr="007263B1">
              <w:rPr>
                <w:bCs w:val="0"/>
                <w:color w:val="000000" w:themeColor="text1"/>
                <w:lang w:val="af-ZA"/>
              </w:rPr>
              <w:t xml:space="preserve"> </w:t>
            </w:r>
            <w:r w:rsidR="00746303" w:rsidRPr="007263B1">
              <w:rPr>
                <w:bCs w:val="0"/>
                <w:color w:val="000000" w:themeColor="text1"/>
                <w:lang w:val="af-ZA"/>
              </w:rPr>
              <w:t xml:space="preserve"> </w:t>
            </w:r>
            <w:proofErr w:type="gramEnd"/>
          </w:p>
          <w:p w:rsidR="00746303" w:rsidRPr="007263B1" w:rsidRDefault="00746303" w:rsidP="007263B1">
            <w:pPr>
              <w:jc w:val="both"/>
              <w:rPr>
                <w:bCs w:val="0"/>
                <w:color w:val="000000" w:themeColor="text1"/>
                <w:lang w:val="af-ZA"/>
              </w:rPr>
            </w:pPr>
          </w:p>
          <w:p w:rsidR="00E35E02" w:rsidRPr="007263B1" w:rsidRDefault="0012174F" w:rsidP="007263B1">
            <w:pPr>
              <w:jc w:val="both"/>
              <w:rPr>
                <w:bCs w:val="0"/>
                <w:color w:val="000000" w:themeColor="text1"/>
                <w:lang w:val="af-ZA"/>
              </w:rPr>
            </w:pPr>
            <w:r w:rsidRPr="007263B1">
              <w:rPr>
                <w:bCs w:val="0"/>
                <w:color w:val="000000" w:themeColor="text1"/>
                <w:lang w:val="af-ZA"/>
              </w:rPr>
              <w:t>Die hoeveelheid besoedeling in die atmos</w:t>
            </w:r>
            <w:r w:rsidR="00AD7C2D">
              <w:rPr>
                <w:bCs w:val="0"/>
                <w:color w:val="000000" w:themeColor="text1"/>
                <w:lang w:val="af-ZA"/>
              </w:rPr>
              <w:t>feer kan geskat word deur ligeen</w:t>
            </w:r>
            <w:r w:rsidRPr="007263B1">
              <w:rPr>
                <w:bCs w:val="0"/>
                <w:color w:val="000000" w:themeColor="text1"/>
                <w:lang w:val="af-ZA"/>
              </w:rPr>
              <w:t xml:space="preserve"> te gebruik.</w:t>
            </w:r>
            <w:r w:rsidR="00E15CA8" w:rsidRPr="007263B1">
              <w:rPr>
                <w:bCs w:val="0"/>
                <w:color w:val="000000" w:themeColor="text1"/>
                <w:lang w:val="af-ZA"/>
              </w:rPr>
              <w:t xml:space="preserve"> L</w:t>
            </w:r>
            <w:r w:rsidR="00746303" w:rsidRPr="007263B1">
              <w:rPr>
                <w:bCs w:val="0"/>
                <w:color w:val="000000" w:themeColor="text1"/>
                <w:lang w:val="af-ZA"/>
              </w:rPr>
              <w:t>i</w:t>
            </w:r>
            <w:r w:rsidRPr="007263B1">
              <w:rPr>
                <w:bCs w:val="0"/>
                <w:color w:val="000000" w:themeColor="text1"/>
                <w:lang w:val="af-ZA"/>
              </w:rPr>
              <w:t>ge</w:t>
            </w:r>
            <w:r w:rsidR="00AD7C2D">
              <w:rPr>
                <w:bCs w:val="0"/>
                <w:color w:val="000000" w:themeColor="text1"/>
                <w:lang w:val="af-ZA"/>
              </w:rPr>
              <w:t>e</w:t>
            </w:r>
            <w:r w:rsidRPr="007263B1">
              <w:rPr>
                <w:bCs w:val="0"/>
                <w:color w:val="000000" w:themeColor="text1"/>
                <w:lang w:val="af-ZA"/>
              </w:rPr>
              <w:t>n</w:t>
            </w:r>
            <w:r w:rsidR="00746303" w:rsidRPr="007263B1">
              <w:rPr>
                <w:bCs w:val="0"/>
                <w:color w:val="000000" w:themeColor="text1"/>
                <w:lang w:val="af-ZA"/>
              </w:rPr>
              <w:t xml:space="preserve"> is </w:t>
            </w:r>
            <w:r w:rsidR="00AD7C2D">
              <w:rPr>
                <w:bCs w:val="0"/>
                <w:color w:val="000000" w:themeColor="text1"/>
                <w:lang w:val="af-ZA"/>
              </w:rPr>
              <w:t xml:space="preserve">'n </w:t>
            </w:r>
            <w:r w:rsidR="00746303" w:rsidRPr="007263B1">
              <w:rPr>
                <w:bCs w:val="0"/>
                <w:color w:val="000000" w:themeColor="text1"/>
                <w:lang w:val="af-ZA"/>
              </w:rPr>
              <w:t xml:space="preserve">plant </w:t>
            </w:r>
            <w:r w:rsidRPr="007263B1">
              <w:rPr>
                <w:bCs w:val="0"/>
                <w:color w:val="000000" w:themeColor="text1"/>
                <w:lang w:val="af-ZA"/>
              </w:rPr>
              <w:t xml:space="preserve">wat uit </w:t>
            </w:r>
            <w:r w:rsidR="00E7788D" w:rsidRPr="007263B1">
              <w:rPr>
                <w:bCs w:val="0"/>
                <w:color w:val="000000" w:themeColor="text1"/>
                <w:lang w:val="af-ZA"/>
              </w:rPr>
              <w:t>'</w:t>
            </w:r>
            <w:r w:rsidRPr="007263B1">
              <w:rPr>
                <w:bCs w:val="0"/>
                <w:color w:val="000000" w:themeColor="text1"/>
                <w:lang w:val="af-ZA"/>
              </w:rPr>
              <w:t xml:space="preserve">n </w:t>
            </w:r>
            <w:r w:rsidR="00E15CA8" w:rsidRPr="007263B1">
              <w:rPr>
                <w:bCs w:val="0"/>
                <w:color w:val="000000" w:themeColor="text1"/>
                <w:lang w:val="af-ZA"/>
              </w:rPr>
              <w:t xml:space="preserve">fungus </w:t>
            </w:r>
            <w:r w:rsidRPr="007263B1">
              <w:rPr>
                <w:bCs w:val="0"/>
                <w:color w:val="000000" w:themeColor="text1"/>
                <w:lang w:val="af-ZA"/>
              </w:rPr>
              <w:t xml:space="preserve">en </w:t>
            </w:r>
            <w:r w:rsidR="00E7788D" w:rsidRPr="007263B1">
              <w:rPr>
                <w:bCs w:val="0"/>
                <w:color w:val="000000" w:themeColor="text1"/>
                <w:lang w:val="af-ZA"/>
              </w:rPr>
              <w:t>'</w:t>
            </w:r>
            <w:r w:rsidRPr="007263B1">
              <w:rPr>
                <w:bCs w:val="0"/>
                <w:color w:val="000000" w:themeColor="text1"/>
                <w:lang w:val="af-ZA"/>
              </w:rPr>
              <w:t>n</w:t>
            </w:r>
            <w:r w:rsidR="00E15CA8" w:rsidRPr="007263B1">
              <w:rPr>
                <w:bCs w:val="0"/>
                <w:color w:val="000000" w:themeColor="text1"/>
                <w:lang w:val="af-ZA"/>
              </w:rPr>
              <w:t xml:space="preserve"> alg</w:t>
            </w:r>
            <w:r w:rsidRPr="007263B1">
              <w:rPr>
                <w:bCs w:val="0"/>
                <w:color w:val="000000" w:themeColor="text1"/>
                <w:lang w:val="af-ZA"/>
              </w:rPr>
              <w:t xml:space="preserve"> bestaan wat in </w:t>
            </w:r>
            <w:r w:rsidR="00E7788D" w:rsidRPr="007263B1">
              <w:rPr>
                <w:bCs w:val="0"/>
                <w:color w:val="000000" w:themeColor="text1"/>
                <w:lang w:val="af-ZA"/>
              </w:rPr>
              <w:t>'</w:t>
            </w:r>
            <w:r w:rsidRPr="007263B1">
              <w:rPr>
                <w:bCs w:val="0"/>
                <w:color w:val="000000" w:themeColor="text1"/>
                <w:lang w:val="af-ZA"/>
              </w:rPr>
              <w:t xml:space="preserve">n </w:t>
            </w:r>
            <w:proofErr w:type="spellStart"/>
            <w:r w:rsidRPr="007263B1">
              <w:rPr>
                <w:bCs w:val="0"/>
                <w:color w:val="000000" w:themeColor="text1"/>
                <w:lang w:val="af-ZA"/>
              </w:rPr>
              <w:t>mutualistiese</w:t>
            </w:r>
            <w:proofErr w:type="spellEnd"/>
            <w:r w:rsidRPr="007263B1">
              <w:rPr>
                <w:bCs w:val="0"/>
                <w:color w:val="000000" w:themeColor="text1"/>
                <w:lang w:val="af-ZA"/>
              </w:rPr>
              <w:t xml:space="preserve"> verwan</w:t>
            </w:r>
            <w:r w:rsidR="00990CDC">
              <w:rPr>
                <w:bCs w:val="0"/>
                <w:color w:val="000000" w:themeColor="text1"/>
                <w:lang w:val="af-ZA"/>
              </w:rPr>
              <w:t>t</w:t>
            </w:r>
            <w:r w:rsidRPr="007263B1">
              <w:rPr>
                <w:bCs w:val="0"/>
                <w:color w:val="000000" w:themeColor="text1"/>
                <w:lang w:val="af-ZA"/>
              </w:rPr>
              <w:t xml:space="preserve">skap saamleef. </w:t>
            </w:r>
          </w:p>
          <w:p w:rsidR="00746303" w:rsidRPr="007263B1" w:rsidRDefault="00746303" w:rsidP="007263B1">
            <w:pPr>
              <w:jc w:val="both"/>
              <w:rPr>
                <w:bCs w:val="0"/>
                <w:color w:val="000000" w:themeColor="text1"/>
                <w:lang w:val="af-ZA"/>
              </w:rPr>
            </w:pPr>
          </w:p>
          <w:p w:rsidR="00564D59" w:rsidRPr="007263B1" w:rsidRDefault="0012174F" w:rsidP="00FA06EB">
            <w:pPr>
              <w:jc w:val="both"/>
              <w:rPr>
                <w:bCs w:val="0"/>
                <w:color w:val="000000" w:themeColor="text1"/>
                <w:lang w:val="af-ZA"/>
              </w:rPr>
            </w:pPr>
            <w:r w:rsidRPr="007263B1">
              <w:rPr>
                <w:bCs w:val="0"/>
                <w:color w:val="000000" w:themeColor="text1"/>
                <w:lang w:val="af-ZA"/>
              </w:rPr>
              <w:t xml:space="preserve">Die grafiek hieronder toon die groei van verskillende </w:t>
            </w:r>
            <w:proofErr w:type="spellStart"/>
            <w:r w:rsidRPr="007263B1">
              <w:rPr>
                <w:bCs w:val="0"/>
                <w:color w:val="000000" w:themeColor="text1"/>
                <w:lang w:val="af-ZA"/>
              </w:rPr>
              <w:t>ligeenspesies</w:t>
            </w:r>
            <w:proofErr w:type="spellEnd"/>
            <w:r w:rsidRPr="007263B1">
              <w:rPr>
                <w:bCs w:val="0"/>
                <w:color w:val="000000" w:themeColor="text1"/>
                <w:lang w:val="af-ZA"/>
              </w:rPr>
              <w:t xml:space="preserve"> op verskillende afstande vanaf die </w:t>
            </w:r>
            <w:r w:rsidR="00AD7C2D">
              <w:rPr>
                <w:bCs w:val="0"/>
                <w:color w:val="000000" w:themeColor="text1"/>
                <w:lang w:val="af-ZA"/>
              </w:rPr>
              <w:t>middestad</w:t>
            </w:r>
            <w:r w:rsidRPr="007263B1">
              <w:rPr>
                <w:bCs w:val="0"/>
                <w:color w:val="000000" w:themeColor="text1"/>
                <w:lang w:val="af-ZA"/>
              </w:rPr>
              <w:t>.</w:t>
            </w:r>
          </w:p>
        </w:tc>
        <w:tc>
          <w:tcPr>
            <w:tcW w:w="236" w:type="dxa"/>
          </w:tcPr>
          <w:p w:rsidR="00564D59" w:rsidRPr="007263B1" w:rsidRDefault="00564D59" w:rsidP="007263B1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564D59" w:rsidRPr="007263B1" w:rsidRDefault="00564D59" w:rsidP="007263B1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</w:tr>
    </w:tbl>
    <w:p w:rsidR="00564D59" w:rsidRPr="001E2608" w:rsidRDefault="00564D59" w:rsidP="0021024A">
      <w:pPr>
        <w:rPr>
          <w:color w:val="000000" w:themeColor="text1"/>
          <w:lang w:val="af-ZA"/>
        </w:rPr>
      </w:pPr>
    </w:p>
    <w:p w:rsidR="0021024A" w:rsidRPr="001E2608" w:rsidRDefault="006020CA" w:rsidP="009A529A">
      <w:pPr>
        <w:ind w:left="1985"/>
        <w:rPr>
          <w:color w:val="000000" w:themeColor="text1"/>
          <w:lang w:val="af-ZA"/>
        </w:rPr>
      </w:pPr>
      <w:r w:rsidRPr="001E2608">
        <w:rPr>
          <w:noProof/>
          <w:color w:val="000000" w:themeColor="text1"/>
          <w:lang w:val="en-ZA" w:eastAsia="en-ZA"/>
        </w:rPr>
        <w:drawing>
          <wp:inline distT="0" distB="0" distL="0" distR="0" wp14:anchorId="1567E1AC" wp14:editId="4D493469">
            <wp:extent cx="4572000" cy="2885709"/>
            <wp:effectExtent l="0" t="0" r="19050" b="1016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F4A25" w:rsidRPr="001E2608" w:rsidRDefault="00BE6939" w:rsidP="009A529A">
      <w:pPr>
        <w:tabs>
          <w:tab w:val="right" w:pos="9214"/>
        </w:tabs>
        <w:rPr>
          <w:color w:val="000000" w:themeColor="text1"/>
          <w:sz w:val="20"/>
          <w:szCs w:val="20"/>
          <w:lang w:val="af-ZA"/>
        </w:rPr>
      </w:pPr>
      <w:r>
        <w:rPr>
          <w:color w:val="000000" w:themeColor="text1"/>
          <w:lang w:val="af-ZA"/>
        </w:rPr>
        <w:tab/>
      </w:r>
      <w:r w:rsidR="00D17DDE" w:rsidRPr="00AD7C2D">
        <w:rPr>
          <w:color w:val="000000" w:themeColor="text1"/>
          <w:sz w:val="20"/>
          <w:lang w:val="af-ZA"/>
        </w:rPr>
        <w:t>[</w:t>
      </w:r>
      <w:r w:rsidR="0012343B" w:rsidRPr="001E2608">
        <w:rPr>
          <w:color w:val="000000" w:themeColor="text1"/>
          <w:sz w:val="20"/>
          <w:szCs w:val="20"/>
          <w:lang w:val="af-ZA"/>
        </w:rPr>
        <w:t>Aangepas uit</w:t>
      </w:r>
      <w:r>
        <w:rPr>
          <w:color w:val="000000" w:themeColor="text1"/>
          <w:sz w:val="20"/>
          <w:szCs w:val="20"/>
          <w:lang w:val="af-ZA"/>
        </w:rPr>
        <w:t xml:space="preserve"> </w:t>
      </w:r>
      <w:r w:rsidR="00D17DDE" w:rsidRPr="00BE6939">
        <w:rPr>
          <w:color w:val="000000" w:themeColor="text1"/>
          <w:sz w:val="20"/>
          <w:szCs w:val="20"/>
          <w:u w:val="single"/>
          <w:lang w:val="af-ZA"/>
        </w:rPr>
        <w:t>www.air-quality.org.uk</w:t>
      </w:r>
      <w:r w:rsidR="00D17DDE" w:rsidRPr="001E2608">
        <w:rPr>
          <w:color w:val="000000" w:themeColor="text1"/>
          <w:sz w:val="20"/>
          <w:szCs w:val="20"/>
          <w:lang w:val="af-ZA"/>
        </w:rPr>
        <w:t>]</w:t>
      </w:r>
    </w:p>
    <w:p w:rsidR="00D17DDE" w:rsidRPr="001E2608" w:rsidRDefault="00D17DDE" w:rsidP="0021024A">
      <w:pPr>
        <w:rPr>
          <w:color w:val="000000" w:themeColor="text1"/>
          <w:lang w:val="af-ZA"/>
        </w:rPr>
      </w:pPr>
    </w:p>
    <w:tbl>
      <w:tblPr>
        <w:tblpPr w:leftFromText="180" w:rightFromText="180" w:vertAnchor="text" w:horzAnchor="margin" w:tblpY="84"/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1E2608" w:rsidRPr="001E2608" w:rsidTr="0021024A">
        <w:tc>
          <w:tcPr>
            <w:tcW w:w="959" w:type="dxa"/>
          </w:tcPr>
          <w:p w:rsidR="0021024A" w:rsidRPr="001E2608" w:rsidRDefault="0021024A" w:rsidP="0021024A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21024A" w:rsidRPr="001E2608" w:rsidRDefault="0021024A" w:rsidP="0021024A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7371" w:type="dxa"/>
          </w:tcPr>
          <w:p w:rsidR="0021024A" w:rsidRPr="001E2608" w:rsidRDefault="0012343B" w:rsidP="00990CDC">
            <w:pPr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Watter ligeen</w:t>
            </w:r>
            <w:r w:rsidR="00E35E02" w:rsidRPr="001E2608">
              <w:rPr>
                <w:color w:val="000000" w:themeColor="text1"/>
                <w:lang w:val="af-ZA"/>
              </w:rPr>
              <w:t xml:space="preserve"> </w:t>
            </w:r>
            <w:r w:rsidRPr="001E2608">
              <w:rPr>
                <w:color w:val="000000" w:themeColor="text1"/>
                <w:lang w:val="af-ZA"/>
              </w:rPr>
              <w:t>het</w:t>
            </w:r>
            <w:r w:rsidR="000A1F03" w:rsidRPr="001E2608">
              <w:rPr>
                <w:color w:val="000000" w:themeColor="text1"/>
                <w:lang w:val="af-ZA"/>
              </w:rPr>
              <w:t xml:space="preserve"> </w:t>
            </w:r>
            <w:r w:rsidRPr="001E2608">
              <w:rPr>
                <w:color w:val="000000" w:themeColor="text1"/>
                <w:lang w:val="af-ZA"/>
              </w:rPr>
              <w:t>die</w:t>
            </w:r>
            <w:r w:rsidR="000A1F03" w:rsidRPr="001E2608">
              <w:rPr>
                <w:color w:val="000000" w:themeColor="text1"/>
                <w:lang w:val="af-ZA"/>
              </w:rPr>
              <w:t xml:space="preserve"> </w:t>
            </w:r>
            <w:r w:rsidR="00990CDC" w:rsidRPr="00990CDC">
              <w:rPr>
                <w:color w:val="000000" w:themeColor="text1"/>
                <w:lang w:val="af-ZA"/>
              </w:rPr>
              <w:t>HOOGSTE</w:t>
            </w:r>
            <w:r w:rsidR="000A1F03" w:rsidRPr="001E2608">
              <w:rPr>
                <w:color w:val="000000" w:themeColor="text1"/>
                <w:lang w:val="af-ZA"/>
              </w:rPr>
              <w:t xml:space="preserve"> toleran</w:t>
            </w:r>
            <w:r w:rsidRPr="001E2608">
              <w:rPr>
                <w:color w:val="000000" w:themeColor="text1"/>
                <w:lang w:val="af-ZA"/>
              </w:rPr>
              <w:t>sie</w:t>
            </w:r>
            <w:r w:rsidR="000A1F03" w:rsidRPr="001E2608">
              <w:rPr>
                <w:color w:val="000000" w:themeColor="text1"/>
                <w:lang w:val="af-ZA"/>
              </w:rPr>
              <w:t xml:space="preserve"> </w:t>
            </w:r>
            <w:r w:rsidR="00AD7C2D">
              <w:rPr>
                <w:color w:val="000000" w:themeColor="text1"/>
                <w:lang w:val="af-ZA"/>
              </w:rPr>
              <w:t>vir</w:t>
            </w:r>
            <w:r w:rsidRPr="001E2608">
              <w:rPr>
                <w:color w:val="000000" w:themeColor="text1"/>
                <w:lang w:val="af-ZA"/>
              </w:rPr>
              <w:t xml:space="preserve"> verskillende besoedelingsvlakke</w:t>
            </w:r>
            <w:r w:rsidR="000A1F03" w:rsidRPr="001E2608">
              <w:rPr>
                <w:color w:val="000000" w:themeColor="text1"/>
                <w:lang w:val="af-ZA"/>
              </w:rPr>
              <w:t>?</w:t>
            </w:r>
          </w:p>
        </w:tc>
        <w:tc>
          <w:tcPr>
            <w:tcW w:w="236" w:type="dxa"/>
          </w:tcPr>
          <w:p w:rsidR="0021024A" w:rsidRPr="001E2608" w:rsidRDefault="0021024A" w:rsidP="0021024A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21024A" w:rsidRPr="001E2608" w:rsidRDefault="0021024A" w:rsidP="0021024A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</w:tr>
    </w:tbl>
    <w:p w:rsidR="0021024A" w:rsidRPr="001E2608" w:rsidRDefault="0021024A" w:rsidP="0021024A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21024A" w:rsidRPr="001E2608" w:rsidTr="0021024A">
        <w:tc>
          <w:tcPr>
            <w:tcW w:w="959" w:type="dxa"/>
          </w:tcPr>
          <w:p w:rsidR="0021024A" w:rsidRPr="001E2608" w:rsidRDefault="0021024A" w:rsidP="0021024A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21024A" w:rsidRPr="001E2608" w:rsidRDefault="0021024A" w:rsidP="0021024A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425" w:type="dxa"/>
          </w:tcPr>
          <w:p w:rsidR="0021024A" w:rsidRPr="001E2608" w:rsidRDefault="0021024A" w:rsidP="0021024A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A</w:t>
            </w:r>
          </w:p>
          <w:p w:rsidR="0021024A" w:rsidRPr="001E2608" w:rsidRDefault="0021024A" w:rsidP="0021024A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B</w:t>
            </w:r>
          </w:p>
          <w:p w:rsidR="0021024A" w:rsidRPr="001E2608" w:rsidRDefault="0021024A" w:rsidP="0021024A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C</w:t>
            </w:r>
          </w:p>
          <w:p w:rsidR="0021024A" w:rsidRPr="001E2608" w:rsidRDefault="0021024A" w:rsidP="0021024A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D</w:t>
            </w:r>
          </w:p>
        </w:tc>
        <w:tc>
          <w:tcPr>
            <w:tcW w:w="6946" w:type="dxa"/>
          </w:tcPr>
          <w:p w:rsidR="0021024A" w:rsidRPr="001E2608" w:rsidRDefault="006020CA" w:rsidP="0021024A">
            <w:pPr>
              <w:tabs>
                <w:tab w:val="right" w:pos="6729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Spe</w:t>
            </w:r>
            <w:r w:rsidR="0012343B" w:rsidRPr="001E2608">
              <w:rPr>
                <w:color w:val="000000" w:themeColor="text1"/>
                <w:lang w:val="af-ZA"/>
              </w:rPr>
              <w:t>s</w:t>
            </w:r>
            <w:r w:rsidRPr="001E2608">
              <w:rPr>
                <w:color w:val="000000" w:themeColor="text1"/>
                <w:lang w:val="af-ZA"/>
              </w:rPr>
              <w:t>ie 1</w:t>
            </w:r>
          </w:p>
          <w:p w:rsidR="0021024A" w:rsidRPr="001E2608" w:rsidRDefault="006020CA" w:rsidP="0021024A">
            <w:pPr>
              <w:tabs>
                <w:tab w:val="right" w:pos="6729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Spe</w:t>
            </w:r>
            <w:r w:rsidR="0012343B" w:rsidRPr="001E2608">
              <w:rPr>
                <w:color w:val="000000" w:themeColor="text1"/>
                <w:lang w:val="af-ZA"/>
              </w:rPr>
              <w:t>s</w:t>
            </w:r>
            <w:r w:rsidRPr="001E2608">
              <w:rPr>
                <w:color w:val="000000" w:themeColor="text1"/>
                <w:lang w:val="af-ZA"/>
              </w:rPr>
              <w:t>ie 2</w:t>
            </w:r>
          </w:p>
          <w:p w:rsidR="0021024A" w:rsidRPr="001E2608" w:rsidRDefault="006020CA" w:rsidP="0021024A">
            <w:pPr>
              <w:tabs>
                <w:tab w:val="right" w:pos="6729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Spe</w:t>
            </w:r>
            <w:r w:rsidR="0012343B" w:rsidRPr="001E2608">
              <w:rPr>
                <w:color w:val="000000" w:themeColor="text1"/>
                <w:lang w:val="af-ZA"/>
              </w:rPr>
              <w:t>s</w:t>
            </w:r>
            <w:r w:rsidRPr="001E2608">
              <w:rPr>
                <w:color w:val="000000" w:themeColor="text1"/>
                <w:lang w:val="af-ZA"/>
              </w:rPr>
              <w:t>ie 3</w:t>
            </w:r>
          </w:p>
          <w:p w:rsidR="0021024A" w:rsidRPr="001E2608" w:rsidRDefault="006020CA" w:rsidP="0012343B">
            <w:pPr>
              <w:tabs>
                <w:tab w:val="right" w:pos="6729"/>
              </w:tabs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Spe</w:t>
            </w:r>
            <w:r w:rsidR="0012343B" w:rsidRPr="001E2608">
              <w:rPr>
                <w:color w:val="000000" w:themeColor="text1"/>
                <w:lang w:val="af-ZA"/>
              </w:rPr>
              <w:t>s</w:t>
            </w:r>
            <w:r w:rsidRPr="001E2608">
              <w:rPr>
                <w:color w:val="000000" w:themeColor="text1"/>
                <w:lang w:val="af-ZA"/>
              </w:rPr>
              <w:t>ie 4</w:t>
            </w:r>
            <w:proofErr w:type="gramStart"/>
            <w:r w:rsidRPr="001E2608">
              <w:rPr>
                <w:color w:val="000000" w:themeColor="text1"/>
                <w:lang w:val="af-ZA"/>
              </w:rPr>
              <w:t xml:space="preserve">   </w:t>
            </w:r>
            <w:r w:rsidR="00C60C26" w:rsidRPr="001E2608">
              <w:rPr>
                <w:color w:val="000000" w:themeColor="text1"/>
                <w:lang w:val="af-ZA"/>
              </w:rPr>
              <w:t xml:space="preserve">                                                            </w:t>
            </w:r>
            <w:r w:rsidRPr="001E2608">
              <w:rPr>
                <w:color w:val="000000" w:themeColor="text1"/>
                <w:lang w:val="af-ZA"/>
              </w:rPr>
              <w:t xml:space="preserve">  </w:t>
            </w:r>
            <w:r w:rsidR="00C60C26" w:rsidRPr="001E2608">
              <w:rPr>
                <w:color w:val="000000" w:themeColor="text1"/>
                <w:lang w:val="af-ZA"/>
              </w:rPr>
              <w:t xml:space="preserve">       </w:t>
            </w:r>
            <w:proofErr w:type="gramEnd"/>
            <w:r w:rsidR="00C60C26" w:rsidRPr="001E2608">
              <w:rPr>
                <w:color w:val="000000" w:themeColor="text1"/>
                <w:lang w:val="af-ZA"/>
              </w:rPr>
              <w:t>(10 x 2)</w:t>
            </w:r>
            <w:r w:rsidR="0021024A" w:rsidRPr="001E2608">
              <w:rPr>
                <w:color w:val="000000" w:themeColor="text1"/>
                <w:lang w:val="af-ZA"/>
              </w:rPr>
              <w:tab/>
            </w:r>
          </w:p>
        </w:tc>
        <w:tc>
          <w:tcPr>
            <w:tcW w:w="236" w:type="dxa"/>
          </w:tcPr>
          <w:p w:rsidR="0021024A" w:rsidRPr="001E2608" w:rsidRDefault="0021024A" w:rsidP="0021024A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21024A" w:rsidRPr="001E2608" w:rsidRDefault="0021024A" w:rsidP="0021024A">
            <w:pPr>
              <w:rPr>
                <w:color w:val="000000" w:themeColor="text1"/>
                <w:lang w:val="af-ZA"/>
              </w:rPr>
            </w:pPr>
          </w:p>
          <w:p w:rsidR="0021024A" w:rsidRPr="001E2608" w:rsidRDefault="0021024A" w:rsidP="0021024A">
            <w:pPr>
              <w:rPr>
                <w:color w:val="000000" w:themeColor="text1"/>
                <w:lang w:val="af-ZA"/>
              </w:rPr>
            </w:pPr>
          </w:p>
          <w:p w:rsidR="00C60C26" w:rsidRPr="001E2608" w:rsidRDefault="00C60C26" w:rsidP="0021024A">
            <w:pPr>
              <w:rPr>
                <w:color w:val="000000" w:themeColor="text1"/>
                <w:lang w:val="af-ZA"/>
              </w:rPr>
            </w:pPr>
          </w:p>
          <w:p w:rsidR="0021024A" w:rsidRPr="001E2608" w:rsidRDefault="00C60C26" w:rsidP="0021024A">
            <w:pPr>
              <w:rPr>
                <w:b/>
                <w:color w:val="000000" w:themeColor="text1"/>
                <w:lang w:val="af-ZA"/>
              </w:rPr>
            </w:pPr>
            <w:r w:rsidRPr="001E2608">
              <w:rPr>
                <w:b/>
                <w:color w:val="000000" w:themeColor="text1"/>
                <w:lang w:val="af-ZA"/>
              </w:rPr>
              <w:t>(20)</w:t>
            </w:r>
          </w:p>
        </w:tc>
      </w:tr>
    </w:tbl>
    <w:p w:rsidR="00911209" w:rsidRPr="001E2608" w:rsidRDefault="00911209">
      <w:pPr>
        <w:rPr>
          <w:color w:val="000000" w:themeColor="text1"/>
          <w:lang w:val="af-ZA"/>
        </w:rPr>
      </w:pPr>
      <w:r w:rsidRPr="001E2608">
        <w:rPr>
          <w:color w:val="000000" w:themeColor="text1"/>
          <w:lang w:val="af-ZA"/>
        </w:rPr>
        <w:br w:type="page"/>
      </w:r>
    </w:p>
    <w:p w:rsidR="007D38CD" w:rsidRDefault="007D38CD" w:rsidP="009D27FA">
      <w:pPr>
        <w:rPr>
          <w:color w:val="000000" w:themeColor="text1"/>
          <w:szCs w:val="16"/>
          <w:lang w:val="af-ZA"/>
        </w:rPr>
      </w:pPr>
    </w:p>
    <w:p w:rsidR="00BE6939" w:rsidRPr="00BE6939" w:rsidRDefault="00BE6939" w:rsidP="009D27FA">
      <w:pPr>
        <w:rPr>
          <w:color w:val="000000" w:themeColor="text1"/>
          <w:sz w:val="12"/>
          <w:szCs w:val="16"/>
          <w:lang w:val="af-ZA"/>
        </w:rPr>
      </w:pPr>
    </w:p>
    <w:tbl>
      <w:tblPr>
        <w:tblW w:w="1059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6B3C0F" w:rsidRPr="001E2608" w:rsidTr="00911209">
        <w:tc>
          <w:tcPr>
            <w:tcW w:w="959" w:type="dxa"/>
          </w:tcPr>
          <w:p w:rsidR="006B3C0F" w:rsidRPr="001E2608" w:rsidRDefault="006B3C0F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1.2</w:t>
            </w:r>
          </w:p>
        </w:tc>
        <w:tc>
          <w:tcPr>
            <w:tcW w:w="8505" w:type="dxa"/>
          </w:tcPr>
          <w:p w:rsidR="006B3C0F" w:rsidRPr="001E2608" w:rsidRDefault="00870911" w:rsidP="00990CDC">
            <w:pPr>
              <w:tabs>
                <w:tab w:val="center" w:pos="8113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w w:val="102"/>
                <w:lang w:val="af-ZA"/>
              </w:rPr>
              <w:t>Gee</w:t>
            </w:r>
            <w:r w:rsidRPr="001E2608">
              <w:rPr>
                <w:color w:val="000000" w:themeColor="text1"/>
                <w:spacing w:val="18"/>
                <w:lang w:val="af-ZA"/>
              </w:rPr>
              <w:t xml:space="preserve"> </w:t>
            </w:r>
            <w:r w:rsidRPr="001E2608">
              <w:rPr>
                <w:color w:val="000000" w:themeColor="text1"/>
                <w:w w:val="102"/>
                <w:lang w:val="af-ZA"/>
              </w:rPr>
              <w:t>d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i</w:t>
            </w:r>
            <w:r w:rsidRPr="001E2608">
              <w:rPr>
                <w:color w:val="000000" w:themeColor="text1"/>
                <w:w w:val="102"/>
                <w:lang w:val="af-ZA"/>
              </w:rPr>
              <w:t>e</w:t>
            </w:r>
            <w:r w:rsidRPr="001E2608">
              <w:rPr>
                <w:color w:val="000000" w:themeColor="text1"/>
                <w:spacing w:val="19"/>
                <w:lang w:val="af-ZA"/>
              </w:rPr>
              <w:t xml:space="preserve"> 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ko</w:t>
            </w:r>
            <w:r w:rsidRPr="001E2608">
              <w:rPr>
                <w:color w:val="000000" w:themeColor="text1"/>
                <w:w w:val="102"/>
                <w:lang w:val="af-ZA"/>
              </w:rPr>
              <w:t>r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r</w:t>
            </w:r>
            <w:r w:rsidRPr="001E2608">
              <w:rPr>
                <w:color w:val="000000" w:themeColor="text1"/>
                <w:spacing w:val="2"/>
                <w:w w:val="102"/>
                <w:lang w:val="af-ZA"/>
              </w:rPr>
              <w:t>e</w:t>
            </w:r>
            <w:r w:rsidRPr="001E2608">
              <w:rPr>
                <w:color w:val="000000" w:themeColor="text1"/>
                <w:w w:val="102"/>
                <w:lang w:val="af-ZA"/>
              </w:rPr>
              <w:t>kte</w:t>
            </w:r>
            <w:r w:rsidRPr="001E2608">
              <w:rPr>
                <w:color w:val="000000" w:themeColor="text1"/>
                <w:spacing w:val="17"/>
                <w:lang w:val="af-ZA"/>
              </w:rPr>
              <w:t xml:space="preserve"> </w:t>
            </w:r>
            <w:r w:rsidRPr="001E2608">
              <w:rPr>
                <w:b/>
                <w:color w:val="000000" w:themeColor="text1"/>
                <w:spacing w:val="-1"/>
                <w:w w:val="102"/>
                <w:lang w:val="af-ZA"/>
              </w:rPr>
              <w:t>b</w:t>
            </w:r>
            <w:r w:rsidRPr="001E2608">
              <w:rPr>
                <w:b/>
                <w:color w:val="000000" w:themeColor="text1"/>
                <w:w w:val="102"/>
                <w:lang w:val="af-ZA"/>
              </w:rPr>
              <w:t>io</w:t>
            </w:r>
            <w:r w:rsidRPr="001E2608">
              <w:rPr>
                <w:b/>
                <w:color w:val="000000" w:themeColor="text1"/>
                <w:spacing w:val="-1"/>
                <w:w w:val="102"/>
                <w:lang w:val="af-ZA"/>
              </w:rPr>
              <w:t>l</w:t>
            </w:r>
            <w:r w:rsidRPr="001E2608">
              <w:rPr>
                <w:b/>
                <w:color w:val="000000" w:themeColor="text1"/>
                <w:w w:val="102"/>
                <w:lang w:val="af-ZA"/>
              </w:rPr>
              <w:t>ogie</w:t>
            </w:r>
            <w:r w:rsidRPr="001E2608">
              <w:rPr>
                <w:b/>
                <w:color w:val="000000" w:themeColor="text1"/>
                <w:spacing w:val="-1"/>
                <w:w w:val="102"/>
                <w:lang w:val="af-ZA"/>
              </w:rPr>
              <w:t>s</w:t>
            </w:r>
            <w:r w:rsidRPr="001E2608">
              <w:rPr>
                <w:b/>
                <w:color w:val="000000" w:themeColor="text1"/>
                <w:w w:val="102"/>
                <w:lang w:val="af-ZA"/>
              </w:rPr>
              <w:t>e</w:t>
            </w:r>
            <w:r w:rsidRPr="001E2608">
              <w:rPr>
                <w:b/>
                <w:color w:val="000000" w:themeColor="text1"/>
                <w:spacing w:val="18"/>
                <w:lang w:val="af-ZA"/>
              </w:rPr>
              <w:t xml:space="preserve"> </w:t>
            </w:r>
            <w:r w:rsidRPr="001E2608">
              <w:rPr>
                <w:b/>
                <w:color w:val="000000" w:themeColor="text1"/>
                <w:w w:val="102"/>
                <w:lang w:val="af-ZA"/>
              </w:rPr>
              <w:t>t</w:t>
            </w:r>
            <w:r w:rsidRPr="001E2608">
              <w:rPr>
                <w:b/>
                <w:color w:val="000000" w:themeColor="text1"/>
                <w:spacing w:val="2"/>
                <w:w w:val="102"/>
                <w:lang w:val="af-ZA"/>
              </w:rPr>
              <w:t>e</w:t>
            </w:r>
            <w:r w:rsidRPr="001E2608">
              <w:rPr>
                <w:b/>
                <w:color w:val="000000" w:themeColor="text1"/>
                <w:spacing w:val="-1"/>
                <w:w w:val="102"/>
                <w:lang w:val="af-ZA"/>
              </w:rPr>
              <w:t>r</w:t>
            </w:r>
            <w:r w:rsidRPr="001E2608">
              <w:rPr>
                <w:b/>
                <w:color w:val="000000" w:themeColor="text1"/>
                <w:w w:val="102"/>
                <w:lang w:val="af-ZA"/>
              </w:rPr>
              <w:t>m</w:t>
            </w:r>
            <w:r w:rsidRPr="001E2608">
              <w:rPr>
                <w:color w:val="000000" w:themeColor="text1"/>
                <w:spacing w:val="16"/>
                <w:lang w:val="af-ZA"/>
              </w:rPr>
              <w:t xml:space="preserve"> 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v</w:t>
            </w:r>
            <w:r w:rsidRPr="001E2608">
              <w:rPr>
                <w:color w:val="000000" w:themeColor="text1"/>
                <w:w w:val="102"/>
                <w:lang w:val="af-ZA"/>
              </w:rPr>
              <w:t>ir</w:t>
            </w:r>
            <w:r w:rsidRPr="001E2608">
              <w:rPr>
                <w:color w:val="000000" w:themeColor="text1"/>
                <w:spacing w:val="17"/>
                <w:lang w:val="af-ZA"/>
              </w:rPr>
              <w:t xml:space="preserve"> </w:t>
            </w:r>
            <w:r w:rsidRPr="001E2608">
              <w:rPr>
                <w:color w:val="000000" w:themeColor="text1"/>
                <w:spacing w:val="2"/>
                <w:w w:val="102"/>
                <w:lang w:val="af-ZA"/>
              </w:rPr>
              <w:t>e</w:t>
            </w:r>
            <w:r w:rsidRPr="001E2608">
              <w:rPr>
                <w:color w:val="000000" w:themeColor="text1"/>
                <w:w w:val="102"/>
                <w:lang w:val="af-ZA"/>
              </w:rPr>
              <w:t>lk</w:t>
            </w:r>
            <w:r w:rsidRPr="001E2608">
              <w:rPr>
                <w:color w:val="000000" w:themeColor="text1"/>
                <w:spacing w:val="17"/>
                <w:lang w:val="af-ZA"/>
              </w:rPr>
              <w:t xml:space="preserve"> 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v</w:t>
            </w:r>
            <w:r w:rsidRPr="001E2608">
              <w:rPr>
                <w:color w:val="000000" w:themeColor="text1"/>
                <w:w w:val="102"/>
                <w:lang w:val="af-ZA"/>
              </w:rPr>
              <w:t>an</w:t>
            </w:r>
            <w:r w:rsidRPr="001E2608">
              <w:rPr>
                <w:color w:val="000000" w:themeColor="text1"/>
                <w:spacing w:val="16"/>
                <w:lang w:val="af-ZA"/>
              </w:rPr>
              <w:t xml:space="preserve"> </w:t>
            </w:r>
            <w:r w:rsidRPr="001E2608">
              <w:rPr>
                <w:color w:val="000000" w:themeColor="text1"/>
                <w:w w:val="102"/>
                <w:lang w:val="af-ZA"/>
              </w:rPr>
              <w:t>die</w:t>
            </w:r>
            <w:r w:rsidRPr="001E2608">
              <w:rPr>
                <w:color w:val="000000" w:themeColor="text1"/>
                <w:spacing w:val="17"/>
                <w:lang w:val="af-ZA"/>
              </w:rPr>
              <w:t xml:space="preserve"> 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v</w:t>
            </w:r>
            <w:r w:rsidRPr="001E2608">
              <w:rPr>
                <w:color w:val="000000" w:themeColor="text1"/>
                <w:w w:val="102"/>
                <w:lang w:val="af-ZA"/>
              </w:rPr>
              <w:t>ol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g</w:t>
            </w:r>
            <w:r w:rsidRPr="001E2608">
              <w:rPr>
                <w:color w:val="000000" w:themeColor="text1"/>
                <w:w w:val="102"/>
                <w:lang w:val="af-ZA"/>
              </w:rPr>
              <w:t>e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n</w:t>
            </w:r>
            <w:r w:rsidRPr="001E2608">
              <w:rPr>
                <w:color w:val="000000" w:themeColor="text1"/>
                <w:w w:val="102"/>
                <w:lang w:val="af-ZA"/>
              </w:rPr>
              <w:t>de</w:t>
            </w:r>
            <w:r w:rsidRPr="001E2608">
              <w:rPr>
                <w:color w:val="000000" w:themeColor="text1"/>
                <w:spacing w:val="17"/>
                <w:lang w:val="af-ZA"/>
              </w:rPr>
              <w:t xml:space="preserve"> 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b</w:t>
            </w:r>
            <w:r w:rsidRPr="001E2608">
              <w:rPr>
                <w:color w:val="000000" w:themeColor="text1"/>
                <w:spacing w:val="2"/>
                <w:w w:val="102"/>
                <w:lang w:val="af-ZA"/>
              </w:rPr>
              <w:t>e</w:t>
            </w:r>
            <w:r w:rsidRPr="001E2608">
              <w:rPr>
                <w:color w:val="000000" w:themeColor="text1"/>
                <w:w w:val="102"/>
                <w:lang w:val="af-ZA"/>
              </w:rPr>
              <w:t>skr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y</w:t>
            </w:r>
            <w:r w:rsidRPr="001E2608">
              <w:rPr>
                <w:color w:val="000000" w:themeColor="text1"/>
                <w:w w:val="102"/>
                <w:lang w:val="af-ZA"/>
              </w:rPr>
              <w:t>wi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n</w:t>
            </w:r>
            <w:r w:rsidRPr="001E2608">
              <w:rPr>
                <w:color w:val="000000" w:themeColor="text1"/>
                <w:spacing w:val="2"/>
                <w:w w:val="102"/>
                <w:lang w:val="af-ZA"/>
              </w:rPr>
              <w:t>g</w:t>
            </w:r>
            <w:r w:rsidRPr="001E2608">
              <w:rPr>
                <w:color w:val="000000" w:themeColor="text1"/>
                <w:w w:val="102"/>
                <w:lang w:val="af-ZA"/>
              </w:rPr>
              <w:t>s.</w:t>
            </w:r>
            <w:r w:rsidRPr="001E2608">
              <w:rPr>
                <w:color w:val="000000" w:themeColor="text1"/>
                <w:spacing w:val="16"/>
                <w:lang w:val="af-ZA"/>
              </w:rPr>
              <w:t xml:space="preserve"> </w:t>
            </w:r>
            <w:r w:rsidRPr="001E2608">
              <w:rPr>
                <w:color w:val="000000" w:themeColor="text1"/>
                <w:w w:val="102"/>
                <w:lang w:val="af-ZA"/>
              </w:rPr>
              <w:t>Skryf slegs</w:t>
            </w:r>
            <w:r w:rsidRPr="001E2608">
              <w:rPr>
                <w:color w:val="000000" w:themeColor="text1"/>
                <w:spacing w:val="2"/>
                <w:lang w:val="af-ZA"/>
              </w:rPr>
              <w:t xml:space="preserve"> </w:t>
            </w:r>
            <w:r w:rsidRPr="001E2608">
              <w:rPr>
                <w:color w:val="000000" w:themeColor="text1"/>
                <w:w w:val="102"/>
                <w:lang w:val="af-ZA"/>
              </w:rPr>
              <w:t>d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i</w:t>
            </w:r>
            <w:r w:rsidRPr="001E2608">
              <w:rPr>
                <w:color w:val="000000" w:themeColor="text1"/>
                <w:w w:val="102"/>
                <w:lang w:val="af-ZA"/>
              </w:rPr>
              <w:t>e</w:t>
            </w:r>
            <w:r w:rsidRPr="001E2608">
              <w:rPr>
                <w:color w:val="000000" w:themeColor="text1"/>
                <w:spacing w:val="2"/>
                <w:lang w:val="af-ZA"/>
              </w:rPr>
              <w:t xml:space="preserve"> </w:t>
            </w:r>
            <w:r w:rsidRPr="001E2608">
              <w:rPr>
                <w:color w:val="000000" w:themeColor="text1"/>
                <w:w w:val="102"/>
                <w:lang w:val="af-ZA"/>
              </w:rPr>
              <w:t>term</w:t>
            </w:r>
            <w:r w:rsidRPr="001E2608">
              <w:rPr>
                <w:color w:val="000000" w:themeColor="text1"/>
                <w:spacing w:val="2"/>
                <w:lang w:val="af-ZA"/>
              </w:rPr>
              <w:t xml:space="preserve"> 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l</w:t>
            </w:r>
            <w:r w:rsidRPr="001E2608">
              <w:rPr>
                <w:color w:val="000000" w:themeColor="text1"/>
                <w:spacing w:val="2"/>
                <w:w w:val="102"/>
                <w:lang w:val="af-ZA"/>
              </w:rPr>
              <w:t>a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n</w:t>
            </w:r>
            <w:r w:rsidRPr="001E2608">
              <w:rPr>
                <w:color w:val="000000" w:themeColor="text1"/>
                <w:spacing w:val="2"/>
                <w:w w:val="102"/>
                <w:lang w:val="af-ZA"/>
              </w:rPr>
              <w:t>g</w:t>
            </w:r>
            <w:r w:rsidRPr="001E2608">
              <w:rPr>
                <w:color w:val="000000" w:themeColor="text1"/>
                <w:w w:val="102"/>
                <w:lang w:val="af-ZA"/>
              </w:rPr>
              <w:t>s</w:t>
            </w:r>
            <w:r w:rsidRPr="001E2608">
              <w:rPr>
                <w:color w:val="000000" w:themeColor="text1"/>
                <w:lang w:val="af-ZA"/>
              </w:rPr>
              <w:t xml:space="preserve"> </w:t>
            </w:r>
            <w:r w:rsidRPr="001E2608">
              <w:rPr>
                <w:color w:val="000000" w:themeColor="text1"/>
                <w:w w:val="102"/>
                <w:lang w:val="af-ZA"/>
              </w:rPr>
              <w:t>d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i</w:t>
            </w:r>
            <w:r w:rsidRPr="001E2608">
              <w:rPr>
                <w:color w:val="000000" w:themeColor="text1"/>
                <w:w w:val="102"/>
                <w:lang w:val="af-ZA"/>
              </w:rPr>
              <w:t>e</w:t>
            </w:r>
            <w:r w:rsidRPr="001E2608">
              <w:rPr>
                <w:color w:val="000000" w:themeColor="text1"/>
                <w:spacing w:val="2"/>
                <w:lang w:val="af-ZA"/>
              </w:rPr>
              <w:t xml:space="preserve"> </w:t>
            </w:r>
            <w:r w:rsidRPr="001E2608">
              <w:rPr>
                <w:color w:val="000000" w:themeColor="text1"/>
                <w:w w:val="102"/>
                <w:lang w:val="af-ZA"/>
              </w:rPr>
              <w:t>vra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a</w:t>
            </w:r>
            <w:r w:rsidRPr="001E2608">
              <w:rPr>
                <w:color w:val="000000" w:themeColor="text1"/>
                <w:w w:val="102"/>
                <w:lang w:val="af-ZA"/>
              </w:rPr>
              <w:t>gnom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m</w:t>
            </w:r>
            <w:r w:rsidRPr="001E2608">
              <w:rPr>
                <w:color w:val="000000" w:themeColor="text1"/>
                <w:w w:val="102"/>
                <w:lang w:val="af-ZA"/>
              </w:rPr>
              <w:t>er</w:t>
            </w:r>
            <w:r w:rsidRPr="001E2608">
              <w:rPr>
                <w:color w:val="000000" w:themeColor="text1"/>
                <w:spacing w:val="2"/>
                <w:lang w:val="af-ZA"/>
              </w:rPr>
              <w:t xml:space="preserve"> 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(</w:t>
            </w:r>
            <w:r w:rsidRPr="001E2608">
              <w:rPr>
                <w:color w:val="000000" w:themeColor="text1"/>
                <w:spacing w:val="2"/>
                <w:w w:val="102"/>
                <w:lang w:val="af-ZA"/>
              </w:rPr>
              <w:t>1</w:t>
            </w:r>
            <w:r w:rsidRPr="001E2608">
              <w:rPr>
                <w:color w:val="000000" w:themeColor="text1"/>
                <w:spacing w:val="-2"/>
                <w:w w:val="102"/>
                <w:lang w:val="af-ZA"/>
              </w:rPr>
              <w:t>.</w:t>
            </w:r>
            <w:r w:rsidRPr="001E2608">
              <w:rPr>
                <w:color w:val="000000" w:themeColor="text1"/>
                <w:spacing w:val="2"/>
                <w:w w:val="102"/>
                <w:lang w:val="af-ZA"/>
              </w:rPr>
              <w:t>2</w:t>
            </w:r>
            <w:r w:rsidRPr="001E2608">
              <w:rPr>
                <w:color w:val="000000" w:themeColor="text1"/>
                <w:spacing w:val="-2"/>
                <w:w w:val="102"/>
                <w:lang w:val="af-ZA"/>
              </w:rPr>
              <w:t>.</w:t>
            </w:r>
            <w:r w:rsidRPr="001E2608">
              <w:rPr>
                <w:color w:val="000000" w:themeColor="text1"/>
                <w:w w:val="102"/>
                <w:lang w:val="af-ZA"/>
              </w:rPr>
              <w:t>1 tot 1.2</w:t>
            </w:r>
            <w:r w:rsidRPr="001E2608">
              <w:rPr>
                <w:color w:val="000000" w:themeColor="text1"/>
                <w:spacing w:val="-2"/>
                <w:w w:val="102"/>
                <w:lang w:val="af-ZA"/>
              </w:rPr>
              <w:t>.</w:t>
            </w:r>
            <w:r w:rsidR="00990CDC">
              <w:rPr>
                <w:color w:val="000000" w:themeColor="text1"/>
                <w:spacing w:val="-2"/>
                <w:w w:val="102"/>
                <w:lang w:val="af-ZA"/>
              </w:rPr>
              <w:t>7</w:t>
            </w:r>
            <w:r w:rsidRPr="001E2608">
              <w:rPr>
                <w:color w:val="000000" w:themeColor="text1"/>
                <w:w w:val="102"/>
                <w:lang w:val="af-ZA"/>
              </w:rPr>
              <w:t>)</w:t>
            </w:r>
            <w:r w:rsidRPr="001E2608">
              <w:rPr>
                <w:color w:val="000000" w:themeColor="text1"/>
                <w:spacing w:val="2"/>
                <w:lang w:val="af-ZA"/>
              </w:rPr>
              <w:t xml:space="preserve"> in die ANTWOORDEBOEK </w:t>
            </w:r>
            <w:r w:rsidRPr="001E2608">
              <w:rPr>
                <w:color w:val="000000" w:themeColor="text1"/>
                <w:w w:val="102"/>
                <w:lang w:val="af-ZA"/>
              </w:rPr>
              <w:t>n</w:t>
            </w:r>
            <w:r w:rsidRPr="001E2608">
              <w:rPr>
                <w:color w:val="000000" w:themeColor="text1"/>
                <w:spacing w:val="-1"/>
                <w:w w:val="102"/>
                <w:lang w:val="af-ZA"/>
              </w:rPr>
              <w:t>e</w:t>
            </w:r>
            <w:r w:rsidRPr="001E2608">
              <w:rPr>
                <w:color w:val="000000" w:themeColor="text1"/>
                <w:w w:val="102"/>
                <w:lang w:val="af-ZA"/>
              </w:rPr>
              <w:t>er.</w:t>
            </w:r>
          </w:p>
        </w:tc>
        <w:tc>
          <w:tcPr>
            <w:tcW w:w="236" w:type="dxa"/>
          </w:tcPr>
          <w:p w:rsidR="006B3C0F" w:rsidRPr="001E2608" w:rsidRDefault="006B3C0F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6B3C0F" w:rsidRPr="001E2608" w:rsidRDefault="006B3C0F">
            <w:pPr>
              <w:rPr>
                <w:color w:val="000000" w:themeColor="text1"/>
                <w:lang w:val="af-ZA"/>
              </w:rPr>
            </w:pPr>
          </w:p>
        </w:tc>
      </w:tr>
    </w:tbl>
    <w:p w:rsidR="006B3C0F" w:rsidRPr="00BE6939" w:rsidRDefault="006B3C0F">
      <w:pPr>
        <w:rPr>
          <w:color w:val="000000" w:themeColor="text1"/>
          <w:sz w:val="20"/>
          <w:szCs w:val="16"/>
          <w:lang w:val="af-ZA"/>
        </w:rPr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134"/>
        <w:gridCol w:w="7371"/>
        <w:gridCol w:w="236"/>
        <w:gridCol w:w="898"/>
      </w:tblGrid>
      <w:tr w:rsidR="00BE6939" w:rsidRPr="00BE6939" w:rsidTr="00BE6939">
        <w:tc>
          <w:tcPr>
            <w:tcW w:w="959" w:type="dxa"/>
          </w:tcPr>
          <w:p w:rsidR="006B3C0F" w:rsidRPr="00BE6939" w:rsidRDefault="006B3C0F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6B3C0F" w:rsidRPr="00BE6939" w:rsidRDefault="006B3C0F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1.2.1</w:t>
            </w:r>
          </w:p>
          <w:p w:rsidR="00911209" w:rsidRPr="00BE6939" w:rsidRDefault="00911209">
            <w:pPr>
              <w:rPr>
                <w:color w:val="000000" w:themeColor="text1"/>
                <w:lang w:val="af-ZA"/>
              </w:rPr>
            </w:pPr>
          </w:p>
          <w:p w:rsidR="005E6A81" w:rsidRPr="00BE6939" w:rsidRDefault="005E6A81">
            <w:pPr>
              <w:rPr>
                <w:color w:val="000000" w:themeColor="text1"/>
                <w:sz w:val="20"/>
                <w:lang w:val="af-ZA"/>
              </w:rPr>
            </w:pPr>
          </w:p>
          <w:p w:rsidR="006B3C0F" w:rsidRPr="00BE6939" w:rsidRDefault="006B3C0F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1.2.2</w:t>
            </w:r>
          </w:p>
          <w:p w:rsidR="006B3C0F" w:rsidRPr="00BE6939" w:rsidRDefault="006B3C0F">
            <w:pPr>
              <w:rPr>
                <w:color w:val="000000" w:themeColor="text1"/>
                <w:sz w:val="20"/>
                <w:lang w:val="af-ZA"/>
              </w:rPr>
            </w:pPr>
          </w:p>
          <w:p w:rsidR="006B3C0F" w:rsidRPr="00BE6939" w:rsidRDefault="006B3C0F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1.2.3</w:t>
            </w:r>
          </w:p>
          <w:p w:rsidR="006B3C0F" w:rsidRPr="00BE6939" w:rsidRDefault="006B3C0F">
            <w:pPr>
              <w:rPr>
                <w:color w:val="000000" w:themeColor="text1"/>
                <w:lang w:val="af-ZA"/>
              </w:rPr>
            </w:pPr>
          </w:p>
          <w:p w:rsidR="00084219" w:rsidRPr="00BE6939" w:rsidRDefault="00084219">
            <w:pPr>
              <w:rPr>
                <w:color w:val="000000" w:themeColor="text1"/>
                <w:sz w:val="20"/>
                <w:lang w:val="af-ZA"/>
              </w:rPr>
            </w:pPr>
          </w:p>
          <w:p w:rsidR="006B3C0F" w:rsidRPr="00BE6939" w:rsidRDefault="006B3C0F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1.2.4</w:t>
            </w:r>
          </w:p>
          <w:p w:rsidR="005E6A81" w:rsidRPr="00BE6939" w:rsidRDefault="005E6A81">
            <w:pPr>
              <w:rPr>
                <w:color w:val="000000" w:themeColor="text1"/>
                <w:lang w:val="af-ZA"/>
              </w:rPr>
            </w:pPr>
          </w:p>
          <w:p w:rsidR="00C360C8" w:rsidRPr="00BE6939" w:rsidRDefault="00C360C8">
            <w:pPr>
              <w:rPr>
                <w:color w:val="000000" w:themeColor="text1"/>
                <w:sz w:val="20"/>
                <w:lang w:val="af-ZA"/>
              </w:rPr>
            </w:pPr>
          </w:p>
          <w:p w:rsidR="006B3C0F" w:rsidRPr="00BE6939" w:rsidRDefault="006B3C0F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1.2.5</w:t>
            </w:r>
          </w:p>
          <w:p w:rsidR="00911209" w:rsidRPr="00BE6939" w:rsidRDefault="00911209">
            <w:pPr>
              <w:rPr>
                <w:color w:val="000000" w:themeColor="text1"/>
                <w:lang w:val="af-ZA"/>
              </w:rPr>
            </w:pPr>
          </w:p>
          <w:p w:rsidR="009C5316" w:rsidRPr="00BE6939" w:rsidRDefault="009C5316">
            <w:pPr>
              <w:rPr>
                <w:color w:val="000000" w:themeColor="text1"/>
                <w:sz w:val="20"/>
                <w:lang w:val="af-ZA"/>
              </w:rPr>
            </w:pPr>
          </w:p>
          <w:p w:rsidR="006B3C0F" w:rsidRPr="00BE6939" w:rsidRDefault="006B3C0F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1.2.6</w:t>
            </w:r>
          </w:p>
          <w:p w:rsidR="00B8456A" w:rsidRPr="00BE6939" w:rsidRDefault="00B8456A">
            <w:pPr>
              <w:rPr>
                <w:color w:val="000000" w:themeColor="text1"/>
                <w:lang w:val="af-ZA"/>
              </w:rPr>
            </w:pPr>
          </w:p>
          <w:p w:rsidR="00060137" w:rsidRPr="00BE6939" w:rsidRDefault="00060137">
            <w:pPr>
              <w:rPr>
                <w:color w:val="000000" w:themeColor="text1"/>
                <w:sz w:val="20"/>
                <w:lang w:val="af-ZA"/>
              </w:rPr>
            </w:pPr>
          </w:p>
          <w:p w:rsidR="00ED35C6" w:rsidRPr="00BE6939" w:rsidRDefault="00BC5D75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1.2.7</w:t>
            </w:r>
          </w:p>
        </w:tc>
        <w:tc>
          <w:tcPr>
            <w:tcW w:w="7371" w:type="dxa"/>
          </w:tcPr>
          <w:p w:rsidR="005E6A81" w:rsidRPr="00BE6939" w:rsidRDefault="00E7788D" w:rsidP="001813AB">
            <w:pPr>
              <w:jc w:val="both"/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'</w:t>
            </w:r>
            <w:r w:rsidR="00FD1C6A" w:rsidRPr="00BE6939">
              <w:rPr>
                <w:color w:val="000000" w:themeColor="text1"/>
                <w:lang w:val="af-ZA"/>
              </w:rPr>
              <w:t xml:space="preserve">n Tipe </w:t>
            </w:r>
            <w:r w:rsidR="00AD7C2D">
              <w:rPr>
                <w:color w:val="000000" w:themeColor="text1"/>
                <w:lang w:val="af-ZA"/>
              </w:rPr>
              <w:t>bevrugting waar die kern van 'n</w:t>
            </w:r>
            <w:r w:rsidR="00566490" w:rsidRPr="00BE6939">
              <w:rPr>
                <w:color w:val="000000" w:themeColor="text1"/>
                <w:lang w:val="af-ZA"/>
              </w:rPr>
              <w:t xml:space="preserve"> sperm</w:t>
            </w:r>
            <w:r w:rsidR="00320236" w:rsidRPr="00BE6939">
              <w:rPr>
                <w:color w:val="000000" w:themeColor="text1"/>
                <w:lang w:val="af-ZA"/>
              </w:rPr>
              <w:t xml:space="preserve"> </w:t>
            </w:r>
            <w:r w:rsidR="00FD1C6A" w:rsidRPr="00BE6939">
              <w:rPr>
                <w:color w:val="000000" w:themeColor="text1"/>
                <w:lang w:val="af-ZA"/>
              </w:rPr>
              <w:t>met die kern</w:t>
            </w:r>
            <w:r w:rsidR="00320236" w:rsidRPr="00BE6939">
              <w:rPr>
                <w:color w:val="000000" w:themeColor="text1"/>
                <w:lang w:val="af-ZA"/>
              </w:rPr>
              <w:t xml:space="preserve"> </w:t>
            </w:r>
            <w:r w:rsidR="00FD1C6A" w:rsidRPr="00BE6939">
              <w:rPr>
                <w:color w:val="000000" w:themeColor="text1"/>
                <w:lang w:val="af-ZA"/>
              </w:rPr>
              <w:t>van</w:t>
            </w:r>
            <w:proofErr w:type="gramStart"/>
            <w:r w:rsidR="00990CDC">
              <w:rPr>
                <w:color w:val="000000" w:themeColor="text1"/>
                <w:lang w:val="af-ZA"/>
              </w:rPr>
              <w:t xml:space="preserve">     </w:t>
            </w:r>
            <w:r w:rsidR="00FD1C6A" w:rsidRPr="00BE6939">
              <w:rPr>
                <w:color w:val="000000" w:themeColor="text1"/>
                <w:lang w:val="af-ZA"/>
              </w:rPr>
              <w:t xml:space="preserve"> </w:t>
            </w:r>
            <w:proofErr w:type="gramEnd"/>
            <w:r w:rsidR="00AD7C2D">
              <w:rPr>
                <w:color w:val="000000" w:themeColor="text1"/>
                <w:lang w:val="af-ZA"/>
              </w:rPr>
              <w:t>'n</w:t>
            </w:r>
            <w:r w:rsidR="00566490" w:rsidRPr="00BE6939">
              <w:rPr>
                <w:color w:val="000000" w:themeColor="text1"/>
                <w:lang w:val="af-ZA"/>
              </w:rPr>
              <w:t xml:space="preserve"> ovum</w:t>
            </w:r>
            <w:r w:rsidR="006020CA" w:rsidRPr="00BE6939">
              <w:rPr>
                <w:color w:val="000000" w:themeColor="text1"/>
                <w:lang w:val="af-ZA"/>
              </w:rPr>
              <w:t xml:space="preserve"> </w:t>
            </w:r>
            <w:r w:rsidR="00FD1C6A" w:rsidRPr="00BE6939">
              <w:rPr>
                <w:color w:val="000000" w:themeColor="text1"/>
                <w:lang w:val="af-ZA"/>
              </w:rPr>
              <w:t>buite die liggaam van die vroulike individu versmelt</w:t>
            </w:r>
          </w:p>
          <w:p w:rsidR="00320236" w:rsidRPr="00BE6939" w:rsidRDefault="00320236" w:rsidP="001813AB">
            <w:pPr>
              <w:jc w:val="both"/>
              <w:rPr>
                <w:color w:val="000000" w:themeColor="text1"/>
                <w:sz w:val="20"/>
                <w:lang w:val="af-ZA"/>
              </w:rPr>
            </w:pPr>
          </w:p>
          <w:p w:rsidR="005C1394" w:rsidRPr="00BE6939" w:rsidRDefault="00FD1C6A" w:rsidP="001813AB">
            <w:pPr>
              <w:jc w:val="both"/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 xml:space="preserve">Die </w:t>
            </w:r>
            <w:r w:rsidR="00AD7C2D">
              <w:rPr>
                <w:color w:val="000000" w:themeColor="text1"/>
                <w:lang w:val="af-ZA"/>
              </w:rPr>
              <w:t>groei</w:t>
            </w:r>
            <w:r w:rsidRPr="00BE6939">
              <w:rPr>
                <w:color w:val="000000" w:themeColor="text1"/>
                <w:lang w:val="af-ZA"/>
              </w:rPr>
              <w:t xml:space="preserve"> van </w:t>
            </w:r>
            <w:r w:rsidR="00E7788D" w:rsidRPr="00BE6939">
              <w:rPr>
                <w:color w:val="000000" w:themeColor="text1"/>
                <w:lang w:val="af-ZA"/>
              </w:rPr>
              <w:t>'</w:t>
            </w:r>
            <w:r w:rsidRPr="00BE6939">
              <w:rPr>
                <w:color w:val="000000" w:themeColor="text1"/>
                <w:lang w:val="af-ZA"/>
              </w:rPr>
              <w:t xml:space="preserve">n </w:t>
            </w:r>
            <w:r w:rsidR="00AD7C2D">
              <w:rPr>
                <w:color w:val="000000" w:themeColor="text1"/>
                <w:lang w:val="af-ZA"/>
              </w:rPr>
              <w:t>ge</w:t>
            </w:r>
            <w:r w:rsidRPr="00BE6939">
              <w:rPr>
                <w:color w:val="000000" w:themeColor="text1"/>
                <w:lang w:val="af-ZA"/>
              </w:rPr>
              <w:t>deel</w:t>
            </w:r>
            <w:r w:rsidR="00AD7C2D">
              <w:rPr>
                <w:color w:val="000000" w:themeColor="text1"/>
                <w:lang w:val="af-ZA"/>
              </w:rPr>
              <w:t>te</w:t>
            </w:r>
            <w:r w:rsidRPr="00BE6939">
              <w:rPr>
                <w:color w:val="000000" w:themeColor="text1"/>
                <w:lang w:val="af-ZA"/>
              </w:rPr>
              <w:t xml:space="preserve"> van </w:t>
            </w:r>
            <w:r w:rsidR="00E7788D" w:rsidRPr="00BE6939">
              <w:rPr>
                <w:color w:val="000000" w:themeColor="text1"/>
                <w:lang w:val="af-ZA"/>
              </w:rPr>
              <w:t>'</w:t>
            </w:r>
            <w:r w:rsidRPr="00BE6939">
              <w:rPr>
                <w:color w:val="000000" w:themeColor="text1"/>
                <w:lang w:val="af-ZA"/>
              </w:rPr>
              <w:t>n plant in reaksie op swaartekrag</w:t>
            </w:r>
          </w:p>
          <w:p w:rsidR="00FD1C6A" w:rsidRPr="00BE6939" w:rsidRDefault="00FD1C6A" w:rsidP="001813AB">
            <w:pPr>
              <w:jc w:val="both"/>
              <w:rPr>
                <w:color w:val="000000" w:themeColor="text1"/>
                <w:sz w:val="20"/>
                <w:lang w:val="af-ZA"/>
              </w:rPr>
            </w:pPr>
          </w:p>
          <w:p w:rsidR="005C1394" w:rsidRPr="00BE6939" w:rsidRDefault="00776061" w:rsidP="001813AB">
            <w:pPr>
              <w:jc w:val="both"/>
              <w:rPr>
                <w:rFonts w:eastAsiaTheme="minorHAnsi"/>
                <w:color w:val="000000" w:themeColor="text1"/>
                <w:lang w:val="af-ZA"/>
              </w:rPr>
            </w:pPr>
            <w:r w:rsidRPr="00BE6939">
              <w:rPr>
                <w:rFonts w:eastAsiaTheme="minorHAnsi"/>
                <w:color w:val="000000" w:themeColor="text1"/>
                <w:lang w:val="af-ZA"/>
              </w:rPr>
              <w:t xml:space="preserve">Die toestand van die bloedvate in die menslike vel wanneer die omgewingstemperatuur </w:t>
            </w:r>
            <w:r w:rsidR="00AD7C2D">
              <w:rPr>
                <w:rFonts w:eastAsiaTheme="minorHAnsi"/>
                <w:color w:val="000000" w:themeColor="text1"/>
                <w:lang w:val="af-ZA"/>
              </w:rPr>
              <w:t>laag</w:t>
            </w:r>
            <w:r w:rsidRPr="00BE6939">
              <w:rPr>
                <w:rFonts w:eastAsiaTheme="minorHAnsi"/>
                <w:color w:val="000000" w:themeColor="text1"/>
                <w:lang w:val="af-ZA"/>
              </w:rPr>
              <w:t xml:space="preserve"> is </w:t>
            </w:r>
          </w:p>
          <w:p w:rsidR="00776061" w:rsidRPr="00BE6939" w:rsidRDefault="00776061" w:rsidP="001813AB">
            <w:pPr>
              <w:jc w:val="both"/>
              <w:rPr>
                <w:rFonts w:eastAsiaTheme="minorHAnsi"/>
                <w:color w:val="000000" w:themeColor="text1"/>
                <w:sz w:val="20"/>
                <w:lang w:val="af-ZA"/>
              </w:rPr>
            </w:pPr>
          </w:p>
          <w:p w:rsidR="001055EE" w:rsidRPr="00BE6939" w:rsidRDefault="00776061" w:rsidP="001813AB">
            <w:pPr>
              <w:jc w:val="both"/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Die voo</w:t>
            </w:r>
            <w:r w:rsidR="00AD7C2D">
              <w:rPr>
                <w:color w:val="000000" w:themeColor="text1"/>
                <w:lang w:val="af-ZA"/>
              </w:rPr>
              <w:t>r</w:t>
            </w:r>
            <w:r w:rsidRPr="00BE6939">
              <w:rPr>
                <w:color w:val="000000" w:themeColor="text1"/>
                <w:lang w:val="af-ZA"/>
              </w:rPr>
              <w:t xml:space="preserve">tplantingstrategie </w:t>
            </w:r>
            <w:r w:rsidR="00AD7C2D">
              <w:rPr>
                <w:color w:val="000000" w:themeColor="text1"/>
                <w:lang w:val="af-ZA"/>
              </w:rPr>
              <w:t>wanneer</w:t>
            </w:r>
            <w:r w:rsidRPr="00BE6939">
              <w:rPr>
                <w:color w:val="000000" w:themeColor="text1"/>
                <w:lang w:val="af-ZA"/>
              </w:rPr>
              <w:t xml:space="preserve"> die</w:t>
            </w:r>
            <w:r w:rsidR="001055EE" w:rsidRPr="00BE6939">
              <w:rPr>
                <w:color w:val="000000" w:themeColor="text1"/>
                <w:lang w:val="af-ZA"/>
              </w:rPr>
              <w:t xml:space="preserve"> </w:t>
            </w:r>
            <w:r w:rsidRPr="00BE6939">
              <w:rPr>
                <w:color w:val="000000" w:themeColor="text1"/>
                <w:lang w:val="af-ZA"/>
              </w:rPr>
              <w:t>nageslag</w:t>
            </w:r>
            <w:r w:rsidR="00AD7C2D">
              <w:rPr>
                <w:color w:val="000000" w:themeColor="text1"/>
                <w:lang w:val="af-ZA"/>
              </w:rPr>
              <w:t xml:space="preserve"> wat uitgebroei het,</w:t>
            </w:r>
            <w:r w:rsidRPr="00BE6939">
              <w:rPr>
                <w:color w:val="000000" w:themeColor="text1"/>
                <w:lang w:val="af-ZA"/>
              </w:rPr>
              <w:t xml:space="preserve"> kan rondbeweeg en hulleself kan voed</w:t>
            </w:r>
          </w:p>
          <w:p w:rsidR="005C1394" w:rsidRPr="00BE6939" w:rsidRDefault="005C1394" w:rsidP="001813AB">
            <w:pPr>
              <w:jc w:val="both"/>
              <w:rPr>
                <w:color w:val="000000" w:themeColor="text1"/>
                <w:sz w:val="20"/>
                <w:lang w:val="af-ZA"/>
              </w:rPr>
            </w:pPr>
          </w:p>
          <w:p w:rsidR="001055EE" w:rsidRPr="00BE6939" w:rsidRDefault="009C5316" w:rsidP="001813AB">
            <w:pPr>
              <w:jc w:val="both"/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Die</w:t>
            </w:r>
            <w:r w:rsidR="001055EE" w:rsidRPr="00BE6939">
              <w:rPr>
                <w:color w:val="000000" w:themeColor="text1"/>
                <w:lang w:val="af-ZA"/>
              </w:rPr>
              <w:t xml:space="preserve"> sensor</w:t>
            </w:r>
            <w:r w:rsidRPr="00BE6939">
              <w:rPr>
                <w:color w:val="000000" w:themeColor="text1"/>
                <w:lang w:val="af-ZA"/>
              </w:rPr>
              <w:t>iese</w:t>
            </w:r>
            <w:r w:rsidR="001055EE" w:rsidRPr="00BE6939">
              <w:rPr>
                <w:color w:val="000000" w:themeColor="text1"/>
                <w:lang w:val="af-ZA"/>
              </w:rPr>
              <w:t xml:space="preserve"> re</w:t>
            </w:r>
            <w:r w:rsidRPr="00BE6939">
              <w:rPr>
                <w:color w:val="000000" w:themeColor="text1"/>
                <w:lang w:val="af-ZA"/>
              </w:rPr>
              <w:t>s</w:t>
            </w:r>
            <w:r w:rsidR="001055EE" w:rsidRPr="00BE6939">
              <w:rPr>
                <w:color w:val="000000" w:themeColor="text1"/>
                <w:lang w:val="af-ZA"/>
              </w:rPr>
              <w:t>eptor</w:t>
            </w:r>
            <w:r w:rsidRPr="00BE6939">
              <w:rPr>
                <w:color w:val="000000" w:themeColor="text1"/>
                <w:lang w:val="af-ZA"/>
              </w:rPr>
              <w:t>e</w:t>
            </w:r>
            <w:r w:rsidR="001055EE" w:rsidRPr="00BE6939">
              <w:rPr>
                <w:color w:val="000000" w:themeColor="text1"/>
                <w:lang w:val="af-ZA"/>
              </w:rPr>
              <w:t xml:space="preserve"> </w:t>
            </w:r>
            <w:r w:rsidRPr="00BE6939">
              <w:rPr>
                <w:color w:val="000000" w:themeColor="text1"/>
                <w:lang w:val="af-ZA"/>
              </w:rPr>
              <w:t>wat</w:t>
            </w:r>
            <w:r w:rsidR="006020CA" w:rsidRPr="00BE6939">
              <w:rPr>
                <w:color w:val="000000" w:themeColor="text1"/>
                <w:lang w:val="af-ZA"/>
              </w:rPr>
              <w:t xml:space="preserve"> in </w:t>
            </w:r>
            <w:r w:rsidRPr="00BE6939">
              <w:rPr>
                <w:color w:val="000000" w:themeColor="text1"/>
                <w:lang w:val="af-ZA"/>
              </w:rPr>
              <w:t>die</w:t>
            </w:r>
            <w:r w:rsidR="006020CA" w:rsidRPr="00BE6939">
              <w:rPr>
                <w:color w:val="000000" w:themeColor="text1"/>
                <w:lang w:val="af-ZA"/>
              </w:rPr>
              <w:t xml:space="preserve"> </w:t>
            </w:r>
            <w:r w:rsidRPr="00BE6939">
              <w:rPr>
                <w:color w:val="000000" w:themeColor="text1"/>
                <w:lang w:val="af-ZA"/>
              </w:rPr>
              <w:t>halfsirkelvormige kanale voorkom</w:t>
            </w:r>
          </w:p>
          <w:p w:rsidR="001055EE" w:rsidRPr="00BE6939" w:rsidRDefault="001055EE" w:rsidP="001813AB">
            <w:pPr>
              <w:jc w:val="both"/>
              <w:rPr>
                <w:color w:val="000000" w:themeColor="text1"/>
                <w:sz w:val="20"/>
                <w:lang w:val="af-ZA"/>
              </w:rPr>
            </w:pPr>
          </w:p>
          <w:p w:rsidR="005C1394" w:rsidRPr="00BE6939" w:rsidRDefault="009C5316" w:rsidP="001813AB">
            <w:pPr>
              <w:jc w:val="both"/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Die</w:t>
            </w:r>
            <w:r w:rsidR="00061B85" w:rsidRPr="00BE6939">
              <w:rPr>
                <w:color w:val="000000" w:themeColor="text1"/>
                <w:lang w:val="af-ZA"/>
              </w:rPr>
              <w:t xml:space="preserve"> </w:t>
            </w:r>
            <w:r w:rsidR="00320236" w:rsidRPr="00BE6939">
              <w:rPr>
                <w:color w:val="000000" w:themeColor="text1"/>
                <w:lang w:val="af-ZA"/>
              </w:rPr>
              <w:t>t</w:t>
            </w:r>
            <w:r w:rsidRPr="00BE6939">
              <w:rPr>
                <w:color w:val="000000" w:themeColor="text1"/>
                <w:lang w:val="af-ZA"/>
              </w:rPr>
              <w:t>i</w:t>
            </w:r>
            <w:r w:rsidR="00320236" w:rsidRPr="00BE6939">
              <w:rPr>
                <w:color w:val="000000" w:themeColor="text1"/>
                <w:lang w:val="af-ZA"/>
              </w:rPr>
              <w:t xml:space="preserve">pe </w:t>
            </w:r>
            <w:r w:rsidRPr="00BE6939">
              <w:rPr>
                <w:color w:val="000000" w:themeColor="text1"/>
                <w:lang w:val="af-ZA"/>
              </w:rPr>
              <w:t xml:space="preserve">besoedeling </w:t>
            </w:r>
            <w:r w:rsidR="00AD7C2D">
              <w:rPr>
                <w:color w:val="000000" w:themeColor="text1"/>
                <w:lang w:val="af-ZA"/>
              </w:rPr>
              <w:t xml:space="preserve">wat plaasvind </w:t>
            </w:r>
            <w:r w:rsidRPr="00BE6939">
              <w:rPr>
                <w:color w:val="000000" w:themeColor="text1"/>
                <w:lang w:val="af-ZA"/>
              </w:rPr>
              <w:t xml:space="preserve">wanneer warm vloeistowwe in riviere en oseane </w:t>
            </w:r>
            <w:r w:rsidR="00AD7C2D">
              <w:rPr>
                <w:color w:val="000000" w:themeColor="text1"/>
                <w:lang w:val="af-ZA"/>
              </w:rPr>
              <w:t>gestort</w:t>
            </w:r>
            <w:r w:rsidRPr="00BE6939">
              <w:rPr>
                <w:color w:val="000000" w:themeColor="text1"/>
                <w:lang w:val="af-ZA"/>
              </w:rPr>
              <w:t xml:space="preserve"> word</w:t>
            </w:r>
          </w:p>
          <w:p w:rsidR="005C1394" w:rsidRPr="00BE6939" w:rsidRDefault="005C1394" w:rsidP="001813AB">
            <w:pPr>
              <w:jc w:val="both"/>
              <w:rPr>
                <w:color w:val="000000" w:themeColor="text1"/>
                <w:sz w:val="20"/>
                <w:lang w:val="af-ZA"/>
              </w:rPr>
            </w:pPr>
          </w:p>
          <w:p w:rsidR="0037725C" w:rsidRPr="00BE6939" w:rsidRDefault="00E7788D" w:rsidP="00560D39">
            <w:pPr>
              <w:jc w:val="both"/>
              <w:rPr>
                <w:rFonts w:eastAsia="Calibri"/>
                <w:bCs w:val="0"/>
                <w:noProof/>
                <w:color w:val="000000" w:themeColor="text1"/>
                <w:lang w:val="af-ZA"/>
              </w:rPr>
            </w:pPr>
            <w:r w:rsidRPr="00BE6939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'</w:t>
            </w:r>
            <w:r w:rsidR="009C5316" w:rsidRPr="00BE6939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n Laag aan die binnekant van die oog wat lig absorbeer en dus </w:t>
            </w:r>
            <w:r w:rsidR="0085746D" w:rsidRPr="00BE6939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 xml:space="preserve"> </w:t>
            </w:r>
            <w:r w:rsidR="009C5316" w:rsidRPr="00BE6939">
              <w:rPr>
                <w:rFonts w:eastAsia="Calibri"/>
                <w:bCs w:val="0"/>
                <w:noProof/>
                <w:color w:val="000000" w:themeColor="text1"/>
                <w:lang w:val="af-ZA"/>
              </w:rPr>
              <w:t>weerkaatsing verminder</w:t>
            </w:r>
          </w:p>
        </w:tc>
        <w:tc>
          <w:tcPr>
            <w:tcW w:w="236" w:type="dxa"/>
          </w:tcPr>
          <w:p w:rsidR="006B3C0F" w:rsidRPr="00BE6939" w:rsidRDefault="006B3C0F" w:rsidP="00231BBF">
            <w:pPr>
              <w:jc w:val="right"/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  <w:vAlign w:val="bottom"/>
          </w:tcPr>
          <w:p w:rsidR="001734CA" w:rsidRPr="00BE6939" w:rsidRDefault="00231BBF" w:rsidP="00BE6939">
            <w:pPr>
              <w:rPr>
                <w:b/>
                <w:bCs w:val="0"/>
                <w:color w:val="000000" w:themeColor="text1"/>
                <w:lang w:val="af-ZA"/>
              </w:rPr>
            </w:pPr>
            <w:r w:rsidRPr="00BE6939">
              <w:rPr>
                <w:b/>
                <w:bCs w:val="0"/>
                <w:color w:val="000000" w:themeColor="text1"/>
                <w:lang w:val="af-ZA"/>
              </w:rPr>
              <w:t>(</w:t>
            </w:r>
            <w:r w:rsidR="005E6A81" w:rsidRPr="00BE6939">
              <w:rPr>
                <w:b/>
                <w:bCs w:val="0"/>
                <w:color w:val="000000" w:themeColor="text1"/>
                <w:lang w:val="af-ZA"/>
              </w:rPr>
              <w:t>7</w:t>
            </w:r>
            <w:r w:rsidRPr="00BE6939">
              <w:rPr>
                <w:b/>
                <w:bCs w:val="0"/>
                <w:color w:val="000000" w:themeColor="text1"/>
                <w:lang w:val="af-ZA"/>
              </w:rPr>
              <w:t>)</w:t>
            </w:r>
          </w:p>
        </w:tc>
      </w:tr>
    </w:tbl>
    <w:p w:rsidR="00D27450" w:rsidRPr="00BE6939" w:rsidRDefault="00D27450" w:rsidP="00524137">
      <w:pPr>
        <w:rPr>
          <w:color w:val="000000" w:themeColor="text1"/>
          <w:sz w:val="20"/>
          <w:szCs w:val="20"/>
          <w:lang w:val="af-ZA"/>
        </w:rPr>
      </w:pPr>
    </w:p>
    <w:tbl>
      <w:tblPr>
        <w:tblpPr w:leftFromText="180" w:rightFromText="180" w:vertAnchor="text" w:horzAnchor="margin" w:tblpY="8"/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1E2608" w:rsidRPr="001E2608" w:rsidTr="005E6A81">
        <w:tc>
          <w:tcPr>
            <w:tcW w:w="959" w:type="dxa"/>
          </w:tcPr>
          <w:p w:rsidR="00524137" w:rsidRPr="001E2608" w:rsidRDefault="005E6A81" w:rsidP="005E6A81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1.3</w:t>
            </w:r>
          </w:p>
        </w:tc>
        <w:tc>
          <w:tcPr>
            <w:tcW w:w="8505" w:type="dxa"/>
          </w:tcPr>
          <w:p w:rsidR="00524137" w:rsidRPr="001E2608" w:rsidRDefault="00467FB5" w:rsidP="00467FB5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Die</w:t>
            </w:r>
            <w:r w:rsidR="00524137" w:rsidRPr="001E2608">
              <w:rPr>
                <w:color w:val="000000" w:themeColor="text1"/>
                <w:lang w:val="af-ZA"/>
              </w:rPr>
              <w:t xml:space="preserve"> diagram </w:t>
            </w:r>
            <w:r w:rsidRPr="001E2608">
              <w:rPr>
                <w:color w:val="000000" w:themeColor="text1"/>
                <w:lang w:val="af-ZA"/>
              </w:rPr>
              <w:t>hieronder</w:t>
            </w:r>
            <w:r w:rsidR="00524137" w:rsidRPr="001E2608">
              <w:rPr>
                <w:color w:val="000000" w:themeColor="text1"/>
                <w:lang w:val="af-ZA"/>
              </w:rPr>
              <w:t xml:space="preserve"> </w:t>
            </w:r>
            <w:r w:rsidRPr="001E2608">
              <w:rPr>
                <w:color w:val="000000" w:themeColor="text1"/>
                <w:lang w:val="af-ZA"/>
              </w:rPr>
              <w:t>stel die middeloor van die mens voor</w:t>
            </w:r>
            <w:r w:rsidR="00524137" w:rsidRPr="001E2608">
              <w:rPr>
                <w:color w:val="000000" w:themeColor="text1"/>
                <w:lang w:val="af-ZA"/>
              </w:rPr>
              <w:t>.</w:t>
            </w:r>
          </w:p>
        </w:tc>
        <w:tc>
          <w:tcPr>
            <w:tcW w:w="236" w:type="dxa"/>
          </w:tcPr>
          <w:p w:rsidR="00524137" w:rsidRPr="001E2608" w:rsidRDefault="00524137" w:rsidP="005E6A81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524137" w:rsidRPr="001E2608" w:rsidRDefault="00524137" w:rsidP="005E6A81">
            <w:pPr>
              <w:rPr>
                <w:color w:val="000000" w:themeColor="text1"/>
                <w:lang w:val="af-ZA"/>
              </w:rPr>
            </w:pPr>
          </w:p>
        </w:tc>
      </w:tr>
    </w:tbl>
    <w:p w:rsidR="00EF3C67" w:rsidRPr="00BE6939" w:rsidRDefault="00EF3C67" w:rsidP="00524137">
      <w:pPr>
        <w:rPr>
          <w:color w:val="000000" w:themeColor="text1"/>
          <w:sz w:val="20"/>
          <w:szCs w:val="16"/>
          <w:lang w:val="af-ZA"/>
        </w:rPr>
      </w:pPr>
    </w:p>
    <w:p w:rsidR="008C42BF" w:rsidRDefault="00BE6939" w:rsidP="00BE6939">
      <w:pPr>
        <w:jc w:val="center"/>
        <w:rPr>
          <w:color w:val="000000" w:themeColor="text1"/>
          <w:szCs w:val="16"/>
          <w:lang w:val="af-ZA"/>
        </w:rPr>
      </w:pPr>
      <w:r w:rsidRPr="0041691A">
        <w:rPr>
          <w:noProof/>
          <w:color w:val="000000" w:themeColor="text1"/>
          <w:sz w:val="16"/>
          <w:szCs w:val="16"/>
          <w:lang w:val="en-ZA" w:eastAsia="en-ZA"/>
        </w:rPr>
        <mc:AlternateContent>
          <mc:Choice Requires="wpg">
            <w:drawing>
              <wp:inline distT="0" distB="0" distL="0" distR="0" wp14:anchorId="663912D3" wp14:editId="36940F4E">
                <wp:extent cx="2905125" cy="2276475"/>
                <wp:effectExtent l="0" t="0" r="28575" b="28575"/>
                <wp:docPr id="1004" name="Group 1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2276475"/>
                          <a:chOff x="0" y="257174"/>
                          <a:chExt cx="2905125" cy="2276476"/>
                        </a:xfrm>
                      </wpg:grpSpPr>
                      <wpg:grpSp>
                        <wpg:cNvPr id="1003" name="Group 1003"/>
                        <wpg:cNvGrpSpPr/>
                        <wpg:grpSpPr>
                          <a:xfrm>
                            <a:off x="47625" y="257174"/>
                            <a:ext cx="2785745" cy="2276475"/>
                            <a:chOff x="0" y="257174"/>
                            <a:chExt cx="2785745" cy="2276475"/>
                          </a:xfrm>
                        </wpg:grpSpPr>
                        <pic:pic xmlns:pic="http://schemas.openxmlformats.org/drawingml/2006/picture">
                          <pic:nvPicPr>
                            <pic:cNvPr id="938" name="Picture 938" descr="T:\November 2016\nov drafts\Middle ear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055" r="83041" b="60050"/>
                            <a:stretch/>
                          </pic:blipFill>
                          <pic:spPr bwMode="auto">
                            <a:xfrm>
                              <a:off x="733425" y="257174"/>
                              <a:ext cx="1724025" cy="2276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001" name="Group 1001"/>
                          <wpg:cNvGrpSpPr/>
                          <wpg:grpSpPr>
                            <a:xfrm>
                              <a:off x="0" y="419100"/>
                              <a:ext cx="2785745" cy="1850390"/>
                              <a:chOff x="0" y="0"/>
                              <a:chExt cx="2785745" cy="1850390"/>
                            </a:xfrm>
                          </wpg:grpSpPr>
                          <wps:wsp>
                            <wps:cNvPr id="510" name="Lin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71675" y="1666875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" name="Line 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57400" y="742950"/>
                                <a:ext cx="4476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8" name="Line 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24025" y="142875"/>
                                <a:ext cx="7334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9" name="Text Box 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28625"/>
                                <a:ext cx="396240" cy="316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039BA" w:rsidRPr="00B202DB" w:rsidRDefault="004039BA" w:rsidP="00BE6939">
                                  <w:pPr>
                                    <w:rPr>
                                      <w:b/>
                                      <w:bCs w:val="0"/>
                                      <w:lang w:val="en-US"/>
                                    </w:rPr>
                                  </w:pPr>
                                  <w:r w:rsidRPr="00B202DB">
                                    <w:rPr>
                                      <w:b/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1" name="Text Box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33625" y="619125"/>
                                <a:ext cx="395605" cy="316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39BA" w:rsidRPr="00B202DB" w:rsidRDefault="004039BA" w:rsidP="00BE6939">
                                  <w:pPr>
                                    <w:jc w:val="right"/>
                                    <w:rPr>
                                      <w:b/>
                                      <w:bCs w:val="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 w:val="0"/>
                                      <w:lang w:val="en-US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2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28875" y="1533525"/>
                                <a:ext cx="233045" cy="316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39BA" w:rsidRPr="00B202DB" w:rsidRDefault="004039BA" w:rsidP="00BE6939">
                                  <w:pPr>
                                    <w:jc w:val="right"/>
                                    <w:rPr>
                                      <w:b/>
                                      <w:bCs w:val="0"/>
                                      <w:lang w:val="en-US"/>
                                    </w:rPr>
                                  </w:pPr>
                                  <w:r w:rsidRPr="00B202DB">
                                    <w:rPr>
                                      <w:b/>
                                      <w:lang w:val="en-US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3" name="Line 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0025" y="571500"/>
                                <a:ext cx="6953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4" name="Line 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00250" y="990600"/>
                                <a:ext cx="5048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5" name="Text Box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33625" y="857250"/>
                                <a:ext cx="395605" cy="316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39BA" w:rsidRPr="00B202DB" w:rsidRDefault="004039BA" w:rsidP="00BE6939">
                                  <w:pPr>
                                    <w:jc w:val="right"/>
                                    <w:rPr>
                                      <w:b/>
                                      <w:bCs w:val="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 w:val="0"/>
                                      <w:lang w:val="en-US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6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90775" y="0"/>
                                <a:ext cx="394970" cy="316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039BA" w:rsidRPr="00B202DB" w:rsidRDefault="004039BA" w:rsidP="00BE6939">
                                  <w:pPr>
                                    <w:rPr>
                                      <w:b/>
                                      <w:bCs w:val="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 w:val="0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937" name="Rectangle 937"/>
                        <wps:cNvSpPr/>
                        <wps:spPr>
                          <a:xfrm>
                            <a:off x="0" y="257175"/>
                            <a:ext cx="2905125" cy="227647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4" o:spid="_x0000_s1038" style="width:228.75pt;height:179.25pt;mso-position-horizontal-relative:char;mso-position-vertical-relative:line" coordorigin=",2571" coordsize="29051,2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">
                <v:group id="Group 1003" o:spid="_x0000_s1039" style="position:absolute;left:476;top:2571;width:27857;height:22765" coordorigin=",2571" coordsize="27857,2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Picture 938" o:spid="_x0000_s1040" type="#_x0000_t75" style="position:absolute;left:7334;top:2571;width:17240;height:22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YAUvEAAAA3AAAAA8AAABkcnMvZG93bnJldi54bWxET01rwkAQvRf8D8sIXkrdqMVqdJVSWpCW&#10;grUqHofsmASzsyGzauqv7x4KPT7e93zZukpdqJHSs4FBPwFFnHlbcm5g+/32MAElAdli5ZkM/JDA&#10;ctG5m2Nq/ZW/6LIJuYohLCkaKEKoU60lK8ih9H1NHLmjbxyGCJtc2wavMdxVepgkY+2w5NhQYE0v&#10;BWWnzdkZyE4fyXR9ePIreZT3/U3Ou8/Xe2N63fZ5BipQG/7Ff+6VNTAdxbXxTDwCe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YAUvEAAAA3AAAAA8AAAAAAAAAAAAAAAAA&#10;nwIAAGRycy9kb3ducmV2LnhtbFBLBQYAAAAABAAEAPcAAACQAwAAAAA=&#10;">
                    <v:imagedata r:id="rId18" o:title="Middle ear" croptop="2657f" cropbottom="39354f" cropright="54422f"/>
                    <v:path arrowok="t"/>
                  </v:shape>
                  <v:group id="Group 1001" o:spid="_x0000_s1041" style="position:absolute;top:4191;width:27857;height:18503" coordsize="27857,18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  <v:line id="Line 25" o:spid="_x0000_s1042" style="position:absolute;visibility:visible;mso-wrap-style:square" from="19716,16668" to="25050,16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aco8EAAADcAAAADwAAAGRycy9kb3ducmV2LnhtbERPzWoCMRC+F3yHMEJvmt1CRVejFK2g&#10;eCjaPsC4GTdbN5Mlibr69OZQ6PHj+58tOtuIK/lQO1aQDzMQxKXTNVcKfr7XgzGIEJE1No5JwZ0C&#10;LOa9lxkW2t14T9dDrEQK4VCgAhNjW0gZSkMWw9C1xIk7OW8xJugrqT3eUrht5FuWjaTFmlODwZaW&#10;hsrz4WIVbP1xd84flZFH3vrP5ms1CfZXqdd+9zEFEamL/+I/90YreM/T/HQmHQ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lpyjwQAAANwAAAAPAAAAAAAAAAAAAAAA&#10;AKECAABkcnMvZG93bnJldi54bWxQSwUGAAAAAAQABAD5AAAAjwMAAAAA&#10;" strokeweight="1pt"/>
                    <v:line id="Line 27" o:spid="_x0000_s1043" style="position:absolute;visibility:visible;mso-wrap-style:square" from="20574,7429" to="25050,7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o5OMQAAADcAAAADwAAAGRycy9kb3ducmV2LnhtbESP0WoCMRRE3wv+Q7iCb5pdoVK3RhFt&#10;QfGhqP2A6+Z2s3VzsySprv36RhD6OMzMGWa26GwjLuRD7VhBPspAEJdO11wp+Dy+D19AhIissXFM&#10;Cm4UYDHvPc2w0O7Ke7ocYiUShEOBCkyMbSFlKA1ZDCPXEifvy3mLMUlfSe3xmuC2keMsm0iLNacF&#10;gy2tDJXnw49VsPWn3Tn/rYw88da/NR/rabDfSg363fIVRKQu/ocf7Y1W8Jzn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2jk4xAAAANwAAAAPAAAAAAAAAAAA&#10;AAAAAKECAABkcnMvZG93bnJldi54bWxQSwUGAAAAAAQABAD5AAAAkgMAAAAA&#10;" strokeweight="1pt"/>
                    <v:line id="Line 28" o:spid="_x0000_s1044" style="position:absolute;visibility:visible;mso-wrap-style:square" from="17240,1428" to="24574,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2vMsIAAADcAAAADwAAAGRycy9kb3ducmV2LnhtbERPS27CMBDdV+IO1iB1VxxYVCXEiRBQ&#10;qaiLqsABJvEQB+JxZLuQ9vT1olKXT+9fVKPtxY186BwrmM8yEMSN0x23Ck7H16cXECEia+wdk4Jv&#10;ClCVk4cCc+3u/Em3Q2xFCuGQowIT45BLGRpDFsPMDcSJOztvMSboW6k93lO47eUiy56lxY5Tg8GB&#10;Noaa6+HLKtj7+v06/2mNrHnvd/3HdhnsRanH6bhegYg0xn/xn/tNK1gu0tp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2vMsIAAADcAAAADwAAAAAAAAAAAAAA&#10;AAChAgAAZHJzL2Rvd25yZXYueG1sUEsFBgAAAAAEAAQA+QAAAJADAAAAAA==&#10;" strokeweight="1pt"/>
                    <v:shape id="Text Box 29" o:spid="_x0000_s1045" type="#_x0000_t202" style="position:absolute;top:4286;width:3962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B0cQA&#10;AADcAAAADwAAAGRycy9kb3ducmV2LnhtbESPzWrCQBSF90LfYbgFN6ITsygxOkqRCgpVaKr7a+aa&#10;RDN3QmbU9O07guDycH4+zmzRmVrcqHWVZQXjUQSCOLe64kLB/nc1TEA4j6yxtkwK/sjBYv7Wm2Gq&#10;7Z1/6Jb5QoQRdikqKL1vUildXpJBN7INcfBOtjXog2wLqVu8h3FTyziKPqTBigOhxIaWJeWX7GoC&#10;96tLmsPxe3neZIPjOd5xtU1Yqf579zkF4anzr/CzvdYKJvEEH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2gdHEAAAA3AAAAA8AAAAAAAAAAAAAAAAAmAIAAGRycy9k&#10;b3ducmV2LnhtbFBLBQYAAAAABAAEAPUAAACJAwAAAAA=&#10;" stroked="f">
                      <v:fill opacity="0"/>
                      <v:textbox>
                        <w:txbxContent>
                          <w:p w:rsidR="0028104A" w:rsidRPr="00B202DB" w:rsidRDefault="0028104A" w:rsidP="00BE6939">
                            <w:pPr>
                              <w:rPr>
                                <w:b/>
                                <w:bCs w:val="0"/>
                                <w:lang w:val="en-US"/>
                              </w:rPr>
                            </w:pPr>
                            <w:r w:rsidRPr="00B202DB">
                              <w:rPr>
                                <w:b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32" o:spid="_x0000_s1046" type="#_x0000_t202" style="position:absolute;left:23336;top:6191;width:3956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bCsQA&#10;AADcAAAADwAAAGRycy9kb3ducmV2LnhtbESPX2vCMBTF3wd+h3AFX4amOpBajSKygcIcWPX92lzb&#10;anNTmqjdt18EYY+H8+fHmS1aU4k7Na60rGA4iEAQZ1aXnCs47L/6MQjnkTVWlknBLzlYzDtvM0y0&#10;ffCO7qnPRRhhl6CCwvs6kdJlBRl0A1sTB+9sG4M+yCaXusFHGDeVHEXRWBosORAKrGlVUHZNbyZw&#10;P9u4Pp6+V5dN+n66jH643MasVK/bLqcgPLX+P/xqr7WCyccQnm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ZGwrEAAAA3AAAAA8AAAAAAAAAAAAAAAAAmAIAAGRycy9k&#10;b3ducmV2LnhtbFBLBQYAAAAABAAEAPUAAACJAwAAAAA=&#10;" stroked="f">
                      <v:fill opacity="0"/>
                      <v:textbox>
                        <w:txbxContent>
                          <w:p w:rsidR="0028104A" w:rsidRPr="00B202DB" w:rsidRDefault="0028104A" w:rsidP="00BE6939">
                            <w:pPr>
                              <w:jc w:val="right"/>
                              <w:rPr>
                                <w:b/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 w:val="0"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33" o:spid="_x0000_s1047" type="#_x0000_t202" style="position:absolute;left:24288;top:15335;width:2331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uFfcUA&#10;AADcAAAADwAAAGRycy9kb3ducmV2LnhtbESPX2vCMBTF34V9h3AHexFNrTC6rqmIKCg4YZ17vzZ3&#10;bV1zU5pM67c3g8EeD+fPj5MtBtOKC/WusaxgNo1AEJdWN1wpOH5sJgkI55E1tpZJwY0cLPKHUYap&#10;tld+p0vhKxFG2KWooPa+S6V0ZU0G3dR2xMH7sr1BH2RfSd3jNYybVsZR9CwNNhwINXa0qqn8Ln5M&#10;4K6HpPs87VfnXTE+neMDN28JK/X0OCxfQXga/H/4r73VCl7mMfyeC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4V9xQAAANwAAAAPAAAAAAAAAAAAAAAAAJgCAABkcnMv&#10;ZG93bnJldi54bWxQSwUGAAAAAAQABAD1AAAAigMAAAAA&#10;" stroked="f">
                      <v:fill opacity="0"/>
                      <v:textbox>
                        <w:txbxContent>
                          <w:p w:rsidR="0028104A" w:rsidRPr="00B202DB" w:rsidRDefault="0028104A" w:rsidP="00BE6939">
                            <w:pPr>
                              <w:jc w:val="right"/>
                              <w:rPr>
                                <w:b/>
                                <w:bCs w:val="0"/>
                                <w:lang w:val="en-US"/>
                              </w:rPr>
                            </w:pPr>
                            <w:r w:rsidRPr="00B202DB">
                              <w:rPr>
                                <w:b/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line id="Line 35" o:spid="_x0000_s1048" style="position:absolute;visibility:visible;mso-wrap-style:square" from="2000,5715" to="8953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CrnsUAAADcAAAADwAAAGRycy9kb3ducmV2LnhtbESP0WoCMRRE34X+Q7gF3zRrhVJXs0tp&#10;FSo+lFo/4Lq5blY3N0sSdduvN4WCj8PMnGEWZW9bcSEfGscKJuMMBHHldMO1gt33avQCIkRkja1j&#10;UvBDAcriYbDAXLsrf9FlG2uRIBxyVGBi7HIpQ2XIYhi7jjh5B+ctxiR9LbXHa4LbVj5l2bO02HBa&#10;MNjRm6HqtD1bBWu/35wmv7WRe177Zfv5Pgv2qNTwsX+dg4jUx3v4v/2hFcymU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CrnsUAAADcAAAADwAAAAAAAAAA&#10;AAAAAAChAgAAZHJzL2Rvd25yZXYueG1sUEsFBgAAAAAEAAQA+QAAAJMDAAAAAA==&#10;" strokeweight="1pt"/>
                    <v:line id="Line 27" o:spid="_x0000_s1049" style="position:absolute;visibility:visible;mso-wrap-style:square" from="20002,9906" to="25050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kz6s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GL69w+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iTPqxAAAANwAAAAPAAAAAAAAAAAA&#10;AAAAAKECAABkcnMvZG93bnJldi54bWxQSwUGAAAAAAQABAD5AAAAkgMAAAAA&#10;" strokeweight="1pt"/>
                    <v:shape id="Text Box 32" o:spid="_x0000_s1050" type="#_x0000_t202" style="position:absolute;left:23336;top:8572;width:3956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dCcUA&#10;AADcAAAADwAAAGRycy9kb3ducmV2LnhtbESPX2vCMBTF3wd+h3AFX4amc0xqbSpDHGzgBlZ9vzbX&#10;ttrclCbT7tubwWCPh/Pnx0mXvWnElTpXW1bwNIlAEBdW11wq2O/exjEI55E1NpZJwQ85WGaDhxQT&#10;bW+8pWvuSxFG2CWooPK+TaR0RUUG3cS2xME72c6gD7Irpe7wFsZNI6dRNJMGaw6ECltaVVRc8m8T&#10;uOs+bg/Hzer8kT8ez9Mvrj9jVmo07F8XIDz1/j/8137XCubPL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h0JxQAAANwAAAAPAAAAAAAAAAAAAAAAAJgCAABkcnMv&#10;ZG93bnJldi54bWxQSwUGAAAAAAQABAD1AAAAigMAAAAA&#10;" stroked="f">
                      <v:fill opacity="0"/>
                      <v:textbox>
                        <w:txbxContent>
                          <w:p w:rsidR="0028104A" w:rsidRPr="00B202DB" w:rsidRDefault="0028104A" w:rsidP="00BE6939">
                            <w:pPr>
                              <w:jc w:val="right"/>
                              <w:rPr>
                                <w:b/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 w:val="0"/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33" o:spid="_x0000_s1051" type="#_x0000_t202" style="position:absolute;left:23907;width:3950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DfsUA&#10;AADcAAAADwAAAGRycy9kb3ducmV2LnhtbESPX2vCMBTF34V9h3AHexFNpyC1MxYpG0yYA6u+3zZ3&#10;bbW5KU2m3bdfBsIeD+fPj7NKB9OKK/WusazgeRqBIC6tbrhScDy8TWIQziNrbC2Tgh9ykK4fRitM&#10;tL3xnq65r0QYYZeggtr7LpHSlTUZdFPbEQfvy/YGfZB9JXWPtzBuWjmLooU02HAg1NhRVlN5yb9N&#10;4L4OcXcqPrLzNh8X59knN7uYlXp6HDYvIDwN/j98b79rBcv5Av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IN+xQAAANwAAAAPAAAAAAAAAAAAAAAAAJgCAABkcnMv&#10;ZG93bnJldi54bWxQSwUGAAAAAAQABAD1AAAAigMAAAAA&#10;" stroked="f">
                      <v:fill opacity="0"/>
                      <v:textbox>
                        <w:txbxContent>
                          <w:p w:rsidR="0028104A" w:rsidRPr="00B202DB" w:rsidRDefault="0028104A" w:rsidP="00BE6939">
                            <w:pPr>
                              <w:rPr>
                                <w:b/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 w:val="0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</v:group>
                <v:rect id="Rectangle 937" o:spid="_x0000_s1052" style="position:absolute;top:2571;width:29051;height:22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4OMQA&#10;AADcAAAADwAAAGRycy9kb3ducmV2LnhtbESPT2vCQBTE74V+h+UJvdWNFqyNbkIpGHo15mBvz+wz&#10;f8y+TbNbE799t1DwOMzMb5htOplOXGlwjWUFi3kEgri0uuFKQXHYPa9BOI+ssbNMCm7kIE0eH7YY&#10;azvynq65r0SAsItRQe19H0vpypoMurntiYN3toNBH+RQST3gGOCmk8soWkmDDYeFGnv6qKm85D9G&#10;wXfmjnl7a+nw5bpTVoyFx75Q6mk2vW9AeJr8Pfzf/tQK3l5e4e9MO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sODjEAAAA3AAAAA8AAAAAAAAAAAAAAAAAmAIAAGRycy9k&#10;b3ducmV2LnhtbFBLBQYAAAAABAAEAPUAAACJAwAAAAA=&#10;" filled="f" strokecolor="windowText" strokeweight="1.5pt"/>
                <w10:anchorlock/>
              </v:group>
            </w:pict>
          </mc:Fallback>
        </mc:AlternateContent>
      </w:r>
    </w:p>
    <w:p w:rsidR="00BE6939" w:rsidRPr="00BE6939" w:rsidRDefault="00BE6939" w:rsidP="00BE6939">
      <w:pPr>
        <w:jc w:val="center"/>
        <w:rPr>
          <w:color w:val="000000" w:themeColor="text1"/>
          <w:sz w:val="16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524137" w:rsidRPr="00BE6939" w:rsidTr="005E6A81">
        <w:tc>
          <w:tcPr>
            <w:tcW w:w="959" w:type="dxa"/>
          </w:tcPr>
          <w:p w:rsidR="00524137" w:rsidRPr="00BE6939" w:rsidRDefault="00524137" w:rsidP="005E6A81">
            <w:pPr>
              <w:rPr>
                <w:b/>
                <w:bCs w:val="0"/>
                <w:color w:val="000000" w:themeColor="text1"/>
                <w:u w:val="single"/>
                <w:lang w:val="af-ZA"/>
              </w:rPr>
            </w:pPr>
          </w:p>
        </w:tc>
        <w:tc>
          <w:tcPr>
            <w:tcW w:w="1134" w:type="dxa"/>
          </w:tcPr>
          <w:p w:rsidR="00524137" w:rsidRPr="00BE6939" w:rsidRDefault="005E6A81" w:rsidP="005E6A81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1.3</w:t>
            </w:r>
            <w:r w:rsidR="00524137" w:rsidRPr="00BE6939">
              <w:rPr>
                <w:color w:val="000000" w:themeColor="text1"/>
                <w:lang w:val="af-ZA"/>
              </w:rPr>
              <w:t>.1</w:t>
            </w:r>
          </w:p>
        </w:tc>
        <w:tc>
          <w:tcPr>
            <w:tcW w:w="7371" w:type="dxa"/>
          </w:tcPr>
          <w:p w:rsidR="00524137" w:rsidRPr="00BE6939" w:rsidRDefault="00524137" w:rsidP="009C5316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Identif</w:t>
            </w:r>
            <w:r w:rsidR="009C5316" w:rsidRPr="00BE6939">
              <w:rPr>
                <w:color w:val="000000" w:themeColor="text1"/>
                <w:lang w:val="af-ZA"/>
              </w:rPr>
              <w:t>iseer</w:t>
            </w:r>
            <w:r w:rsidRPr="00BE6939">
              <w:rPr>
                <w:color w:val="000000" w:themeColor="text1"/>
                <w:lang w:val="af-ZA"/>
              </w:rPr>
              <w:t xml:space="preserve"> </w:t>
            </w:r>
            <w:r w:rsidR="009C5316" w:rsidRPr="00BE6939">
              <w:rPr>
                <w:color w:val="000000" w:themeColor="text1"/>
                <w:lang w:val="af-ZA"/>
              </w:rPr>
              <w:t>deel</w:t>
            </w:r>
            <w:r w:rsidRPr="00BE6939">
              <w:rPr>
                <w:color w:val="000000" w:themeColor="text1"/>
                <w:lang w:val="af-ZA"/>
              </w:rPr>
              <w:t>:</w:t>
            </w:r>
          </w:p>
        </w:tc>
        <w:tc>
          <w:tcPr>
            <w:tcW w:w="236" w:type="dxa"/>
          </w:tcPr>
          <w:p w:rsidR="00524137" w:rsidRPr="00BE6939" w:rsidRDefault="00524137" w:rsidP="005E6A81">
            <w:pPr>
              <w:rPr>
                <w:b/>
                <w:bCs w:val="0"/>
                <w:color w:val="000000" w:themeColor="text1"/>
                <w:u w:val="single"/>
                <w:lang w:val="af-ZA"/>
              </w:rPr>
            </w:pPr>
          </w:p>
        </w:tc>
        <w:tc>
          <w:tcPr>
            <w:tcW w:w="898" w:type="dxa"/>
          </w:tcPr>
          <w:p w:rsidR="00524137" w:rsidRPr="00BE6939" w:rsidRDefault="00524137" w:rsidP="005E6A81">
            <w:pPr>
              <w:rPr>
                <w:b/>
                <w:color w:val="000000" w:themeColor="text1"/>
                <w:lang w:val="af-ZA"/>
              </w:rPr>
            </w:pPr>
          </w:p>
        </w:tc>
      </w:tr>
    </w:tbl>
    <w:p w:rsidR="00524137" w:rsidRPr="00BE6939" w:rsidRDefault="00524137" w:rsidP="00524137">
      <w:pPr>
        <w:rPr>
          <w:color w:val="000000" w:themeColor="text1"/>
          <w:sz w:val="2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2"/>
        <w:gridCol w:w="1125"/>
        <w:gridCol w:w="510"/>
        <w:gridCol w:w="6881"/>
        <w:gridCol w:w="236"/>
        <w:gridCol w:w="894"/>
      </w:tblGrid>
      <w:tr w:rsidR="00524137" w:rsidRPr="00BE6939" w:rsidTr="005E6A81">
        <w:trPr>
          <w:trHeight w:val="618"/>
        </w:trPr>
        <w:tc>
          <w:tcPr>
            <w:tcW w:w="959" w:type="dxa"/>
            <w:shd w:val="clear" w:color="auto" w:fill="auto"/>
          </w:tcPr>
          <w:p w:rsidR="00524137" w:rsidRPr="00BE6939" w:rsidRDefault="00524137" w:rsidP="005E6A81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524137" w:rsidRPr="00BE6939" w:rsidRDefault="00524137" w:rsidP="005E6A81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425" w:type="dxa"/>
            <w:shd w:val="clear" w:color="auto" w:fill="auto"/>
          </w:tcPr>
          <w:p w:rsidR="00524137" w:rsidRPr="00BE6939" w:rsidRDefault="00524137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(</w:t>
            </w:r>
            <w:proofErr w:type="spellStart"/>
            <w:r w:rsidRPr="00BE6939">
              <w:rPr>
                <w:color w:val="000000" w:themeColor="text1"/>
                <w:lang w:val="af-ZA"/>
              </w:rPr>
              <w:t>a</w:t>
            </w:r>
            <w:proofErr w:type="spellEnd"/>
            <w:r w:rsidRPr="00BE6939">
              <w:rPr>
                <w:color w:val="000000" w:themeColor="text1"/>
                <w:lang w:val="af-ZA"/>
              </w:rPr>
              <w:t>)</w:t>
            </w:r>
          </w:p>
          <w:p w:rsidR="00524137" w:rsidRPr="00BE6939" w:rsidRDefault="00524137" w:rsidP="005E6A81">
            <w:pPr>
              <w:rPr>
                <w:color w:val="000000" w:themeColor="text1"/>
                <w:sz w:val="20"/>
                <w:lang w:val="af-ZA"/>
              </w:rPr>
            </w:pPr>
          </w:p>
          <w:p w:rsidR="00524137" w:rsidRPr="00BE6939" w:rsidRDefault="00524137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(</w:t>
            </w:r>
            <w:proofErr w:type="spellStart"/>
            <w:r w:rsidRPr="00BE6939">
              <w:rPr>
                <w:color w:val="000000" w:themeColor="text1"/>
                <w:lang w:val="af-ZA"/>
              </w:rPr>
              <w:t>b</w:t>
            </w:r>
            <w:proofErr w:type="spellEnd"/>
            <w:r w:rsidRPr="00BE6939">
              <w:rPr>
                <w:color w:val="000000" w:themeColor="text1"/>
                <w:lang w:val="af-ZA"/>
              </w:rPr>
              <w:t>)</w:t>
            </w:r>
          </w:p>
          <w:p w:rsidR="00524137" w:rsidRPr="00BE6939" w:rsidRDefault="00524137" w:rsidP="005E6A81">
            <w:pPr>
              <w:rPr>
                <w:color w:val="000000" w:themeColor="text1"/>
                <w:sz w:val="20"/>
                <w:lang w:val="af-ZA"/>
              </w:rPr>
            </w:pPr>
          </w:p>
          <w:p w:rsidR="00524137" w:rsidRPr="00BE6939" w:rsidRDefault="00524137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(c)</w:t>
            </w:r>
          </w:p>
        </w:tc>
        <w:tc>
          <w:tcPr>
            <w:tcW w:w="6946" w:type="dxa"/>
            <w:shd w:val="clear" w:color="auto" w:fill="auto"/>
          </w:tcPr>
          <w:p w:rsidR="00524137" w:rsidRPr="00BE6939" w:rsidRDefault="00524137" w:rsidP="005E6A81">
            <w:pPr>
              <w:rPr>
                <w:b/>
                <w:color w:val="000000" w:themeColor="text1"/>
                <w:lang w:val="af-ZA"/>
              </w:rPr>
            </w:pPr>
            <w:r w:rsidRPr="00BE6939">
              <w:rPr>
                <w:b/>
                <w:color w:val="000000" w:themeColor="text1"/>
                <w:lang w:val="af-ZA"/>
              </w:rPr>
              <w:t>A</w:t>
            </w:r>
          </w:p>
          <w:p w:rsidR="00524137" w:rsidRPr="00BE6939" w:rsidRDefault="00524137" w:rsidP="005E6A81">
            <w:pPr>
              <w:rPr>
                <w:b/>
                <w:color w:val="000000" w:themeColor="text1"/>
                <w:sz w:val="20"/>
                <w:lang w:val="af-ZA"/>
              </w:rPr>
            </w:pPr>
          </w:p>
          <w:p w:rsidR="00524137" w:rsidRPr="00BE6939" w:rsidRDefault="008F7033" w:rsidP="005E6A81">
            <w:pPr>
              <w:rPr>
                <w:b/>
                <w:color w:val="000000" w:themeColor="text1"/>
                <w:lang w:val="af-ZA"/>
              </w:rPr>
            </w:pPr>
            <w:r w:rsidRPr="00BE6939">
              <w:rPr>
                <w:b/>
                <w:color w:val="000000" w:themeColor="text1"/>
                <w:lang w:val="af-ZA"/>
              </w:rPr>
              <w:t>B</w:t>
            </w:r>
          </w:p>
          <w:p w:rsidR="008F7033" w:rsidRPr="00BE6939" w:rsidRDefault="008F7033" w:rsidP="005E6A81">
            <w:pPr>
              <w:rPr>
                <w:b/>
                <w:color w:val="000000" w:themeColor="text1"/>
                <w:sz w:val="20"/>
                <w:lang w:val="af-ZA"/>
              </w:rPr>
            </w:pPr>
          </w:p>
          <w:p w:rsidR="00524137" w:rsidRPr="00BE6939" w:rsidRDefault="008F7033" w:rsidP="005E6A81">
            <w:pPr>
              <w:rPr>
                <w:b/>
                <w:color w:val="000000" w:themeColor="text1"/>
                <w:lang w:val="af-ZA"/>
              </w:rPr>
            </w:pPr>
            <w:r w:rsidRPr="00BE6939">
              <w:rPr>
                <w:b/>
                <w:color w:val="000000" w:themeColor="text1"/>
                <w:lang w:val="af-ZA"/>
              </w:rPr>
              <w:t>C</w:t>
            </w:r>
          </w:p>
        </w:tc>
        <w:tc>
          <w:tcPr>
            <w:tcW w:w="236" w:type="dxa"/>
            <w:shd w:val="clear" w:color="auto" w:fill="auto"/>
          </w:tcPr>
          <w:p w:rsidR="00524137" w:rsidRPr="00BE6939" w:rsidRDefault="00524137" w:rsidP="005E6A81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524137" w:rsidRPr="00BE6939" w:rsidRDefault="00524137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(1)</w:t>
            </w:r>
          </w:p>
          <w:p w:rsidR="00524137" w:rsidRPr="00BE6939" w:rsidRDefault="00524137" w:rsidP="005E6A81">
            <w:pPr>
              <w:rPr>
                <w:color w:val="000000" w:themeColor="text1"/>
                <w:sz w:val="20"/>
                <w:lang w:val="af-ZA"/>
              </w:rPr>
            </w:pPr>
          </w:p>
          <w:p w:rsidR="00524137" w:rsidRPr="00BE6939" w:rsidRDefault="00524137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 xml:space="preserve">(1) </w:t>
            </w:r>
          </w:p>
          <w:p w:rsidR="00524137" w:rsidRPr="00BE6939" w:rsidRDefault="00524137" w:rsidP="005E6A81">
            <w:pPr>
              <w:rPr>
                <w:color w:val="000000" w:themeColor="text1"/>
                <w:sz w:val="20"/>
                <w:lang w:val="af-ZA"/>
              </w:rPr>
            </w:pPr>
          </w:p>
          <w:p w:rsidR="00524137" w:rsidRPr="00BE6939" w:rsidRDefault="00524137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(1)</w:t>
            </w:r>
          </w:p>
        </w:tc>
      </w:tr>
    </w:tbl>
    <w:p w:rsidR="00524137" w:rsidRPr="00BE6939" w:rsidRDefault="00524137" w:rsidP="00524137">
      <w:pPr>
        <w:rPr>
          <w:color w:val="000000" w:themeColor="text1"/>
          <w:sz w:val="2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524137" w:rsidRPr="00BE6939" w:rsidTr="005E6A81">
        <w:tc>
          <w:tcPr>
            <w:tcW w:w="959" w:type="dxa"/>
          </w:tcPr>
          <w:p w:rsidR="00524137" w:rsidRPr="00BE6939" w:rsidRDefault="00524137" w:rsidP="005E6A81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524137" w:rsidRPr="00BE6939" w:rsidRDefault="005E6A81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1.3</w:t>
            </w:r>
            <w:r w:rsidR="00524137" w:rsidRPr="00BE6939">
              <w:rPr>
                <w:color w:val="000000" w:themeColor="text1"/>
                <w:lang w:val="af-ZA"/>
              </w:rPr>
              <w:t>.2</w:t>
            </w:r>
          </w:p>
        </w:tc>
        <w:tc>
          <w:tcPr>
            <w:tcW w:w="7371" w:type="dxa"/>
          </w:tcPr>
          <w:p w:rsidR="00524137" w:rsidRPr="00BE6939" w:rsidRDefault="009C5316" w:rsidP="009C5316">
            <w:pPr>
              <w:widowControl w:val="0"/>
              <w:jc w:val="both"/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 xml:space="preserve">Gee die </w:t>
            </w:r>
            <w:r w:rsidR="00524137" w:rsidRPr="00BE6939">
              <w:rPr>
                <w:color w:val="000000" w:themeColor="text1"/>
                <w:lang w:val="af-ZA"/>
              </w:rPr>
              <w:t xml:space="preserve">LETTER </w:t>
            </w:r>
            <w:r w:rsidRPr="00BE6939">
              <w:rPr>
                <w:color w:val="000000" w:themeColor="text1"/>
                <w:lang w:val="af-ZA"/>
              </w:rPr>
              <w:t>van die deel wat klankgolwe absorb</w:t>
            </w:r>
            <w:r w:rsidR="00AD7C2D">
              <w:rPr>
                <w:color w:val="000000" w:themeColor="text1"/>
                <w:lang w:val="af-ZA"/>
              </w:rPr>
              <w:t>e</w:t>
            </w:r>
            <w:r w:rsidRPr="00BE6939">
              <w:rPr>
                <w:color w:val="000000" w:themeColor="text1"/>
                <w:lang w:val="af-ZA"/>
              </w:rPr>
              <w:t>er om eggo</w:t>
            </w:r>
            <w:r w:rsidR="00AD7C2D">
              <w:rPr>
                <w:color w:val="000000" w:themeColor="text1"/>
                <w:lang w:val="af-ZA"/>
              </w:rPr>
              <w:t>'</w:t>
            </w:r>
            <w:r w:rsidRPr="00BE6939">
              <w:rPr>
                <w:color w:val="000000" w:themeColor="text1"/>
                <w:lang w:val="af-ZA"/>
              </w:rPr>
              <w:t>s te voorkom</w:t>
            </w:r>
            <w:r w:rsidR="00524137" w:rsidRPr="00BE6939">
              <w:rPr>
                <w:color w:val="000000" w:themeColor="text1"/>
                <w:lang w:val="af-ZA"/>
              </w:rPr>
              <w:t>.</w:t>
            </w:r>
          </w:p>
        </w:tc>
        <w:tc>
          <w:tcPr>
            <w:tcW w:w="236" w:type="dxa"/>
          </w:tcPr>
          <w:p w:rsidR="00524137" w:rsidRPr="00BE6939" w:rsidRDefault="00524137" w:rsidP="005E6A81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524137" w:rsidRPr="00BE6939" w:rsidRDefault="00524137" w:rsidP="005E6A81">
            <w:pPr>
              <w:rPr>
                <w:color w:val="000000" w:themeColor="text1"/>
                <w:lang w:val="af-ZA"/>
              </w:rPr>
            </w:pPr>
          </w:p>
          <w:p w:rsidR="00524137" w:rsidRPr="00BE6939" w:rsidRDefault="00524137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(1)</w:t>
            </w:r>
          </w:p>
        </w:tc>
      </w:tr>
    </w:tbl>
    <w:p w:rsidR="00524137" w:rsidRPr="00BE6939" w:rsidRDefault="00524137" w:rsidP="00524137">
      <w:pPr>
        <w:rPr>
          <w:color w:val="000000" w:themeColor="text1"/>
          <w:sz w:val="2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BE6939" w:rsidRPr="00BE6939" w:rsidTr="005E6A81">
        <w:tc>
          <w:tcPr>
            <w:tcW w:w="959" w:type="dxa"/>
          </w:tcPr>
          <w:p w:rsidR="00524137" w:rsidRPr="00BE6939" w:rsidRDefault="00524137" w:rsidP="005E6A81">
            <w:pPr>
              <w:rPr>
                <w:b/>
                <w:bCs w:val="0"/>
                <w:color w:val="000000" w:themeColor="text1"/>
                <w:u w:val="single"/>
                <w:lang w:val="af-ZA"/>
              </w:rPr>
            </w:pPr>
          </w:p>
        </w:tc>
        <w:tc>
          <w:tcPr>
            <w:tcW w:w="1134" w:type="dxa"/>
          </w:tcPr>
          <w:p w:rsidR="00524137" w:rsidRPr="00BE6939" w:rsidRDefault="005E6A81" w:rsidP="005E6A81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1.3</w:t>
            </w:r>
            <w:r w:rsidR="00524137" w:rsidRPr="00BE6939">
              <w:rPr>
                <w:color w:val="000000" w:themeColor="text1"/>
                <w:lang w:val="af-ZA"/>
              </w:rPr>
              <w:t>.3</w:t>
            </w:r>
          </w:p>
          <w:p w:rsidR="00524137" w:rsidRPr="00BE6939" w:rsidRDefault="00524137" w:rsidP="005E6A81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</w:tc>
        <w:tc>
          <w:tcPr>
            <w:tcW w:w="7371" w:type="dxa"/>
          </w:tcPr>
          <w:p w:rsidR="00524137" w:rsidRPr="00BE6939" w:rsidRDefault="009C5316" w:rsidP="009A529A">
            <w:pPr>
              <w:jc w:val="both"/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Gee die</w:t>
            </w:r>
            <w:r w:rsidR="00524137" w:rsidRPr="00BE6939">
              <w:rPr>
                <w:color w:val="000000" w:themeColor="text1"/>
                <w:lang w:val="af-ZA"/>
              </w:rPr>
              <w:t xml:space="preserve"> </w:t>
            </w:r>
            <w:r w:rsidR="00AD7C2D">
              <w:rPr>
                <w:color w:val="000000" w:themeColor="text1"/>
                <w:lang w:val="af-ZA"/>
              </w:rPr>
              <w:t>LETTER</w:t>
            </w:r>
            <w:r w:rsidR="00524137" w:rsidRPr="00BE6939">
              <w:rPr>
                <w:color w:val="000000" w:themeColor="text1"/>
                <w:lang w:val="af-ZA"/>
              </w:rPr>
              <w:t xml:space="preserve"> </w:t>
            </w:r>
            <w:r w:rsidRPr="00BE6939">
              <w:rPr>
                <w:color w:val="000000" w:themeColor="text1"/>
                <w:lang w:val="af-ZA"/>
              </w:rPr>
              <w:t>en die</w:t>
            </w:r>
            <w:r w:rsidR="00524137" w:rsidRPr="00BE6939">
              <w:rPr>
                <w:color w:val="000000" w:themeColor="text1"/>
                <w:lang w:val="af-ZA"/>
              </w:rPr>
              <w:t xml:space="preserve"> </w:t>
            </w:r>
            <w:r w:rsidR="00AD7C2D">
              <w:rPr>
                <w:color w:val="000000" w:themeColor="text1"/>
                <w:lang w:val="af-ZA"/>
              </w:rPr>
              <w:t xml:space="preserve">NAAM </w:t>
            </w:r>
            <w:r w:rsidRPr="00BE6939">
              <w:rPr>
                <w:color w:val="000000" w:themeColor="text1"/>
                <w:lang w:val="af-ZA"/>
              </w:rPr>
              <w:t xml:space="preserve">van die deel </w:t>
            </w:r>
            <w:r w:rsidR="008C42BF" w:rsidRPr="00BE6939">
              <w:rPr>
                <w:color w:val="000000" w:themeColor="text1"/>
                <w:lang w:val="af-ZA"/>
              </w:rPr>
              <w:t xml:space="preserve">wat </w:t>
            </w:r>
            <w:r w:rsidR="009A529A">
              <w:rPr>
                <w:color w:val="000000" w:themeColor="text1"/>
                <w:lang w:val="af-ZA"/>
              </w:rPr>
              <w:t xml:space="preserve">verstop kan raak wanneer daar infeksie </w:t>
            </w:r>
            <w:r w:rsidR="00CB4230">
              <w:rPr>
                <w:color w:val="000000" w:themeColor="text1"/>
                <w:lang w:val="af-ZA"/>
              </w:rPr>
              <w:t xml:space="preserve">in </w:t>
            </w:r>
            <w:r w:rsidR="009A529A">
              <w:rPr>
                <w:color w:val="000000" w:themeColor="text1"/>
                <w:lang w:val="af-ZA"/>
              </w:rPr>
              <w:t xml:space="preserve">is, wat </w:t>
            </w:r>
            <w:r w:rsidR="008C42BF" w:rsidRPr="00BE6939">
              <w:rPr>
                <w:color w:val="000000" w:themeColor="text1"/>
                <w:lang w:val="af-ZA"/>
              </w:rPr>
              <w:t>tot tydelike gehoorverlies</w:t>
            </w:r>
            <w:r w:rsidR="00AD7C2D">
              <w:rPr>
                <w:color w:val="000000" w:themeColor="text1"/>
                <w:lang w:val="af-ZA"/>
              </w:rPr>
              <w:t xml:space="preserve"> kan</w:t>
            </w:r>
            <w:r w:rsidR="008C42BF" w:rsidRPr="00BE6939">
              <w:rPr>
                <w:color w:val="000000" w:themeColor="text1"/>
                <w:lang w:val="af-ZA"/>
              </w:rPr>
              <w:t xml:space="preserve"> </w:t>
            </w:r>
            <w:proofErr w:type="gramStart"/>
            <w:r w:rsidR="008C42BF" w:rsidRPr="00BE6939">
              <w:rPr>
                <w:color w:val="000000" w:themeColor="text1"/>
                <w:lang w:val="af-ZA"/>
              </w:rPr>
              <w:t>lei</w:t>
            </w:r>
            <w:proofErr w:type="gramEnd"/>
            <w:r w:rsidR="00524137" w:rsidRPr="00BE6939">
              <w:rPr>
                <w:color w:val="000000" w:themeColor="text1"/>
                <w:lang w:val="af-ZA"/>
              </w:rPr>
              <w:t>.</w:t>
            </w:r>
          </w:p>
        </w:tc>
        <w:tc>
          <w:tcPr>
            <w:tcW w:w="236" w:type="dxa"/>
          </w:tcPr>
          <w:p w:rsidR="00524137" w:rsidRPr="00BE6939" w:rsidRDefault="00524137" w:rsidP="005E6A81">
            <w:pPr>
              <w:rPr>
                <w:b/>
                <w:bCs w:val="0"/>
                <w:color w:val="000000" w:themeColor="text1"/>
                <w:u w:val="single"/>
                <w:lang w:val="af-ZA"/>
              </w:rPr>
            </w:pPr>
          </w:p>
        </w:tc>
        <w:tc>
          <w:tcPr>
            <w:tcW w:w="898" w:type="dxa"/>
          </w:tcPr>
          <w:p w:rsidR="00524137" w:rsidRPr="00BE6939" w:rsidRDefault="00524137" w:rsidP="005E6A81">
            <w:pPr>
              <w:rPr>
                <w:color w:val="000000" w:themeColor="text1"/>
                <w:lang w:val="af-ZA"/>
              </w:rPr>
            </w:pPr>
          </w:p>
          <w:p w:rsidR="00524137" w:rsidRPr="00BE6939" w:rsidRDefault="00524137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(2)</w:t>
            </w:r>
          </w:p>
          <w:p w:rsidR="00524137" w:rsidRPr="00BE6939" w:rsidRDefault="00524137" w:rsidP="005E6A81">
            <w:pPr>
              <w:rPr>
                <w:b/>
                <w:color w:val="000000" w:themeColor="text1"/>
                <w:lang w:val="af-ZA"/>
              </w:rPr>
            </w:pPr>
            <w:r w:rsidRPr="00BE6939">
              <w:rPr>
                <w:b/>
                <w:color w:val="000000" w:themeColor="text1"/>
                <w:lang w:val="af-ZA"/>
              </w:rPr>
              <w:t>(6)</w:t>
            </w:r>
          </w:p>
        </w:tc>
      </w:tr>
    </w:tbl>
    <w:p w:rsidR="00BE6939" w:rsidRDefault="00BE6939">
      <w:pPr>
        <w:rPr>
          <w:color w:val="000000" w:themeColor="text1"/>
          <w:sz w:val="2"/>
          <w:lang w:val="af-ZA"/>
        </w:rPr>
      </w:pPr>
      <w:r>
        <w:rPr>
          <w:color w:val="000000" w:themeColor="text1"/>
          <w:sz w:val="2"/>
          <w:lang w:val="af-ZA"/>
        </w:rPr>
        <w:br w:type="page"/>
      </w:r>
    </w:p>
    <w:p w:rsidR="00524137" w:rsidRPr="00BE6939" w:rsidRDefault="00524137">
      <w:pPr>
        <w:rPr>
          <w:color w:val="000000" w:themeColor="text1"/>
          <w:lang w:val="af-ZA"/>
        </w:rPr>
      </w:pPr>
    </w:p>
    <w:p w:rsidR="00BE6939" w:rsidRPr="001E2608" w:rsidRDefault="00BE6939">
      <w:pPr>
        <w:rPr>
          <w:color w:val="000000" w:themeColor="text1"/>
          <w:lang w:val="af-ZA"/>
        </w:rPr>
      </w:pPr>
    </w:p>
    <w:tbl>
      <w:tblPr>
        <w:tblW w:w="1059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6B3C0F" w:rsidRPr="001E2608" w:rsidTr="002C48A0">
        <w:tc>
          <w:tcPr>
            <w:tcW w:w="959" w:type="dxa"/>
          </w:tcPr>
          <w:p w:rsidR="006B3C0F" w:rsidRPr="001E2608" w:rsidRDefault="006B3C0F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1.</w:t>
            </w:r>
            <w:r w:rsidR="002C48A0" w:rsidRPr="001E2608">
              <w:rPr>
                <w:color w:val="000000" w:themeColor="text1"/>
                <w:lang w:val="af-ZA"/>
              </w:rPr>
              <w:t>4</w:t>
            </w:r>
          </w:p>
        </w:tc>
        <w:tc>
          <w:tcPr>
            <w:tcW w:w="8505" w:type="dxa"/>
          </w:tcPr>
          <w:p w:rsidR="006B3C0F" w:rsidRPr="001E2608" w:rsidRDefault="00560D39" w:rsidP="00FA06EB">
            <w:pPr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Die</w:t>
            </w:r>
            <w:r w:rsidR="00524137" w:rsidRPr="001E2608">
              <w:rPr>
                <w:bCs w:val="0"/>
                <w:color w:val="000000" w:themeColor="text1"/>
                <w:lang w:val="af-ZA"/>
              </w:rPr>
              <w:t xml:space="preserve"> </w:t>
            </w:r>
            <w:r w:rsidR="00524137" w:rsidRPr="001E2608">
              <w:rPr>
                <w:color w:val="000000" w:themeColor="text1"/>
                <w:lang w:val="af-ZA"/>
              </w:rPr>
              <w:t xml:space="preserve">diagram </w:t>
            </w:r>
            <w:r w:rsidRPr="001E2608">
              <w:rPr>
                <w:color w:val="000000" w:themeColor="text1"/>
                <w:lang w:val="af-ZA"/>
              </w:rPr>
              <w:t>hieronder</w:t>
            </w:r>
            <w:r w:rsidR="00524137" w:rsidRPr="001E2608">
              <w:rPr>
                <w:color w:val="000000" w:themeColor="text1"/>
                <w:lang w:val="af-ZA"/>
              </w:rPr>
              <w:t xml:space="preserve"> </w:t>
            </w:r>
            <w:r w:rsidRPr="001E2608">
              <w:rPr>
                <w:color w:val="000000" w:themeColor="text1"/>
                <w:lang w:val="af-ZA"/>
              </w:rPr>
              <w:t>stel dele van die</w:t>
            </w:r>
            <w:r w:rsidR="00320236" w:rsidRPr="001E2608">
              <w:rPr>
                <w:color w:val="000000" w:themeColor="text1"/>
                <w:lang w:val="af-ZA"/>
              </w:rPr>
              <w:t xml:space="preserve"> </w:t>
            </w:r>
            <w:r w:rsidR="00320236" w:rsidRPr="001E2608">
              <w:rPr>
                <w:bCs w:val="0"/>
                <w:color w:val="000000" w:themeColor="text1"/>
                <w:lang w:val="af-ZA"/>
              </w:rPr>
              <w:t>endo</w:t>
            </w:r>
            <w:r w:rsidRPr="001E2608">
              <w:rPr>
                <w:bCs w:val="0"/>
                <w:color w:val="000000" w:themeColor="text1"/>
                <w:lang w:val="af-ZA"/>
              </w:rPr>
              <w:t>kriene</w:t>
            </w:r>
            <w:r w:rsidR="00320236" w:rsidRPr="001E2608">
              <w:rPr>
                <w:bCs w:val="0"/>
                <w:color w:val="000000" w:themeColor="text1"/>
                <w:lang w:val="af-ZA"/>
              </w:rPr>
              <w:t xml:space="preserve"> </w:t>
            </w:r>
            <w:r w:rsidRPr="001E2608">
              <w:rPr>
                <w:bCs w:val="0"/>
                <w:color w:val="000000" w:themeColor="text1"/>
                <w:lang w:val="af-ZA"/>
              </w:rPr>
              <w:t xml:space="preserve">stelsel van die </w:t>
            </w:r>
            <w:r w:rsidR="00467FB5" w:rsidRPr="001E2608">
              <w:rPr>
                <w:bCs w:val="0"/>
                <w:color w:val="000000" w:themeColor="text1"/>
                <w:lang w:val="af-ZA"/>
              </w:rPr>
              <w:t>mens voor</w:t>
            </w:r>
            <w:r w:rsidR="002C48A0" w:rsidRPr="001E2608">
              <w:rPr>
                <w:bCs w:val="0"/>
                <w:color w:val="000000" w:themeColor="text1"/>
                <w:lang w:val="af-ZA"/>
              </w:rPr>
              <w:t>.</w:t>
            </w:r>
          </w:p>
        </w:tc>
        <w:tc>
          <w:tcPr>
            <w:tcW w:w="236" w:type="dxa"/>
          </w:tcPr>
          <w:p w:rsidR="006B3C0F" w:rsidRPr="001E2608" w:rsidRDefault="006B3C0F">
            <w:pPr>
              <w:rPr>
                <w:b/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6B3C0F" w:rsidRPr="001E2608" w:rsidRDefault="006B3C0F">
            <w:pPr>
              <w:rPr>
                <w:b/>
                <w:color w:val="000000" w:themeColor="text1"/>
                <w:lang w:val="af-ZA"/>
              </w:rPr>
            </w:pPr>
          </w:p>
        </w:tc>
      </w:tr>
    </w:tbl>
    <w:p w:rsidR="002C48A0" w:rsidRPr="001E2608" w:rsidRDefault="002C48A0" w:rsidP="0098758A">
      <w:pPr>
        <w:rPr>
          <w:b/>
          <w:color w:val="000000" w:themeColor="text1"/>
          <w:lang w:val="af-ZA"/>
        </w:rPr>
      </w:pPr>
    </w:p>
    <w:p w:rsidR="00593510" w:rsidRPr="001E2608" w:rsidRDefault="00BE6939" w:rsidP="009A529A">
      <w:pPr>
        <w:ind w:left="1985"/>
        <w:rPr>
          <w:b/>
          <w:color w:val="000000" w:themeColor="text1"/>
          <w:lang w:val="af-ZA"/>
        </w:rPr>
      </w:pPr>
      <w:r w:rsidRPr="001E2608">
        <w:rPr>
          <w:b/>
          <w:noProof/>
          <w:color w:val="000000" w:themeColor="text1"/>
          <w:lang w:val="en-ZA" w:eastAsia="en-ZA"/>
        </w:rPr>
        <mc:AlternateContent>
          <mc:Choice Requires="wpg">
            <w:drawing>
              <wp:inline distT="0" distB="0" distL="0" distR="0" wp14:anchorId="5683AB94" wp14:editId="145A27BB">
                <wp:extent cx="4104640" cy="4876800"/>
                <wp:effectExtent l="0" t="0" r="1016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4640" cy="4876800"/>
                          <a:chOff x="2821" y="1699"/>
                          <a:chExt cx="6464" cy="7680"/>
                        </a:xfrm>
                      </wpg:grpSpPr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2821" y="1699"/>
                            <a:ext cx="6389" cy="7680"/>
                            <a:chOff x="2821" y="1699"/>
                            <a:chExt cx="6389" cy="768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4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7" y="1699"/>
                              <a:ext cx="4127" cy="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1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2821" y="2525"/>
                              <a:ext cx="6389" cy="6470"/>
                              <a:chOff x="2821" y="2525"/>
                              <a:chExt cx="6389" cy="6470"/>
                            </a:xfrm>
                          </wpg:grpSpPr>
                          <wps:wsp>
                            <wps:cNvPr id="12" name="Straight Connector 2"/>
                            <wps:cNvCnPr/>
                            <wps:spPr bwMode="auto">
                              <a:xfrm flipH="1">
                                <a:off x="3387" y="2733"/>
                                <a:ext cx="2313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" name="Straight Connector 507"/>
                            <wps:cNvCnPr/>
                            <wps:spPr bwMode="auto">
                              <a:xfrm flipH="1">
                                <a:off x="6433" y="6454"/>
                                <a:ext cx="239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Straight Connector 930"/>
                            <wps:cNvCnPr/>
                            <wps:spPr bwMode="auto">
                              <a:xfrm flipH="1">
                                <a:off x="3223" y="6586"/>
                                <a:ext cx="21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Straight Connector 983"/>
                            <wps:cNvCnPr/>
                            <wps:spPr bwMode="auto">
                              <a:xfrm flipH="1">
                                <a:off x="6252" y="8740"/>
                                <a:ext cx="257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Text Box 9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78" y="2525"/>
                                <a:ext cx="566" cy="4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039BA" w:rsidRPr="00BE6939" w:rsidRDefault="004039BA" w:rsidP="00EC01F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Pr="00BE6939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Text Box 9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21" y="6360"/>
                                <a:ext cx="566" cy="4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039BA" w:rsidRPr="00BE6939" w:rsidRDefault="004039BA" w:rsidP="00EC01F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Pr="00BE6939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Text Box 9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43" y="6245"/>
                                <a:ext cx="566" cy="4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039BA" w:rsidRPr="00BE6939" w:rsidRDefault="004039BA" w:rsidP="00EC01F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Pr="00BE6939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Text Box 9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44" y="8506"/>
                                <a:ext cx="566" cy="4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039BA" w:rsidRPr="00BE6939" w:rsidRDefault="004039BA" w:rsidP="00EC01F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Pr="00BE6939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821" y="1699"/>
                            <a:ext cx="6464" cy="751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53" style="width:323.2pt;height:384pt;mso-position-horizontal-relative:char;mso-position-vertical-relative:line" coordorigin="2821,1699" coordsize="6464,7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">
                <v:group id="Group 3" o:spid="_x0000_s1054" style="position:absolute;left:2821;top:1699;width:6389;height:7680" coordorigin="2821,1699" coordsize="6389,7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Picture 490" o:spid="_x0000_s1055" type="#_x0000_t75" style="position:absolute;left:4027;top:1699;width:4127;height:7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RDPzFAAAA2wAAAA8AAABkcnMvZG93bnJldi54bWxEj81uAjEMhO9IfYfIlXqDbClC1ZaAUFEl&#10;Lj3wU3q1Nmaz7cZZkgDL29eHStxszXjm82zR+1ZdKKYmsIHnUQGKuAq24drAfvcxfAWVMrLFNjAZ&#10;uFGCxfxhMMPShitv6LLNtZIQTiUacDl3pdapcuQxjUJHLNoxRI9Z1lhrG/Eq4b7V46KYao8NS4PD&#10;jt4dVb/bszew+Ty+fK+/docf25wPk7g8kVudjHl67JdvoDL1+W7+v15bwRd6+UUG0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UQz8xQAAANsAAAAPAAAAAAAAAAAAAAAA&#10;AJ8CAABkcnMvZG93bnJldi54bWxQSwUGAAAAAAQABAD3AAAAkQMAAAAA&#10;">
                    <v:imagedata r:id="rId20" o:title=""/>
                  </v:shape>
                  <v:group id="Group 5" o:spid="_x0000_s1056" style="position:absolute;left:2821;top:2525;width:6389;height:6470" coordorigin="2821,2525" coordsize="6389,6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line id="Straight Connector 2" o:spid="_x0000_s1057" style="position:absolute;flip:x;visibility:visible;mso-wrap-style:square" from="3387,2733" to="5700,2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AecQAAADbAAAADwAAAGRycy9kb3ducmV2LnhtbESPT4vCMBDF74LfIcyCF9FUD+LWprII&#10;ggge/AO6t6EZ22ozKU209dsbYWFvM7w37/cmWXamEk9qXGlZwWQcgSDOrC45V3A6rkdzEM4ja6ws&#10;k4IXOVim/V6CsbYt7+l58LkIIexiVFB4X8dSuqwgg25sa+KgXW1j0Ie1yaVusA3hppLTKJpJgyUH&#10;QoE1rQrK7oeHCZDbKv/d3Sg7f5/rbTubDNvL5aHU4Kv7WYDw1Pl/89/1Rof6U/j8EgaQ6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cB5xAAAANsAAAAPAAAAAAAAAAAA&#10;AAAAAKECAABkcnMvZG93bnJldi54bWxQSwUGAAAAAAQABAD5AAAAkgMAAAAA&#10;" strokeweight="1pt"/>
                    <v:line id="Straight Connector 507" o:spid="_x0000_s1058" style="position:absolute;flip:x;visibility:visible;mso-wrap-style:square" from="6433,6454" to="8824,6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l4sYAAADbAAAADwAAAGRycy9kb3ducmV2LnhtbESPT2vCQBDF74LfYRmhl9JsbCG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ZZeLGAAAA2wAAAA8AAAAAAAAA&#10;AAAAAAAAoQIAAGRycy9kb3ducmV2LnhtbFBLBQYAAAAABAAEAPkAAACUAwAAAAA=&#10;" strokeweight="1pt"/>
                    <v:line id="Straight Connector 930" o:spid="_x0000_s1059" style="position:absolute;flip:x;visibility:visible;mso-wrap-style:square" from="3223,6586" to="5363,6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9lsYAAADbAAAADwAAAGRycy9kb3ducmV2LnhtbESPT2vCQBDF74LfYRmhl9JsLCW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w/ZbGAAAA2wAAAA8AAAAAAAAA&#10;AAAAAAAAoQIAAGRycy9kb3ducmV2LnhtbFBLBQYAAAAABAAEAPkAAACUAwAAAAA=&#10;" strokeweight="1pt"/>
                    <v:line id="Straight Connector 983" o:spid="_x0000_s1060" style="position:absolute;flip:x;visibility:visible;mso-wrap-style:square" from="6252,8740" to="8824,8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xYDcYAAADbAAAADwAAAGRycy9kb3ducmV2LnhtbESPT2vCQBDF74LfYRmhl9JsLDS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8WA3GAAAA2wAAAA8AAAAAAAAA&#10;AAAAAAAAoQIAAGRycy9kb3ducmV2LnhtbFBLBQYAAAAABAAEAPkAAACUAwAAAAA=&#10;" strokeweight="1pt"/>
                    <v:shape id="Text Box 984" o:spid="_x0000_s1061" type="#_x0000_t202" style="position:absolute;left:2978;top:2525;width:566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  <v:textbox>
                        <w:txbxContent>
                          <w:p w:rsidR="0028104A" w:rsidRPr="00BE6939" w:rsidRDefault="0028104A" w:rsidP="00EC01F2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 w:rsidRPr="00BE6939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985" o:spid="_x0000_s1062" type="#_x0000_t202" style="position:absolute;left:2821;top:6360;width:566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    <v:textbox>
                        <w:txbxContent>
                          <w:p w:rsidR="0028104A" w:rsidRPr="00BE6939" w:rsidRDefault="0028104A" w:rsidP="00EC01F2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 w:rsidRPr="00BE6939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986" o:spid="_x0000_s1063" type="#_x0000_t202" style="position:absolute;left:8643;top:6245;width:566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    <v:textbox>
                        <w:txbxContent>
                          <w:p w:rsidR="0028104A" w:rsidRPr="00BE6939" w:rsidRDefault="0028104A" w:rsidP="00EC01F2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 w:rsidRPr="00BE6939"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987" o:spid="_x0000_s1064" type="#_x0000_t202" style="position:absolute;left:8644;top:8506;width:566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  <v:textbox>
                        <w:txbxContent>
                          <w:p w:rsidR="0028104A" w:rsidRPr="00BE6939" w:rsidRDefault="0028104A" w:rsidP="00EC01F2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 w:rsidRPr="00BE6939"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</v:group>
                <v:rect id="Rectangle 14" o:spid="_x0000_s1065" style="position:absolute;left:2821;top:1699;width:6464;height:7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3is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/X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TeKwgAAANsAAAAPAAAAAAAAAAAAAAAAAJgCAABkcnMvZG93&#10;bnJldi54bWxQSwUGAAAAAAQABAD1AAAAhwMAAAAA&#10;" filled="f" strokeweight="1.5pt"/>
                <w10:anchorlock/>
              </v:group>
            </w:pict>
          </mc:Fallback>
        </mc:AlternateContent>
      </w:r>
    </w:p>
    <w:p w:rsidR="00467FB5" w:rsidRPr="00BE6939" w:rsidRDefault="00467FB5" w:rsidP="005E6A81">
      <w:pPr>
        <w:rPr>
          <w:color w:val="000000" w:themeColor="text1"/>
          <w:sz w:val="1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5E6A81" w:rsidRPr="001E2608" w:rsidTr="005E6A81">
        <w:tc>
          <w:tcPr>
            <w:tcW w:w="959" w:type="dxa"/>
          </w:tcPr>
          <w:p w:rsidR="005E6A81" w:rsidRPr="001E2608" w:rsidRDefault="005E6A81" w:rsidP="005E6A81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5E6A81" w:rsidRPr="001E2608" w:rsidRDefault="005E6A81" w:rsidP="005E6A81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1.4.1</w:t>
            </w:r>
          </w:p>
        </w:tc>
        <w:tc>
          <w:tcPr>
            <w:tcW w:w="7371" w:type="dxa"/>
          </w:tcPr>
          <w:p w:rsidR="005E6A81" w:rsidRPr="001E2608" w:rsidRDefault="005E6A81" w:rsidP="00467FB5">
            <w:pPr>
              <w:widowControl w:val="0"/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Identif</w:t>
            </w:r>
            <w:r w:rsidR="00467FB5" w:rsidRPr="001E2608">
              <w:rPr>
                <w:color w:val="000000" w:themeColor="text1"/>
                <w:lang w:val="af-ZA"/>
              </w:rPr>
              <w:t>iseer klier</w:t>
            </w:r>
            <w:r w:rsidRPr="001E2608">
              <w:rPr>
                <w:color w:val="000000" w:themeColor="text1"/>
                <w:lang w:val="af-ZA"/>
              </w:rPr>
              <w:t>:</w:t>
            </w:r>
          </w:p>
        </w:tc>
        <w:tc>
          <w:tcPr>
            <w:tcW w:w="236" w:type="dxa"/>
          </w:tcPr>
          <w:p w:rsidR="005E6A81" w:rsidRPr="001E2608" w:rsidRDefault="005E6A81" w:rsidP="005E6A81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5E6A81" w:rsidRPr="001E2608" w:rsidRDefault="005E6A81" w:rsidP="005E6A81">
            <w:pPr>
              <w:rPr>
                <w:color w:val="000000" w:themeColor="text1"/>
                <w:lang w:val="af-ZA"/>
              </w:rPr>
            </w:pPr>
          </w:p>
        </w:tc>
      </w:tr>
    </w:tbl>
    <w:p w:rsidR="005E6A81" w:rsidRPr="00BE6939" w:rsidRDefault="005E6A81" w:rsidP="005E6A81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5E6A81" w:rsidRPr="00BE6939" w:rsidTr="005E6A81">
        <w:tc>
          <w:tcPr>
            <w:tcW w:w="959" w:type="dxa"/>
            <w:shd w:val="clear" w:color="auto" w:fill="auto"/>
          </w:tcPr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567" w:type="dxa"/>
            <w:shd w:val="clear" w:color="auto" w:fill="auto"/>
          </w:tcPr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(</w:t>
            </w:r>
            <w:proofErr w:type="spellStart"/>
            <w:r w:rsidRPr="00BE6939">
              <w:rPr>
                <w:color w:val="000000" w:themeColor="text1"/>
                <w:lang w:val="af-ZA"/>
              </w:rPr>
              <w:t>a</w:t>
            </w:r>
            <w:proofErr w:type="spellEnd"/>
            <w:r w:rsidRPr="00BE6939">
              <w:rPr>
                <w:color w:val="000000" w:themeColor="text1"/>
                <w:lang w:val="af-ZA"/>
              </w:rPr>
              <w:t>)</w:t>
            </w:r>
          </w:p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</w:p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(</w:t>
            </w:r>
            <w:proofErr w:type="spellStart"/>
            <w:r w:rsidRPr="00BE6939">
              <w:rPr>
                <w:color w:val="000000" w:themeColor="text1"/>
                <w:lang w:val="af-ZA"/>
              </w:rPr>
              <w:t>b</w:t>
            </w:r>
            <w:proofErr w:type="spellEnd"/>
            <w:r w:rsidRPr="00BE6939">
              <w:rPr>
                <w:color w:val="000000" w:themeColor="text1"/>
                <w:lang w:val="af-ZA"/>
              </w:rPr>
              <w:t>)</w:t>
            </w:r>
          </w:p>
        </w:tc>
        <w:tc>
          <w:tcPr>
            <w:tcW w:w="6804" w:type="dxa"/>
            <w:shd w:val="clear" w:color="auto" w:fill="auto"/>
          </w:tcPr>
          <w:p w:rsidR="005E6A81" w:rsidRPr="00BE6939" w:rsidRDefault="005E6A81" w:rsidP="005E6A81">
            <w:pPr>
              <w:rPr>
                <w:b/>
                <w:bCs w:val="0"/>
                <w:color w:val="000000" w:themeColor="text1"/>
                <w:lang w:val="af-ZA"/>
              </w:rPr>
            </w:pPr>
            <w:r w:rsidRPr="00BE6939">
              <w:rPr>
                <w:b/>
                <w:color w:val="000000" w:themeColor="text1"/>
                <w:lang w:val="af-ZA"/>
              </w:rPr>
              <w:t>A</w:t>
            </w:r>
          </w:p>
          <w:p w:rsidR="005E6A81" w:rsidRPr="00BE6939" w:rsidRDefault="005E6A81" w:rsidP="005E6A81">
            <w:pPr>
              <w:rPr>
                <w:b/>
                <w:bCs w:val="0"/>
                <w:color w:val="000000" w:themeColor="text1"/>
                <w:lang w:val="af-ZA"/>
              </w:rPr>
            </w:pPr>
          </w:p>
          <w:p w:rsidR="005E6A81" w:rsidRPr="00BE6939" w:rsidRDefault="005E6A81" w:rsidP="005E6A81">
            <w:pPr>
              <w:rPr>
                <w:b/>
                <w:bCs w:val="0"/>
                <w:color w:val="000000" w:themeColor="text1"/>
                <w:lang w:val="af-ZA"/>
              </w:rPr>
            </w:pPr>
            <w:r w:rsidRPr="00BE6939">
              <w:rPr>
                <w:b/>
                <w:bCs w:val="0"/>
                <w:color w:val="000000" w:themeColor="text1"/>
                <w:lang w:val="af-ZA"/>
              </w:rPr>
              <w:t>B</w:t>
            </w:r>
          </w:p>
        </w:tc>
        <w:tc>
          <w:tcPr>
            <w:tcW w:w="236" w:type="dxa"/>
            <w:shd w:val="clear" w:color="auto" w:fill="auto"/>
          </w:tcPr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(1)</w:t>
            </w:r>
          </w:p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</w:p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(1)</w:t>
            </w:r>
          </w:p>
        </w:tc>
      </w:tr>
    </w:tbl>
    <w:p w:rsidR="005E6A81" w:rsidRPr="00BE6939" w:rsidRDefault="005E6A81" w:rsidP="005E6A81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5E6A81" w:rsidRPr="00BE6939" w:rsidTr="005E6A81">
        <w:tc>
          <w:tcPr>
            <w:tcW w:w="959" w:type="dxa"/>
          </w:tcPr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1.4.2</w:t>
            </w:r>
          </w:p>
        </w:tc>
        <w:tc>
          <w:tcPr>
            <w:tcW w:w="7371" w:type="dxa"/>
          </w:tcPr>
          <w:p w:rsidR="005E6A81" w:rsidRPr="00BE6939" w:rsidRDefault="00467FB5" w:rsidP="00AD7C2D">
            <w:pPr>
              <w:widowControl w:val="0"/>
              <w:jc w:val="both"/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Gee die LETTER en die NAAM va</w:t>
            </w:r>
            <w:r w:rsidR="00AD7C2D">
              <w:rPr>
                <w:color w:val="000000" w:themeColor="text1"/>
                <w:lang w:val="af-ZA"/>
              </w:rPr>
              <w:t>n die klier wat 'n</w:t>
            </w:r>
            <w:r w:rsidRPr="00BE6939">
              <w:rPr>
                <w:color w:val="000000" w:themeColor="text1"/>
                <w:lang w:val="af-ZA"/>
              </w:rPr>
              <w:t xml:space="preserve"> hormoon </w:t>
            </w:r>
            <w:r w:rsidR="00AD7C2D">
              <w:rPr>
                <w:color w:val="000000" w:themeColor="text1"/>
                <w:lang w:val="af-ZA"/>
              </w:rPr>
              <w:t>afskei wat verantwoordelik is vir</w:t>
            </w:r>
            <w:r w:rsidR="005E6A81" w:rsidRPr="00BE6939">
              <w:rPr>
                <w:color w:val="000000" w:themeColor="text1"/>
                <w:lang w:val="af-ZA"/>
              </w:rPr>
              <w:t>:</w:t>
            </w:r>
          </w:p>
        </w:tc>
        <w:tc>
          <w:tcPr>
            <w:tcW w:w="236" w:type="dxa"/>
          </w:tcPr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</w:p>
        </w:tc>
      </w:tr>
    </w:tbl>
    <w:p w:rsidR="005E6A81" w:rsidRPr="00BE6939" w:rsidRDefault="005E6A81" w:rsidP="005E6A81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BE6939" w:rsidRPr="00BE6939" w:rsidTr="005E6A81">
        <w:tc>
          <w:tcPr>
            <w:tcW w:w="959" w:type="dxa"/>
            <w:shd w:val="clear" w:color="auto" w:fill="auto"/>
          </w:tcPr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567" w:type="dxa"/>
            <w:shd w:val="clear" w:color="auto" w:fill="auto"/>
          </w:tcPr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(</w:t>
            </w:r>
            <w:proofErr w:type="spellStart"/>
            <w:r w:rsidRPr="00BE6939">
              <w:rPr>
                <w:color w:val="000000" w:themeColor="text1"/>
                <w:lang w:val="af-ZA"/>
              </w:rPr>
              <w:t>a</w:t>
            </w:r>
            <w:proofErr w:type="spellEnd"/>
            <w:r w:rsidRPr="00BE6939">
              <w:rPr>
                <w:color w:val="000000" w:themeColor="text1"/>
                <w:lang w:val="af-ZA"/>
              </w:rPr>
              <w:t>)</w:t>
            </w:r>
          </w:p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</w:p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(</w:t>
            </w:r>
            <w:proofErr w:type="spellStart"/>
            <w:r w:rsidRPr="00BE6939">
              <w:rPr>
                <w:color w:val="000000" w:themeColor="text1"/>
                <w:lang w:val="af-ZA"/>
              </w:rPr>
              <w:t>b</w:t>
            </w:r>
            <w:proofErr w:type="spellEnd"/>
            <w:r w:rsidRPr="00BE6939">
              <w:rPr>
                <w:color w:val="000000" w:themeColor="text1"/>
                <w:lang w:val="af-ZA"/>
              </w:rPr>
              <w:t>)</w:t>
            </w:r>
          </w:p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</w:p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(c)</w:t>
            </w:r>
          </w:p>
        </w:tc>
        <w:tc>
          <w:tcPr>
            <w:tcW w:w="6804" w:type="dxa"/>
            <w:shd w:val="clear" w:color="auto" w:fill="auto"/>
          </w:tcPr>
          <w:p w:rsidR="005E6A81" w:rsidRPr="00BE6939" w:rsidRDefault="00AD7C2D" w:rsidP="005E6A81">
            <w:pPr>
              <w:rPr>
                <w:color w:val="000000" w:themeColor="text1"/>
                <w:lang w:val="af-ZA"/>
              </w:rPr>
            </w:pPr>
            <w:r>
              <w:rPr>
                <w:color w:val="000000" w:themeColor="text1"/>
                <w:lang w:val="af-ZA"/>
              </w:rPr>
              <w:t>Die b</w:t>
            </w:r>
            <w:r w:rsidR="00467FB5" w:rsidRPr="00BE6939">
              <w:rPr>
                <w:color w:val="000000" w:themeColor="text1"/>
                <w:lang w:val="af-ZA"/>
              </w:rPr>
              <w:t xml:space="preserve">egin van puberteit by </w:t>
            </w:r>
            <w:r w:rsidR="00FA06EB">
              <w:rPr>
                <w:color w:val="000000" w:themeColor="text1"/>
                <w:lang w:val="af-ZA"/>
              </w:rPr>
              <w:t>manlike individue</w:t>
            </w:r>
          </w:p>
          <w:p w:rsidR="005E6A81" w:rsidRPr="00BE6939" w:rsidRDefault="005E6A81" w:rsidP="005E6A81">
            <w:pPr>
              <w:rPr>
                <w:bCs w:val="0"/>
                <w:color w:val="000000" w:themeColor="text1"/>
                <w:lang w:val="af-ZA"/>
              </w:rPr>
            </w:pPr>
          </w:p>
          <w:p w:rsidR="005E6A81" w:rsidRPr="00BE6939" w:rsidRDefault="00AD7C2D" w:rsidP="005E6A81">
            <w:pPr>
              <w:rPr>
                <w:bCs w:val="0"/>
                <w:color w:val="000000" w:themeColor="text1"/>
                <w:lang w:val="af-ZA"/>
              </w:rPr>
            </w:pPr>
            <w:r>
              <w:rPr>
                <w:bCs w:val="0"/>
                <w:color w:val="000000" w:themeColor="text1"/>
                <w:lang w:val="af-ZA"/>
              </w:rPr>
              <w:t>Die s</w:t>
            </w:r>
            <w:r w:rsidR="001C78E5" w:rsidRPr="00BE6939">
              <w:rPr>
                <w:bCs w:val="0"/>
                <w:color w:val="000000" w:themeColor="text1"/>
                <w:lang w:val="af-ZA"/>
              </w:rPr>
              <w:t>timul</w:t>
            </w:r>
            <w:r w:rsidR="00467FB5" w:rsidRPr="00BE6939">
              <w:rPr>
                <w:bCs w:val="0"/>
                <w:color w:val="000000" w:themeColor="text1"/>
                <w:lang w:val="af-ZA"/>
              </w:rPr>
              <w:t xml:space="preserve">ering van die </w:t>
            </w:r>
            <w:r w:rsidR="001C78E5" w:rsidRPr="00BE6939">
              <w:rPr>
                <w:bCs w:val="0"/>
                <w:color w:val="000000" w:themeColor="text1"/>
                <w:lang w:val="af-ZA"/>
              </w:rPr>
              <w:t>absorp</w:t>
            </w:r>
            <w:r w:rsidR="00467FB5" w:rsidRPr="00BE6939">
              <w:rPr>
                <w:bCs w:val="0"/>
                <w:color w:val="000000" w:themeColor="text1"/>
                <w:lang w:val="af-ZA"/>
              </w:rPr>
              <w:t>sie</w:t>
            </w:r>
            <w:r w:rsidR="001C78E5" w:rsidRPr="00BE6939">
              <w:rPr>
                <w:bCs w:val="0"/>
                <w:color w:val="000000" w:themeColor="text1"/>
                <w:lang w:val="af-ZA"/>
              </w:rPr>
              <w:t xml:space="preserve"> </w:t>
            </w:r>
            <w:r w:rsidR="00467FB5" w:rsidRPr="00BE6939">
              <w:rPr>
                <w:bCs w:val="0"/>
                <w:color w:val="000000" w:themeColor="text1"/>
                <w:lang w:val="af-ZA"/>
              </w:rPr>
              <w:t>van</w:t>
            </w:r>
            <w:r w:rsidR="001C78E5" w:rsidRPr="00BE6939">
              <w:rPr>
                <w:bCs w:val="0"/>
                <w:color w:val="000000" w:themeColor="text1"/>
                <w:lang w:val="af-ZA"/>
              </w:rPr>
              <w:t xml:space="preserve"> glu</w:t>
            </w:r>
            <w:r w:rsidR="00467FB5" w:rsidRPr="00BE6939">
              <w:rPr>
                <w:bCs w:val="0"/>
                <w:color w:val="000000" w:themeColor="text1"/>
                <w:lang w:val="af-ZA"/>
              </w:rPr>
              <w:t>k</w:t>
            </w:r>
            <w:r w:rsidR="001C78E5" w:rsidRPr="00BE6939">
              <w:rPr>
                <w:bCs w:val="0"/>
                <w:color w:val="000000" w:themeColor="text1"/>
                <w:lang w:val="af-ZA"/>
              </w:rPr>
              <w:t xml:space="preserve">ose </w:t>
            </w:r>
            <w:r>
              <w:rPr>
                <w:bCs w:val="0"/>
                <w:color w:val="000000" w:themeColor="text1"/>
                <w:lang w:val="af-ZA"/>
              </w:rPr>
              <w:t>deur</w:t>
            </w:r>
            <w:r w:rsidR="001C78E5" w:rsidRPr="00BE6939">
              <w:rPr>
                <w:bCs w:val="0"/>
                <w:color w:val="000000" w:themeColor="text1"/>
                <w:lang w:val="af-ZA"/>
              </w:rPr>
              <w:t xml:space="preserve"> </w:t>
            </w:r>
            <w:r w:rsidR="00467FB5" w:rsidRPr="00BE6939">
              <w:rPr>
                <w:bCs w:val="0"/>
                <w:color w:val="000000" w:themeColor="text1"/>
                <w:lang w:val="af-ZA"/>
              </w:rPr>
              <w:t>selle</w:t>
            </w:r>
          </w:p>
          <w:p w:rsidR="005E6A81" w:rsidRPr="00BE6939" w:rsidRDefault="005E6A81" w:rsidP="005E6A81">
            <w:pPr>
              <w:rPr>
                <w:bCs w:val="0"/>
                <w:color w:val="000000" w:themeColor="text1"/>
                <w:lang w:val="af-ZA"/>
              </w:rPr>
            </w:pPr>
          </w:p>
          <w:p w:rsidR="005E6A81" w:rsidRPr="00BE6939" w:rsidRDefault="00CB4230" w:rsidP="00467FB5">
            <w:pPr>
              <w:rPr>
                <w:bCs w:val="0"/>
                <w:color w:val="000000" w:themeColor="text1"/>
                <w:lang w:val="af-ZA"/>
              </w:rPr>
            </w:pPr>
            <w:r>
              <w:rPr>
                <w:bCs w:val="0"/>
                <w:color w:val="000000" w:themeColor="text1"/>
                <w:lang w:val="af-ZA"/>
              </w:rPr>
              <w:t>Die</w:t>
            </w:r>
            <w:r w:rsidR="00467FB5" w:rsidRPr="00BE6939">
              <w:rPr>
                <w:bCs w:val="0"/>
                <w:color w:val="000000" w:themeColor="text1"/>
                <w:lang w:val="af-ZA"/>
              </w:rPr>
              <w:t xml:space="preserve"> waterdeurlaatbaarheid van die nierbuisies</w:t>
            </w:r>
          </w:p>
        </w:tc>
        <w:tc>
          <w:tcPr>
            <w:tcW w:w="236" w:type="dxa"/>
            <w:shd w:val="clear" w:color="auto" w:fill="auto"/>
          </w:tcPr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(2)</w:t>
            </w:r>
          </w:p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</w:p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(2)</w:t>
            </w:r>
          </w:p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</w:p>
          <w:p w:rsidR="005E6A81" w:rsidRPr="00BE6939" w:rsidRDefault="005E6A81" w:rsidP="005E6A81">
            <w:pPr>
              <w:rPr>
                <w:color w:val="000000" w:themeColor="text1"/>
                <w:lang w:val="af-ZA"/>
              </w:rPr>
            </w:pPr>
            <w:r w:rsidRPr="00BE6939">
              <w:rPr>
                <w:color w:val="000000" w:themeColor="text1"/>
                <w:lang w:val="af-ZA"/>
              </w:rPr>
              <w:t>(2)</w:t>
            </w:r>
          </w:p>
          <w:p w:rsidR="005E6A81" w:rsidRPr="00BE6939" w:rsidRDefault="005E6A81" w:rsidP="005E6A81">
            <w:pPr>
              <w:rPr>
                <w:b/>
                <w:color w:val="000000" w:themeColor="text1"/>
                <w:lang w:val="af-ZA"/>
              </w:rPr>
            </w:pPr>
            <w:r w:rsidRPr="00BE6939">
              <w:rPr>
                <w:b/>
                <w:color w:val="000000" w:themeColor="text1"/>
                <w:lang w:val="af-ZA"/>
              </w:rPr>
              <w:t>(8)</w:t>
            </w:r>
          </w:p>
        </w:tc>
      </w:tr>
    </w:tbl>
    <w:p w:rsidR="00524137" w:rsidRPr="001E2608" w:rsidRDefault="00524137" w:rsidP="0098758A">
      <w:pPr>
        <w:rPr>
          <w:color w:val="000000" w:themeColor="text1"/>
          <w:lang w:val="af-ZA"/>
        </w:rPr>
      </w:pPr>
    </w:p>
    <w:p w:rsidR="00BE6939" w:rsidRDefault="00BE6939">
      <w:pPr>
        <w:rPr>
          <w:color w:val="000000" w:themeColor="text1"/>
          <w:lang w:val="af-ZA"/>
        </w:rPr>
      </w:pPr>
      <w:r>
        <w:rPr>
          <w:color w:val="000000" w:themeColor="text1"/>
          <w:lang w:val="af-ZA"/>
        </w:rPr>
        <w:br w:type="page"/>
      </w:r>
    </w:p>
    <w:p w:rsidR="00A42657" w:rsidRPr="001E2608" w:rsidRDefault="00A42657" w:rsidP="0098758A">
      <w:pPr>
        <w:rPr>
          <w:color w:val="000000" w:themeColor="text1"/>
          <w:lang w:val="af-ZA"/>
        </w:rPr>
      </w:pPr>
    </w:p>
    <w:p w:rsidR="006020CA" w:rsidRPr="001E2608" w:rsidRDefault="006020CA" w:rsidP="0072572B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72572B" w:rsidRPr="001E2608" w:rsidTr="001B4BD0">
        <w:trPr>
          <w:trHeight w:val="162"/>
        </w:trPr>
        <w:tc>
          <w:tcPr>
            <w:tcW w:w="959" w:type="dxa"/>
          </w:tcPr>
          <w:p w:rsidR="0072572B" w:rsidRPr="001E2608" w:rsidRDefault="00A42657" w:rsidP="0072572B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1.5</w:t>
            </w:r>
          </w:p>
        </w:tc>
        <w:tc>
          <w:tcPr>
            <w:tcW w:w="8505" w:type="dxa"/>
          </w:tcPr>
          <w:p w:rsidR="0072572B" w:rsidRPr="001E2608" w:rsidRDefault="00467FB5" w:rsidP="00467FB5">
            <w:pPr>
              <w:tabs>
                <w:tab w:val="right" w:pos="8289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Die diagramme hieronder</w:t>
            </w:r>
            <w:r w:rsidR="001756C2" w:rsidRPr="001E2608">
              <w:rPr>
                <w:color w:val="000000" w:themeColor="text1"/>
                <w:lang w:val="af-ZA"/>
              </w:rPr>
              <w:t xml:space="preserve"> </w:t>
            </w:r>
            <w:r w:rsidRPr="001E2608">
              <w:rPr>
                <w:color w:val="000000" w:themeColor="text1"/>
                <w:lang w:val="af-ZA"/>
              </w:rPr>
              <w:t>stel dele van die sentrale senuweestelsel van die mens voor.</w:t>
            </w:r>
          </w:p>
        </w:tc>
        <w:tc>
          <w:tcPr>
            <w:tcW w:w="251" w:type="dxa"/>
          </w:tcPr>
          <w:p w:rsidR="0072572B" w:rsidRPr="001E2608" w:rsidRDefault="0072572B" w:rsidP="001B4BD0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83" w:type="dxa"/>
          </w:tcPr>
          <w:p w:rsidR="0072572B" w:rsidRPr="001E2608" w:rsidRDefault="0072572B" w:rsidP="001B4BD0">
            <w:pPr>
              <w:rPr>
                <w:color w:val="000000" w:themeColor="text1"/>
                <w:lang w:val="af-ZA"/>
              </w:rPr>
            </w:pPr>
          </w:p>
        </w:tc>
      </w:tr>
    </w:tbl>
    <w:p w:rsidR="0072572B" w:rsidRPr="001E2608" w:rsidRDefault="0072572B" w:rsidP="0072572B">
      <w:pPr>
        <w:tabs>
          <w:tab w:val="left" w:pos="3870"/>
        </w:tabs>
        <w:rPr>
          <w:color w:val="000000" w:themeColor="text1"/>
          <w:lang w:val="af-ZA"/>
        </w:rPr>
      </w:pPr>
    </w:p>
    <w:p w:rsidR="0072572B" w:rsidRPr="001E2608" w:rsidRDefault="009B129A" w:rsidP="0072572B">
      <w:pPr>
        <w:rPr>
          <w:color w:val="000000" w:themeColor="text1"/>
          <w:lang w:val="af-ZA"/>
        </w:rPr>
      </w:pPr>
      <w:r>
        <w:rPr>
          <w:noProof/>
          <w:color w:val="000000" w:themeColor="text1"/>
          <w:lang w:val="en-ZA" w:eastAsia="en-ZA"/>
        </w:rPr>
        <mc:AlternateContent>
          <mc:Choice Requires="wpg">
            <w:drawing>
              <wp:inline distT="0" distB="0" distL="0" distR="0">
                <wp:extent cx="6145619" cy="2466754"/>
                <wp:effectExtent l="0" t="0" r="26670" b="10160"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619" cy="2466754"/>
                          <a:chOff x="0" y="0"/>
                          <a:chExt cx="6145619" cy="2466754"/>
                        </a:xfrm>
                      </wpg:grpSpPr>
                      <wpg:grpSp>
                        <wpg:cNvPr id="930" name="Group 930"/>
                        <wpg:cNvGrpSpPr/>
                        <wpg:grpSpPr>
                          <a:xfrm>
                            <a:off x="0" y="0"/>
                            <a:ext cx="6145619" cy="2466754"/>
                            <a:chOff x="0" y="0"/>
                            <a:chExt cx="6145619" cy="2466754"/>
                          </a:xfrm>
                        </wpg:grpSpPr>
                        <wps:wsp>
                          <wps:cNvPr id="509" name="Rectangle 509"/>
                          <wps:cNvSpPr/>
                          <wps:spPr>
                            <a:xfrm>
                              <a:off x="21265" y="0"/>
                              <a:ext cx="6124354" cy="246675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10" name="Group 1010"/>
                          <wpg:cNvGrpSpPr/>
                          <wpg:grpSpPr>
                            <a:xfrm>
                              <a:off x="0" y="21265"/>
                              <a:ext cx="6047110" cy="2381693"/>
                              <a:chOff x="361507" y="0"/>
                              <a:chExt cx="6047110" cy="2381693"/>
                            </a:xfrm>
                          </wpg:grpSpPr>
                          <wpg:grpSp>
                            <wpg:cNvPr id="1009" name="Group 1009"/>
                            <wpg:cNvGrpSpPr/>
                            <wpg:grpSpPr>
                              <a:xfrm>
                                <a:off x="3724275" y="457200"/>
                                <a:ext cx="2684342" cy="1924493"/>
                                <a:chOff x="0" y="0"/>
                                <a:chExt cx="2684342" cy="1924493"/>
                              </a:xfrm>
                            </wpg:grpSpPr>
                            <wps:wsp>
                              <wps:cNvPr id="963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1947" y="1657350"/>
                                  <a:ext cx="1090930" cy="267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039BA" w:rsidRPr="00F776D0" w:rsidRDefault="004039BA" w:rsidP="0072572B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776D0">
                                      <w:rPr>
                                        <w:b/>
                                      </w:rPr>
                                      <w:t>Diagram 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70" name="Picture 16" descr="C:\Users\NSC2512\Desktop\Brai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0171" b="385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7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18932" y="495300"/>
                                  <a:ext cx="265410" cy="240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039BA" w:rsidRPr="002A68B4" w:rsidRDefault="004039BA" w:rsidP="0072572B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42733" y="1047750"/>
                                  <a:ext cx="269998" cy="240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039BA" w:rsidRPr="002A68B4" w:rsidRDefault="004039BA" w:rsidP="0072572B">
                                    <w:pPr>
                                      <w:jc w:val="right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1381125"/>
                                  <a:ext cx="341630" cy="240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4039BA" w:rsidRPr="002A68B4" w:rsidRDefault="004039BA" w:rsidP="0072572B">
                                    <w:pPr>
                                      <w:jc w:val="right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1200" y="619125"/>
                                  <a:ext cx="4806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7" name="AutoShap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3550" y="1181100"/>
                                  <a:ext cx="71501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8" name="AutoShape 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00075" y="1495425"/>
                                  <a:ext cx="6762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06" name="Group 1006"/>
                            <wpg:cNvGrpSpPr/>
                            <wpg:grpSpPr>
                              <a:xfrm>
                                <a:off x="361507" y="0"/>
                                <a:ext cx="2665538" cy="2381693"/>
                                <a:chOff x="361507" y="0"/>
                                <a:chExt cx="2665538" cy="2381693"/>
                              </a:xfrm>
                            </wpg:grpSpPr>
                            <wps:wsp>
                              <wps:cNvPr id="961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1507" y="1428750"/>
                                  <a:ext cx="304608" cy="3917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039BA" w:rsidRPr="002A68B4" w:rsidRDefault="004039BA" w:rsidP="0072572B">
                                    <w:pPr>
                                      <w:jc w:val="right"/>
                                      <w:rPr>
                                        <w:b/>
                                      </w:rPr>
                                    </w:pPr>
                                    <w:r w:rsidRPr="002A68B4">
                                      <w:rPr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52572" y="2114550"/>
                                  <a:ext cx="1090930" cy="267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039BA" w:rsidRPr="00F776D0" w:rsidRDefault="004039BA" w:rsidP="0072572B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776D0">
                                      <w:rPr>
                                        <w:b/>
                                      </w:rPr>
                                      <w:t>Diagram 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4" name="Picture 10" descr="T:\DRAFTDS\Additional Resources\EXAM diagrams\Reflex arc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241" t="11215" r="20938" b="133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00" y="438150"/>
                                  <a:ext cx="1600200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68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8650" y="1552575"/>
                                  <a:ext cx="63436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9" name="AutoShape 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47925" y="438150"/>
                                  <a:ext cx="398780" cy="692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1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0125" y="0"/>
                                  <a:ext cx="340995" cy="240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039BA" w:rsidRPr="002A68B4" w:rsidRDefault="004039BA" w:rsidP="0072572B">
                                    <w:pPr>
                                      <w:jc w:val="right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86050" y="231905"/>
                                  <a:ext cx="340995" cy="2912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039BA" w:rsidRPr="002A68B4" w:rsidRDefault="004039BA" w:rsidP="0072572B">
                                    <w:pPr>
                                      <w:jc w:val="right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7300" y="223664"/>
                                  <a:ext cx="398780" cy="4727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939" name="AutoShap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5153" y="999461"/>
                            <a:ext cx="152400" cy="178435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AutoShape 1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48316" y="1669312"/>
                            <a:ext cx="210185" cy="166370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1" o:spid="_x0000_s1066" style="width:483.9pt;height:194.25pt;mso-position-horizontal-relative:char;mso-position-vertical-relative:line" coordsize="61456,24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">
                <v:group id="Group 930" o:spid="_x0000_s1067" style="position:absolute;width:61456;height:24667" coordsize="61456,24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rect id="Rectangle 509" o:spid="_x0000_s1068" style="position:absolute;left:212;width:61244;height:2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BSsYA&#10;AADcAAAADwAAAGRycy9kb3ducmV2LnhtbESPT2sCMRTE7wW/Q3iCt5pYabFboxT7BxUvbnvx9tw8&#10;N4ubl2WTruu3N4VCj8PM/IaZL3tXi47aUHnWMBkrEMSFNxWXGr6/Pu5nIEJENlh7Jg1XCrBcDO7m&#10;mBl/4T11eSxFgnDIUIONscmkDIUlh2HsG+LknXzrMCbZltK0eElwV8sHpZ6kw4rTgsWGVpaKc/7j&#10;NJya43R32B9UftxsV++fxsq3zmo9GvavLyAi9fE//NdeGw2P6hl+z6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EBSsYAAADcAAAADwAAAAAAAAAAAAAAAACYAgAAZHJz&#10;L2Rvd25yZXYueG1sUEsFBgAAAAAEAAQA9QAAAIsDAAAAAA==&#10;" filled="f" strokecolor="black [3213]" strokeweight="1.5pt"/>
                  <v:group id="Group 1010" o:spid="_x0000_s1069" style="position:absolute;top:212;width:60471;height:23817" coordorigin="3615" coordsize="60471,2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  <v:group id="Group 1009" o:spid="_x0000_s1070" style="position:absolute;left:37242;top:4572;width:26844;height:19244" coordsize="26843,19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9" o:spid="_x0000_s1071" type="#_x0000_t202" style="position:absolute;left:3619;top:16573;width:10909;height: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9t9cUA&#10;AADcAAAADwAAAGRycy9kb3ducmV2LnhtbESP3WrCQBSE7wt9h+UUelPMxlqjiW5CK7R4688DHLPH&#10;JJg9G7KriW/fLRS8HGbmG2ZdjKYVN+pdY1nBNIpBEJdWN1wpOB6+J0sQziNrbC2Tgjs5KPLnpzVm&#10;2g68o9veVyJA2GWooPa+y6R0ZU0GXWQ74uCdbW/QB9lXUvc4BLhp5XscJ9Jgw2Ghxo42NZWX/dUo&#10;OG+Ht3k6nH78cbH7SL6wWZzsXanXl/FzBcLT6B/h//ZWK0iTGf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231xQAAANwAAAAPAAAAAAAAAAAAAAAAAJgCAABkcnMv&#10;ZG93bnJldi54bWxQSwUGAAAAAAQABAD1AAAAigMAAAAA&#10;" stroked="f">
                        <v:textbox>
                          <w:txbxContent>
                            <w:p w:rsidR="004039BA" w:rsidRPr="00F776D0" w:rsidRDefault="004039BA" w:rsidP="0072572B">
                              <w:pPr>
                                <w:rPr>
                                  <w:b/>
                                </w:rPr>
                              </w:pPr>
                              <w:r w:rsidRPr="00F776D0">
                                <w:rPr>
                                  <w:b/>
                                </w:rPr>
                                <w:t>Diagram 2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72" type="#_x0000_t75" style="position:absolute;width:20859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k+DrAAAAA3AAAAA8AAABkcnMvZG93bnJldi54bWxET01rAjEQvRf8D2EEbzWxgtqtUaQgeiiI&#10;qxdvw2a6WbqZLEl013/fHAo9Pt73eju4VjwoxMazhtlUgSCuvGm41nC97F9XIGJCNth6Jg1PirDd&#10;jF7WWBjf85keZapFDuFYoAabUldIGStLDuPUd8SZ+/bBYcow1NIE7HO4a+WbUgvpsOHcYLGjT0vV&#10;T3l3GsxpfmuuQ/v1XKjD2TKpXgal9WQ87D5AJBrSv/jPfTQa3pd5fj6Tj4D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ST4OsAAAADcAAAADwAAAAAAAAAAAAAAAACfAgAA&#10;ZHJzL2Rvd25yZXYueG1sUEsFBgAAAAAEAAQA9wAAAIwDAAAAAA==&#10;">
                        <v:imagedata r:id="rId23" o:title="Brain" cropbottom="25295f" cropright="32880f"/>
                        <v:path arrowok="t"/>
                      </v:shape>
                      <v:shape id="Text Box 19" o:spid="_x0000_s1073" type="#_x0000_t202" style="position:absolute;left:24189;top:4953;width:2654;height:2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ZJsUA&#10;AADcAAAADwAAAGRycy9kb3ducmV2LnhtbESPX2vCMBTF3wd+h3AFX4amczBrbSpDHGzgBlZ9vzbX&#10;ttrclCbT7tubwWCPh/Pnx0mXvWnElTpXW1bwNIlAEBdW11wq2O/exjEI55E1NpZJwQ85WGaDhxQT&#10;bW+8pWvuSxFG2CWooPK+TaR0RUUG3cS2xME72c6gD7Irpe7wFsZNI6dR9CIN1hwIFba0qqi45N8m&#10;cNd93B6Om9X5I388nqdfXH/GrNRo2L8uQHjq/X/4r/2uFcxnz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ZkmxQAAANwAAAAPAAAAAAAAAAAAAAAAAJgCAABkcnMv&#10;ZG93bnJldi54bWxQSwUGAAAAAAQABAD1AAAAigMAAAAA&#10;" stroked="f">
                        <v:fill opacity="0"/>
                        <v:textbox>
                          <w:txbxContent>
                            <w:p w:rsidR="004039BA" w:rsidRPr="002A68B4" w:rsidRDefault="004039BA" w:rsidP="0072572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20" o:spid="_x0000_s1074" type="#_x0000_t202" style="position:absolute;left:23427;top:10477;width:2700;height: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BUsUA&#10;AADcAAAADwAAAGRycy9kb3ducmV2LnhtbESPX2vCMBTF3wd+h3AFX4amkzFrbSpDHGzgBlZ9vzbX&#10;ttrclCbT7tubwWCPh/Pnx0mXvWnElTpXW1bwNIlAEBdW11wq2O/exjEI55E1NpZJwQ85WGaDhxQT&#10;bW+8pWvuSxFG2CWooPK+TaR0RUUG3cS2xME72c6gD7Irpe7wFsZNI6dR9CIN1hwIFba0qqi45N8m&#10;cNd93B6Om9X5I388nqdfXH/GrNRo2L8uQHjq/X/4r/2uFcxnz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AFSxQAAANwAAAAPAAAAAAAAAAAAAAAAAJgCAABkcnMv&#10;ZG93bnJldi54bWxQSwUGAAAAAAQABAD1AAAAigMAAAAA&#10;" stroked="f">
                        <v:fill opacity="0"/>
                        <v:textbox>
                          <w:txbxContent>
                            <w:p w:rsidR="004039BA" w:rsidRPr="002A68B4" w:rsidRDefault="004039BA" w:rsidP="0072572B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21" o:spid="_x0000_s1075" type="#_x0000_t202" style="position:absolute;left:3143;top:13811;width:3416;height:2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+WN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+5j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+WNsMAAADcAAAADwAAAAAAAAAAAAAAAACYAgAAZHJzL2Rv&#10;d25yZXYueG1sUEsFBgAAAAAEAAQA9QAAAIgDAAAAAA==&#10;" filled="f" stroked="f">
                        <v:textbox>
                          <w:txbxContent>
                            <w:p w:rsidR="004039BA" w:rsidRPr="002A68B4" w:rsidRDefault="004039BA" w:rsidP="0072572B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" o:spid="_x0000_s1076" type="#_x0000_t32" style="position:absolute;left:19812;top:6191;width:48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1focQAAADcAAAADwAAAGRycy9kb3ducmV2LnhtbESPS4vCQBCE78L+h6EX9iLrxD1ojBll&#10;VxDEmw8Wj02m88BMT8hMYvz3jiB4LKrqKypdD6YWPbWusqxgOolAEGdWV1woOJ+23zEI55E11pZJ&#10;wZ0crFcfoxQTbW98oP7oCxEg7BJUUHrfJFK6rCSDbmIb4uDltjXog2wLqVu8Bbip5U8UzaTBisNC&#10;iQ1tSsqux84o6Or9+NT9+2lf/PXzPF7El+HilPr6HH6XIDwN/h1+tXdawWI+g+eZc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TV+hxAAAANwAAAAPAAAAAAAAAAAA&#10;AAAAAKECAABkcnMvZG93bnJldi54bWxQSwUGAAAAAAQABAD5AAAAkgMAAAAA&#10;" strokeweight="1pt"/>
                      <v:shape id="AutoShape 7" o:spid="_x0000_s1077" type="#_x0000_t32" style="position:absolute;left:17335;top:11811;width:7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H6OsQAAADcAAAADwAAAGRycy9kb3ducmV2LnhtbESPQYvCMBSE78L+h/AEL7Km7sHWrlFW&#10;YUG8aZfF46N5tsXmpTRprf/eCILHYWa+YVabwdSip9ZVlhXMZxEI4tzqigsFf9nvZwLCeWSNtWVS&#10;cCcHm/XHaIWptjc+Un/yhQgQdikqKL1vUildXpJBN7MNcfAutjXog2wLqVu8Bbip5VcULaTBisNC&#10;iQ3tSsqvp84o6OrDNOv+/bwvtn18SZbJeTg7pSbj4ecbhKfBv8Ov9l4rWMYxPM+E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Afo6xAAAANwAAAAPAAAAAAAAAAAA&#10;AAAAAKECAABkcnMvZG93bnJldi54bWxQSwUGAAAAAAQABAD5AAAAkgMAAAAA&#10;" strokeweight="1pt"/>
                      <v:shape id="AutoShape 5" o:spid="_x0000_s1078" type="#_x0000_t32" style="position:absolute;left:6000;top:14954;width:676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Uv78EAAADcAAAADwAAAGRycy9kb3ducmV2LnhtbERPz2vCMBS+C/4P4Qm7yJpuQ91qowxB&#10;2EmwG7jjo3m2xealNrGp//1yGHj8+H7n29G0YqDeNZYVvCQpCOLS6oYrBT/f++d3EM4ja2wtk4I7&#10;OdhuppMcM20DH2kofCViCLsMFdTed5mUrqzJoEtsRxy5s+0N+gj7SuoeQww3rXxN06U02HBsqLGj&#10;XU3lpbgZBYfFfDkM/jp3ePjFUJxYhvZNqafZ+LkG4Wn0D/G/+0sr+FjFtfFMPAJ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FS/vwQAAANwAAAAPAAAAAAAAAAAAAAAA&#10;AKECAABkcnMvZG93bnJldi54bWxQSwUGAAAAAAQABAD5AAAAjwMAAAAA&#10;" strokeweight="1pt"/>
                    </v:group>
                    <v:group id="Group 1006" o:spid="_x0000_s1079" style="position:absolute;left:3615;width:26655;height:23816" coordorigin="3615" coordsize="26655,2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    <v:shape id="Text Box 3" o:spid="_x0000_s1080" type="#_x0000_t202" style="position:absolute;left:3615;top:14287;width:3046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0F8UA&#10;AADcAAAADwAAAGRycy9kb3ducmV2LnhtbESPS2vCQBSF94L/YbhCN6VOdCExzSQUUWjBCqbt/pq5&#10;zaOZOyEz1fjvO0LB5eE8Pk6aj6YTZxpcY1nBYh6BIC6tbrhS8Pmxe4pBOI+ssbNMCq7kIM+mkxQT&#10;bS98pHPhKxFG2CWooPa+T6R0ZU0G3dz2xMH7toNBH+RQST3gJYybTi6jaCUNNhwINfa0qan8KX5N&#10;4G7HuP867TftW/F4apcHbt5jVuphNr48g/A0+nv4v/2qFaxXC7id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jQXxQAAANwAAAAPAAAAAAAAAAAAAAAAAJgCAABkcnMv&#10;ZG93bnJldi54bWxQSwUGAAAAAAQABAD1AAAAigMAAAAA&#10;" stroked="f">
                        <v:fill opacity="0"/>
                        <v:textbox>
                          <w:txbxContent>
                            <w:p w:rsidR="004039BA" w:rsidRPr="002A68B4" w:rsidRDefault="004039BA" w:rsidP="0072572B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  <w:r w:rsidRPr="002A68B4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8" o:spid="_x0000_s1081" type="#_x0000_t202" style="position:absolute;left:15525;top:21145;width:10910;height: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IbsMA&#10;AADcAAAADwAAAGRycy9kb3ducmV2LnhtbESP3YrCMBSE7xd8h3AEbxabKrtVq1FcQfHWnwc4bY5t&#10;sTkpTdbWtzcLwl4OM/MNs9r0phYPal1lWcEkikEQ51ZXXCi4XvbjOQjnkTXWlknBkxxs1oOPFaba&#10;dnyix9kXIkDYpaig9L5JpXR5SQZdZBvi4N1sa9AH2RZSt9gFuKnlNI4TabDisFBiQ7uS8vv51yi4&#10;HbvP70WXHfx1dvpKfrCaZfap1GjYb5cgPPX+P/xuH7WCRTKF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PIbsMAAADcAAAADwAAAAAAAAAAAAAAAACYAgAAZHJzL2Rv&#10;d25yZXYueG1sUEsFBgAAAAAEAAQA9QAAAIgDAAAAAA==&#10;" stroked="f">
                        <v:textbox>
                          <w:txbxContent>
                            <w:p w:rsidR="004039BA" w:rsidRPr="00F776D0" w:rsidRDefault="004039BA" w:rsidP="0072572B">
                              <w:pPr>
                                <w:rPr>
                                  <w:b/>
                                </w:rPr>
                              </w:pPr>
                              <w:r w:rsidRPr="00F776D0">
                                <w:rPr>
                                  <w:b/>
                                </w:rPr>
                                <w:t>Diagram 1</w:t>
                              </w:r>
                            </w:p>
                          </w:txbxContent>
                        </v:textbox>
                      </v:shape>
                      <v:shape id="Picture 10" o:spid="_x0000_s1082" type="#_x0000_t75" style="position:absolute;left:9525;top:4381;width:16002;height:16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OHi3DAAAA3AAAAA8AAABkcnMvZG93bnJldi54bWxEj0+LwjAUxO+C3yE8wYto6iKy1kYRQdjj&#10;+mcFb4/m2ZY2L6WJtvbTbxYWPA4z8xsm2XamEk9qXGFZwXwWgSBOrS44U3A5H6afIJxH1lhZJgUv&#10;crDdDAcJxtq2fKTnyWciQNjFqCD3vo6ldGlOBt3M1sTBu9vGoA+yyaRusA1wU8mPKFpKgwWHhRxr&#10;2ueUlqeHUTAhtPa7vLZp/3OLpPZ91197pcajbrcG4anz7/B/+0srWC0X8HcmHA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4eLcMAAADcAAAADwAAAAAAAAAAAAAAAACf&#10;AgAAZHJzL2Rvd25yZXYueG1sUEsFBgAAAAAEAAQA9wAAAI8DAAAAAA==&#10;">
                        <v:imagedata r:id="rId24" o:title="Reflex arc2" croptop="7350f" cropbottom="8744f" cropleft="23751f" cropright="13722f"/>
                        <v:path arrowok="t"/>
                      </v:shape>
                      <v:shape id="AutoShape 14" o:spid="_x0000_s1083" type="#_x0000_t32" style="position:absolute;left:6286;top:15525;width:6344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f4lcIAAADcAAAADwAAAGRycy9kb3ducmV2LnhtbERPy2rCQBTdC/7DcIVuRCd2EZPoKFoo&#10;lO58IFleMtckmLkTMpNH/76zKHR5OO/9cTKNGKhztWUFm3UEgriwuuZSwf32uUpAOI+ssbFMCn7I&#10;wfEwn+0x03bkCw1XX4oQwi5DBZX3bSalKyoy6Na2JQ7c03YGfYBdKXWHYwg3jXyPolgarDk0VNjS&#10;R0XF69obBX3zvbz1D78ZyvOwfSZpkk+5U+ptMZ12IDxN/l/85/7SCtI4rA1nwhGQh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f4lcIAAADcAAAADwAAAAAAAAAAAAAA&#10;AAChAgAAZHJzL2Rvd25yZXYueG1sUEsFBgAAAAAEAAQA+QAAAJADAAAAAA==&#10;" strokeweight="1pt"/>
                      <v:shape id="AutoShape 15" o:spid="_x0000_s1084" type="#_x0000_t32" style="position:absolute;left:24479;top:4381;width:3988;height:69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AcqcMAAADcAAAADwAAAGRycy9kb3ducmV2LnhtbESPQYvCMBSE7wv+h/AEL7KmumzRrlFE&#10;EDwJVkGPj+ZtW7Z5qU1s67/fCILHYWa+YZbr3lSipcaVlhVMJxEI4szqknMF59Pucw7CeWSNlWVS&#10;8CAH69XgY4mJth0fqU19LgKEXYIKCu/rREqXFWTQTWxNHLxf2xj0QTa51A12AW4qOYuiWBosOSwU&#10;WNO2oOwvvRsFh+9x3Lb+NnZ4uGKXXlh21ZdSo2G/+QHhqffv8Ku91woW8QKeZ8IR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AHKnDAAAA3AAAAA8AAAAAAAAAAAAA&#10;AAAAoQIAAGRycy9kb3ducmV2LnhtbFBLBQYAAAAABAAEAPkAAACRAwAAAAA=&#10;" strokeweight="1pt"/>
                      <v:shape id="Text Box 17" o:spid="_x0000_s1085" type="#_x0000_t202" style="position:absolute;left:10001;width:3410;height:2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iysQA&#10;AADcAAAADwAAAGRycy9kb3ducmV2LnhtbESPzWrCQBSF9wXfYbiCm6ITXdQYHUWkBYVaMOr+mrkm&#10;0cydkBk1ffuOIHR5OD8fZ7ZoTSXu1LjSsoLhIAJBnFldcq7gsP/qxyCcR9ZYWSYFv+RgMe+8zTDR&#10;9sE7uqc+F2GEXYIKCu/rREqXFWTQDWxNHLyzbQz6IJtc6gYfYdxUchRFH9JgyYFQYE2rgrJrejOB&#10;+9nG9fH0vbps0vfTZfTD5TZmpXrddjkF4an1/+FXe60VTMZDeJ4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zosrEAAAA3AAAAA8AAAAAAAAAAAAAAAAAmAIAAGRycy9k&#10;b3ducmV2LnhtbFBLBQYAAAAABAAEAPUAAACJAwAAAAA=&#10;" stroked="f">
                        <v:fill opacity="0"/>
                        <v:textbox>
                          <w:txbxContent>
                            <w:p w:rsidR="004039BA" w:rsidRPr="002A68B4" w:rsidRDefault="004039BA" w:rsidP="0072572B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8" o:spid="_x0000_s1086" type="#_x0000_t202" style="position:absolute;left:26860;top:2319;width:3410;height:2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8vcUA&#10;AADcAAAADwAAAGRycy9kb3ducmV2LnhtbESPzWrCQBSF90LfYbiFbkQnZmHTNBMRUVCwQlO7v2Zu&#10;k9jMnZCZanx7p1Do8nB+Pk62GEwrLtS7xrKC2TQCQVxa3XCl4PixmSQgnEfW2FomBTdysMgfRhmm&#10;2l75nS6Fr0QYYZeigtr7LpXSlTUZdFPbEQfvy/YGfZB9JXWP1zBuWhlH0VwabDgQauxoVVP5XfyY&#10;wF0PSfd52q/Ou2J8OscHbt4SVurpcVi+gvA0+P/wX3urFbw8x/B7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Ty9xQAAANwAAAAPAAAAAAAAAAAAAAAAAJgCAABkcnMv&#10;ZG93bnJldi54bWxQSwUGAAAAAAQABAD1AAAAigMAAAAA&#10;" stroked="f">
                        <v:fill opacity="0"/>
                        <v:textbox>
                          <w:txbxContent>
                            <w:p w:rsidR="004039BA" w:rsidRPr="002A68B4" w:rsidRDefault="004039BA" w:rsidP="0072572B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AutoShape 6" o:spid="_x0000_s1087" type="#_x0000_t32" style="position:absolute;left:12573;top:2236;width:3987;height:47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LL08QAAADcAAAADwAAAGRycy9kb3ducmV2LnhtbESPQYvCMBSE78L+h/CEvciaugdtu0ZZ&#10;hQXxphXx+GiebbF5KU1au//eCILHYWa+YZbrwdSip9ZVlhXMphEI4tzqigsFp+zvKwbhPLLG2jIp&#10;+CcH69XHaImptnc+UH/0hQgQdikqKL1vUildXpJBN7UNcfCutjXog2wLqVu8B7ip5XcUzaXBisNC&#10;iQ1tS8pvx84o6Or9JOvOftYXm35xjZP4MlycUp/j4fcHhKfBv8Ov9k4rSBYJ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0svTxAAAANwAAAAPAAAAAAAAAAAA&#10;AAAAAKECAABkcnMvZG93bnJldi54bWxQSwUGAAAAAAQABAD5AAAAkgMAAAAA&#10;" strokeweight="1pt"/>
                    </v:group>
                  </v:group>
                </v:group>
                <v:shape id="AutoShape 11" o:spid="_x0000_s1088" type="#_x0000_t32" style="position:absolute;left:10951;top:9994;width:1524;height:17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WvYMUAAADcAAAADwAAAGRycy9kb3ducmV2LnhtbESPQUvDQBSE7wX/w/IKXorZtJViYrdF&#10;LIJHm3rQ2yP7zMbuvk2zaxP/vVsQehxm5htmvR2dFWfqQ+tZwTzLQRDXXrfcKHg/vNw9gAgRWaP1&#10;TAp+KcB2czNZY6n9wHs6V7ERCcKhRAUmxq6UMtSGHIbMd8TJ+/K9w5hk30jd45DgzspFnq+kw5bT&#10;gsGOng3Vx+rHKXjzH/e7XUHWD9VpNN/L2cJ+klK30/HpEUSkMV7D/+1XraBYFnA5k4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WvYMUAAADcAAAADwAAAAAAAAAA&#10;AAAAAAChAgAAZHJzL2Rvd25yZXYueG1sUEsFBgAAAAAEAAQA+QAAAJMDAAAAAA==&#10;" strokeweight="1.5pt">
                  <v:stroke endarrow="block"/>
                </v:shape>
                <v:shape id="AutoShape 12" o:spid="_x0000_s1089" type="#_x0000_t32" style="position:absolute;left:11483;top:16693;width:2102;height:16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X0vcMAAADcAAAADwAAAGRycy9kb3ducmV2LnhtbERPXWvCMBR9F/Yfwh34IjNVhm5dU5HB&#10;cCIKdnPPl+auDTY3pYla/fXmYbDHw/nOFr1txJk6bxwrmIwTEMSl04YrBd9fH08vIHxA1tg4JgVX&#10;8rDIHwYZptpdeE/nIlQihrBPUUEdQptK6cuaLPqxa4kj9+s6iyHCrpK6w0sMt42cJslMWjQcG2ps&#10;6b2m8licrIKR2RUbbSaH+Uo6f+h325/1bavU8LFfvoEI1Id/8Z/7Uyt4fY7z45l4BGR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19L3DAAAA3AAAAA8AAAAAAAAAAAAA&#10;AAAAoQIAAGRycy9kb3ducmV2LnhtbFBLBQYAAAAABAAEAPkAAACRAwAAAAA=&#10;" strokeweight="1.5pt">
                  <v:stroke endarrow="block"/>
                </v:shape>
                <w10:anchorlock/>
              </v:group>
            </w:pict>
          </mc:Fallback>
        </mc:AlternateContent>
      </w:r>
    </w:p>
    <w:p w:rsidR="0072572B" w:rsidRPr="009B129A" w:rsidRDefault="0072572B" w:rsidP="0072572B">
      <w:pPr>
        <w:tabs>
          <w:tab w:val="left" w:pos="3870"/>
        </w:tabs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72572B" w:rsidRPr="009B129A" w:rsidTr="001B4BD0">
        <w:tc>
          <w:tcPr>
            <w:tcW w:w="959" w:type="dxa"/>
          </w:tcPr>
          <w:p w:rsidR="0072572B" w:rsidRPr="009B129A" w:rsidRDefault="0072572B" w:rsidP="001B4BD0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72572B" w:rsidRPr="009B129A" w:rsidRDefault="00A42657" w:rsidP="0072572B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1.5</w:t>
            </w:r>
            <w:r w:rsidR="0072572B" w:rsidRPr="009B129A">
              <w:rPr>
                <w:color w:val="000000" w:themeColor="text1"/>
                <w:lang w:val="af-ZA"/>
              </w:rPr>
              <w:t>.1</w:t>
            </w:r>
          </w:p>
        </w:tc>
        <w:tc>
          <w:tcPr>
            <w:tcW w:w="7371" w:type="dxa"/>
          </w:tcPr>
          <w:p w:rsidR="0072572B" w:rsidRPr="009B129A" w:rsidRDefault="0072572B" w:rsidP="00467FB5">
            <w:pPr>
              <w:widowControl w:val="0"/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Identif</w:t>
            </w:r>
            <w:r w:rsidR="00467FB5" w:rsidRPr="009B129A">
              <w:rPr>
                <w:color w:val="000000" w:themeColor="text1"/>
                <w:lang w:val="af-ZA"/>
              </w:rPr>
              <w:t>iseer</w:t>
            </w:r>
            <w:r w:rsidRPr="009B129A">
              <w:rPr>
                <w:color w:val="000000" w:themeColor="text1"/>
                <w:lang w:val="af-ZA"/>
              </w:rPr>
              <w:t xml:space="preserve"> </w:t>
            </w:r>
            <w:r w:rsidR="00467FB5" w:rsidRPr="009B129A">
              <w:rPr>
                <w:color w:val="000000" w:themeColor="text1"/>
                <w:lang w:val="af-ZA"/>
              </w:rPr>
              <w:t>deel</w:t>
            </w:r>
            <w:r w:rsidRPr="009B129A">
              <w:rPr>
                <w:color w:val="000000" w:themeColor="text1"/>
                <w:lang w:val="af-ZA"/>
              </w:rPr>
              <w:t>:</w:t>
            </w:r>
          </w:p>
        </w:tc>
        <w:tc>
          <w:tcPr>
            <w:tcW w:w="236" w:type="dxa"/>
          </w:tcPr>
          <w:p w:rsidR="0072572B" w:rsidRPr="009B129A" w:rsidRDefault="0072572B" w:rsidP="001B4BD0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72572B" w:rsidRPr="009B129A" w:rsidRDefault="0072572B" w:rsidP="001B4BD0">
            <w:pPr>
              <w:rPr>
                <w:color w:val="000000" w:themeColor="text1"/>
                <w:lang w:val="af-ZA"/>
              </w:rPr>
            </w:pPr>
          </w:p>
        </w:tc>
      </w:tr>
    </w:tbl>
    <w:p w:rsidR="0072572B" w:rsidRPr="009B129A" w:rsidRDefault="0072572B" w:rsidP="0072572B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1E2608" w:rsidRPr="009B129A" w:rsidTr="001B4BD0">
        <w:tc>
          <w:tcPr>
            <w:tcW w:w="959" w:type="dxa"/>
            <w:shd w:val="clear" w:color="auto" w:fill="auto"/>
          </w:tcPr>
          <w:p w:rsidR="0072572B" w:rsidRPr="009B129A" w:rsidRDefault="0072572B" w:rsidP="001B4BD0">
            <w:pPr>
              <w:rPr>
                <w:b/>
                <w:color w:val="000000" w:themeColor="text1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72572B" w:rsidRPr="009B129A" w:rsidRDefault="0072572B" w:rsidP="001B4BD0">
            <w:pPr>
              <w:rPr>
                <w:b/>
                <w:color w:val="000000" w:themeColor="text1"/>
                <w:lang w:val="af-ZA"/>
              </w:rPr>
            </w:pPr>
          </w:p>
        </w:tc>
        <w:tc>
          <w:tcPr>
            <w:tcW w:w="567" w:type="dxa"/>
            <w:shd w:val="clear" w:color="auto" w:fill="auto"/>
          </w:tcPr>
          <w:p w:rsidR="0072572B" w:rsidRPr="009B129A" w:rsidRDefault="0072572B" w:rsidP="001B4BD0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(</w:t>
            </w:r>
            <w:proofErr w:type="spellStart"/>
            <w:r w:rsidRPr="009B129A">
              <w:rPr>
                <w:color w:val="000000" w:themeColor="text1"/>
                <w:lang w:val="af-ZA"/>
              </w:rPr>
              <w:t>a</w:t>
            </w:r>
            <w:proofErr w:type="spellEnd"/>
            <w:r w:rsidRPr="009B129A">
              <w:rPr>
                <w:color w:val="000000" w:themeColor="text1"/>
                <w:lang w:val="af-ZA"/>
              </w:rPr>
              <w:t>)</w:t>
            </w:r>
          </w:p>
          <w:p w:rsidR="0072572B" w:rsidRPr="009B129A" w:rsidRDefault="0072572B" w:rsidP="001B4BD0">
            <w:pPr>
              <w:rPr>
                <w:color w:val="000000" w:themeColor="text1"/>
                <w:lang w:val="af-ZA"/>
              </w:rPr>
            </w:pPr>
          </w:p>
          <w:p w:rsidR="0072572B" w:rsidRPr="009B129A" w:rsidRDefault="0072572B" w:rsidP="00D271FF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(</w:t>
            </w:r>
            <w:proofErr w:type="spellStart"/>
            <w:r w:rsidRPr="009B129A">
              <w:rPr>
                <w:color w:val="000000" w:themeColor="text1"/>
                <w:lang w:val="af-ZA"/>
              </w:rPr>
              <w:t>b</w:t>
            </w:r>
            <w:proofErr w:type="spellEnd"/>
            <w:r w:rsidRPr="009B129A">
              <w:rPr>
                <w:color w:val="000000" w:themeColor="text1"/>
                <w:lang w:val="af-ZA"/>
              </w:rPr>
              <w:t>)</w:t>
            </w:r>
          </w:p>
        </w:tc>
        <w:tc>
          <w:tcPr>
            <w:tcW w:w="6804" w:type="dxa"/>
            <w:shd w:val="clear" w:color="auto" w:fill="auto"/>
          </w:tcPr>
          <w:p w:rsidR="0072572B" w:rsidRPr="009B129A" w:rsidRDefault="0072572B" w:rsidP="001B4BD0">
            <w:pPr>
              <w:tabs>
                <w:tab w:val="right" w:pos="6588"/>
              </w:tabs>
              <w:jc w:val="both"/>
              <w:rPr>
                <w:b/>
                <w:color w:val="000000" w:themeColor="text1"/>
                <w:lang w:val="af-ZA"/>
              </w:rPr>
            </w:pPr>
            <w:r w:rsidRPr="009B129A">
              <w:rPr>
                <w:b/>
                <w:color w:val="000000" w:themeColor="text1"/>
                <w:lang w:val="af-ZA"/>
              </w:rPr>
              <w:t>C</w:t>
            </w:r>
          </w:p>
          <w:p w:rsidR="00060137" w:rsidRPr="009B129A" w:rsidRDefault="00060137" w:rsidP="001B4BD0">
            <w:pPr>
              <w:tabs>
                <w:tab w:val="right" w:pos="6588"/>
              </w:tabs>
              <w:jc w:val="both"/>
              <w:rPr>
                <w:b/>
                <w:color w:val="000000" w:themeColor="text1"/>
                <w:lang w:val="af-ZA"/>
              </w:rPr>
            </w:pPr>
          </w:p>
          <w:p w:rsidR="00060137" w:rsidRPr="009B129A" w:rsidRDefault="00060137" w:rsidP="001B4BD0">
            <w:pPr>
              <w:tabs>
                <w:tab w:val="right" w:pos="6588"/>
              </w:tabs>
              <w:jc w:val="both"/>
              <w:rPr>
                <w:color w:val="000000" w:themeColor="text1"/>
                <w:lang w:val="af-ZA"/>
              </w:rPr>
            </w:pPr>
            <w:r w:rsidRPr="009B129A">
              <w:rPr>
                <w:b/>
                <w:color w:val="000000" w:themeColor="text1"/>
                <w:lang w:val="af-ZA"/>
              </w:rPr>
              <w:t>D</w:t>
            </w:r>
          </w:p>
        </w:tc>
        <w:tc>
          <w:tcPr>
            <w:tcW w:w="236" w:type="dxa"/>
            <w:shd w:val="clear" w:color="auto" w:fill="auto"/>
          </w:tcPr>
          <w:p w:rsidR="0072572B" w:rsidRPr="009B129A" w:rsidRDefault="0072572B" w:rsidP="001B4BD0">
            <w:pPr>
              <w:rPr>
                <w:b/>
                <w:color w:val="000000" w:themeColor="text1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72572B" w:rsidRPr="009B129A" w:rsidRDefault="0072572B" w:rsidP="001B4BD0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(1)</w:t>
            </w:r>
          </w:p>
          <w:p w:rsidR="0072572B" w:rsidRPr="009B129A" w:rsidRDefault="0072572B" w:rsidP="001B4BD0">
            <w:pPr>
              <w:rPr>
                <w:color w:val="000000" w:themeColor="text1"/>
                <w:lang w:val="af-ZA"/>
              </w:rPr>
            </w:pPr>
          </w:p>
          <w:p w:rsidR="0072572B" w:rsidRPr="009B129A" w:rsidRDefault="0072572B" w:rsidP="00D271FF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(1)</w:t>
            </w:r>
          </w:p>
        </w:tc>
      </w:tr>
    </w:tbl>
    <w:p w:rsidR="0072572B" w:rsidRPr="009B129A" w:rsidRDefault="0072572B" w:rsidP="0072572B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72572B" w:rsidRPr="009B129A" w:rsidTr="001B4BD0">
        <w:tc>
          <w:tcPr>
            <w:tcW w:w="959" w:type="dxa"/>
          </w:tcPr>
          <w:p w:rsidR="0072572B" w:rsidRPr="009B129A" w:rsidRDefault="0072572B" w:rsidP="001B4BD0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72572B" w:rsidRPr="009B129A" w:rsidRDefault="00A42657" w:rsidP="0072572B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1.5</w:t>
            </w:r>
            <w:r w:rsidR="0072572B" w:rsidRPr="009B129A">
              <w:rPr>
                <w:color w:val="000000" w:themeColor="text1"/>
                <w:lang w:val="af-ZA"/>
              </w:rPr>
              <w:t>.2</w:t>
            </w:r>
          </w:p>
        </w:tc>
        <w:tc>
          <w:tcPr>
            <w:tcW w:w="7371" w:type="dxa"/>
          </w:tcPr>
          <w:p w:rsidR="0072572B" w:rsidRPr="009B129A" w:rsidRDefault="00A2123E" w:rsidP="00A2123E">
            <w:pPr>
              <w:widowControl w:val="0"/>
              <w:jc w:val="both"/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Gee die LETTER en die NAAM van die deel</w:t>
            </w:r>
            <w:r w:rsidR="007B3B04" w:rsidRPr="009B129A">
              <w:rPr>
                <w:color w:val="000000" w:themeColor="text1"/>
                <w:lang w:val="af-ZA"/>
              </w:rPr>
              <w:t xml:space="preserve"> in </w:t>
            </w:r>
            <w:r w:rsidR="0072572B" w:rsidRPr="009B129A">
              <w:rPr>
                <w:color w:val="000000" w:themeColor="text1"/>
                <w:lang w:val="af-ZA"/>
              </w:rPr>
              <w:t xml:space="preserve">diagram </w:t>
            </w:r>
            <w:r w:rsidR="0072572B" w:rsidRPr="009B129A">
              <w:rPr>
                <w:b/>
                <w:color w:val="000000" w:themeColor="text1"/>
                <w:lang w:val="af-ZA"/>
              </w:rPr>
              <w:t>2</w:t>
            </w:r>
            <w:r w:rsidR="0072572B" w:rsidRPr="009B129A">
              <w:rPr>
                <w:color w:val="000000" w:themeColor="text1"/>
                <w:lang w:val="af-ZA"/>
              </w:rPr>
              <w:t xml:space="preserve"> </w:t>
            </w:r>
            <w:r w:rsidRPr="009B129A">
              <w:rPr>
                <w:color w:val="000000" w:themeColor="text1"/>
                <w:lang w:val="af-ZA"/>
              </w:rPr>
              <w:t>wat impulse ontvang vanaf die:</w:t>
            </w:r>
          </w:p>
        </w:tc>
        <w:tc>
          <w:tcPr>
            <w:tcW w:w="236" w:type="dxa"/>
          </w:tcPr>
          <w:p w:rsidR="0072572B" w:rsidRPr="009B129A" w:rsidRDefault="0072572B" w:rsidP="001B4BD0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72572B" w:rsidRPr="009B129A" w:rsidRDefault="0072572B" w:rsidP="001B4BD0">
            <w:pPr>
              <w:rPr>
                <w:b/>
                <w:color w:val="000000" w:themeColor="text1"/>
                <w:lang w:val="af-ZA"/>
              </w:rPr>
            </w:pPr>
          </w:p>
        </w:tc>
      </w:tr>
    </w:tbl>
    <w:p w:rsidR="0072572B" w:rsidRPr="009B129A" w:rsidRDefault="0072572B" w:rsidP="0072572B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72572B" w:rsidRPr="009B129A" w:rsidTr="001B4BD0">
        <w:tc>
          <w:tcPr>
            <w:tcW w:w="959" w:type="dxa"/>
            <w:shd w:val="clear" w:color="auto" w:fill="auto"/>
          </w:tcPr>
          <w:p w:rsidR="0072572B" w:rsidRPr="009B129A" w:rsidRDefault="0072572B" w:rsidP="001B4BD0">
            <w:pPr>
              <w:rPr>
                <w:b/>
                <w:color w:val="000000" w:themeColor="text1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72572B" w:rsidRPr="009B129A" w:rsidRDefault="0072572B" w:rsidP="001B4BD0">
            <w:pPr>
              <w:rPr>
                <w:b/>
                <w:color w:val="000000" w:themeColor="text1"/>
                <w:lang w:val="af-ZA"/>
              </w:rPr>
            </w:pPr>
          </w:p>
        </w:tc>
        <w:tc>
          <w:tcPr>
            <w:tcW w:w="567" w:type="dxa"/>
            <w:shd w:val="clear" w:color="auto" w:fill="auto"/>
          </w:tcPr>
          <w:p w:rsidR="0072572B" w:rsidRPr="009B129A" w:rsidRDefault="0072572B" w:rsidP="001B4BD0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(</w:t>
            </w:r>
            <w:proofErr w:type="spellStart"/>
            <w:r w:rsidRPr="009B129A">
              <w:rPr>
                <w:color w:val="000000" w:themeColor="text1"/>
                <w:lang w:val="af-ZA"/>
              </w:rPr>
              <w:t>a</w:t>
            </w:r>
            <w:proofErr w:type="spellEnd"/>
            <w:r w:rsidRPr="009B129A">
              <w:rPr>
                <w:color w:val="000000" w:themeColor="text1"/>
                <w:lang w:val="af-ZA"/>
              </w:rPr>
              <w:t>)</w:t>
            </w:r>
          </w:p>
          <w:p w:rsidR="0072572B" w:rsidRPr="009B129A" w:rsidRDefault="0072572B" w:rsidP="001B4BD0">
            <w:pPr>
              <w:rPr>
                <w:color w:val="000000" w:themeColor="text1"/>
                <w:lang w:val="af-ZA"/>
              </w:rPr>
            </w:pPr>
          </w:p>
          <w:p w:rsidR="0072572B" w:rsidRPr="009B129A" w:rsidRDefault="0072572B" w:rsidP="001B4BD0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(</w:t>
            </w:r>
            <w:proofErr w:type="spellStart"/>
            <w:r w:rsidRPr="009B129A">
              <w:rPr>
                <w:color w:val="000000" w:themeColor="text1"/>
                <w:lang w:val="af-ZA"/>
              </w:rPr>
              <w:t>b</w:t>
            </w:r>
            <w:proofErr w:type="spellEnd"/>
            <w:r w:rsidRPr="009B129A">
              <w:rPr>
                <w:color w:val="000000" w:themeColor="text1"/>
                <w:lang w:val="af-ZA"/>
              </w:rPr>
              <w:t>)</w:t>
            </w:r>
          </w:p>
        </w:tc>
        <w:tc>
          <w:tcPr>
            <w:tcW w:w="6804" w:type="dxa"/>
            <w:shd w:val="clear" w:color="auto" w:fill="auto"/>
          </w:tcPr>
          <w:p w:rsidR="0072572B" w:rsidRPr="009B129A" w:rsidRDefault="00A2123E" w:rsidP="001B4BD0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Stafies en keël</w:t>
            </w:r>
            <w:r w:rsidR="009A529A">
              <w:rPr>
                <w:color w:val="000000" w:themeColor="text1"/>
                <w:lang w:val="af-ZA"/>
              </w:rPr>
              <w:t>tjie</w:t>
            </w:r>
            <w:r w:rsidRPr="009B129A">
              <w:rPr>
                <w:color w:val="000000" w:themeColor="text1"/>
                <w:lang w:val="af-ZA"/>
              </w:rPr>
              <w:t>s</w:t>
            </w:r>
          </w:p>
          <w:p w:rsidR="0072572B" w:rsidRPr="009B129A" w:rsidRDefault="0072572B" w:rsidP="001B4BD0">
            <w:pPr>
              <w:rPr>
                <w:color w:val="000000" w:themeColor="text1"/>
                <w:lang w:val="af-ZA"/>
              </w:rPr>
            </w:pPr>
          </w:p>
          <w:p w:rsidR="0072572B" w:rsidRPr="009B129A" w:rsidRDefault="00320236" w:rsidP="00A2123E">
            <w:pPr>
              <w:rPr>
                <w:bCs w:val="0"/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R</w:t>
            </w:r>
            <w:r w:rsidR="0072572B" w:rsidRPr="009B129A">
              <w:rPr>
                <w:color w:val="000000" w:themeColor="text1"/>
                <w:lang w:val="af-ZA"/>
              </w:rPr>
              <w:t>e</w:t>
            </w:r>
            <w:r w:rsidR="00A2123E" w:rsidRPr="009B129A">
              <w:rPr>
                <w:color w:val="000000" w:themeColor="text1"/>
                <w:lang w:val="af-ZA"/>
              </w:rPr>
              <w:t>s</w:t>
            </w:r>
            <w:r w:rsidR="0072572B" w:rsidRPr="009B129A">
              <w:rPr>
                <w:color w:val="000000" w:themeColor="text1"/>
                <w:lang w:val="af-ZA"/>
              </w:rPr>
              <w:t>eptor</w:t>
            </w:r>
            <w:r w:rsidR="00A2123E" w:rsidRPr="009B129A">
              <w:rPr>
                <w:color w:val="000000" w:themeColor="text1"/>
                <w:lang w:val="af-ZA"/>
              </w:rPr>
              <w:t>e</w:t>
            </w:r>
            <w:r w:rsidR="0072572B" w:rsidRPr="009B129A">
              <w:rPr>
                <w:color w:val="000000" w:themeColor="text1"/>
                <w:lang w:val="af-ZA"/>
              </w:rPr>
              <w:t xml:space="preserve"> in </w:t>
            </w:r>
            <w:r w:rsidR="00A2123E" w:rsidRPr="009B129A">
              <w:rPr>
                <w:color w:val="000000" w:themeColor="text1"/>
                <w:lang w:val="af-ZA"/>
              </w:rPr>
              <w:t>die hartspiere</w:t>
            </w:r>
          </w:p>
        </w:tc>
        <w:tc>
          <w:tcPr>
            <w:tcW w:w="236" w:type="dxa"/>
            <w:shd w:val="clear" w:color="auto" w:fill="auto"/>
          </w:tcPr>
          <w:p w:rsidR="0072572B" w:rsidRPr="009B129A" w:rsidRDefault="0072572B" w:rsidP="001B4BD0">
            <w:pPr>
              <w:rPr>
                <w:b/>
                <w:color w:val="000000" w:themeColor="text1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72572B" w:rsidRPr="009B129A" w:rsidRDefault="0072572B" w:rsidP="001B4BD0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(</w:t>
            </w:r>
            <w:r w:rsidR="007B3B04" w:rsidRPr="009B129A">
              <w:rPr>
                <w:color w:val="000000" w:themeColor="text1"/>
                <w:lang w:val="af-ZA"/>
              </w:rPr>
              <w:t>2</w:t>
            </w:r>
            <w:r w:rsidRPr="009B129A">
              <w:rPr>
                <w:color w:val="000000" w:themeColor="text1"/>
                <w:lang w:val="af-ZA"/>
              </w:rPr>
              <w:t>)</w:t>
            </w:r>
          </w:p>
          <w:p w:rsidR="0072572B" w:rsidRPr="009B129A" w:rsidRDefault="0072572B" w:rsidP="001B4BD0">
            <w:pPr>
              <w:rPr>
                <w:color w:val="000000" w:themeColor="text1"/>
                <w:lang w:val="af-ZA"/>
              </w:rPr>
            </w:pPr>
          </w:p>
          <w:p w:rsidR="0072572B" w:rsidRPr="009B129A" w:rsidRDefault="007B3B04" w:rsidP="001B4BD0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(2</w:t>
            </w:r>
            <w:r w:rsidR="0072572B" w:rsidRPr="009B129A">
              <w:rPr>
                <w:color w:val="000000" w:themeColor="text1"/>
                <w:lang w:val="af-ZA"/>
              </w:rPr>
              <w:t>)</w:t>
            </w:r>
          </w:p>
        </w:tc>
      </w:tr>
    </w:tbl>
    <w:p w:rsidR="00593510" w:rsidRPr="009B129A" w:rsidRDefault="00593510" w:rsidP="005B224B">
      <w:pPr>
        <w:pStyle w:val="Header"/>
        <w:tabs>
          <w:tab w:val="clear" w:pos="4153"/>
          <w:tab w:val="clear" w:pos="8306"/>
        </w:tabs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060137" w:rsidRPr="009B129A" w:rsidTr="00061B85">
        <w:tc>
          <w:tcPr>
            <w:tcW w:w="959" w:type="dxa"/>
          </w:tcPr>
          <w:p w:rsidR="00060137" w:rsidRPr="009B129A" w:rsidRDefault="00060137" w:rsidP="00061B85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060137" w:rsidRPr="009B129A" w:rsidRDefault="00A42657" w:rsidP="00061B85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1.5</w:t>
            </w:r>
            <w:r w:rsidR="00060137" w:rsidRPr="009B129A">
              <w:rPr>
                <w:color w:val="000000" w:themeColor="text1"/>
                <w:lang w:val="af-ZA"/>
              </w:rPr>
              <w:t>.3</w:t>
            </w:r>
          </w:p>
        </w:tc>
        <w:tc>
          <w:tcPr>
            <w:tcW w:w="7371" w:type="dxa"/>
          </w:tcPr>
          <w:p w:rsidR="00060137" w:rsidRPr="009B129A" w:rsidRDefault="00A2123E" w:rsidP="009A529A">
            <w:pPr>
              <w:widowControl w:val="0"/>
              <w:jc w:val="both"/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 xml:space="preserve">Noem die proses wat </w:t>
            </w:r>
            <w:r w:rsidR="007B3B04" w:rsidRPr="009B129A">
              <w:rPr>
                <w:color w:val="000000" w:themeColor="text1"/>
                <w:lang w:val="af-ZA"/>
              </w:rPr>
              <w:t xml:space="preserve">in diagram </w:t>
            </w:r>
            <w:r w:rsidR="002D1F80" w:rsidRPr="009B129A">
              <w:rPr>
                <w:b/>
                <w:color w:val="000000" w:themeColor="text1"/>
                <w:lang w:val="af-ZA"/>
              </w:rPr>
              <w:t>1</w:t>
            </w:r>
            <w:r w:rsidRPr="009B129A">
              <w:rPr>
                <w:b/>
                <w:color w:val="000000" w:themeColor="text1"/>
                <w:lang w:val="af-ZA"/>
              </w:rPr>
              <w:t xml:space="preserve"> </w:t>
            </w:r>
            <w:r w:rsidRPr="009B129A">
              <w:rPr>
                <w:color w:val="000000" w:themeColor="text1"/>
                <w:lang w:val="af-ZA"/>
              </w:rPr>
              <w:t>plaasvind</w:t>
            </w:r>
            <w:r w:rsidR="002D1F80" w:rsidRPr="009B129A">
              <w:rPr>
                <w:b/>
                <w:color w:val="000000" w:themeColor="text1"/>
                <w:lang w:val="af-ZA"/>
              </w:rPr>
              <w:t xml:space="preserve"> </w:t>
            </w:r>
            <w:r w:rsidRPr="009B129A">
              <w:rPr>
                <w:color w:val="000000" w:themeColor="text1"/>
                <w:lang w:val="af-ZA"/>
              </w:rPr>
              <w:t>wat beserings aan die liggaam tot die minimum beperk.</w:t>
            </w:r>
          </w:p>
        </w:tc>
        <w:tc>
          <w:tcPr>
            <w:tcW w:w="236" w:type="dxa"/>
          </w:tcPr>
          <w:p w:rsidR="00060137" w:rsidRPr="009B129A" w:rsidRDefault="00060137" w:rsidP="00061B85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060137" w:rsidRPr="009B129A" w:rsidRDefault="00060137" w:rsidP="00061B85">
            <w:pPr>
              <w:rPr>
                <w:b/>
                <w:color w:val="000000" w:themeColor="text1"/>
                <w:lang w:val="af-ZA"/>
              </w:rPr>
            </w:pPr>
          </w:p>
          <w:p w:rsidR="007B3B04" w:rsidRPr="009B129A" w:rsidRDefault="007B3B04" w:rsidP="00D271FF">
            <w:pPr>
              <w:rPr>
                <w:b/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(1)</w:t>
            </w:r>
          </w:p>
        </w:tc>
      </w:tr>
    </w:tbl>
    <w:p w:rsidR="00060137" w:rsidRPr="009B129A" w:rsidRDefault="00060137" w:rsidP="00060137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D271FF" w:rsidRPr="009B129A" w:rsidTr="00381E6B">
        <w:tc>
          <w:tcPr>
            <w:tcW w:w="959" w:type="dxa"/>
          </w:tcPr>
          <w:p w:rsidR="00D271FF" w:rsidRPr="009B129A" w:rsidRDefault="00D271FF" w:rsidP="00381E6B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D271FF" w:rsidRPr="009B129A" w:rsidRDefault="00A42657" w:rsidP="00381E6B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1.5</w:t>
            </w:r>
            <w:r w:rsidR="00D271FF" w:rsidRPr="009B129A">
              <w:rPr>
                <w:color w:val="000000" w:themeColor="text1"/>
                <w:lang w:val="af-ZA"/>
              </w:rPr>
              <w:t>.4</w:t>
            </w:r>
          </w:p>
        </w:tc>
        <w:tc>
          <w:tcPr>
            <w:tcW w:w="7371" w:type="dxa"/>
          </w:tcPr>
          <w:p w:rsidR="00D271FF" w:rsidRPr="009B129A" w:rsidRDefault="00A2123E" w:rsidP="00AD7C2D">
            <w:pPr>
              <w:widowControl w:val="0"/>
              <w:jc w:val="both"/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 xml:space="preserve">Gee die LETTER en die NAAM van die </w:t>
            </w:r>
            <w:r w:rsidR="00190D12" w:rsidRPr="009B129A">
              <w:rPr>
                <w:color w:val="000000" w:themeColor="text1"/>
                <w:lang w:val="af-ZA"/>
              </w:rPr>
              <w:t>neuron</w:t>
            </w:r>
            <w:r w:rsidR="00D271FF" w:rsidRPr="009B129A">
              <w:rPr>
                <w:color w:val="000000" w:themeColor="text1"/>
                <w:lang w:val="af-ZA"/>
              </w:rPr>
              <w:t xml:space="preserve"> </w:t>
            </w:r>
            <w:r w:rsidRPr="009B129A">
              <w:rPr>
                <w:color w:val="000000" w:themeColor="text1"/>
                <w:lang w:val="af-ZA"/>
              </w:rPr>
              <w:t>wat imp</w:t>
            </w:r>
            <w:r w:rsidR="00D271FF" w:rsidRPr="009B129A">
              <w:rPr>
                <w:color w:val="000000" w:themeColor="text1"/>
                <w:lang w:val="af-ZA"/>
              </w:rPr>
              <w:t xml:space="preserve">ulse </w:t>
            </w:r>
            <w:r w:rsidRPr="009B129A">
              <w:rPr>
                <w:color w:val="000000" w:themeColor="text1"/>
                <w:lang w:val="af-ZA"/>
              </w:rPr>
              <w:t>vanaf die sentrale senuweestelsel (SSS)</w:t>
            </w:r>
            <w:r w:rsidR="00D271FF" w:rsidRPr="009B129A">
              <w:rPr>
                <w:color w:val="000000" w:themeColor="text1"/>
                <w:lang w:val="af-ZA"/>
              </w:rPr>
              <w:t xml:space="preserve"> </w:t>
            </w:r>
            <w:r w:rsidRPr="009B129A">
              <w:rPr>
                <w:color w:val="000000" w:themeColor="text1"/>
                <w:lang w:val="af-ZA"/>
              </w:rPr>
              <w:t>na die</w:t>
            </w:r>
            <w:r w:rsidR="00AD7C2D">
              <w:rPr>
                <w:color w:val="000000" w:themeColor="text1"/>
                <w:lang w:val="af-ZA"/>
              </w:rPr>
              <w:t xml:space="preserve"> effek</w:t>
            </w:r>
            <w:r w:rsidR="00D271FF" w:rsidRPr="009B129A">
              <w:rPr>
                <w:color w:val="000000" w:themeColor="text1"/>
                <w:lang w:val="af-ZA"/>
              </w:rPr>
              <w:t>tor</w:t>
            </w:r>
            <w:r w:rsidRPr="009B129A">
              <w:rPr>
                <w:color w:val="000000" w:themeColor="text1"/>
                <w:lang w:val="af-ZA"/>
              </w:rPr>
              <w:t>e vervoer</w:t>
            </w:r>
            <w:r w:rsidR="00D271FF" w:rsidRPr="009B129A">
              <w:rPr>
                <w:color w:val="000000" w:themeColor="text1"/>
                <w:lang w:val="af-ZA"/>
              </w:rPr>
              <w:t>.</w:t>
            </w:r>
          </w:p>
        </w:tc>
        <w:tc>
          <w:tcPr>
            <w:tcW w:w="236" w:type="dxa"/>
          </w:tcPr>
          <w:p w:rsidR="00D271FF" w:rsidRPr="009B129A" w:rsidRDefault="00D271FF" w:rsidP="00381E6B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D271FF" w:rsidRPr="009B129A" w:rsidRDefault="00D271FF" w:rsidP="00381E6B">
            <w:pPr>
              <w:rPr>
                <w:b/>
                <w:color w:val="000000" w:themeColor="text1"/>
                <w:lang w:val="af-ZA"/>
              </w:rPr>
            </w:pPr>
          </w:p>
          <w:p w:rsidR="00D271FF" w:rsidRPr="009B129A" w:rsidRDefault="00190D12" w:rsidP="00381E6B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(2</w:t>
            </w:r>
            <w:r w:rsidR="00D271FF" w:rsidRPr="009B129A">
              <w:rPr>
                <w:color w:val="000000" w:themeColor="text1"/>
                <w:lang w:val="af-ZA"/>
              </w:rPr>
              <w:t>)</w:t>
            </w:r>
          </w:p>
          <w:p w:rsidR="00D271FF" w:rsidRPr="009B129A" w:rsidRDefault="00190D12" w:rsidP="00381E6B">
            <w:pPr>
              <w:rPr>
                <w:b/>
                <w:color w:val="000000" w:themeColor="text1"/>
                <w:lang w:val="af-ZA"/>
              </w:rPr>
            </w:pPr>
            <w:r w:rsidRPr="009B129A">
              <w:rPr>
                <w:b/>
                <w:color w:val="000000" w:themeColor="text1"/>
                <w:lang w:val="af-ZA"/>
              </w:rPr>
              <w:t>(9</w:t>
            </w:r>
            <w:r w:rsidR="00D271FF" w:rsidRPr="009B129A">
              <w:rPr>
                <w:b/>
                <w:color w:val="000000" w:themeColor="text1"/>
                <w:lang w:val="af-ZA"/>
              </w:rPr>
              <w:t>)</w:t>
            </w:r>
          </w:p>
        </w:tc>
      </w:tr>
    </w:tbl>
    <w:p w:rsidR="004C49DE" w:rsidRPr="009B129A" w:rsidRDefault="004C49DE" w:rsidP="00216999">
      <w:pPr>
        <w:rPr>
          <w:color w:val="000000" w:themeColor="text1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FC5523" w:rsidRPr="009B129A" w:rsidTr="00F33DD3">
        <w:tc>
          <w:tcPr>
            <w:tcW w:w="9464" w:type="dxa"/>
            <w:shd w:val="clear" w:color="auto" w:fill="auto"/>
          </w:tcPr>
          <w:p w:rsidR="00FC5523" w:rsidRPr="009B129A" w:rsidRDefault="008114B0" w:rsidP="00A2123E">
            <w:pPr>
              <w:tabs>
                <w:tab w:val="right" w:pos="9213"/>
              </w:tabs>
              <w:jc w:val="right"/>
              <w:rPr>
                <w:b/>
                <w:bCs w:val="0"/>
                <w:color w:val="000000" w:themeColor="text1"/>
                <w:lang w:val="af-ZA"/>
              </w:rPr>
            </w:pPr>
            <w:r w:rsidRPr="009B129A">
              <w:rPr>
                <w:b/>
                <w:bCs w:val="0"/>
                <w:color w:val="000000" w:themeColor="text1"/>
                <w:lang w:val="af-ZA"/>
              </w:rPr>
              <w:t>TOT</w:t>
            </w:r>
            <w:r w:rsidR="00A2123E" w:rsidRPr="009B129A">
              <w:rPr>
                <w:b/>
                <w:bCs w:val="0"/>
                <w:color w:val="000000" w:themeColor="text1"/>
                <w:lang w:val="af-ZA"/>
              </w:rPr>
              <w:t>A</w:t>
            </w:r>
            <w:r w:rsidRPr="009B129A">
              <w:rPr>
                <w:b/>
                <w:bCs w:val="0"/>
                <w:color w:val="000000" w:themeColor="text1"/>
                <w:lang w:val="af-ZA"/>
              </w:rPr>
              <w:t xml:space="preserve">AL </w:t>
            </w:r>
            <w:r w:rsidR="00A2123E" w:rsidRPr="009B129A">
              <w:rPr>
                <w:b/>
                <w:bCs w:val="0"/>
                <w:color w:val="000000" w:themeColor="text1"/>
                <w:lang w:val="af-ZA"/>
              </w:rPr>
              <w:t>AFDELING</w:t>
            </w:r>
            <w:r w:rsidRPr="009B129A">
              <w:rPr>
                <w:b/>
                <w:bCs w:val="0"/>
                <w:color w:val="000000" w:themeColor="text1"/>
                <w:lang w:val="af-ZA"/>
              </w:rPr>
              <w:t xml:space="preserve"> A</w:t>
            </w:r>
            <w:r w:rsidR="00FC5523" w:rsidRPr="009B129A">
              <w:rPr>
                <w:b/>
                <w:bCs w:val="0"/>
                <w:color w:val="000000" w:themeColor="text1"/>
                <w:lang w:val="af-ZA"/>
              </w:rPr>
              <w:t>:</w:t>
            </w:r>
          </w:p>
        </w:tc>
        <w:tc>
          <w:tcPr>
            <w:tcW w:w="254" w:type="dxa"/>
            <w:shd w:val="clear" w:color="auto" w:fill="auto"/>
          </w:tcPr>
          <w:p w:rsidR="00FC5523" w:rsidRPr="009B129A" w:rsidRDefault="00FC5523" w:rsidP="00F33DD3">
            <w:pPr>
              <w:rPr>
                <w:b/>
                <w:bCs w:val="0"/>
                <w:color w:val="000000" w:themeColor="text1"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FC5523" w:rsidRPr="009B129A" w:rsidRDefault="00FC5523" w:rsidP="00F33DD3">
            <w:pPr>
              <w:rPr>
                <w:b/>
                <w:bCs w:val="0"/>
                <w:color w:val="000000" w:themeColor="text1"/>
                <w:lang w:val="af-ZA"/>
              </w:rPr>
            </w:pPr>
            <w:r w:rsidRPr="009B129A">
              <w:rPr>
                <w:b/>
                <w:bCs w:val="0"/>
                <w:color w:val="000000" w:themeColor="text1"/>
                <w:lang w:val="af-ZA"/>
              </w:rPr>
              <w:t>50</w:t>
            </w:r>
          </w:p>
        </w:tc>
      </w:tr>
    </w:tbl>
    <w:p w:rsidR="009B129A" w:rsidRDefault="009B129A">
      <w:pPr>
        <w:rPr>
          <w:b/>
          <w:bCs w:val="0"/>
          <w:color w:val="000000" w:themeColor="text1"/>
          <w:lang w:val="af-ZA"/>
        </w:rPr>
      </w:pPr>
    </w:p>
    <w:p w:rsidR="009B129A" w:rsidRDefault="009B129A">
      <w:pPr>
        <w:rPr>
          <w:b/>
          <w:bCs w:val="0"/>
          <w:color w:val="000000" w:themeColor="text1"/>
          <w:lang w:val="af-ZA"/>
        </w:rPr>
      </w:pPr>
      <w:r>
        <w:rPr>
          <w:b/>
          <w:bCs w:val="0"/>
          <w:color w:val="000000" w:themeColor="text1"/>
          <w:lang w:val="af-ZA"/>
        </w:rPr>
        <w:br w:type="page"/>
      </w:r>
    </w:p>
    <w:p w:rsidR="00F220CB" w:rsidRPr="001E2608" w:rsidRDefault="00F220CB">
      <w:pPr>
        <w:rPr>
          <w:b/>
          <w:bCs w:val="0"/>
          <w:color w:val="000000" w:themeColor="text1"/>
          <w:lang w:val="af-ZA"/>
        </w:rPr>
      </w:pPr>
    </w:p>
    <w:p w:rsidR="00A42657" w:rsidRPr="001E2608" w:rsidRDefault="00A42657">
      <w:pPr>
        <w:rPr>
          <w:b/>
          <w:bCs w:val="0"/>
          <w:color w:val="000000" w:themeColor="text1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1E2608" w:rsidRPr="001E2608" w:rsidTr="00787CCC">
        <w:tc>
          <w:tcPr>
            <w:tcW w:w="9464" w:type="dxa"/>
            <w:shd w:val="clear" w:color="auto" w:fill="auto"/>
          </w:tcPr>
          <w:p w:rsidR="00A2123E" w:rsidRPr="001E2608" w:rsidRDefault="00A2123E" w:rsidP="00A2123E">
            <w:pPr>
              <w:rPr>
                <w:b/>
                <w:bCs w:val="0"/>
                <w:color w:val="000000" w:themeColor="text1"/>
                <w:lang w:val="af-ZA"/>
              </w:rPr>
            </w:pPr>
            <w:r w:rsidRPr="001E2608">
              <w:rPr>
                <w:b/>
                <w:bCs w:val="0"/>
                <w:color w:val="000000" w:themeColor="text1"/>
                <w:lang w:val="af-ZA"/>
              </w:rPr>
              <w:t>AFDELING B</w:t>
            </w:r>
          </w:p>
          <w:p w:rsidR="00A2123E" w:rsidRPr="001E2608" w:rsidRDefault="00A2123E" w:rsidP="00A2123E">
            <w:pPr>
              <w:rPr>
                <w:b/>
                <w:bCs w:val="0"/>
                <w:color w:val="000000" w:themeColor="text1"/>
                <w:lang w:val="af-ZA"/>
              </w:rPr>
            </w:pPr>
          </w:p>
          <w:p w:rsidR="001D006A" w:rsidRPr="001E2608" w:rsidRDefault="00A2123E" w:rsidP="00A2123E">
            <w:pPr>
              <w:pStyle w:val="Heading1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VRAAG 2</w:t>
            </w:r>
          </w:p>
        </w:tc>
        <w:tc>
          <w:tcPr>
            <w:tcW w:w="254" w:type="dxa"/>
            <w:shd w:val="clear" w:color="auto" w:fill="auto"/>
          </w:tcPr>
          <w:p w:rsidR="001D006A" w:rsidRPr="001E2608" w:rsidRDefault="001D006A" w:rsidP="00787CCC">
            <w:pPr>
              <w:rPr>
                <w:b/>
                <w:bCs w:val="0"/>
                <w:color w:val="000000" w:themeColor="text1"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1D006A" w:rsidRPr="001E2608" w:rsidRDefault="001D006A" w:rsidP="00787CCC">
            <w:pPr>
              <w:rPr>
                <w:b/>
                <w:bCs w:val="0"/>
                <w:color w:val="000000" w:themeColor="text1"/>
                <w:lang w:val="af-ZA"/>
              </w:rPr>
            </w:pPr>
          </w:p>
        </w:tc>
      </w:tr>
    </w:tbl>
    <w:p w:rsidR="00F4189A" w:rsidRPr="001E2608" w:rsidRDefault="00F4189A" w:rsidP="00A274D6">
      <w:pPr>
        <w:tabs>
          <w:tab w:val="left" w:pos="1178"/>
        </w:tabs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1E2608" w:rsidRPr="001E2608" w:rsidTr="001B4BD0">
        <w:trPr>
          <w:trHeight w:val="162"/>
        </w:trPr>
        <w:tc>
          <w:tcPr>
            <w:tcW w:w="959" w:type="dxa"/>
          </w:tcPr>
          <w:p w:rsidR="00F4189A" w:rsidRPr="001E2608" w:rsidRDefault="00F4189A" w:rsidP="001B4BD0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2.1</w:t>
            </w:r>
          </w:p>
        </w:tc>
        <w:tc>
          <w:tcPr>
            <w:tcW w:w="8505" w:type="dxa"/>
          </w:tcPr>
          <w:p w:rsidR="00F4189A" w:rsidRPr="001E2608" w:rsidRDefault="00A2123E" w:rsidP="00A2123E">
            <w:pPr>
              <w:tabs>
                <w:tab w:val="right" w:pos="8289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 xml:space="preserve">Die diagram hieronder stel </w:t>
            </w:r>
            <w:r w:rsidR="00E7788D">
              <w:rPr>
                <w:color w:val="000000" w:themeColor="text1"/>
                <w:lang w:val="af-ZA"/>
              </w:rPr>
              <w:t>'</w:t>
            </w:r>
            <w:r w:rsidRPr="001E2608">
              <w:rPr>
                <w:color w:val="000000" w:themeColor="text1"/>
                <w:lang w:val="af-ZA"/>
              </w:rPr>
              <w:t xml:space="preserve">n </w:t>
            </w:r>
            <w:r w:rsidR="00FB2506" w:rsidRPr="001E2608">
              <w:rPr>
                <w:bCs w:val="0"/>
                <w:color w:val="000000" w:themeColor="text1"/>
                <w:lang w:val="af-ZA"/>
              </w:rPr>
              <w:t>sperm</w:t>
            </w:r>
            <w:r w:rsidRPr="001E2608">
              <w:rPr>
                <w:bCs w:val="0"/>
                <w:color w:val="000000" w:themeColor="text1"/>
                <w:lang w:val="af-ZA"/>
              </w:rPr>
              <w:t>s</w:t>
            </w:r>
            <w:r w:rsidR="00FB2506" w:rsidRPr="001E2608">
              <w:rPr>
                <w:bCs w:val="0"/>
                <w:color w:val="000000" w:themeColor="text1"/>
                <w:lang w:val="af-ZA"/>
              </w:rPr>
              <w:t>el</w:t>
            </w:r>
            <w:r w:rsidRPr="001E2608">
              <w:rPr>
                <w:bCs w:val="0"/>
                <w:color w:val="000000" w:themeColor="text1"/>
                <w:lang w:val="af-ZA"/>
              </w:rPr>
              <w:t xml:space="preserve"> voor</w:t>
            </w:r>
            <w:r w:rsidR="00FB2506" w:rsidRPr="001E2608">
              <w:rPr>
                <w:bCs w:val="0"/>
                <w:color w:val="000000" w:themeColor="text1"/>
                <w:lang w:val="af-ZA"/>
              </w:rPr>
              <w:t>.</w:t>
            </w:r>
          </w:p>
        </w:tc>
        <w:tc>
          <w:tcPr>
            <w:tcW w:w="251" w:type="dxa"/>
          </w:tcPr>
          <w:p w:rsidR="00F4189A" w:rsidRPr="001E2608" w:rsidRDefault="00F4189A" w:rsidP="001B4BD0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83" w:type="dxa"/>
          </w:tcPr>
          <w:p w:rsidR="00F4189A" w:rsidRPr="001E2608" w:rsidRDefault="00F4189A" w:rsidP="001B4BD0">
            <w:pPr>
              <w:rPr>
                <w:color w:val="000000" w:themeColor="text1"/>
                <w:lang w:val="af-ZA"/>
              </w:rPr>
            </w:pPr>
          </w:p>
        </w:tc>
      </w:tr>
    </w:tbl>
    <w:p w:rsidR="00BF2237" w:rsidRPr="001E2608" w:rsidRDefault="00BF2237" w:rsidP="00BF713E">
      <w:pPr>
        <w:rPr>
          <w:color w:val="000000" w:themeColor="text1"/>
          <w:lang w:val="af-ZA"/>
        </w:rPr>
      </w:pPr>
    </w:p>
    <w:p w:rsidR="00BF713E" w:rsidRPr="001E2608" w:rsidRDefault="009B129A" w:rsidP="009B129A">
      <w:pPr>
        <w:jc w:val="center"/>
        <w:rPr>
          <w:color w:val="000000" w:themeColor="text1"/>
          <w:lang w:val="af-ZA"/>
        </w:rPr>
      </w:pPr>
      <w:r>
        <w:rPr>
          <w:noProof/>
          <w:color w:val="000000" w:themeColor="text1"/>
          <w:lang w:val="en-ZA" w:eastAsia="en-ZA"/>
        </w:rPr>
        <mc:AlternateContent>
          <mc:Choice Requires="wpg">
            <w:drawing>
              <wp:inline distT="0" distB="0" distL="0" distR="0">
                <wp:extent cx="5231130" cy="1796415"/>
                <wp:effectExtent l="0" t="0" r="26670" b="13335"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1130" cy="1796415"/>
                          <a:chOff x="0" y="0"/>
                          <a:chExt cx="5231130" cy="1796415"/>
                        </a:xfrm>
                      </wpg:grpSpPr>
                      <wps:wsp>
                        <wps:cNvPr id="506" name="Text Box 506"/>
                        <wps:cNvSpPr txBox="1"/>
                        <wps:spPr>
                          <a:xfrm>
                            <a:off x="0" y="0"/>
                            <a:ext cx="5231130" cy="17964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39BA" w:rsidRDefault="004039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42" name="Group 942"/>
                        <wpg:cNvGrpSpPr/>
                        <wpg:grpSpPr>
                          <a:xfrm>
                            <a:off x="170121" y="0"/>
                            <a:ext cx="4901609" cy="1722475"/>
                            <a:chOff x="0" y="0"/>
                            <a:chExt cx="4901609" cy="1722475"/>
                          </a:xfrm>
                        </wpg:grpSpPr>
                        <pic:pic xmlns:pic="http://schemas.openxmlformats.org/drawingml/2006/picture">
                          <pic:nvPicPr>
                            <pic:cNvPr id="1015" name="Picture 10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0387"/>
                            <a:stretch/>
                          </pic:blipFill>
                          <pic:spPr bwMode="auto">
                            <a:xfrm>
                              <a:off x="0" y="1063256"/>
                              <a:ext cx="4901609" cy="6592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013" name="Group 1013"/>
                          <wpg:cNvGrpSpPr/>
                          <wpg:grpSpPr>
                            <a:xfrm>
                              <a:off x="74428" y="0"/>
                              <a:ext cx="4764343" cy="1473835"/>
                              <a:chOff x="0" y="0"/>
                              <a:chExt cx="4764343" cy="1473835"/>
                            </a:xfrm>
                          </wpg:grpSpPr>
                          <wps:wsp>
                            <wps:cNvPr id="21" name="AutoShape 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-200025" y="857250"/>
                                <a:ext cx="119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" name="AutoShape 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95250" y="276225"/>
                                <a:ext cx="0" cy="1197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4" name="AutoShape 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04825" y="733425"/>
                                <a:ext cx="9605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" name="AutoShape 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76575" y="257175"/>
                                <a:ext cx="0" cy="9605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6" name="AutoShape 7"/>
                            <wps:cNvSpPr>
                              <a:spLocks/>
                            </wps:cNvSpPr>
                            <wps:spPr bwMode="auto">
                              <a:xfrm rot="16200000">
                                <a:off x="914400" y="904875"/>
                                <a:ext cx="107825" cy="735965"/>
                              </a:xfrm>
                              <a:prstGeom prst="rightBracket">
                                <a:avLst>
                                  <a:gd name="adj" fmla="val 52207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" name="AutoShape 8"/>
                            <wps:cNvSpPr>
                              <a:spLocks/>
                            </wps:cNvSpPr>
                            <wps:spPr bwMode="auto">
                              <a:xfrm rot="16200000">
                                <a:off x="3048000" y="-390525"/>
                                <a:ext cx="107825" cy="3324860"/>
                              </a:xfrm>
                              <a:prstGeom prst="rightBracket">
                                <a:avLst>
                                  <a:gd name="adj" fmla="val 235856"/>
                                </a:avLst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12" name="Group 1012"/>
                            <wpg:cNvGrpSpPr/>
                            <wpg:grpSpPr>
                              <a:xfrm>
                                <a:off x="0" y="0"/>
                                <a:ext cx="3299460" cy="367665"/>
                                <a:chOff x="0" y="0"/>
                                <a:chExt cx="3299460" cy="367665"/>
                              </a:xfrm>
                            </wpg:grpSpPr>
                            <wps:wsp>
                              <wps:cNvPr id="498" name="Text Box 498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-24765" y="34290"/>
                                  <a:ext cx="358140" cy="308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alpha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039BA" w:rsidRPr="008C1835" w:rsidRDefault="004039BA" w:rsidP="00BF713E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8C1835">
                                      <w:rPr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" name="Text Box 501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289560" y="34290"/>
                                  <a:ext cx="358140" cy="308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alpha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039BA" w:rsidRPr="008C1835" w:rsidRDefault="004039BA" w:rsidP="00BF713E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" name="Text Box 500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861060" y="34290"/>
                                  <a:ext cx="358140" cy="308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alpha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039BA" w:rsidRPr="008C1835" w:rsidRDefault="004039BA" w:rsidP="00BF713E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" name="Text Box 499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2966085" y="24765"/>
                                  <a:ext cx="358140" cy="308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alpha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039BA" w:rsidRPr="008C1835" w:rsidRDefault="004039BA" w:rsidP="00BF713E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44" o:spid="_x0000_s1090" style="width:411.9pt;height:141.45pt;mso-position-horizontal-relative:char;mso-position-vertical-relative:line" coordsize="52311,17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">
                <v:shape id="Text Box 506" o:spid="_x0000_s1091" type="#_x0000_t202" style="position:absolute;width:52311;height:17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ta8YA&#10;AADcAAAADwAAAGRycy9kb3ducmV2LnhtbESPQWsCMRSE74X+h/AK3mrWgqJbo0ipUIoeXC20t8fm&#10;dbN187Imqa7/3giCx2FmvmGm88424kg+1I4VDPoZCOLS6ZorBbvt8nkMIkRkjY1jUnCmAPPZ48MU&#10;c+1OvKFjESuRIBxyVGBibHMpQ2nIYui7ljh5v85bjEn6SmqPpwS3jXzJspG0WHNaMNjSm6FyX/xb&#10;BUv/XtS7gfGHyerz++fwtV23qz+lek/d4hVEpC7ew7f2h1YwzEZwPZOO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hta8YAAADcAAAADwAAAAAAAAAAAAAAAACYAgAAZHJz&#10;L2Rvd25yZXYueG1sUEsFBgAAAAAEAAQA9QAAAIsDAAAAAA==&#10;" filled="f" strokeweight="1.5pt">
                  <v:textbox>
                    <w:txbxContent>
                      <w:p w:rsidR="0028104A" w:rsidRDefault="0028104A"/>
                    </w:txbxContent>
                  </v:textbox>
                </v:shape>
                <v:group id="Group 942" o:spid="_x0000_s1092" style="position:absolute;left:1701;width:49016;height:17224" coordsize="49016,17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Picture 1015" o:spid="_x0000_s1093" type="#_x0000_t75" style="position:absolute;top:10632;width:49016;height:6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FN9DFAAAA3QAAAA8AAABkcnMvZG93bnJldi54bWxET01rwkAQvRf8D8sUvJS6sWAJ0VWKaCkl&#10;PWj00NuYnWZDs7Mhu2r017uFgrd5vM+ZLXrbiBN1vnasYDxKQBCXTtdcKdgV6+cUhA/IGhvHpOBC&#10;HhbzwcMMM+3OvKHTNlQihrDPUIEJoc2k9KUhi37kWuLI/bjOYoiwq6Tu8BzDbSNfkuRVWqw5Nhhs&#10;aWmo/N0erYJ3etJfRXot8oNZfX7neb7f21Sp4WP/NgURqA938b/7Q8f5yXgCf9/EE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hTfQxQAAAN0AAAAPAAAAAAAAAAAAAAAA&#10;AJ8CAABkcnMvZG93bnJldi54bWxQSwUGAAAAAAQABAD3AAAAkQMAAAAA&#10;">
                    <v:imagedata r:id="rId26" o:title="" cropbottom="13361f"/>
                    <v:path arrowok="t"/>
                  </v:shape>
                  <v:group id="Group 1013" o:spid="_x0000_s1094" style="position:absolute;left:744;width:47643;height:14738" coordsize="47643,14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  <v:shape id="AutoShape 3" o:spid="_x0000_s1095" type="#_x0000_t32" style="position:absolute;left:-2001;top:8573;width:11989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NQmMUAAADbAAAADwAAAGRycy9kb3ducmV2LnhtbESPW2sCMRSE3wv+h3AKfatZLYisxqUU&#10;LW19sV5fD5vTvbg5WZLorv++KQh9HGbmG2ae9aYRV3K+sqxgNExAEOdWV1wo2O9Wz1MQPiBrbCyT&#10;ght5yBaDhzmm2nb8TddtKESEsE9RQRlCm0rp85IM+qFtiaP3Y53BEKUrpHbYRbhp5DhJJtJgxXGh&#10;xJbeSsrP24tRUNWrTXdr3Gn5taz7z/X0+HI5vCv19Ni/zkAE6sN/+N7+0ArGI/j7En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NQmMUAAADbAAAADwAAAAAAAAAA&#10;AAAAAAChAgAAZHJzL2Rvd25yZXYueG1sUEsFBgAAAAAEAAQA+QAAAJMDAAAAAA==&#10;" strokeweight="1pt"/>
                    <v:shape id="AutoShape 4" o:spid="_x0000_s1096" type="#_x0000_t32" style="position:absolute;left:952;top:2762;width:0;height:119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I9/sYAAADcAAAADwAAAGRycy9kb3ducmV2LnhtbESPT2vCQBTE74V+h+UJvdWNUjREVymp&#10;hdKTfyK0t0f2mQ3Nvk2yW43fvlsQPA4z8xtmuR5sI87U+9qxgsk4AUFcOl1zpaA4vD+nIHxA1tg4&#10;JgVX8rBePT4sMdPuwjs670MlIoR9hgpMCG0mpS8NWfRj1xJH7+R6iyHKvpK6x0uE20ZOk2QmLdYc&#10;Fwy2lBsqf/a/VgF/41dXpHnyVptq2+Wbz+3x2Cn1NBpeFyACDeEevrU/tIKXdA7/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iPf7GAAAA3AAAAA8AAAAAAAAA&#10;AAAAAAAAoQIAAGRycy9kb3ducmV2LnhtbFBLBQYAAAAABAAEAPkAAACUAwAAAAA=&#10;" strokeweight="1pt"/>
                    <v:shape id="AutoShape 5" o:spid="_x0000_s1097" type="#_x0000_t32" style="position:absolute;left:5047;top:7334;width:9605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ZgZ8YAAADcAAAADwAAAGRycy9kb3ducmV2LnhtbESPT2sCMRTE74V+h/AKvdVsVYquRilF&#10;S60X//f62Lzurt28LEl012/fCILHYWZ+w4ynranEmZwvLSt47SQgiDOrS84V7LbzlwEIH5A1VpZJ&#10;wYU8TCePD2NMtW14TedNyEWEsE9RQRFCnUrps4IM+o6tiaP3a53BEKXLpXbYRLipZDdJ3qTBkuNC&#10;gTV9FJT9bU5GQXmcr5pL5X5m37Nju1gODr3T/lOp56f2fQQiUBvu4Vv7SyvoD/twPROPgJ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GYGfGAAAA3AAAAA8AAAAAAAAA&#10;AAAAAAAAoQIAAGRycy9kb3ducmV2LnhtbFBLBQYAAAAABAAEAPkAAACUAwAAAAA=&#10;" strokeweight="1pt"/>
                    <v:shape id="AutoShape 6" o:spid="_x0000_s1098" type="#_x0000_t32" style="position:absolute;left:30765;top:2571;width:0;height:96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icPMUAAADcAAAADwAAAGRycy9kb3ducmV2LnhtbESPQWvCQBSE7wX/w/IKXoJutE1oU1eR&#10;QqGnQKOgx0f2NQnNvo3ZbZL+e1coeBxm5htms5tMKwbqXWNZwWoZgyAurW64UnA8fCxeQDiPrLG1&#10;TAr+yMFuO3vYYKbtyF80FL4SAcIuQwW1910mpStrMuiWtiMO3rftDfog+0rqHscAN61cx3EqDTYc&#10;Fmrs6L2m8qf4NQryJEqHwV8ih/kZx+LEcmyflJo/Tvs3EJ4mfw//tz+1gufXBG5nwhGQ2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icPMUAAADcAAAADwAAAAAAAAAA&#10;AAAAAAChAgAAZHJzL2Rvd25yZXYueG1sUEsFBgAAAAAEAAQA+QAAAJMDAAAAAA==&#10;" strokeweight="1pt"/>
                    <v:shapetype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AutoShape 7" o:spid="_x0000_s1099" type="#_x0000_t86" style="position:absolute;left:9144;top:9048;width:1078;height:735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YDxcUA&#10;AADcAAAADwAAAGRycy9kb3ducmV2LnhtbESPQWvCQBSE74L/YXmCl1I3LSXY1FWk0CLeTIu9PrIv&#10;2Wj2bcxuY/TXd4WCx2FmvmEWq8E2oqfO144VPM0SEMSF0zVXCr6/Ph7nIHxA1tg4JgUX8rBajkcL&#10;zLQ78476PFQiQthnqMCE0GZS+sKQRT9zLXH0StdZDFF2ldQdniPcNvI5SVJpsea4YLCld0PFMf+1&#10;Ch7Kn5J9mx5ycz1d9+mAn3W/VWo6GdZvIAIN4R7+b2+0gpfXFG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gPFxQAAANwAAAAPAAAAAAAAAAAAAAAAAJgCAABkcnMv&#10;ZG93bnJldi54bWxQSwUGAAAAAAQABAD1AAAAigMAAAAA&#10;" adj="1652" strokeweight="1.5pt"/>
                    <v:shape id="AutoShape 8" o:spid="_x0000_s1100" type="#_x0000_t86" style="position:absolute;left:30479;top:-3906;width:1079;height:3324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AbMUA&#10;AADcAAAADwAAAGRycy9kb3ducmV2LnhtbESPT2vCQBDF7wW/wzKF3nRTaW2buoqIggehmnrwOGSn&#10;SdrMbNhdNf32bkHo8fH+/HjTec+tOpMPjRMDj6MMFEnpbCOVgcPnevgKKkQUi60TMvBLAeazwd0U&#10;c+susqdzESuVRiTkaKCOscu1DmVNjGHkOpLkfTnPGJP0lbYeL2mcWz3OsolmbCQRauxoWVP5U5w4&#10;QTa8jbvqe9Lx8dA8ey4+VselMQ/3/eIdVKQ+/odv7Y018PT2An9n0hH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4BsxQAAANwAAAAPAAAAAAAAAAAAAAAAAJgCAABkcnMv&#10;ZG93bnJldi54bWxQSwUGAAAAAAQABAD1AAAAigMAAAAA&#10;" adj="1652" strokecolor="black [3213]" strokeweight="1.5pt"/>
                    <v:group id="Group 1012" o:spid="_x0000_s1101" style="position:absolute;width:32994;height:3676" coordsize="32994,3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    <v:shape id="Text Box 498" o:spid="_x0000_s1102" type="#_x0000_t202" style="position:absolute;left:-248;top:343;width:3581;height:308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wq8MA&#10;AADcAAAADwAAAGRycy9kb3ducmV2LnhtbERPPW/CMBDdkfgP1iGxgVOE2hIwCFFVLUOHhgxlO8XX&#10;xCI+h9gh6b/HA1LHp/e92Q22FjdqvXGs4GmegCAunDZcKshP77NXED4ga6wdk4I/8rDbjkcbTLXr&#10;+ZtuWShFDGGfooIqhCaV0hcVWfRz1xBH7te1FkOEbSl1i30Mt7VcJMmztGg4NlTY0KGi4pJ1VoH5&#10;MHw5ZflP/tIfQ3c+fl27t5VS08mwX4MINIR/8cP9qRUsV3FtPB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4wq8MAAADcAAAADwAAAAAAAAAAAAAAAACYAgAAZHJzL2Rv&#10;d25yZXYueG1sUEsFBgAAAAAEAAQA9QAAAIgDAAAAAA==&#10;" fillcolor="#4f81bd [3204]" stroked="f">
                        <v:fill opacity="0"/>
                        <v:textbox>
                          <w:txbxContent>
                            <w:p w:rsidR="0028104A" w:rsidRPr="008C1835" w:rsidRDefault="0028104A" w:rsidP="00BF713E">
                              <w:pPr>
                                <w:rPr>
                                  <w:b/>
                                </w:rPr>
                              </w:pPr>
                              <w:r w:rsidRPr="008C1835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501" o:spid="_x0000_s1103" type="#_x0000_t202" style="position:absolute;left:2895;top:343;width:3581;height:308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DLMYA&#10;AADcAAAADwAAAGRycy9kb3ducmV2LnhtbESPQWvCQBSE70L/w/IKvdWNhVqNrlIq0nrowZiD3h7Z&#10;Z7KYfZtmNyb++26h4HGYmW+Y5XqwtbhS641jBZNxAoK4cNpwqSA/bJ9nIHxA1lg7JgU38rBePYyW&#10;mGrX856uWShFhLBPUUEVQpNK6YuKLPqxa4ijd3atxRBlW0rdYh/htpYvSTKVFg3HhQob+qiouGSd&#10;VWA+DV8OWX7M3/pd6E67759uM1fq6XF4X4AINIR7+L/9pRW8Jh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8DLMYAAADcAAAADwAAAAAAAAAAAAAAAACYAgAAZHJz&#10;L2Rvd25yZXYueG1sUEsFBgAAAAAEAAQA9QAAAIsDAAAAAA==&#10;" fillcolor="#4f81bd [3204]" stroked="f">
                        <v:fill opacity="0"/>
                        <v:textbox>
                          <w:txbxContent>
                            <w:p w:rsidR="0028104A" w:rsidRPr="008C1835" w:rsidRDefault="0028104A" w:rsidP="00BF713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500" o:spid="_x0000_s1104" type="#_x0000_t202" style="position:absolute;left:8610;top:343;width:3581;height:308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mt8MA&#10;AADcAAAADwAAAGRycy9kb3ducmV2LnhtbERPPW/CMBDdK/EfrEPqVhwq0ULAIFSEWoYOhAywneIj&#10;sYjPIXZI+u/roVLHp/e92gy2Fg9qvXGsYDpJQBAXThsuFeSn/cschA/IGmvHpOCHPGzWo6cVptr1&#10;fKRHFkoRQ9inqKAKoUml9EVFFv3ENcSRu7rWYoiwLaVusY/htpavSfImLRqODRU29FFRccs6q8B8&#10;Gr6dsvycv/eH0F0O3/dut1DqeTxslyACDeFf/Of+0gpmSZwf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Omt8MAAADcAAAADwAAAAAAAAAAAAAAAACYAgAAZHJzL2Rv&#10;d25yZXYueG1sUEsFBgAAAAAEAAQA9QAAAIgDAAAAAA==&#10;" fillcolor="#4f81bd [3204]" stroked="f">
                        <v:fill opacity="0"/>
                        <v:textbox>
                          <w:txbxContent>
                            <w:p w:rsidR="0028104A" w:rsidRPr="008C1835" w:rsidRDefault="0028104A" w:rsidP="00BF713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499" o:spid="_x0000_s1105" type="#_x0000_t202" style="position:absolute;left:29660;top:248;width:3581;height:308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VMMYA&#10;AADcAAAADwAAAGRycy9kb3ducmV2LnhtbESPQWvCQBSE74X+h+UVequbFrFNdJVSkeqhh8Yc2tsj&#10;+0wWs29jdmPiv3cLBY/DzHzDLFajbcSZOm8cK3ieJCCIS6cNVwqK/ebpDYQPyBobx6TgQh5Wy/u7&#10;BWbaDfxN5zxUIkLYZ6igDqHNpPRlTRb9xLXE0Tu4zmKIsquk7nCIcNvIlySZSYuG40KNLX3UVB7z&#10;3iown4aP+7z4KV6HXeh/d1+nfp0q9fgwvs9BBBrDLfzf3moF0zSFv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KVMMYAAADcAAAADwAAAAAAAAAAAAAAAACYAgAAZHJz&#10;L2Rvd25yZXYueG1sUEsFBgAAAAAEAAQA9QAAAIsDAAAAAA==&#10;" fillcolor="#4f81bd [3204]" stroked="f">
                        <v:fill opacity="0"/>
                        <v:textbox>
                          <w:txbxContent>
                            <w:p w:rsidR="0028104A" w:rsidRPr="008C1835" w:rsidRDefault="0028104A" w:rsidP="00BF713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:rsidR="00761242" w:rsidRPr="009B129A" w:rsidRDefault="00761242" w:rsidP="009B129A">
      <w:pPr>
        <w:jc w:val="center"/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F4189A" w:rsidRPr="009B129A" w:rsidTr="001B4BD0">
        <w:tc>
          <w:tcPr>
            <w:tcW w:w="959" w:type="dxa"/>
          </w:tcPr>
          <w:p w:rsidR="00F4189A" w:rsidRPr="009B129A" w:rsidRDefault="00A274D6" w:rsidP="001B4BD0">
            <w:pPr>
              <w:rPr>
                <w:color w:val="000000" w:themeColor="text1"/>
                <w:lang w:val="af-ZA"/>
              </w:rPr>
            </w:pPr>
            <w:r w:rsidRPr="009B129A">
              <w:rPr>
                <w:noProof/>
                <w:color w:val="000000" w:themeColor="text1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0ED89AA4" wp14:editId="26B13130">
                      <wp:simplePos x="0" y="0"/>
                      <wp:positionH relativeFrom="column">
                        <wp:posOffset>5410200</wp:posOffset>
                      </wp:positionH>
                      <wp:positionV relativeFrom="paragraph">
                        <wp:posOffset>8348980</wp:posOffset>
                      </wp:positionV>
                      <wp:extent cx="904875" cy="314325"/>
                      <wp:effectExtent l="0" t="5080" r="0" b="4445"/>
                      <wp:wrapNone/>
                      <wp:docPr id="1002" name="Text Box 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039BA" w:rsidRPr="00EA4325" w:rsidRDefault="004039BA" w:rsidP="001B4BD0">
                                  <w:r>
                                    <w:t>Tail</w:t>
                                  </w:r>
                                  <w:r w:rsidRPr="00792E1F">
                                    <w:sym w:font="Wingdings 2" w:char="F05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02" o:spid="_x0000_s1106" type="#_x0000_t202" style="position:absolute;margin-left:426pt;margin-top:657.4pt;width:71.25pt;height:24.7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" stroked="f">
                      <v:fill opacity="0"/>
                      <v:textbox>
                        <w:txbxContent>
                          <w:p w:rsidR="0028104A" w:rsidRPr="00EA4325" w:rsidRDefault="0028104A" w:rsidP="001B4BD0">
                            <w:r>
                              <w:t>Tail</w:t>
                            </w:r>
                            <w:r w:rsidRPr="00792E1F">
                              <w:sym w:font="Wingdings 2" w:char="F050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129A">
              <w:rPr>
                <w:noProof/>
                <w:color w:val="000000" w:themeColor="text1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76B8CD55" wp14:editId="2AAA4059">
                      <wp:simplePos x="0" y="0"/>
                      <wp:positionH relativeFrom="column">
                        <wp:posOffset>4381500</wp:posOffset>
                      </wp:positionH>
                      <wp:positionV relativeFrom="paragraph">
                        <wp:posOffset>8500745</wp:posOffset>
                      </wp:positionV>
                      <wp:extent cx="942975" cy="0"/>
                      <wp:effectExtent l="19050" t="23495" r="19050" b="14605"/>
                      <wp:wrapNone/>
                      <wp:docPr id="994" name="Straight Arrow Connector 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2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94" o:spid="_x0000_s1026" type="#_x0000_t32" style="position:absolute;margin-left:345pt;margin-top:669.35pt;width:74.25pt;height:0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" strokeweight="2.25pt"/>
                  </w:pict>
                </mc:Fallback>
              </mc:AlternateContent>
            </w:r>
          </w:p>
        </w:tc>
        <w:tc>
          <w:tcPr>
            <w:tcW w:w="1134" w:type="dxa"/>
          </w:tcPr>
          <w:p w:rsidR="00F4189A" w:rsidRPr="009B129A" w:rsidRDefault="00F4189A" w:rsidP="001B4BD0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2.1.1</w:t>
            </w:r>
          </w:p>
        </w:tc>
        <w:tc>
          <w:tcPr>
            <w:tcW w:w="7371" w:type="dxa"/>
          </w:tcPr>
          <w:p w:rsidR="00F4189A" w:rsidRPr="009B129A" w:rsidRDefault="00F4189A" w:rsidP="00A2123E">
            <w:pPr>
              <w:widowControl w:val="0"/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Identif</w:t>
            </w:r>
            <w:r w:rsidR="00A2123E" w:rsidRPr="009B129A">
              <w:rPr>
                <w:color w:val="000000" w:themeColor="text1"/>
                <w:lang w:val="af-ZA"/>
              </w:rPr>
              <w:t>iseer</w:t>
            </w:r>
            <w:r w:rsidRPr="009B129A">
              <w:rPr>
                <w:color w:val="000000" w:themeColor="text1"/>
                <w:lang w:val="af-ZA"/>
              </w:rPr>
              <w:t xml:space="preserve"> </w:t>
            </w:r>
            <w:r w:rsidR="00A2123E" w:rsidRPr="009B129A">
              <w:rPr>
                <w:color w:val="000000" w:themeColor="text1"/>
                <w:lang w:val="af-ZA"/>
              </w:rPr>
              <w:t>deel</w:t>
            </w:r>
            <w:r w:rsidRPr="009B129A">
              <w:rPr>
                <w:color w:val="000000" w:themeColor="text1"/>
                <w:lang w:val="af-ZA"/>
              </w:rPr>
              <w:t>:</w:t>
            </w:r>
          </w:p>
        </w:tc>
        <w:tc>
          <w:tcPr>
            <w:tcW w:w="236" w:type="dxa"/>
          </w:tcPr>
          <w:p w:rsidR="00F4189A" w:rsidRPr="009B129A" w:rsidRDefault="00F4189A" w:rsidP="001B4BD0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F4189A" w:rsidRPr="009B129A" w:rsidRDefault="00F4189A" w:rsidP="001B4BD0">
            <w:pPr>
              <w:rPr>
                <w:color w:val="000000" w:themeColor="text1"/>
                <w:lang w:val="af-ZA"/>
              </w:rPr>
            </w:pPr>
          </w:p>
        </w:tc>
      </w:tr>
    </w:tbl>
    <w:p w:rsidR="00F4189A" w:rsidRPr="009B129A" w:rsidRDefault="00F4189A" w:rsidP="00F4189A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F4189A" w:rsidRPr="009B129A" w:rsidTr="001B4BD0">
        <w:tc>
          <w:tcPr>
            <w:tcW w:w="959" w:type="dxa"/>
            <w:shd w:val="clear" w:color="auto" w:fill="auto"/>
          </w:tcPr>
          <w:p w:rsidR="00F4189A" w:rsidRPr="009B129A" w:rsidRDefault="00F4189A" w:rsidP="001B4BD0">
            <w:pPr>
              <w:rPr>
                <w:b/>
                <w:color w:val="000000" w:themeColor="text1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F4189A" w:rsidRPr="009B129A" w:rsidRDefault="00F4189A" w:rsidP="001B4BD0">
            <w:pPr>
              <w:rPr>
                <w:b/>
                <w:color w:val="000000" w:themeColor="text1"/>
                <w:lang w:val="af-ZA"/>
              </w:rPr>
            </w:pPr>
          </w:p>
        </w:tc>
        <w:tc>
          <w:tcPr>
            <w:tcW w:w="567" w:type="dxa"/>
            <w:shd w:val="clear" w:color="auto" w:fill="auto"/>
          </w:tcPr>
          <w:p w:rsidR="00F4189A" w:rsidRPr="009B129A" w:rsidRDefault="00F4189A" w:rsidP="001B4BD0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(</w:t>
            </w:r>
            <w:proofErr w:type="spellStart"/>
            <w:r w:rsidRPr="009B129A">
              <w:rPr>
                <w:color w:val="000000" w:themeColor="text1"/>
                <w:lang w:val="af-ZA"/>
              </w:rPr>
              <w:t>a</w:t>
            </w:r>
            <w:proofErr w:type="spellEnd"/>
            <w:r w:rsidRPr="009B129A">
              <w:rPr>
                <w:color w:val="000000" w:themeColor="text1"/>
                <w:lang w:val="af-ZA"/>
              </w:rPr>
              <w:t>)</w:t>
            </w:r>
          </w:p>
          <w:p w:rsidR="00F4189A" w:rsidRPr="009B129A" w:rsidRDefault="00F4189A" w:rsidP="001B4BD0">
            <w:pPr>
              <w:rPr>
                <w:color w:val="000000" w:themeColor="text1"/>
                <w:lang w:val="af-ZA"/>
              </w:rPr>
            </w:pPr>
          </w:p>
          <w:p w:rsidR="00F4189A" w:rsidRPr="009B129A" w:rsidRDefault="00F4189A" w:rsidP="00E45636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(</w:t>
            </w:r>
            <w:proofErr w:type="spellStart"/>
            <w:r w:rsidRPr="009B129A">
              <w:rPr>
                <w:color w:val="000000" w:themeColor="text1"/>
                <w:lang w:val="af-ZA"/>
              </w:rPr>
              <w:t>b</w:t>
            </w:r>
            <w:proofErr w:type="spellEnd"/>
            <w:r w:rsidRPr="009B129A">
              <w:rPr>
                <w:color w:val="000000" w:themeColor="text1"/>
                <w:lang w:val="af-ZA"/>
              </w:rPr>
              <w:t>)</w:t>
            </w:r>
          </w:p>
        </w:tc>
        <w:tc>
          <w:tcPr>
            <w:tcW w:w="6804" w:type="dxa"/>
            <w:shd w:val="clear" w:color="auto" w:fill="auto"/>
          </w:tcPr>
          <w:p w:rsidR="00F4189A" w:rsidRPr="009B129A" w:rsidRDefault="00761242" w:rsidP="001B4BD0">
            <w:pPr>
              <w:tabs>
                <w:tab w:val="right" w:pos="6588"/>
              </w:tabs>
              <w:jc w:val="both"/>
              <w:rPr>
                <w:b/>
                <w:color w:val="000000" w:themeColor="text1"/>
                <w:lang w:val="af-ZA"/>
              </w:rPr>
            </w:pPr>
            <w:r w:rsidRPr="009B129A">
              <w:rPr>
                <w:b/>
                <w:color w:val="000000" w:themeColor="text1"/>
                <w:lang w:val="af-ZA"/>
              </w:rPr>
              <w:t>B</w:t>
            </w:r>
          </w:p>
          <w:p w:rsidR="00F4189A" w:rsidRPr="009B129A" w:rsidRDefault="00F4189A" w:rsidP="001B4BD0">
            <w:pPr>
              <w:tabs>
                <w:tab w:val="right" w:pos="6588"/>
              </w:tabs>
              <w:jc w:val="both"/>
              <w:rPr>
                <w:b/>
                <w:color w:val="000000" w:themeColor="text1"/>
                <w:lang w:val="af-ZA"/>
              </w:rPr>
            </w:pPr>
          </w:p>
          <w:p w:rsidR="00F4189A" w:rsidRPr="009B129A" w:rsidRDefault="00761242" w:rsidP="00E45636">
            <w:pPr>
              <w:tabs>
                <w:tab w:val="right" w:pos="6588"/>
              </w:tabs>
              <w:jc w:val="both"/>
              <w:rPr>
                <w:color w:val="000000" w:themeColor="text1"/>
                <w:lang w:val="af-ZA"/>
              </w:rPr>
            </w:pPr>
            <w:r w:rsidRPr="009B129A">
              <w:rPr>
                <w:b/>
                <w:color w:val="000000" w:themeColor="text1"/>
                <w:lang w:val="af-ZA"/>
              </w:rPr>
              <w:t>D</w:t>
            </w:r>
          </w:p>
        </w:tc>
        <w:tc>
          <w:tcPr>
            <w:tcW w:w="236" w:type="dxa"/>
            <w:shd w:val="clear" w:color="auto" w:fill="auto"/>
          </w:tcPr>
          <w:p w:rsidR="00F4189A" w:rsidRPr="009B129A" w:rsidRDefault="00F4189A" w:rsidP="001B4BD0">
            <w:pPr>
              <w:rPr>
                <w:b/>
                <w:color w:val="000000" w:themeColor="text1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F4189A" w:rsidRPr="009B129A" w:rsidRDefault="00F4189A" w:rsidP="001B4BD0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(1)</w:t>
            </w:r>
          </w:p>
          <w:p w:rsidR="00F4189A" w:rsidRPr="009B129A" w:rsidRDefault="00F4189A" w:rsidP="001B4BD0">
            <w:pPr>
              <w:rPr>
                <w:color w:val="000000" w:themeColor="text1"/>
                <w:lang w:val="af-ZA"/>
              </w:rPr>
            </w:pPr>
          </w:p>
          <w:p w:rsidR="00F4189A" w:rsidRPr="009B129A" w:rsidRDefault="00F4189A" w:rsidP="00E45636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(1)</w:t>
            </w:r>
          </w:p>
        </w:tc>
      </w:tr>
    </w:tbl>
    <w:p w:rsidR="00F4189A" w:rsidRPr="009B129A" w:rsidRDefault="00F4189A" w:rsidP="00F4189A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F4189A" w:rsidRPr="009B129A" w:rsidTr="001B4BD0">
        <w:tc>
          <w:tcPr>
            <w:tcW w:w="959" w:type="dxa"/>
          </w:tcPr>
          <w:p w:rsidR="00F4189A" w:rsidRPr="009B129A" w:rsidRDefault="00F4189A" w:rsidP="001B4BD0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F4189A" w:rsidRPr="009B129A" w:rsidRDefault="00F4189A" w:rsidP="001B4BD0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2.1.2</w:t>
            </w:r>
          </w:p>
          <w:p w:rsidR="00761242" w:rsidRPr="009B129A" w:rsidRDefault="00761242" w:rsidP="001B4BD0">
            <w:pPr>
              <w:rPr>
                <w:color w:val="000000" w:themeColor="text1"/>
                <w:lang w:val="af-ZA"/>
              </w:rPr>
            </w:pPr>
          </w:p>
          <w:p w:rsidR="00761242" w:rsidRPr="009B129A" w:rsidRDefault="00761242" w:rsidP="001B4BD0">
            <w:pPr>
              <w:rPr>
                <w:color w:val="000000" w:themeColor="text1"/>
                <w:lang w:val="af-ZA"/>
              </w:rPr>
            </w:pPr>
          </w:p>
          <w:p w:rsidR="00761242" w:rsidRPr="009B129A" w:rsidRDefault="00761242" w:rsidP="001B4BD0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2.1.3</w:t>
            </w:r>
          </w:p>
          <w:p w:rsidR="00761242" w:rsidRPr="009B129A" w:rsidRDefault="00761242" w:rsidP="001B4BD0">
            <w:pPr>
              <w:rPr>
                <w:color w:val="000000" w:themeColor="text1"/>
                <w:lang w:val="af-ZA"/>
              </w:rPr>
            </w:pPr>
          </w:p>
          <w:p w:rsidR="00761242" w:rsidRPr="009B129A" w:rsidRDefault="00761242" w:rsidP="001B4BD0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7371" w:type="dxa"/>
          </w:tcPr>
          <w:p w:rsidR="00F4189A" w:rsidRPr="009B129A" w:rsidRDefault="00A2123E" w:rsidP="00761242">
            <w:pPr>
              <w:widowControl w:val="0"/>
              <w:jc w:val="both"/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 xml:space="preserve">Verduidelik EEN manier </w:t>
            </w:r>
            <w:r w:rsidR="00AD7C2D">
              <w:rPr>
                <w:color w:val="000000" w:themeColor="text1"/>
                <w:lang w:val="af-ZA"/>
              </w:rPr>
              <w:t xml:space="preserve">waarop </w:t>
            </w:r>
            <w:r w:rsidRPr="009B129A">
              <w:rPr>
                <w:color w:val="000000" w:themeColor="text1"/>
                <w:lang w:val="af-ZA"/>
              </w:rPr>
              <w:t>die spermsel</w:t>
            </w:r>
            <w:r w:rsidR="009A529A">
              <w:rPr>
                <w:color w:val="000000" w:themeColor="text1"/>
                <w:lang w:val="af-ZA"/>
              </w:rPr>
              <w:t xml:space="preserve"> aangepas is om</w:t>
            </w:r>
            <w:r w:rsidRPr="009B129A">
              <w:rPr>
                <w:color w:val="000000" w:themeColor="text1"/>
                <w:lang w:val="af-ZA"/>
              </w:rPr>
              <w:t xml:space="preserve"> effek</w:t>
            </w:r>
            <w:r w:rsidR="00AD7C2D">
              <w:rPr>
                <w:color w:val="000000" w:themeColor="text1"/>
                <w:lang w:val="af-ZA"/>
              </w:rPr>
              <w:t>tiewe beweging na die Fallopius</w:t>
            </w:r>
            <w:r w:rsidRPr="009B129A">
              <w:rPr>
                <w:color w:val="000000" w:themeColor="text1"/>
                <w:lang w:val="af-ZA"/>
              </w:rPr>
              <w:t>buis</w:t>
            </w:r>
            <w:r w:rsidR="00FA06EB">
              <w:rPr>
                <w:color w:val="000000" w:themeColor="text1"/>
                <w:lang w:val="af-ZA"/>
              </w:rPr>
              <w:t>e</w:t>
            </w:r>
            <w:r w:rsidR="003576DE" w:rsidRPr="009B129A">
              <w:rPr>
                <w:color w:val="000000" w:themeColor="text1"/>
                <w:lang w:val="af-ZA"/>
              </w:rPr>
              <w:t xml:space="preserve"> </w:t>
            </w:r>
            <w:r w:rsidR="009A529A">
              <w:rPr>
                <w:color w:val="000000" w:themeColor="text1"/>
                <w:lang w:val="af-ZA"/>
              </w:rPr>
              <w:t>te verseker</w:t>
            </w:r>
            <w:r w:rsidR="00761242" w:rsidRPr="009B129A">
              <w:rPr>
                <w:color w:val="000000" w:themeColor="text1"/>
                <w:lang w:val="af-ZA"/>
              </w:rPr>
              <w:t>.</w:t>
            </w:r>
          </w:p>
          <w:p w:rsidR="00761242" w:rsidRPr="009B129A" w:rsidRDefault="00761242" w:rsidP="00761242">
            <w:pPr>
              <w:widowControl w:val="0"/>
              <w:jc w:val="both"/>
              <w:rPr>
                <w:color w:val="000000" w:themeColor="text1"/>
                <w:lang w:val="af-ZA"/>
              </w:rPr>
            </w:pPr>
          </w:p>
          <w:p w:rsidR="00761242" w:rsidRPr="009B129A" w:rsidRDefault="009E3EB5" w:rsidP="00990CDC">
            <w:pPr>
              <w:widowControl w:val="0"/>
              <w:jc w:val="both"/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Verduidelik die gevo</w:t>
            </w:r>
            <w:r w:rsidR="009A529A">
              <w:rPr>
                <w:color w:val="000000" w:themeColor="text1"/>
                <w:lang w:val="af-ZA"/>
              </w:rPr>
              <w:t>lge vir voortplanting</w:t>
            </w:r>
            <w:r w:rsidR="00990CDC">
              <w:rPr>
                <w:color w:val="000000" w:themeColor="text1"/>
                <w:lang w:val="af-ZA"/>
              </w:rPr>
              <w:t>,</w:t>
            </w:r>
            <w:r w:rsidR="009A529A">
              <w:rPr>
                <w:color w:val="000000" w:themeColor="text1"/>
                <w:lang w:val="af-ZA"/>
              </w:rPr>
              <w:t xml:space="preserve"> indien 'n</w:t>
            </w:r>
            <w:r w:rsidRPr="009B129A">
              <w:rPr>
                <w:color w:val="000000" w:themeColor="text1"/>
                <w:lang w:val="af-ZA"/>
              </w:rPr>
              <w:t xml:space="preserve"> sperm</w:t>
            </w:r>
            <w:r w:rsidR="00990CDC">
              <w:rPr>
                <w:color w:val="000000" w:themeColor="text1"/>
                <w:lang w:val="af-ZA"/>
              </w:rPr>
              <w:t>sel</w:t>
            </w:r>
            <w:r w:rsidRPr="009B129A">
              <w:rPr>
                <w:color w:val="000000" w:themeColor="text1"/>
                <w:lang w:val="af-ZA"/>
              </w:rPr>
              <w:t xml:space="preserve"> nie deel</w:t>
            </w:r>
            <w:r w:rsidR="00990CDC">
              <w:rPr>
                <w:color w:val="000000" w:themeColor="text1"/>
                <w:lang w:val="af-ZA"/>
              </w:rPr>
              <w:t> </w:t>
            </w:r>
            <w:r w:rsidR="00761242" w:rsidRPr="009B129A">
              <w:rPr>
                <w:b/>
                <w:color w:val="000000" w:themeColor="text1"/>
                <w:lang w:val="af-ZA"/>
              </w:rPr>
              <w:t>A</w:t>
            </w:r>
            <w:r w:rsidRPr="009B129A">
              <w:rPr>
                <w:b/>
                <w:color w:val="000000" w:themeColor="text1"/>
                <w:lang w:val="af-ZA"/>
              </w:rPr>
              <w:t xml:space="preserve"> </w:t>
            </w:r>
            <w:r w:rsidR="00AD7C2D">
              <w:rPr>
                <w:color w:val="000000" w:themeColor="text1"/>
                <w:lang w:val="af-ZA"/>
              </w:rPr>
              <w:t xml:space="preserve">gehad het </w:t>
            </w:r>
            <w:r w:rsidRPr="009B129A">
              <w:rPr>
                <w:color w:val="000000" w:themeColor="text1"/>
                <w:lang w:val="af-ZA"/>
              </w:rPr>
              <w:t>nie</w:t>
            </w:r>
            <w:r w:rsidR="00761242" w:rsidRPr="009B129A">
              <w:rPr>
                <w:color w:val="000000" w:themeColor="text1"/>
                <w:lang w:val="af-ZA"/>
              </w:rPr>
              <w:t>.</w:t>
            </w:r>
          </w:p>
        </w:tc>
        <w:tc>
          <w:tcPr>
            <w:tcW w:w="236" w:type="dxa"/>
          </w:tcPr>
          <w:p w:rsidR="00F4189A" w:rsidRPr="009B129A" w:rsidRDefault="00F4189A" w:rsidP="001B4BD0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F4189A" w:rsidRPr="009B129A" w:rsidRDefault="00F4189A" w:rsidP="001B4BD0">
            <w:pPr>
              <w:rPr>
                <w:b/>
                <w:color w:val="000000" w:themeColor="text1"/>
                <w:lang w:val="af-ZA"/>
              </w:rPr>
            </w:pPr>
          </w:p>
          <w:p w:rsidR="003576DE" w:rsidRPr="009B129A" w:rsidRDefault="00761242" w:rsidP="001B4BD0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(2</w:t>
            </w:r>
            <w:r w:rsidR="003576DE" w:rsidRPr="009B129A">
              <w:rPr>
                <w:color w:val="000000" w:themeColor="text1"/>
                <w:lang w:val="af-ZA"/>
              </w:rPr>
              <w:t>)</w:t>
            </w:r>
          </w:p>
          <w:p w:rsidR="00761242" w:rsidRPr="009B129A" w:rsidRDefault="00761242" w:rsidP="001B4BD0">
            <w:pPr>
              <w:rPr>
                <w:color w:val="000000" w:themeColor="text1"/>
                <w:lang w:val="af-ZA"/>
              </w:rPr>
            </w:pPr>
          </w:p>
          <w:p w:rsidR="00761242" w:rsidRPr="009B129A" w:rsidRDefault="00761242" w:rsidP="001B4BD0">
            <w:pPr>
              <w:rPr>
                <w:color w:val="000000" w:themeColor="text1"/>
                <w:lang w:val="af-ZA"/>
              </w:rPr>
            </w:pPr>
          </w:p>
          <w:p w:rsidR="00761242" w:rsidRPr="009B129A" w:rsidRDefault="00D03760" w:rsidP="001B4BD0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(3</w:t>
            </w:r>
            <w:r w:rsidR="00761242" w:rsidRPr="009B129A">
              <w:rPr>
                <w:color w:val="000000" w:themeColor="text1"/>
                <w:lang w:val="af-ZA"/>
              </w:rPr>
              <w:t>)</w:t>
            </w:r>
          </w:p>
          <w:p w:rsidR="003576DE" w:rsidRPr="009B129A" w:rsidRDefault="00D03760" w:rsidP="001B4BD0">
            <w:pPr>
              <w:rPr>
                <w:b/>
                <w:color w:val="000000" w:themeColor="text1"/>
                <w:lang w:val="af-ZA"/>
              </w:rPr>
            </w:pPr>
            <w:r w:rsidRPr="009B129A">
              <w:rPr>
                <w:b/>
                <w:color w:val="000000" w:themeColor="text1"/>
                <w:lang w:val="af-ZA"/>
              </w:rPr>
              <w:t>(7</w:t>
            </w:r>
            <w:r w:rsidR="003576DE" w:rsidRPr="009B129A">
              <w:rPr>
                <w:b/>
                <w:color w:val="000000" w:themeColor="text1"/>
                <w:lang w:val="af-ZA"/>
              </w:rPr>
              <w:t>)</w:t>
            </w:r>
          </w:p>
        </w:tc>
      </w:tr>
    </w:tbl>
    <w:p w:rsidR="00E45636" w:rsidRPr="009B129A" w:rsidRDefault="00E45636" w:rsidP="00F4189A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9E47DC" w:rsidRPr="009B129A" w:rsidTr="0038006A">
        <w:tc>
          <w:tcPr>
            <w:tcW w:w="959" w:type="dxa"/>
          </w:tcPr>
          <w:p w:rsidR="009E47DC" w:rsidRPr="009B129A" w:rsidRDefault="009E47DC" w:rsidP="0038006A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2.</w:t>
            </w:r>
            <w:r w:rsidR="00E81968" w:rsidRPr="009B129A">
              <w:rPr>
                <w:color w:val="000000" w:themeColor="text1"/>
                <w:lang w:val="af-ZA"/>
              </w:rPr>
              <w:t>2</w:t>
            </w:r>
          </w:p>
        </w:tc>
        <w:tc>
          <w:tcPr>
            <w:tcW w:w="8505" w:type="dxa"/>
          </w:tcPr>
          <w:p w:rsidR="009E47DC" w:rsidRPr="009B129A" w:rsidRDefault="009E3EB5" w:rsidP="00AD7C2D">
            <w:pPr>
              <w:tabs>
                <w:tab w:val="right" w:pos="8289"/>
              </w:tabs>
              <w:jc w:val="both"/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Beskryf die</w:t>
            </w:r>
            <w:r w:rsidR="00D0014B" w:rsidRPr="009B129A">
              <w:rPr>
                <w:color w:val="000000" w:themeColor="text1"/>
                <w:lang w:val="af-ZA"/>
              </w:rPr>
              <w:t xml:space="preserve"> </w:t>
            </w:r>
            <w:r w:rsidRPr="009B129A">
              <w:rPr>
                <w:color w:val="000000" w:themeColor="text1"/>
                <w:lang w:val="af-ZA"/>
              </w:rPr>
              <w:t xml:space="preserve">pad wat </w:t>
            </w:r>
            <w:r w:rsidR="00E7788D" w:rsidRPr="009B129A">
              <w:rPr>
                <w:color w:val="000000" w:themeColor="text1"/>
                <w:lang w:val="af-ZA"/>
              </w:rPr>
              <w:t>'</w:t>
            </w:r>
            <w:r w:rsidRPr="009B129A">
              <w:rPr>
                <w:color w:val="000000" w:themeColor="text1"/>
                <w:lang w:val="af-ZA"/>
              </w:rPr>
              <w:t xml:space="preserve">n klankgolf vanaf </w:t>
            </w:r>
            <w:r w:rsidR="00AD7C2D">
              <w:rPr>
                <w:color w:val="000000" w:themeColor="text1"/>
                <w:lang w:val="af-ZA"/>
              </w:rPr>
              <w:t>sy</w:t>
            </w:r>
            <w:r w:rsidRPr="009B129A">
              <w:rPr>
                <w:color w:val="000000" w:themeColor="text1"/>
                <w:lang w:val="af-ZA"/>
              </w:rPr>
              <w:t xml:space="preserve"> </w:t>
            </w:r>
            <w:r w:rsidR="00DB0A72" w:rsidRPr="009B129A">
              <w:rPr>
                <w:color w:val="000000" w:themeColor="text1"/>
                <w:lang w:val="af-ZA"/>
              </w:rPr>
              <w:t>oorsprong</w:t>
            </w:r>
            <w:r w:rsidRPr="009B129A">
              <w:rPr>
                <w:color w:val="000000" w:themeColor="text1"/>
                <w:lang w:val="af-ZA"/>
              </w:rPr>
              <w:t xml:space="preserve"> tot by die </w:t>
            </w:r>
            <w:r w:rsidR="00DB0A72" w:rsidRPr="009B129A">
              <w:rPr>
                <w:color w:val="000000" w:themeColor="text1"/>
                <w:lang w:val="af-ZA"/>
              </w:rPr>
              <w:t>koglea</w:t>
            </w:r>
            <w:r w:rsidR="00AD7C2D">
              <w:rPr>
                <w:color w:val="000000" w:themeColor="text1"/>
                <w:lang w:val="af-ZA"/>
              </w:rPr>
              <w:t xml:space="preserve"> </w:t>
            </w:r>
            <w:r w:rsidR="00AD7C2D" w:rsidRPr="009B129A">
              <w:rPr>
                <w:color w:val="000000" w:themeColor="text1"/>
                <w:lang w:val="af-ZA"/>
              </w:rPr>
              <w:t>in die menslike oor</w:t>
            </w:r>
            <w:r w:rsidR="00AD7C2D">
              <w:rPr>
                <w:color w:val="000000" w:themeColor="text1"/>
                <w:lang w:val="af-ZA"/>
              </w:rPr>
              <w:t xml:space="preserve"> volg</w:t>
            </w:r>
            <w:r w:rsidR="00DB0A72" w:rsidRPr="009B129A">
              <w:rPr>
                <w:color w:val="000000" w:themeColor="text1"/>
                <w:lang w:val="af-ZA"/>
              </w:rPr>
              <w:t>.</w:t>
            </w:r>
          </w:p>
        </w:tc>
        <w:tc>
          <w:tcPr>
            <w:tcW w:w="251" w:type="dxa"/>
          </w:tcPr>
          <w:p w:rsidR="009E47DC" w:rsidRPr="009B129A" w:rsidRDefault="009E47DC" w:rsidP="0038006A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83" w:type="dxa"/>
          </w:tcPr>
          <w:p w:rsidR="00D0014B" w:rsidRPr="009B129A" w:rsidRDefault="00D0014B" w:rsidP="0038006A">
            <w:pPr>
              <w:rPr>
                <w:b/>
                <w:color w:val="000000" w:themeColor="text1"/>
                <w:lang w:val="af-ZA"/>
              </w:rPr>
            </w:pPr>
          </w:p>
          <w:p w:rsidR="00CE678B" w:rsidRPr="009B129A" w:rsidRDefault="00714141" w:rsidP="0038006A">
            <w:pPr>
              <w:rPr>
                <w:b/>
                <w:color w:val="000000" w:themeColor="text1"/>
                <w:lang w:val="af-ZA"/>
              </w:rPr>
            </w:pPr>
            <w:r w:rsidRPr="009B129A">
              <w:rPr>
                <w:b/>
                <w:color w:val="000000" w:themeColor="text1"/>
                <w:lang w:val="af-ZA"/>
              </w:rPr>
              <w:t>(6</w:t>
            </w:r>
            <w:r w:rsidR="00CE678B" w:rsidRPr="009B129A">
              <w:rPr>
                <w:b/>
                <w:color w:val="000000" w:themeColor="text1"/>
                <w:lang w:val="af-ZA"/>
              </w:rPr>
              <w:t>)</w:t>
            </w:r>
          </w:p>
        </w:tc>
      </w:tr>
    </w:tbl>
    <w:p w:rsidR="00752D29" w:rsidRPr="001E2608" w:rsidRDefault="00752D29" w:rsidP="00D74373">
      <w:pPr>
        <w:pStyle w:val="Header"/>
        <w:tabs>
          <w:tab w:val="clear" w:pos="4153"/>
          <w:tab w:val="clear" w:pos="8306"/>
        </w:tabs>
        <w:rPr>
          <w:color w:val="000000" w:themeColor="text1"/>
          <w:lang w:val="af-ZA"/>
        </w:rPr>
      </w:pPr>
    </w:p>
    <w:p w:rsidR="00BF2237" w:rsidRPr="001E2608" w:rsidRDefault="00BF2237">
      <w:pPr>
        <w:rPr>
          <w:color w:val="000000" w:themeColor="text1"/>
          <w:lang w:val="af-ZA"/>
        </w:rPr>
      </w:pPr>
      <w:r w:rsidRPr="001E2608">
        <w:rPr>
          <w:color w:val="000000" w:themeColor="text1"/>
          <w:lang w:val="af-ZA"/>
        </w:rPr>
        <w:br w:type="page"/>
      </w:r>
    </w:p>
    <w:p w:rsidR="00714141" w:rsidRDefault="00714141" w:rsidP="00714141">
      <w:pPr>
        <w:rPr>
          <w:color w:val="000000" w:themeColor="text1"/>
          <w:lang w:val="af-ZA"/>
        </w:rPr>
      </w:pPr>
    </w:p>
    <w:p w:rsidR="009B129A" w:rsidRPr="009B129A" w:rsidRDefault="009B129A" w:rsidP="00714141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D74373" w:rsidRPr="009B129A" w:rsidTr="00D74373">
        <w:tc>
          <w:tcPr>
            <w:tcW w:w="959" w:type="dxa"/>
          </w:tcPr>
          <w:p w:rsidR="00D74373" w:rsidRPr="009B129A" w:rsidRDefault="002C0885" w:rsidP="00D74373">
            <w:pPr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>2.3</w:t>
            </w:r>
          </w:p>
        </w:tc>
        <w:tc>
          <w:tcPr>
            <w:tcW w:w="8505" w:type="dxa"/>
          </w:tcPr>
          <w:p w:rsidR="00D9259D" w:rsidRPr="009B129A" w:rsidRDefault="009D4244" w:rsidP="00BE1742">
            <w:pPr>
              <w:tabs>
                <w:tab w:val="right" w:pos="8289"/>
              </w:tabs>
              <w:jc w:val="both"/>
              <w:rPr>
                <w:color w:val="000000" w:themeColor="text1"/>
                <w:lang w:val="af-ZA"/>
              </w:rPr>
            </w:pPr>
            <w:r w:rsidRPr="009B129A">
              <w:rPr>
                <w:color w:val="000000" w:themeColor="text1"/>
                <w:lang w:val="af-ZA"/>
              </w:rPr>
              <w:t xml:space="preserve">Die grafiek hieronder toon die veranderinge in die deursnee van die pupil van </w:t>
            </w:r>
            <w:r w:rsidR="009A529A">
              <w:rPr>
                <w:color w:val="000000" w:themeColor="text1"/>
                <w:lang w:val="af-ZA"/>
              </w:rPr>
              <w:t>die</w:t>
            </w:r>
            <w:r w:rsidRPr="009B129A">
              <w:rPr>
                <w:color w:val="000000" w:themeColor="text1"/>
                <w:lang w:val="af-ZA"/>
              </w:rPr>
              <w:t xml:space="preserve"> menslike oog</w:t>
            </w:r>
            <w:r w:rsidR="00752D29" w:rsidRPr="009B129A">
              <w:rPr>
                <w:color w:val="000000" w:themeColor="text1"/>
                <w:lang w:val="af-ZA"/>
              </w:rPr>
              <w:t>.</w:t>
            </w:r>
          </w:p>
        </w:tc>
        <w:tc>
          <w:tcPr>
            <w:tcW w:w="251" w:type="dxa"/>
          </w:tcPr>
          <w:p w:rsidR="00D74373" w:rsidRPr="009B129A" w:rsidRDefault="00D74373" w:rsidP="00D74373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83" w:type="dxa"/>
          </w:tcPr>
          <w:p w:rsidR="00D74373" w:rsidRPr="009B129A" w:rsidRDefault="00D74373" w:rsidP="00D74373">
            <w:pPr>
              <w:rPr>
                <w:color w:val="000000" w:themeColor="text1"/>
                <w:lang w:val="af-ZA"/>
              </w:rPr>
            </w:pPr>
          </w:p>
        </w:tc>
      </w:tr>
    </w:tbl>
    <w:p w:rsidR="00D74373" w:rsidRPr="009B129A" w:rsidRDefault="00D74373" w:rsidP="00D74373">
      <w:pPr>
        <w:pStyle w:val="Header"/>
        <w:tabs>
          <w:tab w:val="clear" w:pos="4153"/>
          <w:tab w:val="clear" w:pos="8306"/>
          <w:tab w:val="left" w:pos="3870"/>
        </w:tabs>
        <w:rPr>
          <w:noProof/>
          <w:color w:val="000000" w:themeColor="text1"/>
          <w:lang w:val="af-ZA"/>
        </w:rPr>
      </w:pPr>
    </w:p>
    <w:p w:rsidR="004A34D5" w:rsidRPr="001E2608" w:rsidRDefault="00C97929" w:rsidP="003565CF">
      <w:pPr>
        <w:pStyle w:val="Header"/>
        <w:tabs>
          <w:tab w:val="clear" w:pos="4153"/>
          <w:tab w:val="clear" w:pos="8306"/>
          <w:tab w:val="left" w:pos="3870"/>
        </w:tabs>
        <w:ind w:left="851"/>
        <w:rPr>
          <w:color w:val="000000" w:themeColor="text1"/>
          <w:lang w:val="af-ZA"/>
        </w:rPr>
      </w:pPr>
      <w:r w:rsidRPr="00AD7C2D">
        <w:rPr>
          <w:noProof/>
          <w:color w:val="000000" w:themeColor="text1"/>
          <w:bdr w:val="single" w:sz="12" w:space="0" w:color="auto"/>
          <w:lang w:val="en-ZA" w:eastAsia="en-ZA"/>
        </w:rPr>
        <w:drawing>
          <wp:inline distT="0" distB="0" distL="0" distR="0" wp14:anchorId="6E7E28A5" wp14:editId="78EA2F7C">
            <wp:extent cx="5295900" cy="3490913"/>
            <wp:effectExtent l="0" t="0" r="0" b="0"/>
            <wp:docPr id="488" name="Chart 4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52D29" w:rsidRPr="001E2608" w:rsidRDefault="00752D29" w:rsidP="00D74373">
      <w:pPr>
        <w:pStyle w:val="Header"/>
        <w:tabs>
          <w:tab w:val="clear" w:pos="4153"/>
          <w:tab w:val="clear" w:pos="8306"/>
          <w:tab w:val="left" w:pos="3870"/>
        </w:tabs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D74373" w:rsidRPr="001E2608" w:rsidTr="00D74373">
        <w:tc>
          <w:tcPr>
            <w:tcW w:w="959" w:type="dxa"/>
          </w:tcPr>
          <w:p w:rsidR="00D74373" w:rsidRPr="001E2608" w:rsidRDefault="00D74373" w:rsidP="00D74373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D74373" w:rsidRPr="001E2608" w:rsidRDefault="002C0885" w:rsidP="00D74373">
            <w:pPr>
              <w:rPr>
                <w:bCs w:val="0"/>
                <w:color w:val="000000" w:themeColor="text1"/>
                <w:lang w:val="af-ZA"/>
              </w:rPr>
            </w:pPr>
            <w:r w:rsidRPr="001E2608">
              <w:rPr>
                <w:bCs w:val="0"/>
                <w:color w:val="000000" w:themeColor="text1"/>
                <w:lang w:val="af-ZA"/>
              </w:rPr>
              <w:t>2.3</w:t>
            </w:r>
            <w:r w:rsidR="00D74373" w:rsidRPr="001E2608">
              <w:rPr>
                <w:bCs w:val="0"/>
                <w:color w:val="000000" w:themeColor="text1"/>
                <w:lang w:val="af-ZA"/>
              </w:rPr>
              <w:t>.1</w:t>
            </w:r>
          </w:p>
          <w:p w:rsidR="00D74373" w:rsidRPr="001E2608" w:rsidRDefault="00D74373" w:rsidP="00D74373">
            <w:pPr>
              <w:rPr>
                <w:bCs w:val="0"/>
                <w:color w:val="000000" w:themeColor="text1"/>
                <w:lang w:val="af-ZA"/>
              </w:rPr>
            </w:pPr>
          </w:p>
          <w:p w:rsidR="00ED0CBF" w:rsidRPr="001E2608" w:rsidRDefault="00ED0CBF" w:rsidP="00D74373">
            <w:pPr>
              <w:rPr>
                <w:bCs w:val="0"/>
                <w:color w:val="000000" w:themeColor="text1"/>
                <w:lang w:val="af-ZA"/>
              </w:rPr>
            </w:pPr>
          </w:p>
          <w:p w:rsidR="00D74373" w:rsidRPr="001E2608" w:rsidRDefault="002C0885" w:rsidP="00D74373">
            <w:pPr>
              <w:rPr>
                <w:bCs w:val="0"/>
                <w:color w:val="000000" w:themeColor="text1"/>
                <w:lang w:val="af-ZA"/>
              </w:rPr>
            </w:pPr>
            <w:r w:rsidRPr="001E2608">
              <w:rPr>
                <w:bCs w:val="0"/>
                <w:color w:val="000000" w:themeColor="text1"/>
                <w:lang w:val="af-ZA"/>
              </w:rPr>
              <w:t>2.3</w:t>
            </w:r>
            <w:r w:rsidR="00D74373" w:rsidRPr="001E2608">
              <w:rPr>
                <w:bCs w:val="0"/>
                <w:color w:val="000000" w:themeColor="text1"/>
                <w:lang w:val="af-ZA"/>
              </w:rPr>
              <w:t>.2</w:t>
            </w:r>
          </w:p>
          <w:p w:rsidR="00D74373" w:rsidRPr="001E2608" w:rsidRDefault="00D74373" w:rsidP="00D74373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B35146" w:rsidRPr="001E2608" w:rsidRDefault="00B35146" w:rsidP="00D74373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D74373" w:rsidRPr="001E2608" w:rsidRDefault="002C0885" w:rsidP="00D74373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2.3.3</w:t>
            </w:r>
          </w:p>
          <w:p w:rsidR="00BF5289" w:rsidRPr="001E2608" w:rsidRDefault="00BF5289" w:rsidP="00D74373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BF5289" w:rsidRPr="001E2608" w:rsidRDefault="00BF5289" w:rsidP="00D74373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2A733C" w:rsidRPr="001E2608" w:rsidRDefault="002A733C" w:rsidP="00D74373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B35146" w:rsidRPr="001E2608" w:rsidRDefault="00BF5289" w:rsidP="0051368C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2.3.4</w:t>
            </w:r>
          </w:p>
        </w:tc>
        <w:tc>
          <w:tcPr>
            <w:tcW w:w="7371" w:type="dxa"/>
          </w:tcPr>
          <w:p w:rsidR="00D74373" w:rsidRPr="001E2608" w:rsidRDefault="009D4244" w:rsidP="00714141">
            <w:pPr>
              <w:widowControl w:val="0"/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Watter struktuur in die menslike oog</w:t>
            </w:r>
            <w:r w:rsidR="00752D29" w:rsidRPr="001E2608">
              <w:rPr>
                <w:color w:val="000000" w:themeColor="text1"/>
                <w:lang w:val="af-ZA"/>
              </w:rPr>
              <w:t xml:space="preserve"> is </w:t>
            </w:r>
            <w:r w:rsidRPr="001E2608">
              <w:rPr>
                <w:color w:val="000000" w:themeColor="text1"/>
                <w:lang w:val="af-ZA"/>
              </w:rPr>
              <w:t>verantwoo</w:t>
            </w:r>
            <w:r w:rsidR="002C08B5">
              <w:rPr>
                <w:color w:val="000000" w:themeColor="text1"/>
                <w:lang w:val="af-ZA"/>
              </w:rPr>
              <w:t>rdelik vir die veranderinge wat</w:t>
            </w:r>
            <w:r w:rsidRPr="001E2608">
              <w:rPr>
                <w:color w:val="000000" w:themeColor="text1"/>
                <w:lang w:val="af-ZA"/>
              </w:rPr>
              <w:t xml:space="preserve"> in die grafiek aangedui</w:t>
            </w:r>
            <w:r w:rsidR="002C08B5">
              <w:rPr>
                <w:color w:val="000000" w:themeColor="text1"/>
                <w:lang w:val="af-ZA"/>
              </w:rPr>
              <w:t xml:space="preserve"> word</w:t>
            </w:r>
            <w:r w:rsidR="00752D29" w:rsidRPr="001E2608">
              <w:rPr>
                <w:color w:val="000000" w:themeColor="text1"/>
                <w:lang w:val="af-ZA"/>
              </w:rPr>
              <w:t>?</w:t>
            </w:r>
          </w:p>
          <w:p w:rsidR="00752D29" w:rsidRPr="001E2608" w:rsidRDefault="00752D29" w:rsidP="00714141">
            <w:pPr>
              <w:widowControl w:val="0"/>
              <w:jc w:val="both"/>
              <w:rPr>
                <w:color w:val="000000" w:themeColor="text1"/>
                <w:lang w:val="af-ZA"/>
              </w:rPr>
            </w:pPr>
          </w:p>
          <w:p w:rsidR="00BF565E" w:rsidRPr="001E2608" w:rsidRDefault="002C08B5" w:rsidP="00714141">
            <w:pPr>
              <w:widowControl w:val="0"/>
              <w:jc w:val="both"/>
              <w:rPr>
                <w:color w:val="000000" w:themeColor="text1"/>
                <w:lang w:val="af-ZA"/>
              </w:rPr>
            </w:pPr>
            <w:r>
              <w:rPr>
                <w:color w:val="000000" w:themeColor="text1"/>
                <w:lang w:val="af-ZA"/>
              </w:rPr>
              <w:t xml:space="preserve">Tydens watter </w:t>
            </w:r>
            <w:r w:rsidR="009D4244" w:rsidRPr="001E2608">
              <w:rPr>
                <w:color w:val="000000" w:themeColor="text1"/>
                <w:lang w:val="af-ZA"/>
              </w:rPr>
              <w:t>periode het die persoon van</w:t>
            </w:r>
            <w:r w:rsidR="000F69B2" w:rsidRPr="001E2608">
              <w:rPr>
                <w:color w:val="000000" w:themeColor="text1"/>
                <w:lang w:val="af-ZA"/>
              </w:rPr>
              <w:t xml:space="preserve"> </w:t>
            </w:r>
            <w:r w:rsidR="0051368C" w:rsidRPr="001E2608">
              <w:rPr>
                <w:b/>
                <w:color w:val="000000" w:themeColor="text1"/>
                <w:lang w:val="af-ZA"/>
              </w:rPr>
              <w:t>d</w:t>
            </w:r>
            <w:r w:rsidR="009D4244" w:rsidRPr="001E2608">
              <w:rPr>
                <w:b/>
                <w:color w:val="000000" w:themeColor="text1"/>
                <w:lang w:val="af-ZA"/>
              </w:rPr>
              <w:t>owwe</w:t>
            </w:r>
            <w:r w:rsidR="00B35146" w:rsidRPr="001E2608">
              <w:rPr>
                <w:b/>
                <w:color w:val="000000" w:themeColor="text1"/>
                <w:lang w:val="af-ZA"/>
              </w:rPr>
              <w:t xml:space="preserve"> lig</w:t>
            </w:r>
            <w:r w:rsidR="00B35146" w:rsidRPr="001E2608">
              <w:rPr>
                <w:color w:val="000000" w:themeColor="text1"/>
                <w:lang w:val="af-ZA"/>
              </w:rPr>
              <w:t xml:space="preserve"> </w:t>
            </w:r>
            <w:r w:rsidR="009D4244" w:rsidRPr="001E2608">
              <w:rPr>
                <w:color w:val="000000" w:themeColor="text1"/>
                <w:lang w:val="af-ZA"/>
              </w:rPr>
              <w:t>na</w:t>
            </w:r>
            <w:r w:rsidR="00BF565E" w:rsidRPr="001E2608">
              <w:rPr>
                <w:b/>
                <w:color w:val="000000" w:themeColor="text1"/>
                <w:lang w:val="af-ZA"/>
              </w:rPr>
              <w:t xml:space="preserve"> </w:t>
            </w:r>
            <w:r w:rsidR="009D4244" w:rsidRPr="001E2608">
              <w:rPr>
                <w:b/>
                <w:color w:val="000000" w:themeColor="text1"/>
                <w:lang w:val="af-ZA"/>
              </w:rPr>
              <w:t>skerp</w:t>
            </w:r>
            <w:r w:rsidR="00BF565E" w:rsidRPr="001E2608">
              <w:rPr>
                <w:b/>
                <w:color w:val="000000" w:themeColor="text1"/>
                <w:lang w:val="af-ZA"/>
              </w:rPr>
              <w:t xml:space="preserve"> lig</w:t>
            </w:r>
            <w:r w:rsidR="009D4244" w:rsidRPr="001E2608">
              <w:rPr>
                <w:b/>
                <w:color w:val="000000" w:themeColor="text1"/>
                <w:lang w:val="af-ZA"/>
              </w:rPr>
              <w:t xml:space="preserve"> </w:t>
            </w:r>
            <w:r w:rsidR="009D4244" w:rsidRPr="001E2608">
              <w:rPr>
                <w:color w:val="000000" w:themeColor="text1"/>
                <w:lang w:val="af-ZA"/>
              </w:rPr>
              <w:t>beweeg</w:t>
            </w:r>
            <w:r w:rsidR="00BF565E" w:rsidRPr="001E2608">
              <w:rPr>
                <w:color w:val="000000" w:themeColor="text1"/>
                <w:lang w:val="af-ZA"/>
              </w:rPr>
              <w:t>?</w:t>
            </w:r>
          </w:p>
          <w:p w:rsidR="00BF565E" w:rsidRPr="001E2608" w:rsidRDefault="00BF565E" w:rsidP="00714141">
            <w:pPr>
              <w:widowControl w:val="0"/>
              <w:jc w:val="both"/>
              <w:rPr>
                <w:color w:val="000000" w:themeColor="text1"/>
                <w:lang w:val="af-ZA"/>
              </w:rPr>
            </w:pPr>
          </w:p>
          <w:p w:rsidR="00752D29" w:rsidRPr="001E2608" w:rsidRDefault="009D4244" w:rsidP="00714141">
            <w:pPr>
              <w:widowControl w:val="0"/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Beskryf die veranderinge wat in die oog plaas</w:t>
            </w:r>
            <w:r w:rsidR="009A529A">
              <w:rPr>
                <w:color w:val="000000" w:themeColor="text1"/>
                <w:lang w:val="af-ZA"/>
              </w:rPr>
              <w:t>ge</w:t>
            </w:r>
            <w:r w:rsidRPr="001E2608">
              <w:rPr>
                <w:color w:val="000000" w:themeColor="text1"/>
                <w:lang w:val="af-ZA"/>
              </w:rPr>
              <w:t xml:space="preserve">vind </w:t>
            </w:r>
            <w:r w:rsidR="002A733C" w:rsidRPr="001E2608">
              <w:rPr>
                <w:color w:val="000000" w:themeColor="text1"/>
                <w:lang w:val="af-ZA"/>
              </w:rPr>
              <w:t xml:space="preserve">het </w:t>
            </w:r>
            <w:r w:rsidR="00994658">
              <w:rPr>
                <w:color w:val="000000" w:themeColor="text1"/>
                <w:lang w:val="af-ZA"/>
              </w:rPr>
              <w:t xml:space="preserve">wat gelei het </w:t>
            </w:r>
            <w:r w:rsidRPr="001E2608">
              <w:rPr>
                <w:color w:val="000000" w:themeColor="text1"/>
                <w:lang w:val="af-ZA"/>
              </w:rPr>
              <w:t xml:space="preserve">tot die verandering in die deursnee </w:t>
            </w:r>
            <w:r w:rsidR="002C08B5">
              <w:rPr>
                <w:color w:val="000000" w:themeColor="text1"/>
                <w:lang w:val="af-ZA"/>
              </w:rPr>
              <w:t>wat</w:t>
            </w:r>
            <w:r w:rsidRPr="001E2608">
              <w:rPr>
                <w:color w:val="000000" w:themeColor="text1"/>
                <w:lang w:val="af-ZA"/>
              </w:rPr>
              <w:t xml:space="preserve"> </w:t>
            </w:r>
            <w:r w:rsidR="00994658">
              <w:rPr>
                <w:color w:val="000000" w:themeColor="text1"/>
                <w:lang w:val="af-ZA"/>
              </w:rPr>
              <w:t>van</w:t>
            </w:r>
            <w:r w:rsidR="00861AC0" w:rsidRPr="001E2608">
              <w:rPr>
                <w:color w:val="000000" w:themeColor="text1"/>
                <w:lang w:val="af-ZA"/>
              </w:rPr>
              <w:t xml:space="preserve"> 30 </w:t>
            </w:r>
            <w:r w:rsidR="00994658">
              <w:rPr>
                <w:color w:val="000000" w:themeColor="text1"/>
                <w:lang w:val="af-ZA"/>
              </w:rPr>
              <w:t>tot</w:t>
            </w:r>
            <w:r w:rsidR="0051368C" w:rsidRPr="001E2608">
              <w:rPr>
                <w:color w:val="000000" w:themeColor="text1"/>
                <w:lang w:val="af-ZA"/>
              </w:rPr>
              <w:t xml:space="preserve"> 35</w:t>
            </w:r>
            <w:r w:rsidR="00752D29" w:rsidRPr="001E2608">
              <w:rPr>
                <w:color w:val="000000" w:themeColor="text1"/>
                <w:lang w:val="af-ZA"/>
              </w:rPr>
              <w:t xml:space="preserve"> se</w:t>
            </w:r>
            <w:r w:rsidRPr="001E2608">
              <w:rPr>
                <w:color w:val="000000" w:themeColor="text1"/>
                <w:lang w:val="af-ZA"/>
              </w:rPr>
              <w:t>k</w:t>
            </w:r>
            <w:r w:rsidR="00752D29" w:rsidRPr="001E2608">
              <w:rPr>
                <w:color w:val="000000" w:themeColor="text1"/>
                <w:lang w:val="af-ZA"/>
              </w:rPr>
              <w:t>ond</w:t>
            </w:r>
            <w:r w:rsidRPr="001E2608">
              <w:rPr>
                <w:color w:val="000000" w:themeColor="text1"/>
                <w:lang w:val="af-ZA"/>
              </w:rPr>
              <w:t>e</w:t>
            </w:r>
            <w:r w:rsidR="00752D29" w:rsidRPr="001E2608">
              <w:rPr>
                <w:color w:val="000000" w:themeColor="text1"/>
                <w:lang w:val="af-ZA"/>
              </w:rPr>
              <w:t>s</w:t>
            </w:r>
            <w:r w:rsidR="002C08B5">
              <w:rPr>
                <w:color w:val="000000" w:themeColor="text1"/>
                <w:lang w:val="af-ZA"/>
              </w:rPr>
              <w:t xml:space="preserve"> aangedui word</w:t>
            </w:r>
            <w:r w:rsidR="00752D29" w:rsidRPr="001E2608">
              <w:rPr>
                <w:color w:val="000000" w:themeColor="text1"/>
                <w:lang w:val="af-ZA"/>
              </w:rPr>
              <w:t>.</w:t>
            </w:r>
          </w:p>
          <w:p w:rsidR="00752D29" w:rsidRPr="001E2608" w:rsidRDefault="00752D29" w:rsidP="00714141">
            <w:pPr>
              <w:widowControl w:val="0"/>
              <w:jc w:val="both"/>
              <w:rPr>
                <w:color w:val="000000" w:themeColor="text1"/>
                <w:lang w:val="af-ZA"/>
              </w:rPr>
            </w:pPr>
          </w:p>
          <w:p w:rsidR="00752D29" w:rsidRPr="001E2608" w:rsidRDefault="002A733C" w:rsidP="002A733C">
            <w:pPr>
              <w:widowControl w:val="0"/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 xml:space="preserve">Teken </w:t>
            </w:r>
            <w:r w:rsidR="00E7788D">
              <w:rPr>
                <w:color w:val="000000" w:themeColor="text1"/>
                <w:lang w:val="af-ZA"/>
              </w:rPr>
              <w:t>'</w:t>
            </w:r>
            <w:r w:rsidRPr="001E2608">
              <w:rPr>
                <w:color w:val="000000" w:themeColor="text1"/>
                <w:lang w:val="af-ZA"/>
              </w:rPr>
              <w:t>n benoemde</w:t>
            </w:r>
            <w:r w:rsidR="00714141" w:rsidRPr="001E2608">
              <w:rPr>
                <w:color w:val="000000" w:themeColor="text1"/>
                <w:lang w:val="af-ZA"/>
              </w:rPr>
              <w:t xml:space="preserve"> </w:t>
            </w:r>
            <w:r w:rsidR="0094237A" w:rsidRPr="001E2608">
              <w:rPr>
                <w:color w:val="000000" w:themeColor="text1"/>
                <w:lang w:val="af-ZA"/>
              </w:rPr>
              <w:t xml:space="preserve">diagram </w:t>
            </w:r>
            <w:r w:rsidRPr="001E2608">
              <w:rPr>
                <w:color w:val="000000" w:themeColor="text1"/>
                <w:lang w:val="af-ZA"/>
              </w:rPr>
              <w:t>van die vooraansig van die oog om die presiese grootte van die pupil by 20 sekondes te toon</w:t>
            </w:r>
            <w:r w:rsidR="002C08B5">
              <w:rPr>
                <w:color w:val="000000" w:themeColor="text1"/>
                <w:lang w:val="af-ZA"/>
              </w:rPr>
              <w:t>,</w:t>
            </w:r>
            <w:r w:rsidRPr="001E2608">
              <w:rPr>
                <w:color w:val="000000" w:themeColor="text1"/>
                <w:lang w:val="af-ZA"/>
              </w:rPr>
              <w:t xml:space="preserve"> soos </w:t>
            </w:r>
            <w:r w:rsidR="00CB4230">
              <w:rPr>
                <w:color w:val="000000" w:themeColor="text1"/>
                <w:lang w:val="af-ZA"/>
              </w:rPr>
              <w:t xml:space="preserve">dit </w:t>
            </w:r>
            <w:r w:rsidRPr="001E2608">
              <w:rPr>
                <w:color w:val="000000" w:themeColor="text1"/>
                <w:lang w:val="af-ZA"/>
              </w:rPr>
              <w:t>in die grafiek aangedui</w:t>
            </w:r>
            <w:r w:rsidR="002C08B5">
              <w:rPr>
                <w:color w:val="000000" w:themeColor="text1"/>
                <w:lang w:val="af-ZA"/>
              </w:rPr>
              <w:t xml:space="preserve"> word</w:t>
            </w:r>
            <w:r w:rsidRPr="001E2608">
              <w:rPr>
                <w:color w:val="000000" w:themeColor="text1"/>
                <w:lang w:val="af-ZA"/>
              </w:rPr>
              <w:t>.</w:t>
            </w:r>
          </w:p>
        </w:tc>
        <w:tc>
          <w:tcPr>
            <w:tcW w:w="236" w:type="dxa"/>
          </w:tcPr>
          <w:p w:rsidR="00D74373" w:rsidRPr="001E2608" w:rsidRDefault="00D74373" w:rsidP="00D74373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752D29" w:rsidRPr="001E2608" w:rsidRDefault="00752D29" w:rsidP="00D74373">
            <w:pPr>
              <w:rPr>
                <w:color w:val="000000" w:themeColor="text1"/>
                <w:lang w:val="af-ZA"/>
              </w:rPr>
            </w:pPr>
          </w:p>
          <w:p w:rsidR="00D74373" w:rsidRPr="001E2608" w:rsidRDefault="00D74373" w:rsidP="00D74373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(</w:t>
            </w:r>
            <w:r w:rsidR="00752D29" w:rsidRPr="001E2608">
              <w:rPr>
                <w:color w:val="000000" w:themeColor="text1"/>
                <w:lang w:val="af-ZA"/>
              </w:rPr>
              <w:t>1</w:t>
            </w:r>
            <w:r w:rsidRPr="001E2608">
              <w:rPr>
                <w:color w:val="000000" w:themeColor="text1"/>
                <w:lang w:val="af-ZA"/>
              </w:rPr>
              <w:t>)</w:t>
            </w:r>
          </w:p>
          <w:p w:rsidR="00BF565E" w:rsidRPr="001E2608" w:rsidRDefault="00BF565E" w:rsidP="00D74373">
            <w:pPr>
              <w:rPr>
                <w:color w:val="000000" w:themeColor="text1"/>
                <w:lang w:val="af-ZA"/>
              </w:rPr>
            </w:pPr>
          </w:p>
          <w:p w:rsidR="00B35146" w:rsidRPr="001E2608" w:rsidRDefault="00B35146" w:rsidP="00D74373">
            <w:pPr>
              <w:rPr>
                <w:color w:val="000000" w:themeColor="text1"/>
                <w:lang w:val="af-ZA"/>
              </w:rPr>
            </w:pPr>
          </w:p>
          <w:p w:rsidR="00D74373" w:rsidRPr="001E2608" w:rsidRDefault="00D74373" w:rsidP="00D74373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(</w:t>
            </w:r>
            <w:r w:rsidR="00B35146" w:rsidRPr="001E2608">
              <w:rPr>
                <w:color w:val="000000" w:themeColor="text1"/>
                <w:lang w:val="af-ZA"/>
              </w:rPr>
              <w:t>1</w:t>
            </w:r>
            <w:r w:rsidRPr="001E2608">
              <w:rPr>
                <w:color w:val="000000" w:themeColor="text1"/>
                <w:lang w:val="af-ZA"/>
              </w:rPr>
              <w:t>)</w:t>
            </w:r>
          </w:p>
          <w:p w:rsidR="00D74373" w:rsidRPr="001E2608" w:rsidRDefault="00D74373" w:rsidP="00D74373">
            <w:pPr>
              <w:rPr>
                <w:color w:val="000000" w:themeColor="text1"/>
                <w:lang w:val="af-ZA"/>
              </w:rPr>
            </w:pPr>
          </w:p>
          <w:p w:rsidR="00BF5289" w:rsidRPr="001E2608" w:rsidRDefault="00BF5289" w:rsidP="00D74373">
            <w:pPr>
              <w:rPr>
                <w:color w:val="000000" w:themeColor="text1"/>
                <w:lang w:val="af-ZA"/>
              </w:rPr>
            </w:pPr>
          </w:p>
          <w:p w:rsidR="002A733C" w:rsidRPr="001E2608" w:rsidRDefault="002A733C" w:rsidP="00D74373">
            <w:pPr>
              <w:rPr>
                <w:color w:val="000000" w:themeColor="text1"/>
                <w:lang w:val="af-ZA"/>
              </w:rPr>
            </w:pPr>
          </w:p>
          <w:p w:rsidR="00B35146" w:rsidRPr="001E2608" w:rsidRDefault="00B35146" w:rsidP="00D74373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(3)</w:t>
            </w:r>
          </w:p>
          <w:p w:rsidR="00B35146" w:rsidRPr="001E2608" w:rsidRDefault="00B35146" w:rsidP="00D74373">
            <w:pPr>
              <w:rPr>
                <w:color w:val="000000" w:themeColor="text1"/>
                <w:lang w:val="af-ZA"/>
              </w:rPr>
            </w:pPr>
          </w:p>
          <w:p w:rsidR="0051368C" w:rsidRPr="001E2608" w:rsidRDefault="0051368C" w:rsidP="00D74373">
            <w:pPr>
              <w:rPr>
                <w:color w:val="000000" w:themeColor="text1"/>
                <w:lang w:val="af-ZA"/>
              </w:rPr>
            </w:pPr>
          </w:p>
          <w:p w:rsidR="002A733C" w:rsidRPr="001E2608" w:rsidRDefault="002A733C" w:rsidP="00D74373">
            <w:pPr>
              <w:rPr>
                <w:color w:val="000000" w:themeColor="text1"/>
                <w:lang w:val="af-ZA"/>
              </w:rPr>
            </w:pPr>
          </w:p>
          <w:p w:rsidR="00D74373" w:rsidRPr="001E2608" w:rsidRDefault="00D74373" w:rsidP="00D74373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(</w:t>
            </w:r>
            <w:r w:rsidR="0051368C" w:rsidRPr="001E2608">
              <w:rPr>
                <w:color w:val="000000" w:themeColor="text1"/>
                <w:lang w:val="af-ZA"/>
              </w:rPr>
              <w:t>4</w:t>
            </w:r>
            <w:r w:rsidRPr="001E2608">
              <w:rPr>
                <w:color w:val="000000" w:themeColor="text1"/>
                <w:lang w:val="af-ZA"/>
              </w:rPr>
              <w:t>)</w:t>
            </w:r>
          </w:p>
          <w:p w:rsidR="00D74373" w:rsidRPr="001E2608" w:rsidRDefault="00D74373" w:rsidP="003E1CB0">
            <w:pPr>
              <w:rPr>
                <w:b/>
                <w:color w:val="000000" w:themeColor="text1"/>
                <w:lang w:val="af-ZA"/>
              </w:rPr>
            </w:pPr>
            <w:r w:rsidRPr="001E2608">
              <w:rPr>
                <w:b/>
                <w:color w:val="000000" w:themeColor="text1"/>
                <w:lang w:val="af-ZA"/>
              </w:rPr>
              <w:t>(</w:t>
            </w:r>
            <w:r w:rsidR="00847968" w:rsidRPr="001E2608">
              <w:rPr>
                <w:b/>
                <w:color w:val="000000" w:themeColor="text1"/>
                <w:lang w:val="af-ZA"/>
              </w:rPr>
              <w:t>9</w:t>
            </w:r>
            <w:r w:rsidRPr="001E2608">
              <w:rPr>
                <w:b/>
                <w:color w:val="000000" w:themeColor="text1"/>
                <w:lang w:val="af-ZA"/>
              </w:rPr>
              <w:t>)</w:t>
            </w:r>
          </w:p>
        </w:tc>
      </w:tr>
    </w:tbl>
    <w:p w:rsidR="00D74373" w:rsidRPr="001E2608" w:rsidRDefault="00D74373" w:rsidP="009E47DC">
      <w:pPr>
        <w:rPr>
          <w:color w:val="000000" w:themeColor="text1"/>
          <w:lang w:val="af-ZA"/>
        </w:rPr>
      </w:pPr>
    </w:p>
    <w:p w:rsidR="00826813" w:rsidRDefault="00826813">
      <w:pPr>
        <w:rPr>
          <w:color w:val="000000" w:themeColor="text1"/>
          <w:lang w:val="af-ZA"/>
        </w:rPr>
      </w:pPr>
      <w:r>
        <w:rPr>
          <w:color w:val="000000" w:themeColor="text1"/>
          <w:lang w:val="af-ZA"/>
        </w:rPr>
        <w:br w:type="page"/>
      </w:r>
    </w:p>
    <w:p w:rsidR="00C439FB" w:rsidRPr="001E2608" w:rsidRDefault="00C439FB" w:rsidP="009E47DC">
      <w:pPr>
        <w:rPr>
          <w:color w:val="000000" w:themeColor="text1"/>
          <w:lang w:val="af-ZA"/>
        </w:rPr>
      </w:pPr>
    </w:p>
    <w:p w:rsidR="00714141" w:rsidRPr="001E2608" w:rsidRDefault="00714141" w:rsidP="00714141">
      <w:pPr>
        <w:pStyle w:val="Header"/>
        <w:tabs>
          <w:tab w:val="clear" w:pos="4153"/>
          <w:tab w:val="clear" w:pos="8306"/>
        </w:tabs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1E2608" w:rsidRPr="001E2608" w:rsidTr="00BB3DE7">
        <w:tc>
          <w:tcPr>
            <w:tcW w:w="959" w:type="dxa"/>
          </w:tcPr>
          <w:p w:rsidR="00714141" w:rsidRPr="001E2608" w:rsidRDefault="00714141" w:rsidP="00BB3DE7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2.4</w:t>
            </w:r>
          </w:p>
        </w:tc>
        <w:tc>
          <w:tcPr>
            <w:tcW w:w="8505" w:type="dxa"/>
          </w:tcPr>
          <w:p w:rsidR="002A733C" w:rsidRPr="001E2608" w:rsidRDefault="002A733C" w:rsidP="00994658">
            <w:pPr>
              <w:tabs>
                <w:tab w:val="right" w:pos="8289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 xml:space="preserve">Die diagram hieronder stel </w:t>
            </w:r>
            <w:r w:rsidR="00E7788D">
              <w:rPr>
                <w:color w:val="000000" w:themeColor="text1"/>
                <w:lang w:val="af-ZA"/>
              </w:rPr>
              <w:t>'</w:t>
            </w:r>
            <w:r w:rsidRPr="001E2608">
              <w:rPr>
                <w:color w:val="000000" w:themeColor="text1"/>
                <w:lang w:val="af-ZA"/>
              </w:rPr>
              <w:t xml:space="preserve">n </w:t>
            </w:r>
            <w:r w:rsidR="0051368C" w:rsidRPr="001E2608">
              <w:rPr>
                <w:color w:val="000000" w:themeColor="text1"/>
                <w:lang w:val="af-ZA"/>
              </w:rPr>
              <w:t>negati</w:t>
            </w:r>
            <w:r w:rsidRPr="001E2608">
              <w:rPr>
                <w:color w:val="000000" w:themeColor="text1"/>
                <w:lang w:val="af-ZA"/>
              </w:rPr>
              <w:t>ewe</w:t>
            </w:r>
            <w:r w:rsidR="00994658">
              <w:rPr>
                <w:color w:val="000000" w:themeColor="text1"/>
                <w:lang w:val="af-ZA"/>
              </w:rPr>
              <w:t xml:space="preserve"> </w:t>
            </w:r>
            <w:r w:rsidRPr="001E2608">
              <w:rPr>
                <w:color w:val="000000" w:themeColor="text1"/>
                <w:lang w:val="af-ZA"/>
              </w:rPr>
              <w:t>terugkoppelingsmeganisme voor.</w:t>
            </w:r>
            <w:r w:rsidR="00714141" w:rsidRPr="001E2608">
              <w:rPr>
                <w:color w:val="000000" w:themeColor="text1"/>
                <w:lang w:val="af-ZA"/>
              </w:rPr>
              <w:t xml:space="preserve"> </w:t>
            </w:r>
            <w:r w:rsidR="00826813">
              <w:rPr>
                <w:color w:val="000000" w:themeColor="text1"/>
                <w:lang w:val="af-ZA"/>
              </w:rPr>
              <w:br/>
            </w:r>
            <w:r w:rsidR="00FA76A3" w:rsidRPr="001E2608">
              <w:rPr>
                <w:b/>
                <w:color w:val="000000" w:themeColor="text1"/>
                <w:lang w:val="af-ZA"/>
              </w:rPr>
              <w:t>X</w:t>
            </w:r>
            <w:r w:rsidR="00FA76A3" w:rsidRPr="001E2608">
              <w:rPr>
                <w:color w:val="000000" w:themeColor="text1"/>
                <w:lang w:val="af-ZA"/>
              </w:rPr>
              <w:t xml:space="preserve"> </w:t>
            </w:r>
            <w:r w:rsidRPr="001E2608">
              <w:rPr>
                <w:color w:val="000000" w:themeColor="text1"/>
                <w:lang w:val="af-ZA"/>
              </w:rPr>
              <w:t>en</w:t>
            </w:r>
            <w:r w:rsidR="00FA76A3" w:rsidRPr="001E2608">
              <w:rPr>
                <w:color w:val="000000" w:themeColor="text1"/>
                <w:lang w:val="af-ZA"/>
              </w:rPr>
              <w:t xml:space="preserve"> </w:t>
            </w:r>
            <w:r w:rsidR="00FA76A3" w:rsidRPr="001E2608">
              <w:rPr>
                <w:b/>
                <w:color w:val="000000" w:themeColor="text1"/>
                <w:lang w:val="af-ZA"/>
              </w:rPr>
              <w:t>Y</w:t>
            </w:r>
            <w:r w:rsidR="00FA76A3" w:rsidRPr="001E2608">
              <w:rPr>
                <w:color w:val="000000" w:themeColor="text1"/>
                <w:lang w:val="af-ZA"/>
              </w:rPr>
              <w:t xml:space="preserve"> </w:t>
            </w:r>
            <w:r w:rsidRPr="001E2608">
              <w:rPr>
                <w:color w:val="000000" w:themeColor="text1"/>
                <w:lang w:val="af-ZA"/>
              </w:rPr>
              <w:t>stel</w:t>
            </w:r>
            <w:r w:rsidR="0012343D" w:rsidRPr="001E2608">
              <w:rPr>
                <w:color w:val="000000" w:themeColor="text1"/>
                <w:lang w:val="af-ZA"/>
              </w:rPr>
              <w:t xml:space="preserve"> hormone</w:t>
            </w:r>
            <w:r w:rsidRPr="001E2608">
              <w:rPr>
                <w:color w:val="000000" w:themeColor="text1"/>
                <w:lang w:val="af-ZA"/>
              </w:rPr>
              <w:t xml:space="preserve"> voor wat deur </w:t>
            </w:r>
            <w:r w:rsidR="00BE68DF">
              <w:rPr>
                <w:color w:val="000000" w:themeColor="text1"/>
                <w:lang w:val="af-ZA"/>
              </w:rPr>
              <w:t xml:space="preserve">die </w:t>
            </w:r>
            <w:r w:rsidRPr="001E2608">
              <w:rPr>
                <w:color w:val="000000" w:themeColor="text1"/>
                <w:lang w:val="af-ZA"/>
              </w:rPr>
              <w:t>onderskeie kliere afgeskei word.</w:t>
            </w:r>
          </w:p>
        </w:tc>
        <w:tc>
          <w:tcPr>
            <w:tcW w:w="251" w:type="dxa"/>
          </w:tcPr>
          <w:p w:rsidR="00714141" w:rsidRPr="001E2608" w:rsidRDefault="00714141" w:rsidP="00BB3DE7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83" w:type="dxa"/>
          </w:tcPr>
          <w:p w:rsidR="00714141" w:rsidRPr="001E2608" w:rsidRDefault="00714141" w:rsidP="00BB3DE7">
            <w:pPr>
              <w:rPr>
                <w:color w:val="000000" w:themeColor="text1"/>
                <w:lang w:val="af-ZA"/>
              </w:rPr>
            </w:pPr>
          </w:p>
        </w:tc>
      </w:tr>
    </w:tbl>
    <w:p w:rsidR="00826813" w:rsidRDefault="00826813" w:rsidP="00714141">
      <w:pPr>
        <w:rPr>
          <w:color w:val="000000" w:themeColor="text1"/>
          <w:lang w:val="af-ZA"/>
        </w:rPr>
      </w:pPr>
    </w:p>
    <w:p w:rsidR="00611B31" w:rsidRPr="001E2608" w:rsidRDefault="00826813" w:rsidP="00826813">
      <w:pPr>
        <w:jc w:val="center"/>
        <w:rPr>
          <w:color w:val="000000" w:themeColor="text1"/>
          <w:lang w:val="af-ZA"/>
        </w:rPr>
      </w:pPr>
      <w:r>
        <w:rPr>
          <w:noProof/>
          <w:color w:val="000000" w:themeColor="text1"/>
          <w:lang w:val="en-ZA" w:eastAsia="en-ZA"/>
        </w:rPr>
        <mc:AlternateContent>
          <mc:Choice Requires="wpg">
            <w:drawing>
              <wp:inline distT="0" distB="0" distL="0" distR="0" wp14:anchorId="693EF7CA" wp14:editId="2FB4F3B3">
                <wp:extent cx="2019300" cy="2400300"/>
                <wp:effectExtent l="0" t="0" r="19050" b="19050"/>
                <wp:docPr id="945" name="Group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2400300"/>
                          <a:chOff x="0" y="0"/>
                          <a:chExt cx="2019300" cy="24003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138223" y="244549"/>
                            <a:ext cx="1800900" cy="2058035"/>
                            <a:chOff x="0" y="0"/>
                            <a:chExt cx="1800900" cy="2058035"/>
                          </a:xfrm>
                        </wpg:grpSpPr>
                        <wps:wsp>
                          <wps:cNvPr id="4" name="Text Box 4"/>
                          <wps:cNvSpPr txBox="1"/>
                          <wps:spPr>
                            <a:xfrm>
                              <a:off x="0" y="552450"/>
                              <a:ext cx="296532" cy="2621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039BA" w:rsidRPr="00875971" w:rsidRDefault="004039BA" w:rsidP="00714141">
                                <w:pPr>
                                  <w:rPr>
                                    <w:b/>
                                  </w:rPr>
                                </w:pPr>
                                <w:r w:rsidRPr="00875971">
                                  <w:rPr>
                                    <w:b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5"/>
                          <wps:cNvSpPr txBox="1"/>
                          <wps:spPr>
                            <a:xfrm>
                              <a:off x="1447800" y="552450"/>
                              <a:ext cx="353100" cy="317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039BA" w:rsidRPr="00875971" w:rsidRDefault="004039BA" w:rsidP="00714141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875971">
                                  <w:rPr>
                                    <w:b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" name="Group 155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765224" cy="2058035"/>
                              <a:chOff x="5008" y="9858"/>
                              <a:chExt cx="2780" cy="3242"/>
                            </a:xfrm>
                          </wpg:grpSpPr>
                          <wps:wsp>
                            <wps:cNvPr id="23" name="Oval 1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58" y="9858"/>
                                <a:ext cx="1096" cy="8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Text Box 1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26" y="9910"/>
                                <a:ext cx="1360" cy="8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039BA" w:rsidRPr="00994658" w:rsidRDefault="004039BA" w:rsidP="00714141">
                                  <w:pPr>
                                    <w:jc w:val="center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4039BA" w:rsidRPr="00994658" w:rsidRDefault="004039BA" w:rsidP="00714141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proofErr w:type="spellStart"/>
                                  <w:r w:rsidRPr="00994658">
                                    <w:rPr>
                                      <w:b/>
                                      <w:sz w:val="22"/>
                                    </w:rPr>
                                    <w:t>Pituïtêre</w:t>
                                  </w:r>
                                  <w:proofErr w:type="spellEnd"/>
                                  <w:r w:rsidRPr="00994658">
                                    <w:rPr>
                                      <w:b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94658">
                                    <w:rPr>
                                      <w:b/>
                                      <w:sz w:val="22"/>
                                    </w:rPr>
                                    <w:t>klier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AutoShape 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50" y="11637"/>
                                <a:ext cx="250" cy="1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AutoShape 15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954" y="10254"/>
                                <a:ext cx="220" cy="5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Freeform 160"/>
                            <wps:cNvSpPr>
                              <a:spLocks/>
                            </wps:cNvSpPr>
                            <wps:spPr bwMode="auto">
                              <a:xfrm flipH="1">
                                <a:off x="7070" y="10286"/>
                                <a:ext cx="718" cy="1516"/>
                              </a:xfrm>
                              <a:custGeom>
                                <a:avLst/>
                                <a:gdLst>
                                  <a:gd name="T0" fmla="*/ 354 w 354"/>
                                  <a:gd name="T1" fmla="*/ 0 h 858"/>
                                  <a:gd name="T2" fmla="*/ 256 w 354"/>
                                  <a:gd name="T3" fmla="*/ 42 h 858"/>
                                  <a:gd name="T4" fmla="*/ 157 w 354"/>
                                  <a:gd name="T5" fmla="*/ 117 h 858"/>
                                  <a:gd name="T6" fmla="*/ 78 w 354"/>
                                  <a:gd name="T7" fmla="*/ 215 h 858"/>
                                  <a:gd name="T8" fmla="*/ 31 w 354"/>
                                  <a:gd name="T9" fmla="*/ 328 h 858"/>
                                  <a:gd name="T10" fmla="*/ 3 w 354"/>
                                  <a:gd name="T11" fmla="*/ 436 h 858"/>
                                  <a:gd name="T12" fmla="*/ 12 w 354"/>
                                  <a:gd name="T13" fmla="*/ 567 h 858"/>
                                  <a:gd name="T14" fmla="*/ 59 w 354"/>
                                  <a:gd name="T15" fmla="*/ 708 h 858"/>
                                  <a:gd name="T16" fmla="*/ 109 w 354"/>
                                  <a:gd name="T17" fmla="*/ 812 h 858"/>
                                  <a:gd name="T18" fmla="*/ 162 w 354"/>
                                  <a:gd name="T19" fmla="*/ 858 h 8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54" h="858">
                                    <a:moveTo>
                                      <a:pt x="354" y="0"/>
                                    </a:moveTo>
                                    <a:cubicBezTo>
                                      <a:pt x="321" y="11"/>
                                      <a:pt x="289" y="22"/>
                                      <a:pt x="256" y="42"/>
                                    </a:cubicBezTo>
                                    <a:cubicBezTo>
                                      <a:pt x="223" y="62"/>
                                      <a:pt x="187" y="88"/>
                                      <a:pt x="157" y="117"/>
                                    </a:cubicBezTo>
                                    <a:cubicBezTo>
                                      <a:pt x="127" y="146"/>
                                      <a:pt x="99" y="180"/>
                                      <a:pt x="78" y="215"/>
                                    </a:cubicBezTo>
                                    <a:cubicBezTo>
                                      <a:pt x="57" y="250"/>
                                      <a:pt x="43" y="291"/>
                                      <a:pt x="31" y="328"/>
                                    </a:cubicBezTo>
                                    <a:cubicBezTo>
                                      <a:pt x="19" y="365"/>
                                      <a:pt x="6" y="396"/>
                                      <a:pt x="3" y="436"/>
                                    </a:cubicBezTo>
                                    <a:cubicBezTo>
                                      <a:pt x="0" y="476"/>
                                      <a:pt x="3" y="522"/>
                                      <a:pt x="12" y="567"/>
                                    </a:cubicBezTo>
                                    <a:cubicBezTo>
                                      <a:pt x="21" y="612"/>
                                      <a:pt x="43" y="667"/>
                                      <a:pt x="59" y="708"/>
                                    </a:cubicBezTo>
                                    <a:cubicBezTo>
                                      <a:pt x="75" y="749"/>
                                      <a:pt x="92" y="787"/>
                                      <a:pt x="109" y="812"/>
                                    </a:cubicBezTo>
                                    <a:cubicBezTo>
                                      <a:pt x="126" y="837"/>
                                      <a:pt x="144" y="847"/>
                                      <a:pt x="162" y="858"/>
                                    </a:cubicBezTo>
                                  </a:path>
                                </a:pathLst>
                              </a:custGeom>
                              <a:noFill/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reeform 161"/>
                            <wps:cNvSpPr>
                              <a:spLocks/>
                            </wps:cNvSpPr>
                            <wps:spPr bwMode="auto">
                              <a:xfrm>
                                <a:off x="5008" y="10199"/>
                                <a:ext cx="812" cy="1517"/>
                              </a:xfrm>
                              <a:custGeom>
                                <a:avLst/>
                                <a:gdLst>
                                  <a:gd name="T0" fmla="*/ 354 w 354"/>
                                  <a:gd name="T1" fmla="*/ 0 h 858"/>
                                  <a:gd name="T2" fmla="*/ 256 w 354"/>
                                  <a:gd name="T3" fmla="*/ 42 h 858"/>
                                  <a:gd name="T4" fmla="*/ 157 w 354"/>
                                  <a:gd name="T5" fmla="*/ 117 h 858"/>
                                  <a:gd name="T6" fmla="*/ 78 w 354"/>
                                  <a:gd name="T7" fmla="*/ 215 h 858"/>
                                  <a:gd name="T8" fmla="*/ 31 w 354"/>
                                  <a:gd name="T9" fmla="*/ 328 h 858"/>
                                  <a:gd name="T10" fmla="*/ 3 w 354"/>
                                  <a:gd name="T11" fmla="*/ 436 h 858"/>
                                  <a:gd name="T12" fmla="*/ 12 w 354"/>
                                  <a:gd name="T13" fmla="*/ 567 h 858"/>
                                  <a:gd name="T14" fmla="*/ 59 w 354"/>
                                  <a:gd name="T15" fmla="*/ 708 h 858"/>
                                  <a:gd name="T16" fmla="*/ 109 w 354"/>
                                  <a:gd name="T17" fmla="*/ 812 h 858"/>
                                  <a:gd name="T18" fmla="*/ 162 w 354"/>
                                  <a:gd name="T19" fmla="*/ 858 h 8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54" h="858">
                                    <a:moveTo>
                                      <a:pt x="354" y="0"/>
                                    </a:moveTo>
                                    <a:cubicBezTo>
                                      <a:pt x="321" y="11"/>
                                      <a:pt x="289" y="22"/>
                                      <a:pt x="256" y="42"/>
                                    </a:cubicBezTo>
                                    <a:cubicBezTo>
                                      <a:pt x="223" y="62"/>
                                      <a:pt x="187" y="88"/>
                                      <a:pt x="157" y="117"/>
                                    </a:cubicBezTo>
                                    <a:cubicBezTo>
                                      <a:pt x="127" y="146"/>
                                      <a:pt x="99" y="180"/>
                                      <a:pt x="78" y="215"/>
                                    </a:cubicBezTo>
                                    <a:cubicBezTo>
                                      <a:pt x="57" y="250"/>
                                      <a:pt x="43" y="291"/>
                                      <a:pt x="31" y="328"/>
                                    </a:cubicBezTo>
                                    <a:cubicBezTo>
                                      <a:pt x="19" y="365"/>
                                      <a:pt x="6" y="396"/>
                                      <a:pt x="3" y="436"/>
                                    </a:cubicBezTo>
                                    <a:cubicBezTo>
                                      <a:pt x="0" y="476"/>
                                      <a:pt x="3" y="522"/>
                                      <a:pt x="12" y="567"/>
                                    </a:cubicBezTo>
                                    <a:cubicBezTo>
                                      <a:pt x="21" y="612"/>
                                      <a:pt x="43" y="667"/>
                                      <a:pt x="59" y="708"/>
                                    </a:cubicBezTo>
                                    <a:cubicBezTo>
                                      <a:pt x="75" y="749"/>
                                      <a:pt x="92" y="787"/>
                                      <a:pt x="109" y="812"/>
                                    </a:cubicBezTo>
                                    <a:cubicBezTo>
                                      <a:pt x="126" y="837"/>
                                      <a:pt x="144" y="847"/>
                                      <a:pt x="162" y="858"/>
                                    </a:cubicBezTo>
                                  </a:path>
                                </a:pathLst>
                              </a:custGeom>
                              <a:noFill/>
                              <a:ln w="28575" cap="flat" cmpd="sng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" name="Group 1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17" y="11640"/>
                                <a:ext cx="2209" cy="1460"/>
                                <a:chOff x="5317" y="11640"/>
                                <a:chExt cx="2209" cy="1460"/>
                              </a:xfrm>
                            </wpg:grpSpPr>
                            <wps:wsp>
                              <wps:cNvPr id="31" name="Freeform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17" y="11640"/>
                                  <a:ext cx="2209" cy="1460"/>
                                </a:xfrm>
                                <a:custGeom>
                                  <a:avLst/>
                                  <a:gdLst>
                                    <a:gd name="T0" fmla="*/ 30 w 1425"/>
                                    <a:gd name="T1" fmla="*/ 230 h 792"/>
                                    <a:gd name="T2" fmla="*/ 63 w 1425"/>
                                    <a:gd name="T3" fmla="*/ 144 h 792"/>
                                    <a:gd name="T4" fmla="*/ 109 w 1425"/>
                                    <a:gd name="T5" fmla="*/ 74 h 792"/>
                                    <a:gd name="T6" fmla="*/ 173 w 1425"/>
                                    <a:gd name="T7" fmla="*/ 27 h 792"/>
                                    <a:gd name="T8" fmla="*/ 214 w 1425"/>
                                    <a:gd name="T9" fmla="*/ 4 h 792"/>
                                    <a:gd name="T10" fmla="*/ 269 w 1425"/>
                                    <a:gd name="T11" fmla="*/ 4 h 792"/>
                                    <a:gd name="T12" fmla="*/ 362 w 1425"/>
                                    <a:gd name="T13" fmla="*/ 8 h 792"/>
                                    <a:gd name="T14" fmla="*/ 429 w 1425"/>
                                    <a:gd name="T15" fmla="*/ 36 h 792"/>
                                    <a:gd name="T16" fmla="*/ 476 w 1425"/>
                                    <a:gd name="T17" fmla="*/ 83 h 792"/>
                                    <a:gd name="T18" fmla="*/ 512 w 1425"/>
                                    <a:gd name="T19" fmla="*/ 154 h 792"/>
                                    <a:gd name="T20" fmla="*/ 570 w 1425"/>
                                    <a:gd name="T21" fmla="*/ 210 h 792"/>
                                    <a:gd name="T22" fmla="*/ 659 w 1425"/>
                                    <a:gd name="T23" fmla="*/ 230 h 792"/>
                                    <a:gd name="T24" fmla="*/ 804 w 1425"/>
                                    <a:gd name="T25" fmla="*/ 230 h 792"/>
                                    <a:gd name="T26" fmla="*/ 873 w 1425"/>
                                    <a:gd name="T27" fmla="*/ 182 h 792"/>
                                    <a:gd name="T28" fmla="*/ 917 w 1425"/>
                                    <a:gd name="T29" fmla="*/ 121 h 792"/>
                                    <a:gd name="T30" fmla="*/ 968 w 1425"/>
                                    <a:gd name="T31" fmla="*/ 55 h 792"/>
                                    <a:gd name="T32" fmla="*/ 1006 w 1425"/>
                                    <a:gd name="T33" fmla="*/ 18 h 792"/>
                                    <a:gd name="T34" fmla="*/ 1069 w 1425"/>
                                    <a:gd name="T35" fmla="*/ 4 h 792"/>
                                    <a:gd name="T36" fmla="*/ 1147 w 1425"/>
                                    <a:gd name="T37" fmla="*/ 4 h 792"/>
                                    <a:gd name="T38" fmla="*/ 1203 w 1425"/>
                                    <a:gd name="T39" fmla="*/ 13 h 792"/>
                                    <a:gd name="T40" fmla="*/ 1269 w 1425"/>
                                    <a:gd name="T41" fmla="*/ 55 h 792"/>
                                    <a:gd name="T42" fmla="*/ 1344 w 1425"/>
                                    <a:gd name="T43" fmla="*/ 130 h 792"/>
                                    <a:gd name="T44" fmla="*/ 1405 w 1425"/>
                                    <a:gd name="T45" fmla="*/ 313 h 792"/>
                                    <a:gd name="T46" fmla="*/ 1414 w 1425"/>
                                    <a:gd name="T47" fmla="*/ 482 h 792"/>
                                    <a:gd name="T48" fmla="*/ 1339 w 1425"/>
                                    <a:gd name="T49" fmla="*/ 665 h 792"/>
                                    <a:gd name="T50" fmla="*/ 1241 w 1425"/>
                                    <a:gd name="T51" fmla="*/ 764 h 792"/>
                                    <a:gd name="T52" fmla="*/ 1114 w 1425"/>
                                    <a:gd name="T53" fmla="*/ 782 h 792"/>
                                    <a:gd name="T54" fmla="*/ 978 w 1425"/>
                                    <a:gd name="T55" fmla="*/ 773 h 792"/>
                                    <a:gd name="T56" fmla="*/ 898 w 1425"/>
                                    <a:gd name="T57" fmla="*/ 670 h 792"/>
                                    <a:gd name="T58" fmla="*/ 873 w 1425"/>
                                    <a:gd name="T59" fmla="*/ 603 h 792"/>
                                    <a:gd name="T60" fmla="*/ 847 w 1425"/>
                                    <a:gd name="T61" fmla="*/ 562 h 792"/>
                                    <a:gd name="T62" fmla="*/ 795 w 1425"/>
                                    <a:gd name="T63" fmla="*/ 532 h 792"/>
                                    <a:gd name="T64" fmla="*/ 739 w 1425"/>
                                    <a:gd name="T65" fmla="*/ 532 h 792"/>
                                    <a:gd name="T66" fmla="*/ 678 w 1425"/>
                                    <a:gd name="T67" fmla="*/ 532 h 792"/>
                                    <a:gd name="T68" fmla="*/ 612 w 1425"/>
                                    <a:gd name="T69" fmla="*/ 562 h 792"/>
                                    <a:gd name="T70" fmla="*/ 579 w 1425"/>
                                    <a:gd name="T71" fmla="*/ 642 h 792"/>
                                    <a:gd name="T72" fmla="*/ 512 w 1425"/>
                                    <a:gd name="T73" fmla="*/ 735 h 792"/>
                                    <a:gd name="T74" fmla="*/ 429 w 1425"/>
                                    <a:gd name="T75" fmla="*/ 778 h 792"/>
                                    <a:gd name="T76" fmla="*/ 269 w 1425"/>
                                    <a:gd name="T77" fmla="*/ 787 h 792"/>
                                    <a:gd name="T78" fmla="*/ 148 w 1425"/>
                                    <a:gd name="T79" fmla="*/ 745 h 792"/>
                                    <a:gd name="T80" fmla="*/ 77 w 1425"/>
                                    <a:gd name="T81" fmla="*/ 651 h 792"/>
                                    <a:gd name="T82" fmla="*/ 30 w 1425"/>
                                    <a:gd name="T83" fmla="*/ 562 h 792"/>
                                    <a:gd name="T84" fmla="*/ 7 w 1425"/>
                                    <a:gd name="T85" fmla="*/ 426 h 792"/>
                                    <a:gd name="T86" fmla="*/ 2 w 1425"/>
                                    <a:gd name="T87" fmla="*/ 341 h 792"/>
                                    <a:gd name="T88" fmla="*/ 21 w 1425"/>
                                    <a:gd name="T89" fmla="*/ 262 h 792"/>
                                    <a:gd name="T90" fmla="*/ 30 w 1425"/>
                                    <a:gd name="T91" fmla="*/ 230 h 7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425" h="792">
                                      <a:moveTo>
                                        <a:pt x="30" y="230"/>
                                      </a:moveTo>
                                      <a:cubicBezTo>
                                        <a:pt x="37" y="210"/>
                                        <a:pt x="50" y="170"/>
                                        <a:pt x="63" y="144"/>
                                      </a:cubicBezTo>
                                      <a:cubicBezTo>
                                        <a:pt x="76" y="118"/>
                                        <a:pt x="91" y="93"/>
                                        <a:pt x="109" y="74"/>
                                      </a:cubicBezTo>
                                      <a:cubicBezTo>
                                        <a:pt x="127" y="55"/>
                                        <a:pt x="156" y="39"/>
                                        <a:pt x="173" y="27"/>
                                      </a:cubicBezTo>
                                      <a:cubicBezTo>
                                        <a:pt x="190" y="15"/>
                                        <a:pt x="198" y="8"/>
                                        <a:pt x="214" y="4"/>
                                      </a:cubicBezTo>
                                      <a:cubicBezTo>
                                        <a:pt x="230" y="0"/>
                                        <a:pt x="244" y="3"/>
                                        <a:pt x="269" y="4"/>
                                      </a:cubicBezTo>
                                      <a:cubicBezTo>
                                        <a:pt x="294" y="5"/>
                                        <a:pt x="335" y="3"/>
                                        <a:pt x="362" y="8"/>
                                      </a:cubicBezTo>
                                      <a:cubicBezTo>
                                        <a:pt x="389" y="13"/>
                                        <a:pt x="410" y="24"/>
                                        <a:pt x="429" y="36"/>
                                      </a:cubicBezTo>
                                      <a:cubicBezTo>
                                        <a:pt x="448" y="48"/>
                                        <a:pt x="462" y="63"/>
                                        <a:pt x="476" y="83"/>
                                      </a:cubicBezTo>
                                      <a:cubicBezTo>
                                        <a:pt x="490" y="103"/>
                                        <a:pt x="496" y="133"/>
                                        <a:pt x="512" y="154"/>
                                      </a:cubicBezTo>
                                      <a:cubicBezTo>
                                        <a:pt x="528" y="175"/>
                                        <a:pt x="546" y="197"/>
                                        <a:pt x="570" y="210"/>
                                      </a:cubicBezTo>
                                      <a:cubicBezTo>
                                        <a:pt x="594" y="223"/>
                                        <a:pt x="620" y="227"/>
                                        <a:pt x="659" y="230"/>
                                      </a:cubicBezTo>
                                      <a:cubicBezTo>
                                        <a:pt x="698" y="233"/>
                                        <a:pt x="768" y="238"/>
                                        <a:pt x="804" y="230"/>
                                      </a:cubicBezTo>
                                      <a:cubicBezTo>
                                        <a:pt x="840" y="222"/>
                                        <a:pt x="854" y="200"/>
                                        <a:pt x="873" y="182"/>
                                      </a:cubicBezTo>
                                      <a:cubicBezTo>
                                        <a:pt x="892" y="164"/>
                                        <a:pt x="901" y="142"/>
                                        <a:pt x="917" y="121"/>
                                      </a:cubicBezTo>
                                      <a:cubicBezTo>
                                        <a:pt x="933" y="100"/>
                                        <a:pt x="953" y="72"/>
                                        <a:pt x="968" y="55"/>
                                      </a:cubicBezTo>
                                      <a:cubicBezTo>
                                        <a:pt x="983" y="38"/>
                                        <a:pt x="989" y="26"/>
                                        <a:pt x="1006" y="18"/>
                                      </a:cubicBezTo>
                                      <a:cubicBezTo>
                                        <a:pt x="1023" y="10"/>
                                        <a:pt x="1046" y="6"/>
                                        <a:pt x="1069" y="4"/>
                                      </a:cubicBezTo>
                                      <a:cubicBezTo>
                                        <a:pt x="1092" y="2"/>
                                        <a:pt x="1125" y="2"/>
                                        <a:pt x="1147" y="4"/>
                                      </a:cubicBezTo>
                                      <a:cubicBezTo>
                                        <a:pt x="1169" y="6"/>
                                        <a:pt x="1183" y="4"/>
                                        <a:pt x="1203" y="13"/>
                                      </a:cubicBezTo>
                                      <a:cubicBezTo>
                                        <a:pt x="1223" y="22"/>
                                        <a:pt x="1246" y="36"/>
                                        <a:pt x="1269" y="55"/>
                                      </a:cubicBezTo>
                                      <a:cubicBezTo>
                                        <a:pt x="1292" y="74"/>
                                        <a:pt x="1321" y="87"/>
                                        <a:pt x="1344" y="130"/>
                                      </a:cubicBezTo>
                                      <a:cubicBezTo>
                                        <a:pt x="1367" y="173"/>
                                        <a:pt x="1393" y="254"/>
                                        <a:pt x="1405" y="313"/>
                                      </a:cubicBezTo>
                                      <a:cubicBezTo>
                                        <a:pt x="1417" y="372"/>
                                        <a:pt x="1425" y="423"/>
                                        <a:pt x="1414" y="482"/>
                                      </a:cubicBezTo>
                                      <a:cubicBezTo>
                                        <a:pt x="1403" y="541"/>
                                        <a:pt x="1368" y="618"/>
                                        <a:pt x="1339" y="665"/>
                                      </a:cubicBezTo>
                                      <a:cubicBezTo>
                                        <a:pt x="1310" y="712"/>
                                        <a:pt x="1278" y="744"/>
                                        <a:pt x="1241" y="764"/>
                                      </a:cubicBezTo>
                                      <a:cubicBezTo>
                                        <a:pt x="1204" y="784"/>
                                        <a:pt x="1158" y="781"/>
                                        <a:pt x="1114" y="782"/>
                                      </a:cubicBezTo>
                                      <a:cubicBezTo>
                                        <a:pt x="1070" y="783"/>
                                        <a:pt x="1014" y="792"/>
                                        <a:pt x="978" y="773"/>
                                      </a:cubicBezTo>
                                      <a:cubicBezTo>
                                        <a:pt x="942" y="754"/>
                                        <a:pt x="916" y="698"/>
                                        <a:pt x="898" y="670"/>
                                      </a:cubicBezTo>
                                      <a:cubicBezTo>
                                        <a:pt x="880" y="642"/>
                                        <a:pt x="882" y="621"/>
                                        <a:pt x="873" y="603"/>
                                      </a:cubicBezTo>
                                      <a:cubicBezTo>
                                        <a:pt x="864" y="585"/>
                                        <a:pt x="860" y="574"/>
                                        <a:pt x="847" y="562"/>
                                      </a:cubicBezTo>
                                      <a:cubicBezTo>
                                        <a:pt x="834" y="550"/>
                                        <a:pt x="813" y="537"/>
                                        <a:pt x="795" y="532"/>
                                      </a:cubicBezTo>
                                      <a:cubicBezTo>
                                        <a:pt x="777" y="527"/>
                                        <a:pt x="758" y="532"/>
                                        <a:pt x="739" y="532"/>
                                      </a:cubicBezTo>
                                      <a:cubicBezTo>
                                        <a:pt x="720" y="532"/>
                                        <a:pt x="699" y="527"/>
                                        <a:pt x="678" y="532"/>
                                      </a:cubicBezTo>
                                      <a:cubicBezTo>
                                        <a:pt x="657" y="537"/>
                                        <a:pt x="629" y="544"/>
                                        <a:pt x="612" y="562"/>
                                      </a:cubicBezTo>
                                      <a:cubicBezTo>
                                        <a:pt x="595" y="580"/>
                                        <a:pt x="596" y="613"/>
                                        <a:pt x="579" y="642"/>
                                      </a:cubicBezTo>
                                      <a:cubicBezTo>
                                        <a:pt x="562" y="671"/>
                                        <a:pt x="537" y="712"/>
                                        <a:pt x="512" y="735"/>
                                      </a:cubicBezTo>
                                      <a:cubicBezTo>
                                        <a:pt x="487" y="758"/>
                                        <a:pt x="469" y="769"/>
                                        <a:pt x="429" y="778"/>
                                      </a:cubicBezTo>
                                      <a:cubicBezTo>
                                        <a:pt x="389" y="787"/>
                                        <a:pt x="316" y="792"/>
                                        <a:pt x="269" y="787"/>
                                      </a:cubicBezTo>
                                      <a:cubicBezTo>
                                        <a:pt x="222" y="782"/>
                                        <a:pt x="180" y="768"/>
                                        <a:pt x="148" y="745"/>
                                      </a:cubicBezTo>
                                      <a:cubicBezTo>
                                        <a:pt x="116" y="722"/>
                                        <a:pt x="97" y="681"/>
                                        <a:pt x="77" y="651"/>
                                      </a:cubicBezTo>
                                      <a:cubicBezTo>
                                        <a:pt x="57" y="621"/>
                                        <a:pt x="42" y="599"/>
                                        <a:pt x="30" y="562"/>
                                      </a:cubicBezTo>
                                      <a:cubicBezTo>
                                        <a:pt x="18" y="525"/>
                                        <a:pt x="12" y="463"/>
                                        <a:pt x="7" y="426"/>
                                      </a:cubicBezTo>
                                      <a:cubicBezTo>
                                        <a:pt x="2" y="389"/>
                                        <a:pt x="0" y="368"/>
                                        <a:pt x="2" y="341"/>
                                      </a:cubicBezTo>
                                      <a:cubicBezTo>
                                        <a:pt x="4" y="314"/>
                                        <a:pt x="16" y="284"/>
                                        <a:pt x="21" y="262"/>
                                      </a:cubicBezTo>
                                      <a:cubicBezTo>
                                        <a:pt x="26" y="240"/>
                                        <a:pt x="23" y="250"/>
                                        <a:pt x="30" y="2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" name="Text Box 1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14" y="11973"/>
                                  <a:ext cx="1360" cy="8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039BA" w:rsidRPr="00994658" w:rsidRDefault="004039BA" w:rsidP="00714141">
                                    <w:pPr>
                                      <w:jc w:val="center"/>
                                      <w:rPr>
                                        <w:b/>
                                        <w:sz w:val="6"/>
                                      </w:rPr>
                                    </w:pPr>
                                  </w:p>
                                  <w:p w:rsidR="004039BA" w:rsidRPr="00994658" w:rsidRDefault="004039BA" w:rsidP="00714141">
                                    <w:pPr>
                                      <w:jc w:val="center"/>
                                      <w:rPr>
                                        <w:b/>
                                        <w:sz w:val="22"/>
                                      </w:rPr>
                                    </w:pPr>
                                    <w:proofErr w:type="spellStart"/>
                                    <w:r w:rsidRPr="00994658">
                                      <w:rPr>
                                        <w:b/>
                                        <w:sz w:val="22"/>
                                      </w:rPr>
                                      <w:t>Tiroïed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-</w:t>
                                    </w:r>
                                    <w:r w:rsidRPr="00994658">
                                      <w:rPr>
                                        <w:b/>
                                        <w:sz w:val="2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94658">
                                      <w:rPr>
                                        <w:b/>
                                        <w:sz w:val="22"/>
                                      </w:rPr>
                                      <w:t>klier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6" name="Rectangle 26"/>
                        <wps:cNvSpPr/>
                        <wps:spPr>
                          <a:xfrm>
                            <a:off x="0" y="0"/>
                            <a:ext cx="2019300" cy="24003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5" o:spid="_x0000_s1107" style="width:159pt;height:189pt;mso-position-horizontal-relative:char;mso-position-vertical-relative:line" coordsize="20193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">
                <v:group id="Group 1" o:spid="_x0000_s1108" style="position:absolute;left:1382;top:2445;width:18009;height:20580" coordsize="18009,20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Text Box 4" o:spid="_x0000_s1109" type="#_x0000_t202" style="position:absolute;top:5524;width:2965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  <v:textbox>
                      <w:txbxContent>
                        <w:p w:rsidR="004039BA" w:rsidRPr="00875971" w:rsidRDefault="004039BA" w:rsidP="00714141">
                          <w:pPr>
                            <w:rPr>
                              <w:b/>
                            </w:rPr>
                          </w:pPr>
                          <w:r w:rsidRPr="00875971">
                            <w:rPr>
                              <w:b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5" o:spid="_x0000_s1110" type="#_x0000_t202" style="position:absolute;left:14478;top:5524;width:3531;height:3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  <v:textbox>
                      <w:txbxContent>
                        <w:p w:rsidR="004039BA" w:rsidRPr="00875971" w:rsidRDefault="004039BA" w:rsidP="00714141">
                          <w:pPr>
                            <w:rPr>
                              <w:b/>
                            </w:rPr>
                          </w:pPr>
                          <w:r>
                            <w:t xml:space="preserve"> </w:t>
                          </w:r>
                          <w:r w:rsidRPr="00875971">
                            <w:rPr>
                              <w:b/>
                            </w:rPr>
                            <w:t>Y</w:t>
                          </w:r>
                        </w:p>
                      </w:txbxContent>
                    </v:textbox>
                  </v:shape>
                  <v:group id="Group 155" o:spid="_x0000_s1111" style="position:absolute;width:17652;height:20580" coordorigin="5008,9858" coordsize="2780,3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oval id="Oval 156" o:spid="_x0000_s1112" style="position:absolute;left:5858;top:9858;width:1096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ns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TO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fiewgAAANsAAAAPAAAAAAAAAAAAAAAAAJgCAABkcnMvZG93&#10;bnJldi54bWxQSwUGAAAAAAQABAD1AAAAhwMAAAAA&#10;"/>
                    <v:shape id="Text Box 157" o:spid="_x0000_s1113" type="#_x0000_t202" style="position:absolute;left:5726;top:9910;width:1360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<v:textbox>
                        <w:txbxContent>
                          <w:p w:rsidR="004039BA" w:rsidRPr="00994658" w:rsidRDefault="004039BA" w:rsidP="00714141">
                            <w:pPr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4039BA" w:rsidRPr="00994658" w:rsidRDefault="004039BA" w:rsidP="00714141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proofErr w:type="spellStart"/>
                            <w:r w:rsidRPr="00994658">
                              <w:rPr>
                                <w:b/>
                                <w:sz w:val="22"/>
                              </w:rPr>
                              <w:t>Pituïtêre</w:t>
                            </w:r>
                            <w:proofErr w:type="spellEnd"/>
                            <w:r w:rsidRPr="00994658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94658">
                              <w:rPr>
                                <w:b/>
                                <w:sz w:val="22"/>
                              </w:rPr>
                              <w:t>klier</w:t>
                            </w:r>
                            <w:proofErr w:type="spellEnd"/>
                          </w:p>
                        </w:txbxContent>
                      </v:textbox>
                    </v:shape>
                    <v:shape id="AutoShape 158" o:spid="_x0000_s1114" type="#_x0000_t32" style="position:absolute;left:5250;top:11637;width:250;height:1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qBXM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GoFcxAAAANsAAAAPAAAAAAAAAAAA&#10;AAAAAKECAABkcnMvZG93bnJldi54bWxQSwUGAAAAAAQABAD5AAAAkgMAAAAA&#10;">
                      <v:stroke endarrow="block"/>
                    </v:shape>
                    <v:shape id="AutoShape 159" o:spid="_x0000_s1115" type="#_x0000_t32" style="position:absolute;left:6954;top:10254;width:220;height:5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xRWMMAAADbAAAADwAAAGRycy9kb3ducmV2LnhtbESPT2vCQBTE7wW/w/KE3urGEGyNriIV&#10;QUov/jn0+Mg+N8Hs25B91fTbu4VCj8PM/IZZrgffqhv1sQlsYDrJQBFXwTbsDJxPu5c3UFGQLbaB&#10;ycAPRVivRk9LLG2484FuR3EqQTiWaKAW6UqtY1WTxzgJHXHyLqH3KEn2Ttse7wnuW51n2Ux7bDgt&#10;1NjRe03V9fjtDXyd/ec8L7beFe4kB6GPJi9mxjyPh80ClNAg/+G/9t4ayF/h90v6AXr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MUVjDAAAA2wAAAA8AAAAAAAAAAAAA&#10;AAAAoQIAAGRycy9kb3ducmV2LnhtbFBLBQYAAAAABAAEAPkAAACRAwAAAAA=&#10;">
                      <v:stroke endarrow="block"/>
                    </v:shape>
                    <v:shape id="Freeform 160" o:spid="_x0000_s1116" style="position:absolute;left:7070;top:10286;width:718;height:1516;flip:x;visibility:visible;mso-wrap-style:square;v-text-anchor:top" coordsize="354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ia8AA&#10;AADbAAAADwAAAGRycy9kb3ducmV2LnhtbERPy4rCMBTdC/5DuMLsNPWBaDWKKIIrYWrBLi/NtS02&#10;N7WJWv9+shBmeTjv9bYztXhR6yrLCsajCARxbnXFhYL0chwuQDiPrLG2TAo+5GC76ffWGGv75l96&#10;Jb4QIYRdjApK75tYSpeXZNCNbEMcuJttDfoA20LqFt8h3NRyEkVzabDi0FBiQ/uS8nvyNArOt2k2&#10;X84eh+spbbJLNkvMMv0o9TPodisQnjr/L/66T1rBJIwNX8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+ia8AAAADbAAAADwAAAAAAAAAAAAAAAACYAgAAZHJzL2Rvd25y&#10;ZXYueG1sUEsFBgAAAAAEAAQA9QAAAIUDAAAAAA==&#10;" path="m354,c321,11,289,22,256,42v-33,20,-69,46,-99,75c127,146,99,180,78,215,57,250,43,291,31,328,19,365,6,396,3,436v-3,40,,86,9,131c21,612,43,667,59,708v16,41,33,79,50,104c126,837,144,847,162,858e" filled="f" strokeweight="2.25pt">
                      <v:path arrowok="t" o:connecttype="custom" o:connectlocs="718,0;519,74;318,207;158,380;63,580;6,770;24,1002;120,1251;221,1435;329,1516" o:connectangles="0,0,0,0,0,0,0,0,0,0"/>
                    </v:shape>
                    <v:shape id="Freeform 161" o:spid="_x0000_s1117" style="position:absolute;left:5008;top:10199;width:812;height:1517;visibility:visible;mso-wrap-style:square;v-text-anchor:top" coordsize="354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cJK8QA&#10;AADbAAAADwAAAGRycy9kb3ducmV2LnhtbESPQWsCMRSE70L/Q3iFXkSzihXdGkVKC71JdRW8PZLn&#10;bujmZdmk7vrvTaHgcZiZb5jVpne1uFIbrGcFk3EGglh7Y7lUUBw+RwsQISIbrD2TghsF2KyfBivM&#10;je/4m677WIoE4ZCjgirGJpcy6IochrFviJN38a3DmGRbStNil+CultMsm0uHltNChQ29V6R/9r9O&#10;waXbnYLdLYrh8Xw7fNhCd68zrdTLc799AxGpj4/wf/vLKJgu4e9L+gF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HCSvEAAAA2wAAAA8AAAAAAAAAAAAAAAAAmAIAAGRycy9k&#10;b3ducmV2LnhtbFBLBQYAAAAABAAEAPUAAACJAwAAAAA=&#10;" path="m354,c321,11,289,22,256,42v-33,20,-69,46,-99,75c127,146,99,180,78,215,57,250,43,291,31,328,19,365,6,396,3,436v-3,40,,86,9,131c21,612,43,667,59,708v16,41,33,79,50,104c126,837,144,847,162,858e" filled="f" strokeweight="2.25pt">
                      <v:stroke dashstyle="1 1"/>
                      <v:path arrowok="t" o:connecttype="custom" o:connectlocs="812,0;587,74;360,207;179,380;71,580;7,771;28,1002;135,1252;250,1436;372,1517" o:connectangles="0,0,0,0,0,0,0,0,0,0"/>
                    </v:shape>
                    <v:group id="Group 162" o:spid="_x0000_s1118" style="position:absolute;left:5317;top:11640;width:2209;height:1460" coordorigin="5317,11640" coordsize="2209,1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shape id="Freeform 163" o:spid="_x0000_s1119" style="position:absolute;left:5317;top:11640;width:2209;height:1460;visibility:visible;mso-wrap-style:square;v-text-anchor:top" coordsize="1425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AfsQA&#10;AADbAAAADwAAAGRycy9kb3ducmV2LnhtbESPT4vCMBTE74LfITxhL4umrqClGkUEQUSW9c/B46N5&#10;tsXmpTap1m+/EQSPw8z8hpktWlOKO9WusKxgOIhAEKdWF5wpOB3X/RiE88gaS8uk4EkOFvNuZ4aJ&#10;tg/e0/3gMxEg7BJUkHtfJVK6NCeDbmAr4uBdbG3QB1lnUtf4CHBTyp8oGkuDBYeFHCta5ZReD41R&#10;EMvtuC1+b+fRc/19a/xk99eUsVJfvXY5BeGp9Z/wu73RCkZDeH0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DAH7EAAAA2wAAAA8AAAAAAAAAAAAAAAAAmAIAAGRycy9k&#10;b3ducmV2LnhtbFBLBQYAAAAABAAEAPUAAACJAwAAAAA=&#10;" path="m30,230v7,-20,20,-60,33,-86c76,118,91,93,109,74,127,55,156,39,173,27,190,15,198,8,214,4v16,-4,30,-1,55,c294,5,335,3,362,8v27,5,48,16,67,28c448,48,462,63,476,83v14,20,20,50,36,71c528,175,546,197,570,210v24,13,50,17,89,20c698,233,768,238,804,230v36,-8,50,-30,69,-48c892,164,901,142,917,121v16,-21,36,-49,51,-66c983,38,989,26,1006,18v17,-8,40,-12,63,-14c1092,2,1125,2,1147,4v22,2,36,,56,9c1223,22,1246,36,1269,55v23,19,52,32,75,75c1367,173,1393,254,1405,313v12,59,20,110,9,169c1403,541,1368,618,1339,665v-29,47,-61,79,-98,99c1204,784,1158,781,1114,782v-44,1,-100,10,-136,-9c942,754,916,698,898,670,880,642,882,621,873,603v-9,-18,-13,-29,-26,-41c834,550,813,537,795,532v-18,-5,-37,,-56,c720,532,699,527,678,532v-21,5,-49,12,-66,30c595,580,596,613,579,642v-17,29,-42,70,-67,93c487,758,469,769,429,778v-40,9,-113,14,-160,9c222,782,180,768,148,745,116,722,97,681,77,651,57,621,42,599,30,562,18,525,12,463,7,426,2,389,,368,2,341,4,314,16,284,21,262v5,-22,2,-12,9,-32xe" strokeweight="1pt">
                        <v:path arrowok="t" o:connecttype="custom" o:connectlocs="47,424;98,265;169,136;268,50;332,7;417,7;561,15;665,66;738,153;794,284;884,387;1022,424;1246,424;1353,336;1422,223;1501,101;1559,33;1657,7;1778,7;1865,24;1967,101;2083,240;2178,577;2192,889;2076,1226;1924,1408;1727,1442;1516,1425;1392,1235;1353,1112;1313,1036;1232,981;1146,981;1051,981;949,1036;898,1183;794,1355;665,1434;417,1451;229,1373;119,1200;47,1036;11,785;3,629;33,483;47,424" o:connectangles="0,0,0,0,0,0,0,0,0,0,0,0,0,0,0,0,0,0,0,0,0,0,0,0,0,0,0,0,0,0,0,0,0,0,0,0,0,0,0,0,0,0,0,0,0,0"/>
                      </v:shape>
                      <v:shape id="Text Box 164" o:spid="_x0000_s1120" type="#_x0000_t202" style="position:absolute;left:5814;top:11973;width:1360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C0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vki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gtHEAAAA3AAAAA8AAAAAAAAAAAAAAAAAmAIAAGRycy9k&#10;b3ducmV2LnhtbFBLBQYAAAAABAAEAPUAAACJAwAAAAA=&#10;" filled="f" stroked="f">
                        <v:textbox>
                          <w:txbxContent>
                            <w:p w:rsidR="004039BA" w:rsidRPr="00994658" w:rsidRDefault="004039BA" w:rsidP="00714141">
                              <w:pPr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 w:rsidR="004039BA" w:rsidRPr="00994658" w:rsidRDefault="004039BA" w:rsidP="00714141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proofErr w:type="spellStart"/>
                              <w:r w:rsidRPr="00994658">
                                <w:rPr>
                                  <w:b/>
                                  <w:sz w:val="22"/>
                                </w:rPr>
                                <w:t>Tiroïed</w:t>
                              </w:r>
                              <w:proofErr w:type="spellEnd"/>
                              <w:r>
                                <w:rPr>
                                  <w:b/>
                                  <w:sz w:val="22"/>
                                </w:rPr>
                                <w:t>-</w:t>
                              </w:r>
                              <w:r w:rsidRPr="00994658"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994658">
                                <w:rPr>
                                  <w:b/>
                                  <w:sz w:val="22"/>
                                </w:rPr>
                                <w:t>klier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</v:group>
                </v:group>
                <v:rect id="Rectangle 26" o:spid="_x0000_s1121" style="position:absolute;width:20193;height:24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ThcEA&#10;AADbAAAADwAAAGRycy9kb3ducmV2LnhtbESPT4vCMBTE7wt+h/AEb2uqB5GusYigeLX2sHt72zz7&#10;x+alNtHWb28EweMwM79hVslgGnGnzlWWFcymEQji3OqKCwXZafe9BOE8ssbGMil4kINkPfpaYaxt&#10;z0e6p74QAcIuRgWl920spctLMuimtiUO3tl2Bn2QXSF1h32Am0bOo2ghDVYcFkpsaVtSfklvRsF1&#10;737T+lHT6c81//uszzy2mVKT8bD5AeFp8J/wu33QCuYLeH0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ak4XBAAAA2wAAAA8AAAAAAAAAAAAAAAAAmAIAAGRycy9kb3du&#10;cmV2LnhtbFBLBQYAAAAABAAEAPUAAACGAwAAAAA=&#10;" filled="f" strokecolor="windowText" strokeweight="1.5pt"/>
                <w10:anchorlock/>
              </v:group>
            </w:pict>
          </mc:Fallback>
        </mc:AlternateContent>
      </w:r>
    </w:p>
    <w:p w:rsidR="0051368C" w:rsidRPr="001E2608" w:rsidRDefault="0051368C" w:rsidP="00714141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714141" w:rsidRPr="001E2608" w:rsidTr="00BB3DE7">
        <w:trPr>
          <w:trHeight w:val="333"/>
        </w:trPr>
        <w:tc>
          <w:tcPr>
            <w:tcW w:w="959" w:type="dxa"/>
            <w:shd w:val="clear" w:color="auto" w:fill="auto"/>
          </w:tcPr>
          <w:p w:rsidR="00714141" w:rsidRPr="001E2608" w:rsidRDefault="00714141" w:rsidP="00BB3DE7">
            <w:pPr>
              <w:rPr>
                <w:b/>
                <w:bCs w:val="0"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714141" w:rsidRPr="001E2608" w:rsidRDefault="00714141" w:rsidP="00BB3DE7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2.4.1</w:t>
            </w:r>
          </w:p>
          <w:p w:rsidR="00714141" w:rsidRPr="001E2608" w:rsidRDefault="00714141" w:rsidP="00BB3DE7">
            <w:pPr>
              <w:rPr>
                <w:color w:val="000000" w:themeColor="text1"/>
                <w:lang w:val="af-ZA"/>
              </w:rPr>
            </w:pPr>
          </w:p>
          <w:p w:rsidR="00714141" w:rsidRPr="001E2608" w:rsidRDefault="00714141" w:rsidP="00BB3DE7">
            <w:pPr>
              <w:rPr>
                <w:color w:val="000000" w:themeColor="text1"/>
                <w:lang w:val="af-ZA"/>
              </w:rPr>
            </w:pPr>
          </w:p>
          <w:p w:rsidR="00714141" w:rsidRPr="001E2608" w:rsidRDefault="00714141" w:rsidP="00BB3DE7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2.4.2</w:t>
            </w:r>
          </w:p>
          <w:p w:rsidR="00714141" w:rsidRPr="001E2608" w:rsidRDefault="00714141" w:rsidP="00BB3DE7">
            <w:pPr>
              <w:rPr>
                <w:color w:val="000000" w:themeColor="text1"/>
                <w:lang w:val="af-ZA"/>
              </w:rPr>
            </w:pPr>
          </w:p>
          <w:p w:rsidR="00714141" w:rsidRPr="001E2608" w:rsidRDefault="00714141" w:rsidP="00EF0377">
            <w:pPr>
              <w:rPr>
                <w:b/>
                <w:bCs w:val="0"/>
                <w:color w:val="000000" w:themeColor="text1"/>
                <w:sz w:val="16"/>
                <w:szCs w:val="16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2.4.3</w:t>
            </w:r>
          </w:p>
        </w:tc>
        <w:tc>
          <w:tcPr>
            <w:tcW w:w="7371" w:type="dxa"/>
            <w:shd w:val="clear" w:color="auto" w:fill="auto"/>
          </w:tcPr>
          <w:p w:rsidR="00714141" w:rsidRPr="001E2608" w:rsidRDefault="002A733C" w:rsidP="00BB3DE7">
            <w:pPr>
              <w:tabs>
                <w:tab w:val="left" w:pos="3436"/>
                <w:tab w:val="right" w:pos="7155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Wat is die rol van enige</w:t>
            </w:r>
            <w:r w:rsidR="00714141" w:rsidRPr="001E2608">
              <w:rPr>
                <w:color w:val="000000" w:themeColor="text1"/>
                <w:lang w:val="af-ZA"/>
              </w:rPr>
              <w:t xml:space="preserve"> negati</w:t>
            </w:r>
            <w:r w:rsidRPr="001E2608">
              <w:rPr>
                <w:color w:val="000000" w:themeColor="text1"/>
                <w:lang w:val="af-ZA"/>
              </w:rPr>
              <w:t>ew</w:t>
            </w:r>
            <w:r w:rsidR="00BE68DF">
              <w:rPr>
                <w:color w:val="000000" w:themeColor="text1"/>
                <w:lang w:val="af-ZA"/>
              </w:rPr>
              <w:t>e</w:t>
            </w:r>
            <w:r w:rsidR="00994658">
              <w:rPr>
                <w:color w:val="000000" w:themeColor="text1"/>
                <w:lang w:val="af-ZA"/>
              </w:rPr>
              <w:t xml:space="preserve"> </w:t>
            </w:r>
            <w:r w:rsidRPr="001E2608">
              <w:rPr>
                <w:color w:val="000000" w:themeColor="text1"/>
                <w:lang w:val="af-ZA"/>
              </w:rPr>
              <w:t xml:space="preserve">terugkoppelingsmeganisme </w:t>
            </w:r>
            <w:r w:rsidR="00714141" w:rsidRPr="001E2608">
              <w:rPr>
                <w:color w:val="000000" w:themeColor="text1"/>
                <w:lang w:val="af-ZA"/>
              </w:rPr>
              <w:t xml:space="preserve">in </w:t>
            </w:r>
            <w:r w:rsidRPr="001E2608">
              <w:rPr>
                <w:color w:val="000000" w:themeColor="text1"/>
                <w:lang w:val="af-ZA"/>
              </w:rPr>
              <w:t>die menslike liggaam</w:t>
            </w:r>
            <w:r w:rsidR="00714141" w:rsidRPr="001E2608">
              <w:rPr>
                <w:color w:val="000000" w:themeColor="text1"/>
                <w:lang w:val="af-ZA"/>
              </w:rPr>
              <w:t>?</w:t>
            </w:r>
          </w:p>
          <w:p w:rsidR="00714141" w:rsidRPr="001E2608" w:rsidRDefault="00714141" w:rsidP="00BB3DE7">
            <w:pPr>
              <w:tabs>
                <w:tab w:val="left" w:pos="3436"/>
                <w:tab w:val="right" w:pos="7155"/>
              </w:tabs>
              <w:jc w:val="both"/>
              <w:rPr>
                <w:color w:val="000000" w:themeColor="text1"/>
                <w:lang w:val="af-ZA"/>
              </w:rPr>
            </w:pPr>
          </w:p>
          <w:p w:rsidR="00714141" w:rsidRPr="001E2608" w:rsidRDefault="00714141" w:rsidP="00BB3DE7">
            <w:pPr>
              <w:tabs>
                <w:tab w:val="left" w:pos="3436"/>
                <w:tab w:val="right" w:pos="7155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Identif</w:t>
            </w:r>
            <w:r w:rsidR="002A733C" w:rsidRPr="001E2608">
              <w:rPr>
                <w:color w:val="000000" w:themeColor="text1"/>
                <w:lang w:val="af-ZA"/>
              </w:rPr>
              <w:t>iseer</w:t>
            </w:r>
            <w:r w:rsidRPr="001E2608">
              <w:rPr>
                <w:color w:val="000000" w:themeColor="text1"/>
                <w:lang w:val="af-ZA"/>
              </w:rPr>
              <w:t xml:space="preserve"> hormo</w:t>
            </w:r>
            <w:r w:rsidR="002A733C" w:rsidRPr="001E2608">
              <w:rPr>
                <w:color w:val="000000" w:themeColor="text1"/>
                <w:lang w:val="af-ZA"/>
              </w:rPr>
              <w:t>o</w:t>
            </w:r>
            <w:r w:rsidRPr="001E2608">
              <w:rPr>
                <w:color w:val="000000" w:themeColor="text1"/>
                <w:lang w:val="af-ZA"/>
              </w:rPr>
              <w:t xml:space="preserve">n </w:t>
            </w:r>
            <w:r w:rsidRPr="001E2608">
              <w:rPr>
                <w:b/>
                <w:color w:val="000000" w:themeColor="text1"/>
                <w:lang w:val="af-ZA"/>
              </w:rPr>
              <w:t>X</w:t>
            </w:r>
            <w:r w:rsidRPr="001E2608">
              <w:rPr>
                <w:color w:val="000000" w:themeColor="text1"/>
                <w:lang w:val="af-ZA"/>
              </w:rPr>
              <w:t>.</w:t>
            </w:r>
          </w:p>
          <w:p w:rsidR="00714141" w:rsidRPr="001E2608" w:rsidRDefault="00714141" w:rsidP="00BB3DE7">
            <w:pPr>
              <w:tabs>
                <w:tab w:val="left" w:pos="3436"/>
                <w:tab w:val="right" w:pos="7155"/>
              </w:tabs>
              <w:jc w:val="both"/>
              <w:rPr>
                <w:color w:val="000000" w:themeColor="text1"/>
                <w:lang w:val="af-ZA"/>
              </w:rPr>
            </w:pPr>
          </w:p>
          <w:p w:rsidR="00714141" w:rsidRPr="001E2608" w:rsidRDefault="002A733C" w:rsidP="009A529A">
            <w:pPr>
              <w:tabs>
                <w:tab w:val="left" w:pos="3436"/>
                <w:tab w:val="right" w:pos="7155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 xml:space="preserve">Verduidelik die gevolge vir </w:t>
            </w:r>
            <w:r w:rsidR="00E7788D">
              <w:rPr>
                <w:color w:val="000000" w:themeColor="text1"/>
                <w:lang w:val="af-ZA"/>
              </w:rPr>
              <w:t>'</w:t>
            </w:r>
            <w:r w:rsidRPr="001E2608">
              <w:rPr>
                <w:color w:val="000000" w:themeColor="text1"/>
                <w:lang w:val="af-ZA"/>
              </w:rPr>
              <w:t>n persoon indien ho</w:t>
            </w:r>
            <w:r w:rsidR="00EF0377" w:rsidRPr="001E2608">
              <w:rPr>
                <w:color w:val="000000" w:themeColor="text1"/>
                <w:lang w:val="af-ZA"/>
              </w:rPr>
              <w:t>rm</w:t>
            </w:r>
            <w:r w:rsidRPr="001E2608">
              <w:rPr>
                <w:color w:val="000000" w:themeColor="text1"/>
                <w:lang w:val="af-ZA"/>
              </w:rPr>
              <w:t>o</w:t>
            </w:r>
            <w:r w:rsidR="00EF0377" w:rsidRPr="001E2608">
              <w:rPr>
                <w:color w:val="000000" w:themeColor="text1"/>
                <w:lang w:val="af-ZA"/>
              </w:rPr>
              <w:t xml:space="preserve">on </w:t>
            </w:r>
            <w:r w:rsidR="00EF0377" w:rsidRPr="001E2608">
              <w:rPr>
                <w:b/>
                <w:color w:val="000000" w:themeColor="text1"/>
                <w:lang w:val="af-ZA"/>
              </w:rPr>
              <w:t>Y</w:t>
            </w:r>
            <w:r w:rsidR="00710479" w:rsidRPr="001E2608">
              <w:rPr>
                <w:color w:val="000000" w:themeColor="text1"/>
                <w:lang w:val="af-ZA"/>
              </w:rPr>
              <w:t xml:space="preserve"> </w:t>
            </w:r>
            <w:r w:rsidR="009A529A">
              <w:rPr>
                <w:color w:val="000000" w:themeColor="text1"/>
                <w:lang w:val="af-ZA"/>
              </w:rPr>
              <w:t>vir</w:t>
            </w:r>
            <w:r w:rsidR="00BE68DF" w:rsidRPr="001E2608">
              <w:rPr>
                <w:color w:val="000000" w:themeColor="text1"/>
                <w:lang w:val="af-ZA"/>
              </w:rPr>
              <w:t xml:space="preserve"> lang </w:t>
            </w:r>
            <w:r w:rsidR="009A529A">
              <w:rPr>
                <w:color w:val="000000" w:themeColor="text1"/>
                <w:lang w:val="af-ZA"/>
              </w:rPr>
              <w:t>tye</w:t>
            </w:r>
            <w:r w:rsidR="00BE68DF" w:rsidRPr="001E2608">
              <w:rPr>
                <w:color w:val="000000" w:themeColor="text1"/>
                <w:lang w:val="af-ZA"/>
              </w:rPr>
              <w:t xml:space="preserve"> </w:t>
            </w:r>
            <w:r w:rsidR="0032657E" w:rsidRPr="001E2608">
              <w:rPr>
                <w:color w:val="000000" w:themeColor="text1"/>
                <w:lang w:val="af-ZA"/>
              </w:rPr>
              <w:t>abnormaal hoog bly</w:t>
            </w:r>
            <w:r w:rsidR="00826813">
              <w:rPr>
                <w:color w:val="000000" w:themeColor="text1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14141" w:rsidRPr="001E2608" w:rsidRDefault="00714141" w:rsidP="00BB3DE7">
            <w:pPr>
              <w:rPr>
                <w:b/>
                <w:bCs w:val="0"/>
                <w:color w:val="000000" w:themeColor="text1"/>
                <w:sz w:val="16"/>
                <w:szCs w:val="16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714141" w:rsidRPr="001E2608" w:rsidRDefault="00714141" w:rsidP="00BB3DE7">
            <w:pPr>
              <w:rPr>
                <w:bCs w:val="0"/>
                <w:color w:val="000000" w:themeColor="text1"/>
                <w:lang w:val="af-ZA"/>
              </w:rPr>
            </w:pPr>
          </w:p>
          <w:p w:rsidR="00714141" w:rsidRPr="001E2608" w:rsidRDefault="00714141" w:rsidP="00BB3DE7">
            <w:pPr>
              <w:rPr>
                <w:bCs w:val="0"/>
                <w:color w:val="000000" w:themeColor="text1"/>
                <w:lang w:val="af-ZA"/>
              </w:rPr>
            </w:pPr>
            <w:r w:rsidRPr="001E2608">
              <w:rPr>
                <w:bCs w:val="0"/>
                <w:color w:val="000000" w:themeColor="text1"/>
                <w:lang w:val="af-ZA"/>
              </w:rPr>
              <w:t>(1)</w:t>
            </w:r>
          </w:p>
          <w:p w:rsidR="00714141" w:rsidRPr="001E2608" w:rsidRDefault="00714141" w:rsidP="00BB3DE7">
            <w:pPr>
              <w:rPr>
                <w:bCs w:val="0"/>
                <w:color w:val="000000" w:themeColor="text1"/>
                <w:lang w:val="af-ZA"/>
              </w:rPr>
            </w:pPr>
          </w:p>
          <w:p w:rsidR="00714141" w:rsidRPr="001E2608" w:rsidRDefault="00714141" w:rsidP="00BB3DE7">
            <w:pPr>
              <w:rPr>
                <w:bCs w:val="0"/>
                <w:color w:val="000000" w:themeColor="text1"/>
                <w:lang w:val="af-ZA"/>
              </w:rPr>
            </w:pPr>
            <w:r w:rsidRPr="001E2608">
              <w:rPr>
                <w:bCs w:val="0"/>
                <w:color w:val="000000" w:themeColor="text1"/>
                <w:lang w:val="af-ZA"/>
              </w:rPr>
              <w:t>(1)</w:t>
            </w:r>
          </w:p>
          <w:p w:rsidR="00714141" w:rsidRPr="001E2608" w:rsidRDefault="00714141" w:rsidP="00BB3DE7">
            <w:pPr>
              <w:rPr>
                <w:bCs w:val="0"/>
                <w:color w:val="000000" w:themeColor="text1"/>
                <w:lang w:val="af-ZA"/>
              </w:rPr>
            </w:pPr>
          </w:p>
          <w:p w:rsidR="00714141" w:rsidRPr="001E2608" w:rsidRDefault="00714141" w:rsidP="00BB3DE7">
            <w:pPr>
              <w:rPr>
                <w:bCs w:val="0"/>
                <w:color w:val="000000" w:themeColor="text1"/>
                <w:lang w:val="af-ZA"/>
              </w:rPr>
            </w:pPr>
          </w:p>
          <w:p w:rsidR="00714141" w:rsidRPr="001E2608" w:rsidRDefault="00D03760" w:rsidP="00BB3DE7">
            <w:pPr>
              <w:rPr>
                <w:bCs w:val="0"/>
                <w:color w:val="000000" w:themeColor="text1"/>
                <w:lang w:val="af-ZA"/>
              </w:rPr>
            </w:pPr>
            <w:r w:rsidRPr="001E2608">
              <w:rPr>
                <w:bCs w:val="0"/>
                <w:color w:val="000000" w:themeColor="text1"/>
                <w:lang w:val="af-ZA"/>
              </w:rPr>
              <w:t>(3</w:t>
            </w:r>
            <w:r w:rsidR="00714141" w:rsidRPr="001E2608">
              <w:rPr>
                <w:bCs w:val="0"/>
                <w:color w:val="000000" w:themeColor="text1"/>
                <w:lang w:val="af-ZA"/>
              </w:rPr>
              <w:t>)</w:t>
            </w:r>
          </w:p>
          <w:p w:rsidR="00714141" w:rsidRPr="001E2608" w:rsidRDefault="00D03760" w:rsidP="00BB3DE7">
            <w:pPr>
              <w:rPr>
                <w:b/>
                <w:bCs w:val="0"/>
                <w:color w:val="000000" w:themeColor="text1"/>
                <w:sz w:val="16"/>
                <w:szCs w:val="16"/>
                <w:lang w:val="af-ZA"/>
              </w:rPr>
            </w:pPr>
            <w:r w:rsidRPr="001E2608">
              <w:rPr>
                <w:b/>
                <w:bCs w:val="0"/>
                <w:color w:val="000000" w:themeColor="text1"/>
                <w:lang w:val="af-ZA"/>
              </w:rPr>
              <w:t>(5</w:t>
            </w:r>
            <w:r w:rsidR="00714141" w:rsidRPr="001E2608">
              <w:rPr>
                <w:b/>
                <w:bCs w:val="0"/>
                <w:color w:val="000000" w:themeColor="text1"/>
                <w:lang w:val="af-ZA"/>
              </w:rPr>
              <w:t>)</w:t>
            </w:r>
          </w:p>
        </w:tc>
      </w:tr>
    </w:tbl>
    <w:p w:rsidR="006D6824" w:rsidRDefault="006D6824" w:rsidP="009E47DC">
      <w:pPr>
        <w:rPr>
          <w:color w:val="000000" w:themeColor="text1"/>
          <w:lang w:val="af-ZA"/>
        </w:rPr>
      </w:pPr>
    </w:p>
    <w:p w:rsidR="006D6824" w:rsidRDefault="006D6824">
      <w:pPr>
        <w:rPr>
          <w:color w:val="000000" w:themeColor="text1"/>
          <w:lang w:val="af-ZA"/>
        </w:rPr>
      </w:pPr>
      <w:r>
        <w:rPr>
          <w:color w:val="000000" w:themeColor="text1"/>
          <w:lang w:val="af-ZA"/>
        </w:rPr>
        <w:br w:type="page"/>
      </w:r>
    </w:p>
    <w:p w:rsidR="00C439FB" w:rsidRPr="006D6824" w:rsidRDefault="00C439FB" w:rsidP="009E47DC">
      <w:pPr>
        <w:rPr>
          <w:color w:val="000000" w:themeColor="text1"/>
          <w:lang w:val="af-ZA"/>
        </w:rPr>
      </w:pPr>
    </w:p>
    <w:p w:rsidR="004B6022" w:rsidRPr="006D6824" w:rsidRDefault="004B6022" w:rsidP="00C439FB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C439FB" w:rsidRPr="006D6824" w:rsidTr="00E66A57">
        <w:tc>
          <w:tcPr>
            <w:tcW w:w="959" w:type="dxa"/>
          </w:tcPr>
          <w:p w:rsidR="00C439FB" w:rsidRPr="006D6824" w:rsidRDefault="00C439FB" w:rsidP="00E66A57">
            <w:pPr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2.</w:t>
            </w:r>
            <w:r w:rsidR="008E3927" w:rsidRPr="006D6824">
              <w:rPr>
                <w:color w:val="000000" w:themeColor="text1"/>
                <w:lang w:val="af-ZA"/>
              </w:rPr>
              <w:t>5</w:t>
            </w:r>
          </w:p>
        </w:tc>
        <w:tc>
          <w:tcPr>
            <w:tcW w:w="8505" w:type="dxa"/>
          </w:tcPr>
          <w:p w:rsidR="006E6BBE" w:rsidRPr="006D6824" w:rsidRDefault="004B6022" w:rsidP="00E66A57">
            <w:pPr>
              <w:tabs>
                <w:tab w:val="right" w:pos="8289"/>
              </w:tabs>
              <w:jc w:val="both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 xml:space="preserve">Navorsing toon dat die gemiddelde ouderdom van die eerste </w:t>
            </w:r>
            <w:r w:rsidR="004D7AAC" w:rsidRPr="006D6824">
              <w:rPr>
                <w:color w:val="000000" w:themeColor="text1"/>
                <w:lang w:val="af-ZA"/>
              </w:rPr>
              <w:t>menstrua</w:t>
            </w:r>
            <w:r w:rsidRPr="006D6824">
              <w:rPr>
                <w:color w:val="000000" w:themeColor="text1"/>
                <w:lang w:val="af-ZA"/>
              </w:rPr>
              <w:t>sie</w:t>
            </w:r>
            <w:r w:rsidR="003E5D9A" w:rsidRPr="006D6824">
              <w:rPr>
                <w:color w:val="000000" w:themeColor="text1"/>
                <w:lang w:val="af-ZA"/>
              </w:rPr>
              <w:t xml:space="preserve"> </w:t>
            </w:r>
            <w:r w:rsidRPr="006D6824">
              <w:rPr>
                <w:color w:val="000000" w:themeColor="text1"/>
                <w:lang w:val="af-ZA"/>
              </w:rPr>
              <w:t xml:space="preserve">deur sosio-ekonomiese status sowel as ras beïnvloed word. </w:t>
            </w:r>
          </w:p>
          <w:p w:rsidR="004B6022" w:rsidRPr="006D6824" w:rsidRDefault="004B6022" w:rsidP="00E66A57">
            <w:pPr>
              <w:tabs>
                <w:tab w:val="right" w:pos="8289"/>
              </w:tabs>
              <w:jc w:val="both"/>
              <w:rPr>
                <w:color w:val="000000" w:themeColor="text1"/>
                <w:lang w:val="af-ZA"/>
              </w:rPr>
            </w:pPr>
          </w:p>
          <w:p w:rsidR="00C439FB" w:rsidRPr="006D6824" w:rsidRDefault="004B6022" w:rsidP="00E66A57">
            <w:pPr>
              <w:tabs>
                <w:tab w:val="right" w:pos="8289"/>
              </w:tabs>
              <w:jc w:val="both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 xml:space="preserve">Wetenskaplikes het </w:t>
            </w:r>
            <w:r w:rsidR="00E7788D" w:rsidRPr="006D6824">
              <w:rPr>
                <w:color w:val="000000" w:themeColor="text1"/>
                <w:lang w:val="af-ZA"/>
              </w:rPr>
              <w:t>'</w:t>
            </w:r>
            <w:r w:rsidRPr="006D6824">
              <w:rPr>
                <w:color w:val="000000" w:themeColor="text1"/>
                <w:lang w:val="af-ZA"/>
              </w:rPr>
              <w:t xml:space="preserve">n ondersoek </w:t>
            </w:r>
            <w:r w:rsidR="009A529A">
              <w:rPr>
                <w:color w:val="000000" w:themeColor="text1"/>
                <w:lang w:val="af-ZA"/>
              </w:rPr>
              <w:t xml:space="preserve">uitgevoer </w:t>
            </w:r>
            <w:r w:rsidRPr="006D6824">
              <w:rPr>
                <w:color w:val="000000" w:themeColor="text1"/>
                <w:lang w:val="af-ZA"/>
              </w:rPr>
              <w:t xml:space="preserve">om </w:t>
            </w:r>
            <w:r w:rsidR="002B4789" w:rsidRPr="006D6824">
              <w:rPr>
                <w:color w:val="000000" w:themeColor="text1"/>
                <w:lang w:val="af-ZA"/>
              </w:rPr>
              <w:t>die</w:t>
            </w:r>
            <w:r w:rsidRPr="006D6824">
              <w:rPr>
                <w:color w:val="000000" w:themeColor="text1"/>
                <w:lang w:val="af-ZA"/>
              </w:rPr>
              <w:t xml:space="preserve"> gemiddelde ouderdom van die eerste </w:t>
            </w:r>
            <w:r w:rsidR="004D7AAC" w:rsidRPr="006D6824">
              <w:rPr>
                <w:color w:val="000000" w:themeColor="text1"/>
                <w:lang w:val="af-ZA"/>
              </w:rPr>
              <w:t>menstrua</w:t>
            </w:r>
            <w:r w:rsidRPr="006D6824">
              <w:rPr>
                <w:color w:val="000000" w:themeColor="text1"/>
                <w:lang w:val="af-ZA"/>
              </w:rPr>
              <w:t>sie</w:t>
            </w:r>
            <w:r w:rsidR="00E77112" w:rsidRPr="006D6824">
              <w:rPr>
                <w:color w:val="000000" w:themeColor="text1"/>
                <w:lang w:val="af-ZA"/>
              </w:rPr>
              <w:t xml:space="preserve"> </w:t>
            </w:r>
            <w:r w:rsidRPr="006D6824">
              <w:rPr>
                <w:color w:val="000000" w:themeColor="text1"/>
                <w:lang w:val="af-ZA"/>
              </w:rPr>
              <w:t xml:space="preserve">van </w:t>
            </w:r>
            <w:r w:rsidR="00FA06EB">
              <w:rPr>
                <w:color w:val="000000" w:themeColor="text1"/>
                <w:lang w:val="af-ZA"/>
              </w:rPr>
              <w:t xml:space="preserve">die </w:t>
            </w:r>
            <w:r w:rsidRPr="006D6824">
              <w:rPr>
                <w:color w:val="000000" w:themeColor="text1"/>
                <w:lang w:val="af-ZA"/>
              </w:rPr>
              <w:t xml:space="preserve">meisies in </w:t>
            </w:r>
            <w:r w:rsidR="00E7788D" w:rsidRPr="006D6824">
              <w:rPr>
                <w:color w:val="000000" w:themeColor="text1"/>
                <w:lang w:val="af-ZA"/>
              </w:rPr>
              <w:t>'</w:t>
            </w:r>
            <w:r w:rsidRPr="006D6824">
              <w:rPr>
                <w:color w:val="000000" w:themeColor="text1"/>
                <w:lang w:val="af-ZA"/>
              </w:rPr>
              <w:t>n gemeenskap</w:t>
            </w:r>
            <w:r w:rsidR="002B4789" w:rsidRPr="006D6824">
              <w:rPr>
                <w:color w:val="000000" w:themeColor="text1"/>
                <w:lang w:val="af-ZA"/>
              </w:rPr>
              <w:t xml:space="preserve"> te bepaal</w:t>
            </w:r>
            <w:r w:rsidR="00C439FB" w:rsidRPr="006D6824">
              <w:rPr>
                <w:color w:val="000000" w:themeColor="text1"/>
                <w:lang w:val="af-ZA"/>
              </w:rPr>
              <w:t>.</w:t>
            </w:r>
          </w:p>
          <w:p w:rsidR="00C439FB" w:rsidRPr="006D6824" w:rsidRDefault="00C439FB" w:rsidP="00E66A57">
            <w:pPr>
              <w:tabs>
                <w:tab w:val="right" w:pos="8289"/>
              </w:tabs>
              <w:jc w:val="both"/>
              <w:rPr>
                <w:color w:val="000000" w:themeColor="text1"/>
                <w:lang w:val="af-ZA"/>
              </w:rPr>
            </w:pPr>
          </w:p>
          <w:p w:rsidR="00C439FB" w:rsidRPr="006D6824" w:rsidRDefault="002B4789" w:rsidP="00E66A57">
            <w:pPr>
              <w:tabs>
                <w:tab w:val="right" w:pos="8289"/>
              </w:tabs>
              <w:jc w:val="both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Hulle hipotese was</w:t>
            </w:r>
            <w:r w:rsidR="00C439FB" w:rsidRPr="006D6824">
              <w:rPr>
                <w:color w:val="000000" w:themeColor="text1"/>
                <w:lang w:val="af-ZA"/>
              </w:rPr>
              <w:t>:</w:t>
            </w:r>
          </w:p>
          <w:p w:rsidR="00C439FB" w:rsidRPr="006D6824" w:rsidRDefault="00C439FB" w:rsidP="00E66A57">
            <w:pPr>
              <w:tabs>
                <w:tab w:val="right" w:pos="8289"/>
              </w:tabs>
              <w:jc w:val="both"/>
              <w:rPr>
                <w:color w:val="000000" w:themeColor="text1"/>
                <w:lang w:val="af-ZA"/>
              </w:rPr>
            </w:pPr>
          </w:p>
          <w:p w:rsidR="00C439FB" w:rsidRPr="006D6824" w:rsidRDefault="002B4789" w:rsidP="00994658">
            <w:pPr>
              <w:tabs>
                <w:tab w:val="right" w:pos="8289"/>
              </w:tabs>
              <w:jc w:val="both"/>
              <w:rPr>
                <w:color w:val="000000" w:themeColor="text1"/>
                <w:lang w:val="af-ZA"/>
              </w:rPr>
            </w:pPr>
            <w:r w:rsidRPr="006D6824">
              <w:rPr>
                <w:b/>
                <w:color w:val="000000" w:themeColor="text1"/>
                <w:lang w:val="af-ZA"/>
              </w:rPr>
              <w:t>Die gemiddelde ouderdom van die eerste</w:t>
            </w:r>
            <w:r w:rsidR="004D7AAC" w:rsidRPr="006D6824">
              <w:rPr>
                <w:b/>
                <w:color w:val="000000" w:themeColor="text1"/>
                <w:lang w:val="af-ZA"/>
              </w:rPr>
              <w:t xml:space="preserve"> menstru</w:t>
            </w:r>
            <w:r w:rsidRPr="006D6824">
              <w:rPr>
                <w:b/>
                <w:color w:val="000000" w:themeColor="text1"/>
                <w:lang w:val="af-ZA"/>
              </w:rPr>
              <w:t>asie</w:t>
            </w:r>
            <w:r w:rsidR="00C439FB" w:rsidRPr="006D6824">
              <w:rPr>
                <w:b/>
                <w:color w:val="000000" w:themeColor="text1"/>
                <w:lang w:val="af-ZA"/>
              </w:rPr>
              <w:t xml:space="preserve"> </w:t>
            </w:r>
            <w:r w:rsidR="009A529A">
              <w:rPr>
                <w:b/>
                <w:color w:val="000000" w:themeColor="text1"/>
                <w:lang w:val="af-ZA"/>
              </w:rPr>
              <w:t xml:space="preserve">het </w:t>
            </w:r>
            <w:r w:rsidR="00994658">
              <w:rPr>
                <w:b/>
                <w:color w:val="000000" w:themeColor="text1"/>
                <w:lang w:val="af-ZA"/>
              </w:rPr>
              <w:t xml:space="preserve">met </w:t>
            </w:r>
            <w:r w:rsidRPr="006D6824">
              <w:rPr>
                <w:b/>
                <w:color w:val="000000" w:themeColor="text1"/>
                <w:lang w:val="af-ZA"/>
              </w:rPr>
              <w:t>tyd</w:t>
            </w:r>
            <w:r w:rsidR="00BE68DF">
              <w:rPr>
                <w:b/>
                <w:color w:val="000000" w:themeColor="text1"/>
                <w:lang w:val="af-ZA"/>
              </w:rPr>
              <w:t xml:space="preserve"> </w:t>
            </w:r>
            <w:r w:rsidR="00994658">
              <w:rPr>
                <w:b/>
                <w:color w:val="000000" w:themeColor="text1"/>
                <w:lang w:val="af-ZA"/>
              </w:rPr>
              <w:t>gedaal</w:t>
            </w:r>
            <w:r w:rsidR="00BE68DF">
              <w:rPr>
                <w:b/>
                <w:color w:val="000000" w:themeColor="text1"/>
                <w:lang w:val="af-ZA"/>
              </w:rPr>
              <w:t>.</w:t>
            </w:r>
            <w:r w:rsidRPr="006D6824">
              <w:rPr>
                <w:b/>
                <w:color w:val="000000" w:themeColor="text1"/>
                <w:lang w:val="af-ZA"/>
              </w:rPr>
              <w:t xml:space="preserve"> </w:t>
            </w:r>
          </w:p>
        </w:tc>
        <w:tc>
          <w:tcPr>
            <w:tcW w:w="251" w:type="dxa"/>
          </w:tcPr>
          <w:p w:rsidR="00C439FB" w:rsidRPr="006D6824" w:rsidRDefault="00C439FB" w:rsidP="00E66A57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83" w:type="dxa"/>
          </w:tcPr>
          <w:p w:rsidR="00C439FB" w:rsidRPr="006D6824" w:rsidRDefault="00C439FB" w:rsidP="00E66A57">
            <w:pPr>
              <w:rPr>
                <w:color w:val="000000" w:themeColor="text1"/>
                <w:lang w:val="af-ZA"/>
              </w:rPr>
            </w:pPr>
          </w:p>
        </w:tc>
      </w:tr>
    </w:tbl>
    <w:p w:rsidR="00C439FB" w:rsidRPr="006D6824" w:rsidRDefault="00C439FB" w:rsidP="00C439FB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C439FB" w:rsidRPr="006D6824" w:rsidTr="006D6824">
        <w:trPr>
          <w:trHeight w:val="87"/>
        </w:trPr>
        <w:tc>
          <w:tcPr>
            <w:tcW w:w="959" w:type="dxa"/>
            <w:shd w:val="clear" w:color="auto" w:fill="auto"/>
          </w:tcPr>
          <w:p w:rsidR="00C439FB" w:rsidRPr="006D6824" w:rsidRDefault="00C439FB" w:rsidP="00E66A57">
            <w:pPr>
              <w:rPr>
                <w:b/>
                <w:bCs w:val="0"/>
                <w:color w:val="000000" w:themeColor="text1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C439FB" w:rsidRPr="006D6824" w:rsidRDefault="008E3927" w:rsidP="00E66A57">
            <w:pPr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2.5</w:t>
            </w:r>
            <w:r w:rsidR="00C439FB" w:rsidRPr="006D6824">
              <w:rPr>
                <w:color w:val="000000" w:themeColor="text1"/>
                <w:lang w:val="af-ZA"/>
              </w:rPr>
              <w:t>.1</w:t>
            </w:r>
          </w:p>
        </w:tc>
        <w:tc>
          <w:tcPr>
            <w:tcW w:w="7371" w:type="dxa"/>
            <w:shd w:val="clear" w:color="auto" w:fill="auto"/>
          </w:tcPr>
          <w:p w:rsidR="00C439FB" w:rsidRPr="006D6824" w:rsidRDefault="002B4789" w:rsidP="009A529A">
            <w:pPr>
              <w:tabs>
                <w:tab w:val="left" w:pos="3436"/>
                <w:tab w:val="right" w:pos="7155"/>
              </w:tabs>
              <w:jc w:val="both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Vir hierdie ondersoek</w:t>
            </w:r>
            <w:r w:rsidR="00C439FB" w:rsidRPr="006D6824">
              <w:rPr>
                <w:color w:val="000000" w:themeColor="text1"/>
                <w:lang w:val="af-ZA"/>
              </w:rPr>
              <w:t xml:space="preserve">, </w:t>
            </w:r>
            <w:r w:rsidR="009A529A">
              <w:rPr>
                <w:color w:val="000000" w:themeColor="text1"/>
                <w:lang w:val="af-ZA"/>
              </w:rPr>
              <w:t xml:space="preserve">noem </w:t>
            </w:r>
            <w:r w:rsidRPr="006D6824">
              <w:rPr>
                <w:color w:val="000000" w:themeColor="text1"/>
                <w:lang w:val="af-ZA"/>
              </w:rPr>
              <w:t>die</w:t>
            </w:r>
            <w:r w:rsidR="00C439FB" w:rsidRPr="006D6824">
              <w:rPr>
                <w:color w:val="000000" w:themeColor="text1"/>
                <w:lang w:val="af-ZA"/>
              </w:rPr>
              <w:t>:</w:t>
            </w:r>
          </w:p>
        </w:tc>
        <w:tc>
          <w:tcPr>
            <w:tcW w:w="236" w:type="dxa"/>
            <w:shd w:val="clear" w:color="auto" w:fill="auto"/>
          </w:tcPr>
          <w:p w:rsidR="00C439FB" w:rsidRPr="006D6824" w:rsidRDefault="00C439FB" w:rsidP="00E66A57">
            <w:pPr>
              <w:rPr>
                <w:b/>
                <w:bCs w:val="0"/>
                <w:color w:val="000000" w:themeColor="text1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C439FB" w:rsidRPr="006D6824" w:rsidRDefault="00C439FB" w:rsidP="00E66A57">
            <w:pPr>
              <w:rPr>
                <w:bCs w:val="0"/>
                <w:color w:val="000000" w:themeColor="text1"/>
                <w:lang w:val="af-ZA"/>
              </w:rPr>
            </w:pPr>
          </w:p>
        </w:tc>
      </w:tr>
    </w:tbl>
    <w:p w:rsidR="00C439FB" w:rsidRPr="006D6824" w:rsidRDefault="00C439FB" w:rsidP="00C439FB">
      <w:pPr>
        <w:pStyle w:val="Header"/>
        <w:tabs>
          <w:tab w:val="clear" w:pos="4153"/>
          <w:tab w:val="clear" w:pos="8306"/>
        </w:tabs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C439FB" w:rsidRPr="006D6824" w:rsidTr="00E66A57">
        <w:tc>
          <w:tcPr>
            <w:tcW w:w="959" w:type="dxa"/>
            <w:shd w:val="clear" w:color="auto" w:fill="auto"/>
          </w:tcPr>
          <w:p w:rsidR="00C439FB" w:rsidRPr="006D6824" w:rsidRDefault="00C439FB" w:rsidP="00E66A57">
            <w:pPr>
              <w:rPr>
                <w:b/>
                <w:bCs w:val="0"/>
                <w:color w:val="000000" w:themeColor="text1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C439FB" w:rsidRPr="006D6824" w:rsidRDefault="00C439FB" w:rsidP="00E66A57">
            <w:pPr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567" w:type="dxa"/>
            <w:shd w:val="clear" w:color="auto" w:fill="auto"/>
          </w:tcPr>
          <w:p w:rsidR="00C439FB" w:rsidRPr="006D6824" w:rsidRDefault="00C439FB" w:rsidP="00E66A57">
            <w:pPr>
              <w:rPr>
                <w:bCs w:val="0"/>
                <w:color w:val="000000" w:themeColor="text1"/>
                <w:lang w:val="af-ZA"/>
              </w:rPr>
            </w:pPr>
            <w:r w:rsidRPr="006D6824">
              <w:rPr>
                <w:bCs w:val="0"/>
                <w:color w:val="000000" w:themeColor="text1"/>
                <w:lang w:val="af-ZA"/>
              </w:rPr>
              <w:t>(</w:t>
            </w:r>
            <w:proofErr w:type="spellStart"/>
            <w:r w:rsidRPr="006D6824">
              <w:rPr>
                <w:bCs w:val="0"/>
                <w:color w:val="000000" w:themeColor="text1"/>
                <w:lang w:val="af-ZA"/>
              </w:rPr>
              <w:t>a</w:t>
            </w:r>
            <w:proofErr w:type="spellEnd"/>
            <w:r w:rsidRPr="006D6824">
              <w:rPr>
                <w:bCs w:val="0"/>
                <w:color w:val="000000" w:themeColor="text1"/>
                <w:lang w:val="af-ZA"/>
              </w:rPr>
              <w:t>)</w:t>
            </w:r>
          </w:p>
          <w:p w:rsidR="00C439FB" w:rsidRPr="006D6824" w:rsidRDefault="00C439FB" w:rsidP="00E66A57">
            <w:pPr>
              <w:rPr>
                <w:bCs w:val="0"/>
                <w:color w:val="000000" w:themeColor="text1"/>
                <w:lang w:val="af-ZA"/>
              </w:rPr>
            </w:pPr>
          </w:p>
          <w:p w:rsidR="00C439FB" w:rsidRPr="006D6824" w:rsidRDefault="00C439FB" w:rsidP="00E66A57">
            <w:pPr>
              <w:rPr>
                <w:b/>
                <w:bCs w:val="0"/>
                <w:color w:val="000000" w:themeColor="text1"/>
                <w:lang w:val="af-ZA"/>
              </w:rPr>
            </w:pPr>
            <w:r w:rsidRPr="006D6824">
              <w:rPr>
                <w:bCs w:val="0"/>
                <w:color w:val="000000" w:themeColor="text1"/>
                <w:lang w:val="af-ZA"/>
              </w:rPr>
              <w:t>(</w:t>
            </w:r>
            <w:proofErr w:type="spellStart"/>
            <w:r w:rsidRPr="006D6824">
              <w:rPr>
                <w:bCs w:val="0"/>
                <w:color w:val="000000" w:themeColor="text1"/>
                <w:lang w:val="af-ZA"/>
              </w:rPr>
              <w:t>b</w:t>
            </w:r>
            <w:proofErr w:type="spellEnd"/>
            <w:r w:rsidRPr="006D6824">
              <w:rPr>
                <w:bCs w:val="0"/>
                <w:color w:val="000000" w:themeColor="text1"/>
                <w:lang w:val="af-ZA"/>
              </w:rPr>
              <w:t>)</w:t>
            </w:r>
          </w:p>
        </w:tc>
        <w:tc>
          <w:tcPr>
            <w:tcW w:w="6804" w:type="dxa"/>
            <w:shd w:val="clear" w:color="auto" w:fill="auto"/>
          </w:tcPr>
          <w:p w:rsidR="00C439FB" w:rsidRPr="006D6824" w:rsidRDefault="002B4789" w:rsidP="00E66A57">
            <w:pPr>
              <w:tabs>
                <w:tab w:val="right" w:pos="6588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6D6824">
              <w:rPr>
                <w:bCs w:val="0"/>
                <w:color w:val="000000" w:themeColor="text1"/>
                <w:lang w:val="af-ZA"/>
              </w:rPr>
              <w:t xml:space="preserve">Onafhanklike veranderlike </w:t>
            </w:r>
          </w:p>
          <w:p w:rsidR="00C439FB" w:rsidRPr="006D6824" w:rsidRDefault="00C439FB" w:rsidP="00E66A57">
            <w:pPr>
              <w:tabs>
                <w:tab w:val="right" w:pos="6588"/>
              </w:tabs>
              <w:jc w:val="both"/>
              <w:rPr>
                <w:bCs w:val="0"/>
                <w:color w:val="000000" w:themeColor="text1"/>
                <w:lang w:val="af-ZA"/>
              </w:rPr>
            </w:pPr>
          </w:p>
          <w:p w:rsidR="00C439FB" w:rsidRPr="006D6824" w:rsidRDefault="002B4789" w:rsidP="009A529A">
            <w:pPr>
              <w:tabs>
                <w:tab w:val="right" w:pos="6588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6D6824">
              <w:rPr>
                <w:bCs w:val="0"/>
                <w:color w:val="000000" w:themeColor="text1"/>
                <w:lang w:val="af-ZA"/>
              </w:rPr>
              <w:t xml:space="preserve">Afhanklike veranderlike </w:t>
            </w:r>
          </w:p>
        </w:tc>
        <w:tc>
          <w:tcPr>
            <w:tcW w:w="236" w:type="dxa"/>
            <w:shd w:val="clear" w:color="auto" w:fill="auto"/>
          </w:tcPr>
          <w:p w:rsidR="00C439FB" w:rsidRPr="006D6824" w:rsidRDefault="00C439FB" w:rsidP="00E66A57">
            <w:pPr>
              <w:rPr>
                <w:b/>
                <w:bCs w:val="0"/>
                <w:color w:val="000000" w:themeColor="text1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C439FB" w:rsidRPr="006D6824" w:rsidRDefault="00C439FB" w:rsidP="00E66A57">
            <w:pPr>
              <w:rPr>
                <w:bCs w:val="0"/>
                <w:color w:val="000000" w:themeColor="text1"/>
                <w:lang w:val="af-ZA"/>
              </w:rPr>
            </w:pPr>
            <w:r w:rsidRPr="006D6824">
              <w:rPr>
                <w:bCs w:val="0"/>
                <w:color w:val="000000" w:themeColor="text1"/>
                <w:lang w:val="af-ZA"/>
              </w:rPr>
              <w:t>(1)</w:t>
            </w:r>
          </w:p>
          <w:p w:rsidR="00C439FB" w:rsidRPr="006D6824" w:rsidRDefault="00C439FB" w:rsidP="00E66A57">
            <w:pPr>
              <w:rPr>
                <w:bCs w:val="0"/>
                <w:color w:val="000000" w:themeColor="text1"/>
                <w:lang w:val="af-ZA"/>
              </w:rPr>
            </w:pPr>
          </w:p>
          <w:p w:rsidR="00C439FB" w:rsidRPr="006D6824" w:rsidRDefault="00C439FB" w:rsidP="00E66A57">
            <w:pPr>
              <w:rPr>
                <w:bCs w:val="0"/>
                <w:color w:val="000000" w:themeColor="text1"/>
                <w:lang w:val="af-ZA"/>
              </w:rPr>
            </w:pPr>
            <w:r w:rsidRPr="006D6824">
              <w:rPr>
                <w:bCs w:val="0"/>
                <w:color w:val="000000" w:themeColor="text1"/>
                <w:lang w:val="af-ZA"/>
              </w:rPr>
              <w:t>(1)</w:t>
            </w:r>
          </w:p>
        </w:tc>
      </w:tr>
    </w:tbl>
    <w:p w:rsidR="00C439FB" w:rsidRPr="006D6824" w:rsidRDefault="00C439FB" w:rsidP="00C439FB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C439FB" w:rsidRPr="00BE68DF" w:rsidTr="00E66A57">
        <w:trPr>
          <w:trHeight w:val="80"/>
        </w:trPr>
        <w:tc>
          <w:tcPr>
            <w:tcW w:w="959" w:type="dxa"/>
            <w:shd w:val="clear" w:color="auto" w:fill="auto"/>
          </w:tcPr>
          <w:p w:rsidR="00C439FB" w:rsidRPr="00BE68DF" w:rsidRDefault="00C439FB" w:rsidP="00E66A57">
            <w:pPr>
              <w:rPr>
                <w:b/>
                <w:bCs w:val="0"/>
                <w:color w:val="000000" w:themeColor="text1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C439FB" w:rsidRPr="00BE68DF" w:rsidRDefault="008E3927" w:rsidP="00E66A57">
            <w:pPr>
              <w:rPr>
                <w:bCs w:val="0"/>
                <w:color w:val="000000" w:themeColor="text1"/>
                <w:lang w:val="af-ZA"/>
              </w:rPr>
            </w:pPr>
            <w:r w:rsidRPr="00BE68DF">
              <w:rPr>
                <w:bCs w:val="0"/>
                <w:color w:val="000000" w:themeColor="text1"/>
                <w:lang w:val="af-ZA"/>
              </w:rPr>
              <w:t>2.5</w:t>
            </w:r>
            <w:r w:rsidR="00C439FB" w:rsidRPr="00BE68DF">
              <w:rPr>
                <w:bCs w:val="0"/>
                <w:color w:val="000000" w:themeColor="text1"/>
                <w:lang w:val="af-ZA"/>
              </w:rPr>
              <w:t>.2</w:t>
            </w:r>
          </w:p>
          <w:p w:rsidR="00C439FB" w:rsidRPr="00BE68DF" w:rsidRDefault="00C439FB" w:rsidP="00E66A57">
            <w:pPr>
              <w:rPr>
                <w:bCs w:val="0"/>
                <w:color w:val="000000" w:themeColor="text1"/>
                <w:lang w:val="af-ZA"/>
              </w:rPr>
            </w:pPr>
          </w:p>
          <w:p w:rsidR="00C439FB" w:rsidRPr="00BE68DF" w:rsidRDefault="00C439FB" w:rsidP="00E66A57">
            <w:pPr>
              <w:rPr>
                <w:bCs w:val="0"/>
                <w:color w:val="000000" w:themeColor="text1"/>
                <w:lang w:val="af-ZA"/>
              </w:rPr>
            </w:pPr>
          </w:p>
          <w:p w:rsidR="00C439FB" w:rsidRPr="00BE68DF" w:rsidRDefault="008E3927" w:rsidP="00E66A57">
            <w:pPr>
              <w:rPr>
                <w:bCs w:val="0"/>
                <w:color w:val="000000" w:themeColor="text1"/>
                <w:lang w:val="af-ZA"/>
              </w:rPr>
            </w:pPr>
            <w:r w:rsidRPr="00BE68DF">
              <w:rPr>
                <w:bCs w:val="0"/>
                <w:color w:val="000000" w:themeColor="text1"/>
                <w:lang w:val="af-ZA"/>
              </w:rPr>
              <w:t>2.5</w:t>
            </w:r>
            <w:r w:rsidR="00C439FB" w:rsidRPr="00BE68DF">
              <w:rPr>
                <w:bCs w:val="0"/>
                <w:color w:val="000000" w:themeColor="text1"/>
                <w:lang w:val="af-ZA"/>
              </w:rPr>
              <w:t>.3</w:t>
            </w:r>
          </w:p>
          <w:p w:rsidR="001B5AEB" w:rsidRPr="00BE68DF" w:rsidRDefault="001B5AEB" w:rsidP="00E66A57">
            <w:pPr>
              <w:rPr>
                <w:bCs w:val="0"/>
                <w:color w:val="000000" w:themeColor="text1"/>
                <w:lang w:val="af-ZA"/>
              </w:rPr>
            </w:pPr>
          </w:p>
          <w:p w:rsidR="00C439FB" w:rsidRPr="00BE68DF" w:rsidRDefault="00C439FB" w:rsidP="00E66A57">
            <w:pPr>
              <w:rPr>
                <w:bCs w:val="0"/>
                <w:color w:val="000000" w:themeColor="text1"/>
                <w:lang w:val="af-ZA"/>
              </w:rPr>
            </w:pPr>
          </w:p>
          <w:p w:rsidR="00D2465C" w:rsidRPr="00BE68DF" w:rsidRDefault="00D2465C" w:rsidP="00E66A57">
            <w:pPr>
              <w:rPr>
                <w:bCs w:val="0"/>
                <w:color w:val="000000" w:themeColor="text1"/>
                <w:lang w:val="af-ZA"/>
              </w:rPr>
            </w:pPr>
          </w:p>
          <w:p w:rsidR="00C439FB" w:rsidRPr="00BE68DF" w:rsidRDefault="00C439FB" w:rsidP="00E66A57">
            <w:pPr>
              <w:rPr>
                <w:bCs w:val="0"/>
                <w:color w:val="000000" w:themeColor="text1"/>
                <w:lang w:val="af-ZA"/>
              </w:rPr>
            </w:pPr>
          </w:p>
          <w:p w:rsidR="00C439FB" w:rsidRPr="00BE68DF" w:rsidRDefault="008E3927" w:rsidP="001B5AEB">
            <w:pPr>
              <w:rPr>
                <w:b/>
                <w:bCs w:val="0"/>
                <w:color w:val="000000" w:themeColor="text1"/>
                <w:lang w:val="af-ZA"/>
              </w:rPr>
            </w:pPr>
            <w:r w:rsidRPr="00BE68DF">
              <w:rPr>
                <w:bCs w:val="0"/>
                <w:color w:val="000000" w:themeColor="text1"/>
                <w:lang w:val="af-ZA"/>
              </w:rPr>
              <w:t>2.5</w:t>
            </w:r>
            <w:r w:rsidR="00C439FB" w:rsidRPr="00BE68DF">
              <w:rPr>
                <w:bCs w:val="0"/>
                <w:color w:val="000000" w:themeColor="text1"/>
                <w:lang w:val="af-ZA"/>
              </w:rPr>
              <w:t>.4</w:t>
            </w:r>
          </w:p>
        </w:tc>
        <w:tc>
          <w:tcPr>
            <w:tcW w:w="7371" w:type="dxa"/>
            <w:shd w:val="clear" w:color="auto" w:fill="auto"/>
          </w:tcPr>
          <w:p w:rsidR="00C439FB" w:rsidRPr="00BE68DF" w:rsidRDefault="00CB215C" w:rsidP="00E66A57">
            <w:pPr>
              <w:tabs>
                <w:tab w:val="left" w:pos="3436"/>
                <w:tab w:val="right" w:pos="7155"/>
              </w:tabs>
              <w:jc w:val="both"/>
              <w:rPr>
                <w:color w:val="000000" w:themeColor="text1"/>
                <w:lang w:val="af-ZA"/>
              </w:rPr>
            </w:pPr>
            <w:r w:rsidRPr="00BE68DF">
              <w:rPr>
                <w:color w:val="000000" w:themeColor="text1"/>
                <w:lang w:val="af-ZA"/>
              </w:rPr>
              <w:t>Noem</w:t>
            </w:r>
            <w:r w:rsidR="00C439FB" w:rsidRPr="00BE68DF">
              <w:rPr>
                <w:color w:val="000000" w:themeColor="text1"/>
                <w:lang w:val="af-ZA"/>
              </w:rPr>
              <w:t xml:space="preserve"> </w:t>
            </w:r>
            <w:r w:rsidRPr="00BE68DF">
              <w:rPr>
                <w:color w:val="000000" w:themeColor="text1"/>
                <w:lang w:val="af-ZA"/>
              </w:rPr>
              <w:t>DRIE be</w:t>
            </w:r>
            <w:r w:rsidR="00C439FB" w:rsidRPr="00BE68DF">
              <w:rPr>
                <w:color w:val="000000" w:themeColor="text1"/>
                <w:lang w:val="af-ZA"/>
              </w:rPr>
              <w:t>plann</w:t>
            </w:r>
            <w:r w:rsidR="00BE68DF" w:rsidRPr="00BE68DF">
              <w:rPr>
                <w:color w:val="000000" w:themeColor="text1"/>
                <w:lang w:val="af-ZA"/>
              </w:rPr>
              <w:t>ing</w:t>
            </w:r>
            <w:r w:rsidR="003E5D9A" w:rsidRPr="00BE68DF">
              <w:rPr>
                <w:color w:val="000000" w:themeColor="text1"/>
                <w:lang w:val="af-ZA"/>
              </w:rPr>
              <w:t>st</w:t>
            </w:r>
            <w:r w:rsidRPr="00BE68DF">
              <w:rPr>
                <w:color w:val="000000" w:themeColor="text1"/>
                <w:lang w:val="af-ZA"/>
              </w:rPr>
              <w:t>a</w:t>
            </w:r>
            <w:r w:rsidR="003E5D9A" w:rsidRPr="00BE68DF">
              <w:rPr>
                <w:color w:val="000000" w:themeColor="text1"/>
                <w:lang w:val="af-ZA"/>
              </w:rPr>
              <w:t>p</w:t>
            </w:r>
            <w:r w:rsidRPr="00BE68DF">
              <w:rPr>
                <w:color w:val="000000" w:themeColor="text1"/>
                <w:lang w:val="af-ZA"/>
              </w:rPr>
              <w:t>pe</w:t>
            </w:r>
            <w:r w:rsidR="003E5D9A" w:rsidRPr="00BE68DF">
              <w:rPr>
                <w:color w:val="000000" w:themeColor="text1"/>
                <w:lang w:val="af-ZA"/>
              </w:rPr>
              <w:t xml:space="preserve"> </w:t>
            </w:r>
            <w:r w:rsidRPr="00BE68DF">
              <w:rPr>
                <w:color w:val="000000" w:themeColor="text1"/>
                <w:lang w:val="af-ZA"/>
              </w:rPr>
              <w:t xml:space="preserve">wat </w:t>
            </w:r>
            <w:r w:rsidR="00994658">
              <w:rPr>
                <w:color w:val="000000" w:themeColor="text1"/>
                <w:lang w:val="af-ZA"/>
              </w:rPr>
              <w:t>oorweeg</w:t>
            </w:r>
            <w:r w:rsidRPr="00BE68DF">
              <w:rPr>
                <w:color w:val="000000" w:themeColor="text1"/>
                <w:lang w:val="af-ZA"/>
              </w:rPr>
              <w:t xml:space="preserve"> moes word</w:t>
            </w:r>
            <w:r w:rsidR="00C439FB" w:rsidRPr="00BE68DF">
              <w:rPr>
                <w:color w:val="000000" w:themeColor="text1"/>
                <w:lang w:val="af-ZA"/>
              </w:rPr>
              <w:t xml:space="preserve"> </w:t>
            </w:r>
            <w:r w:rsidRPr="00BE68DF">
              <w:rPr>
                <w:color w:val="000000" w:themeColor="text1"/>
                <w:lang w:val="af-ZA"/>
              </w:rPr>
              <w:t xml:space="preserve">voordat die ondersoek </w:t>
            </w:r>
            <w:r w:rsidR="009A529A">
              <w:rPr>
                <w:color w:val="000000" w:themeColor="text1"/>
                <w:lang w:val="af-ZA"/>
              </w:rPr>
              <w:t>uitgevoer</w:t>
            </w:r>
            <w:r w:rsidR="00BE68DF" w:rsidRPr="00BE68DF">
              <w:rPr>
                <w:color w:val="000000" w:themeColor="text1"/>
                <w:lang w:val="af-ZA"/>
              </w:rPr>
              <w:t xml:space="preserve"> </w:t>
            </w:r>
            <w:r w:rsidR="00994658">
              <w:rPr>
                <w:color w:val="000000" w:themeColor="text1"/>
                <w:lang w:val="af-ZA"/>
              </w:rPr>
              <w:t xml:space="preserve">kon </w:t>
            </w:r>
            <w:r w:rsidRPr="00BE68DF">
              <w:rPr>
                <w:color w:val="000000" w:themeColor="text1"/>
                <w:lang w:val="af-ZA"/>
              </w:rPr>
              <w:t>word</w:t>
            </w:r>
            <w:r w:rsidR="00C439FB" w:rsidRPr="00BE68DF">
              <w:rPr>
                <w:color w:val="000000" w:themeColor="text1"/>
                <w:lang w:val="af-ZA"/>
              </w:rPr>
              <w:t>.</w:t>
            </w:r>
          </w:p>
          <w:p w:rsidR="00C439FB" w:rsidRPr="00BE68DF" w:rsidRDefault="00C439FB" w:rsidP="00E66A57">
            <w:pPr>
              <w:tabs>
                <w:tab w:val="left" w:pos="3436"/>
                <w:tab w:val="right" w:pos="7155"/>
              </w:tabs>
              <w:jc w:val="both"/>
              <w:rPr>
                <w:color w:val="000000" w:themeColor="text1"/>
                <w:lang w:val="af-ZA"/>
              </w:rPr>
            </w:pPr>
          </w:p>
          <w:p w:rsidR="00C439FB" w:rsidRPr="00BE68DF" w:rsidRDefault="00CB4230" w:rsidP="00E66A57">
            <w:pPr>
              <w:tabs>
                <w:tab w:val="left" w:pos="3436"/>
                <w:tab w:val="right" w:pos="7155"/>
              </w:tabs>
              <w:jc w:val="both"/>
              <w:rPr>
                <w:color w:val="000000" w:themeColor="text1"/>
                <w:lang w:val="af-ZA"/>
              </w:rPr>
            </w:pPr>
            <w:r w:rsidRPr="00CB4230">
              <w:rPr>
                <w:caps/>
                <w:color w:val="000000" w:themeColor="text1"/>
                <w:lang w:val="af-ZA"/>
              </w:rPr>
              <w:t>v</w:t>
            </w:r>
            <w:r w:rsidRPr="00BE68DF">
              <w:rPr>
                <w:color w:val="000000" w:themeColor="text1"/>
                <w:lang w:val="af-ZA"/>
              </w:rPr>
              <w:t>erduidelik die implikasies vir die hipotese wat die wetenskaplikes gestel het</w:t>
            </w:r>
            <w:r>
              <w:rPr>
                <w:color w:val="000000" w:themeColor="text1"/>
                <w:lang w:val="af-ZA"/>
              </w:rPr>
              <w:t xml:space="preserve"> i</w:t>
            </w:r>
            <w:r w:rsidR="00D2465C" w:rsidRPr="00BE68DF">
              <w:rPr>
                <w:color w:val="000000" w:themeColor="text1"/>
                <w:lang w:val="af-ZA"/>
              </w:rPr>
              <w:t>ndien die</w:t>
            </w:r>
            <w:r w:rsidR="003E5D9A" w:rsidRPr="00BE68DF">
              <w:rPr>
                <w:color w:val="000000" w:themeColor="text1"/>
                <w:lang w:val="af-ZA"/>
              </w:rPr>
              <w:t xml:space="preserve"> result</w:t>
            </w:r>
            <w:r w:rsidR="00BE68DF" w:rsidRPr="00BE68DF">
              <w:rPr>
                <w:color w:val="000000" w:themeColor="text1"/>
                <w:lang w:val="af-ZA"/>
              </w:rPr>
              <w:t xml:space="preserve">ate </w:t>
            </w:r>
            <w:r w:rsidR="00D2465C" w:rsidRPr="00BE68DF">
              <w:rPr>
                <w:color w:val="000000" w:themeColor="text1"/>
                <w:lang w:val="af-ZA"/>
              </w:rPr>
              <w:t>toon dat die gemiddelde ouderdom van die eerste menstruasie</w:t>
            </w:r>
            <w:r w:rsidR="00BE68DF" w:rsidRPr="00BE68DF">
              <w:rPr>
                <w:color w:val="000000" w:themeColor="text1"/>
                <w:lang w:val="af-ZA"/>
              </w:rPr>
              <w:t xml:space="preserve"> die afgelope 25 jaar op 12,9 jaar gebly het</w:t>
            </w:r>
            <w:r>
              <w:rPr>
                <w:color w:val="000000" w:themeColor="text1"/>
                <w:lang w:val="af-ZA"/>
              </w:rPr>
              <w:t>.</w:t>
            </w:r>
          </w:p>
          <w:p w:rsidR="003E5D9A" w:rsidRPr="00BE68DF" w:rsidRDefault="003E5D9A" w:rsidP="00E66A57">
            <w:pPr>
              <w:tabs>
                <w:tab w:val="left" w:pos="3436"/>
                <w:tab w:val="right" w:pos="7155"/>
              </w:tabs>
              <w:jc w:val="both"/>
              <w:rPr>
                <w:color w:val="000000" w:themeColor="text1"/>
                <w:lang w:val="af-ZA"/>
              </w:rPr>
            </w:pPr>
          </w:p>
          <w:p w:rsidR="00C439FB" w:rsidRPr="00BE68DF" w:rsidRDefault="00D2465C" w:rsidP="00FA06EB">
            <w:pPr>
              <w:tabs>
                <w:tab w:val="left" w:pos="3436"/>
                <w:tab w:val="right" w:pos="7155"/>
              </w:tabs>
              <w:jc w:val="both"/>
              <w:rPr>
                <w:color w:val="000000" w:themeColor="text1"/>
                <w:lang w:val="af-ZA"/>
              </w:rPr>
            </w:pPr>
            <w:r w:rsidRPr="00BE68DF">
              <w:rPr>
                <w:color w:val="000000" w:themeColor="text1"/>
                <w:lang w:val="af-ZA"/>
              </w:rPr>
              <w:t>Noem TWEE</w:t>
            </w:r>
            <w:r w:rsidR="00C439FB" w:rsidRPr="00BE68DF">
              <w:rPr>
                <w:color w:val="000000" w:themeColor="text1"/>
                <w:lang w:val="af-ZA"/>
              </w:rPr>
              <w:t xml:space="preserve"> </w:t>
            </w:r>
            <w:r w:rsidRPr="00BE68DF">
              <w:rPr>
                <w:color w:val="000000" w:themeColor="text1"/>
                <w:lang w:val="af-ZA"/>
              </w:rPr>
              <w:t>fisiese kenmerke</w:t>
            </w:r>
            <w:r w:rsidR="00C439FB" w:rsidRPr="00BE68DF">
              <w:rPr>
                <w:color w:val="000000" w:themeColor="text1"/>
                <w:lang w:val="af-ZA"/>
              </w:rPr>
              <w:t xml:space="preserve"> </w:t>
            </w:r>
            <w:r w:rsidR="00FA06EB">
              <w:rPr>
                <w:color w:val="000000" w:themeColor="text1"/>
                <w:lang w:val="af-ZA"/>
              </w:rPr>
              <w:t>by meisies</w:t>
            </w:r>
            <w:r w:rsidR="00BE68DF" w:rsidRPr="00BE68DF">
              <w:rPr>
                <w:color w:val="000000" w:themeColor="text1"/>
                <w:lang w:val="af-ZA"/>
              </w:rPr>
              <w:t xml:space="preserve"> </w:t>
            </w:r>
            <w:r w:rsidRPr="00BE68DF">
              <w:rPr>
                <w:color w:val="000000" w:themeColor="text1"/>
                <w:lang w:val="af-ZA"/>
              </w:rPr>
              <w:t xml:space="preserve">wat </w:t>
            </w:r>
            <w:r w:rsidR="009A529A">
              <w:rPr>
                <w:color w:val="000000" w:themeColor="text1"/>
                <w:lang w:val="af-ZA"/>
              </w:rPr>
              <w:t>sal</w:t>
            </w:r>
            <w:r w:rsidRPr="00BE68DF">
              <w:rPr>
                <w:color w:val="000000" w:themeColor="text1"/>
                <w:lang w:val="af-ZA"/>
              </w:rPr>
              <w:t xml:space="preserve"> aandui dat puberteit begin het</w:t>
            </w:r>
            <w:r w:rsidR="00C439FB" w:rsidRPr="00BE68DF">
              <w:rPr>
                <w:color w:val="000000" w:themeColor="text1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C439FB" w:rsidRPr="00BE68DF" w:rsidRDefault="00C439FB" w:rsidP="00E66A57">
            <w:pPr>
              <w:rPr>
                <w:b/>
                <w:bCs w:val="0"/>
                <w:color w:val="000000" w:themeColor="text1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C439FB" w:rsidRPr="00BE68DF" w:rsidRDefault="00C439FB" w:rsidP="00E66A57">
            <w:pPr>
              <w:rPr>
                <w:bCs w:val="0"/>
                <w:color w:val="000000" w:themeColor="text1"/>
                <w:lang w:val="af-ZA"/>
              </w:rPr>
            </w:pPr>
          </w:p>
          <w:p w:rsidR="00C439FB" w:rsidRPr="00BE68DF" w:rsidRDefault="00611B31" w:rsidP="00E66A57">
            <w:pPr>
              <w:rPr>
                <w:bCs w:val="0"/>
                <w:color w:val="000000" w:themeColor="text1"/>
                <w:lang w:val="af-ZA"/>
              </w:rPr>
            </w:pPr>
            <w:r w:rsidRPr="00BE68DF">
              <w:rPr>
                <w:bCs w:val="0"/>
                <w:color w:val="000000" w:themeColor="text1"/>
                <w:lang w:val="af-ZA"/>
              </w:rPr>
              <w:t>(3</w:t>
            </w:r>
            <w:r w:rsidR="00C439FB" w:rsidRPr="00BE68DF">
              <w:rPr>
                <w:bCs w:val="0"/>
                <w:color w:val="000000" w:themeColor="text1"/>
                <w:lang w:val="af-ZA"/>
              </w:rPr>
              <w:t>)</w:t>
            </w:r>
          </w:p>
          <w:p w:rsidR="00C439FB" w:rsidRPr="00BE68DF" w:rsidRDefault="00C439FB" w:rsidP="00E66A57">
            <w:pPr>
              <w:rPr>
                <w:bCs w:val="0"/>
                <w:color w:val="000000" w:themeColor="text1"/>
                <w:lang w:val="af-ZA"/>
              </w:rPr>
            </w:pPr>
          </w:p>
          <w:p w:rsidR="00C439FB" w:rsidRPr="00BE68DF" w:rsidRDefault="00C439FB" w:rsidP="00E66A57">
            <w:pPr>
              <w:rPr>
                <w:bCs w:val="0"/>
                <w:color w:val="000000" w:themeColor="text1"/>
                <w:lang w:val="af-ZA"/>
              </w:rPr>
            </w:pPr>
          </w:p>
          <w:p w:rsidR="002D1F80" w:rsidRPr="00BE68DF" w:rsidRDefault="002D1F80" w:rsidP="00E66A57">
            <w:pPr>
              <w:rPr>
                <w:bCs w:val="0"/>
                <w:color w:val="000000" w:themeColor="text1"/>
                <w:lang w:val="af-ZA"/>
              </w:rPr>
            </w:pPr>
          </w:p>
          <w:p w:rsidR="00D2465C" w:rsidRPr="00BE68DF" w:rsidRDefault="00D2465C" w:rsidP="00E66A57">
            <w:pPr>
              <w:rPr>
                <w:bCs w:val="0"/>
                <w:color w:val="000000" w:themeColor="text1"/>
                <w:lang w:val="af-ZA"/>
              </w:rPr>
            </w:pPr>
          </w:p>
          <w:p w:rsidR="00C439FB" w:rsidRPr="00BE68DF" w:rsidRDefault="00C439FB" w:rsidP="00E66A57">
            <w:pPr>
              <w:rPr>
                <w:bCs w:val="0"/>
                <w:color w:val="000000" w:themeColor="text1"/>
                <w:lang w:val="af-ZA"/>
              </w:rPr>
            </w:pPr>
            <w:r w:rsidRPr="00BE68DF">
              <w:rPr>
                <w:bCs w:val="0"/>
                <w:color w:val="000000" w:themeColor="text1"/>
                <w:lang w:val="af-ZA"/>
              </w:rPr>
              <w:t>(2)</w:t>
            </w:r>
          </w:p>
          <w:p w:rsidR="00C439FB" w:rsidRPr="00BE68DF" w:rsidRDefault="00C439FB" w:rsidP="00E66A57">
            <w:pPr>
              <w:rPr>
                <w:bCs w:val="0"/>
                <w:color w:val="000000" w:themeColor="text1"/>
                <w:lang w:val="af-ZA"/>
              </w:rPr>
            </w:pPr>
          </w:p>
          <w:p w:rsidR="00C439FB" w:rsidRPr="00BE68DF" w:rsidRDefault="00C439FB" w:rsidP="00E66A57">
            <w:pPr>
              <w:rPr>
                <w:bCs w:val="0"/>
                <w:color w:val="000000" w:themeColor="text1"/>
                <w:lang w:val="af-ZA"/>
              </w:rPr>
            </w:pPr>
          </w:p>
          <w:p w:rsidR="00C439FB" w:rsidRPr="00BE68DF" w:rsidRDefault="00C439FB" w:rsidP="00E66A57">
            <w:pPr>
              <w:rPr>
                <w:bCs w:val="0"/>
                <w:color w:val="000000" w:themeColor="text1"/>
                <w:lang w:val="af-ZA"/>
              </w:rPr>
            </w:pPr>
            <w:r w:rsidRPr="00BE68DF">
              <w:rPr>
                <w:bCs w:val="0"/>
                <w:color w:val="000000" w:themeColor="text1"/>
                <w:lang w:val="af-ZA"/>
              </w:rPr>
              <w:t>(</w:t>
            </w:r>
            <w:r w:rsidR="001B5AEB" w:rsidRPr="00BE68DF">
              <w:rPr>
                <w:bCs w:val="0"/>
                <w:color w:val="000000" w:themeColor="text1"/>
                <w:lang w:val="af-ZA"/>
              </w:rPr>
              <w:t>2</w:t>
            </w:r>
            <w:r w:rsidRPr="00BE68DF">
              <w:rPr>
                <w:bCs w:val="0"/>
                <w:color w:val="000000" w:themeColor="text1"/>
                <w:lang w:val="af-ZA"/>
              </w:rPr>
              <w:t>)</w:t>
            </w:r>
          </w:p>
          <w:p w:rsidR="00C439FB" w:rsidRPr="00BE68DF" w:rsidRDefault="00611B31" w:rsidP="00E66A57">
            <w:pPr>
              <w:rPr>
                <w:b/>
                <w:bCs w:val="0"/>
                <w:color w:val="000000" w:themeColor="text1"/>
                <w:lang w:val="af-ZA"/>
              </w:rPr>
            </w:pPr>
            <w:r w:rsidRPr="00BE68DF">
              <w:rPr>
                <w:b/>
                <w:bCs w:val="0"/>
                <w:color w:val="000000" w:themeColor="text1"/>
                <w:lang w:val="af-ZA"/>
              </w:rPr>
              <w:t>(9</w:t>
            </w:r>
            <w:r w:rsidR="00C439FB" w:rsidRPr="00BE68DF">
              <w:rPr>
                <w:b/>
                <w:bCs w:val="0"/>
                <w:color w:val="000000" w:themeColor="text1"/>
                <w:lang w:val="af-ZA"/>
              </w:rPr>
              <w:t>)</w:t>
            </w:r>
          </w:p>
        </w:tc>
      </w:tr>
    </w:tbl>
    <w:p w:rsidR="00C439FB" w:rsidRPr="006D6824" w:rsidRDefault="00C439FB" w:rsidP="00C439FB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C439FB" w:rsidRPr="006D6824" w:rsidTr="00E66A57">
        <w:tc>
          <w:tcPr>
            <w:tcW w:w="959" w:type="dxa"/>
          </w:tcPr>
          <w:p w:rsidR="00C439FB" w:rsidRPr="006D6824" w:rsidRDefault="00C439FB" w:rsidP="00E66A57">
            <w:pPr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2.</w:t>
            </w:r>
            <w:r w:rsidR="008E3927" w:rsidRPr="006D6824">
              <w:rPr>
                <w:color w:val="000000" w:themeColor="text1"/>
                <w:lang w:val="af-ZA"/>
              </w:rPr>
              <w:t>6</w:t>
            </w:r>
          </w:p>
        </w:tc>
        <w:tc>
          <w:tcPr>
            <w:tcW w:w="8505" w:type="dxa"/>
          </w:tcPr>
          <w:p w:rsidR="000C149D" w:rsidRPr="006D6824" w:rsidRDefault="00D2465C" w:rsidP="00E66A57">
            <w:pPr>
              <w:tabs>
                <w:tab w:val="right" w:pos="8289"/>
              </w:tabs>
              <w:jc w:val="both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Een</w:t>
            </w:r>
            <w:r w:rsidR="00FA76A3" w:rsidRPr="006D6824">
              <w:rPr>
                <w:color w:val="000000" w:themeColor="text1"/>
                <w:lang w:val="af-ZA"/>
              </w:rPr>
              <w:t xml:space="preserve"> </w:t>
            </w:r>
            <w:r w:rsidRPr="006D6824">
              <w:rPr>
                <w:color w:val="000000" w:themeColor="text1"/>
                <w:lang w:val="af-ZA"/>
              </w:rPr>
              <w:t>voorbehoedmetode vir vroue is</w:t>
            </w:r>
            <w:r w:rsidR="000C149D" w:rsidRPr="006D6824">
              <w:rPr>
                <w:color w:val="000000" w:themeColor="text1"/>
                <w:lang w:val="af-ZA"/>
              </w:rPr>
              <w:t xml:space="preserve"> om daagliks </w:t>
            </w:r>
            <w:r w:rsidR="00E7788D" w:rsidRPr="006D6824">
              <w:rPr>
                <w:color w:val="000000" w:themeColor="text1"/>
                <w:lang w:val="af-ZA"/>
              </w:rPr>
              <w:t>'</w:t>
            </w:r>
            <w:r w:rsidR="000C149D" w:rsidRPr="006D6824">
              <w:rPr>
                <w:color w:val="000000" w:themeColor="text1"/>
                <w:lang w:val="af-ZA"/>
              </w:rPr>
              <w:t>n</w:t>
            </w:r>
            <w:r w:rsidR="00CB53F1" w:rsidRPr="006D6824">
              <w:rPr>
                <w:color w:val="000000" w:themeColor="text1"/>
                <w:lang w:val="af-ZA"/>
              </w:rPr>
              <w:t xml:space="preserve"> </w:t>
            </w:r>
            <w:r w:rsidR="000C149D" w:rsidRPr="006D6824">
              <w:rPr>
                <w:color w:val="000000" w:themeColor="text1"/>
                <w:lang w:val="af-ZA"/>
              </w:rPr>
              <w:t>pil</w:t>
            </w:r>
            <w:r w:rsidR="00BE68DF">
              <w:rPr>
                <w:color w:val="000000" w:themeColor="text1"/>
                <w:lang w:val="af-ZA"/>
              </w:rPr>
              <w:t xml:space="preserve"> te drink</w:t>
            </w:r>
            <w:r w:rsidR="000C149D" w:rsidRPr="006D6824">
              <w:rPr>
                <w:color w:val="000000" w:themeColor="text1"/>
                <w:lang w:val="af-ZA"/>
              </w:rPr>
              <w:t xml:space="preserve"> wat progesteroon bevat.</w:t>
            </w:r>
          </w:p>
          <w:p w:rsidR="007420CD" w:rsidRPr="006D6824" w:rsidRDefault="007420CD" w:rsidP="00E66A57">
            <w:pPr>
              <w:tabs>
                <w:tab w:val="right" w:pos="8289"/>
              </w:tabs>
              <w:jc w:val="both"/>
              <w:rPr>
                <w:color w:val="000000" w:themeColor="text1"/>
                <w:lang w:val="af-ZA"/>
              </w:rPr>
            </w:pPr>
          </w:p>
          <w:p w:rsidR="00C439FB" w:rsidRPr="006D6824" w:rsidRDefault="009A529A" w:rsidP="00E66A57">
            <w:pPr>
              <w:tabs>
                <w:tab w:val="right" w:pos="8289"/>
              </w:tabs>
              <w:jc w:val="both"/>
              <w:rPr>
                <w:color w:val="000000" w:themeColor="text1"/>
                <w:lang w:val="af-ZA"/>
              </w:rPr>
            </w:pPr>
            <w:r>
              <w:rPr>
                <w:color w:val="000000" w:themeColor="text1"/>
                <w:lang w:val="af-ZA"/>
              </w:rPr>
              <w:t>Verduidelik hoe hierdie pil</w:t>
            </w:r>
            <w:r w:rsidR="000C149D" w:rsidRPr="006D6824">
              <w:rPr>
                <w:color w:val="000000" w:themeColor="text1"/>
                <w:lang w:val="af-ZA"/>
              </w:rPr>
              <w:t xml:space="preserve"> funksioneer om swangerskap te voorkom</w:t>
            </w:r>
            <w:r w:rsidR="00C439FB" w:rsidRPr="006D6824">
              <w:rPr>
                <w:color w:val="000000" w:themeColor="text1"/>
                <w:lang w:val="af-ZA"/>
              </w:rPr>
              <w:t xml:space="preserve">. </w:t>
            </w:r>
          </w:p>
        </w:tc>
        <w:tc>
          <w:tcPr>
            <w:tcW w:w="251" w:type="dxa"/>
          </w:tcPr>
          <w:p w:rsidR="00C439FB" w:rsidRPr="006D6824" w:rsidRDefault="00C439FB" w:rsidP="00E66A57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83" w:type="dxa"/>
          </w:tcPr>
          <w:p w:rsidR="00C439FB" w:rsidRPr="006D6824" w:rsidRDefault="00C439FB" w:rsidP="00E66A57">
            <w:pPr>
              <w:rPr>
                <w:color w:val="000000" w:themeColor="text1"/>
                <w:lang w:val="af-ZA"/>
              </w:rPr>
            </w:pPr>
          </w:p>
          <w:p w:rsidR="00C439FB" w:rsidRPr="006D6824" w:rsidRDefault="00C439FB" w:rsidP="00E66A57">
            <w:pPr>
              <w:rPr>
                <w:color w:val="000000" w:themeColor="text1"/>
                <w:lang w:val="af-ZA"/>
              </w:rPr>
            </w:pPr>
          </w:p>
          <w:p w:rsidR="00C439FB" w:rsidRPr="006D6824" w:rsidRDefault="00C439FB" w:rsidP="00E66A57">
            <w:pPr>
              <w:rPr>
                <w:color w:val="000000" w:themeColor="text1"/>
                <w:lang w:val="af-ZA"/>
              </w:rPr>
            </w:pPr>
          </w:p>
          <w:p w:rsidR="00C439FB" w:rsidRPr="006D6824" w:rsidRDefault="00C439FB" w:rsidP="00E66A57">
            <w:pPr>
              <w:rPr>
                <w:b/>
                <w:color w:val="000000" w:themeColor="text1"/>
                <w:lang w:val="af-ZA"/>
              </w:rPr>
            </w:pPr>
            <w:r w:rsidRPr="006D6824">
              <w:rPr>
                <w:b/>
                <w:color w:val="000000" w:themeColor="text1"/>
                <w:lang w:val="af-ZA"/>
              </w:rPr>
              <w:t>(4)</w:t>
            </w:r>
            <w:r w:rsidRPr="006D6824">
              <w:rPr>
                <w:b/>
                <w:bCs w:val="0"/>
                <w:color w:val="000000" w:themeColor="text1"/>
                <w:lang w:val="af-ZA"/>
              </w:rPr>
              <w:t xml:space="preserve"> [40]</w:t>
            </w:r>
          </w:p>
        </w:tc>
      </w:tr>
    </w:tbl>
    <w:p w:rsidR="00C439FB" w:rsidRPr="001E2608" w:rsidRDefault="00C439FB" w:rsidP="00C439FB">
      <w:pPr>
        <w:rPr>
          <w:color w:val="000000" w:themeColor="text1"/>
          <w:lang w:val="af-ZA"/>
        </w:rPr>
      </w:pPr>
    </w:p>
    <w:p w:rsidR="006D6824" w:rsidRDefault="006D6824">
      <w:pPr>
        <w:rPr>
          <w:color w:val="000000" w:themeColor="text1"/>
          <w:sz w:val="28"/>
          <w:szCs w:val="28"/>
          <w:lang w:val="af-ZA"/>
        </w:rPr>
      </w:pPr>
      <w:r>
        <w:rPr>
          <w:color w:val="000000" w:themeColor="text1"/>
          <w:sz w:val="28"/>
          <w:szCs w:val="28"/>
          <w:lang w:val="af-ZA"/>
        </w:rPr>
        <w:br w:type="page"/>
      </w:r>
    </w:p>
    <w:p w:rsidR="0063222B" w:rsidRPr="006D6824" w:rsidRDefault="0063222B" w:rsidP="00AE6014">
      <w:pPr>
        <w:pStyle w:val="Header"/>
        <w:tabs>
          <w:tab w:val="clear" w:pos="4153"/>
          <w:tab w:val="clear" w:pos="8306"/>
        </w:tabs>
        <w:rPr>
          <w:color w:val="000000" w:themeColor="text1"/>
          <w:lang w:val="af-ZA"/>
        </w:rPr>
      </w:pPr>
    </w:p>
    <w:p w:rsidR="00E77112" w:rsidRPr="006D6824" w:rsidRDefault="00E77112" w:rsidP="00AE6014">
      <w:pPr>
        <w:pStyle w:val="Header"/>
        <w:tabs>
          <w:tab w:val="clear" w:pos="4153"/>
          <w:tab w:val="clear" w:pos="8306"/>
        </w:tabs>
        <w:rPr>
          <w:color w:val="000000" w:themeColor="text1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A90632" w:rsidRPr="006D6824" w:rsidTr="00BF0E9D">
        <w:tc>
          <w:tcPr>
            <w:tcW w:w="9464" w:type="dxa"/>
            <w:shd w:val="clear" w:color="auto" w:fill="auto"/>
          </w:tcPr>
          <w:p w:rsidR="00A90632" w:rsidRPr="006D6824" w:rsidRDefault="004B6022" w:rsidP="00BF0E9D">
            <w:pPr>
              <w:rPr>
                <w:b/>
                <w:bCs w:val="0"/>
                <w:color w:val="000000" w:themeColor="text1"/>
                <w:lang w:val="af-ZA"/>
              </w:rPr>
            </w:pPr>
            <w:r w:rsidRPr="006D6824">
              <w:rPr>
                <w:b/>
                <w:bCs w:val="0"/>
                <w:color w:val="000000" w:themeColor="text1"/>
                <w:lang w:val="af-ZA"/>
              </w:rPr>
              <w:t>VRAAG 3</w:t>
            </w:r>
          </w:p>
        </w:tc>
        <w:tc>
          <w:tcPr>
            <w:tcW w:w="254" w:type="dxa"/>
            <w:shd w:val="clear" w:color="auto" w:fill="auto"/>
          </w:tcPr>
          <w:p w:rsidR="00A90632" w:rsidRPr="006D6824" w:rsidRDefault="00A90632" w:rsidP="00BF0E9D">
            <w:pPr>
              <w:rPr>
                <w:b/>
                <w:bCs w:val="0"/>
                <w:color w:val="000000" w:themeColor="text1"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A90632" w:rsidRPr="006D6824" w:rsidRDefault="00A90632" w:rsidP="00BF0E9D">
            <w:pPr>
              <w:rPr>
                <w:b/>
                <w:bCs w:val="0"/>
                <w:color w:val="000000" w:themeColor="text1"/>
                <w:lang w:val="af-ZA"/>
              </w:rPr>
            </w:pPr>
          </w:p>
        </w:tc>
      </w:tr>
    </w:tbl>
    <w:p w:rsidR="00AE53AC" w:rsidRPr="006D6824" w:rsidRDefault="00AE53AC" w:rsidP="00AE53AC">
      <w:pPr>
        <w:rPr>
          <w:color w:val="000000" w:themeColor="text1"/>
          <w:lang w:val="af-ZA"/>
        </w:rPr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AE53AC" w:rsidRPr="006D6824" w:rsidTr="00AE53AC">
        <w:trPr>
          <w:trHeight w:val="522"/>
        </w:trPr>
        <w:tc>
          <w:tcPr>
            <w:tcW w:w="959" w:type="dxa"/>
          </w:tcPr>
          <w:p w:rsidR="00AE53AC" w:rsidRPr="006D6824" w:rsidRDefault="00AE53AC" w:rsidP="00AE53AC">
            <w:pPr>
              <w:rPr>
                <w:bCs w:val="0"/>
                <w:color w:val="000000" w:themeColor="text1"/>
                <w:lang w:val="af-ZA"/>
              </w:rPr>
            </w:pPr>
            <w:r w:rsidRPr="006D6824">
              <w:rPr>
                <w:bCs w:val="0"/>
                <w:color w:val="000000" w:themeColor="text1"/>
                <w:lang w:val="af-ZA"/>
              </w:rPr>
              <w:t>3.1</w:t>
            </w:r>
          </w:p>
          <w:p w:rsidR="00AE53AC" w:rsidRPr="006D6824" w:rsidRDefault="00AE53AC" w:rsidP="00AE53AC">
            <w:pPr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8505" w:type="dxa"/>
          </w:tcPr>
          <w:p w:rsidR="00AE53AC" w:rsidRPr="006D6824" w:rsidRDefault="000C149D" w:rsidP="00E458ED">
            <w:pPr>
              <w:tabs>
                <w:tab w:val="center" w:pos="8113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6D6824">
              <w:rPr>
                <w:bCs w:val="0"/>
                <w:color w:val="000000" w:themeColor="text1"/>
                <w:lang w:val="af-ZA"/>
              </w:rPr>
              <w:t>Die tabel hieronder toon die verandering</w:t>
            </w:r>
            <w:r w:rsidR="007420CD" w:rsidRPr="006D6824">
              <w:rPr>
                <w:bCs w:val="0"/>
                <w:color w:val="000000" w:themeColor="text1"/>
                <w:lang w:val="af-ZA"/>
              </w:rPr>
              <w:t xml:space="preserve"> in </w:t>
            </w:r>
            <w:r w:rsidRPr="006D6824">
              <w:rPr>
                <w:bCs w:val="0"/>
                <w:color w:val="000000" w:themeColor="text1"/>
                <w:lang w:val="af-ZA"/>
              </w:rPr>
              <w:t>die konsentrasie kools</w:t>
            </w:r>
            <w:r w:rsidR="00994658">
              <w:rPr>
                <w:bCs w:val="0"/>
                <w:color w:val="000000" w:themeColor="text1"/>
                <w:lang w:val="af-ZA"/>
              </w:rPr>
              <w:t>t</w:t>
            </w:r>
            <w:r w:rsidRPr="006D6824">
              <w:rPr>
                <w:bCs w:val="0"/>
                <w:color w:val="000000" w:themeColor="text1"/>
                <w:lang w:val="af-ZA"/>
              </w:rPr>
              <w:t xml:space="preserve">ofdioksied </w:t>
            </w:r>
            <w:r w:rsidR="001B4BD0" w:rsidRPr="006D6824">
              <w:rPr>
                <w:bCs w:val="0"/>
                <w:color w:val="000000" w:themeColor="text1"/>
                <w:lang w:val="af-ZA"/>
              </w:rPr>
              <w:t>(CO</w:t>
            </w:r>
            <w:r w:rsidR="001B4BD0" w:rsidRPr="006D6824">
              <w:rPr>
                <w:bCs w:val="0"/>
                <w:color w:val="000000" w:themeColor="text1"/>
                <w:vertAlign w:val="subscript"/>
                <w:lang w:val="af-ZA"/>
              </w:rPr>
              <w:t>2</w:t>
            </w:r>
            <w:r w:rsidR="006F0445" w:rsidRPr="006D6824">
              <w:rPr>
                <w:bCs w:val="0"/>
                <w:color w:val="000000" w:themeColor="text1"/>
                <w:lang w:val="af-ZA"/>
              </w:rPr>
              <w:t xml:space="preserve">) in </w:t>
            </w:r>
            <w:r w:rsidR="00BE68DF">
              <w:rPr>
                <w:bCs w:val="0"/>
                <w:color w:val="000000" w:themeColor="text1"/>
                <w:lang w:val="af-ZA"/>
              </w:rPr>
              <w:t xml:space="preserve">'n </w:t>
            </w:r>
            <w:r w:rsidR="00994658">
              <w:rPr>
                <w:bCs w:val="0"/>
                <w:color w:val="000000" w:themeColor="text1"/>
                <w:lang w:val="af-ZA"/>
              </w:rPr>
              <w:t>mens</w:t>
            </w:r>
            <w:r w:rsidR="00BE68DF">
              <w:rPr>
                <w:bCs w:val="0"/>
                <w:color w:val="000000" w:themeColor="text1"/>
                <w:lang w:val="af-ZA"/>
              </w:rPr>
              <w:t xml:space="preserve"> se</w:t>
            </w:r>
            <w:r w:rsidRPr="006D6824">
              <w:rPr>
                <w:bCs w:val="0"/>
                <w:color w:val="000000" w:themeColor="text1"/>
                <w:lang w:val="af-ZA"/>
              </w:rPr>
              <w:t xml:space="preserve"> are</w:t>
            </w:r>
            <w:r w:rsidR="00A11412">
              <w:rPr>
                <w:bCs w:val="0"/>
                <w:color w:val="000000" w:themeColor="text1"/>
                <w:lang w:val="af-ZA"/>
              </w:rPr>
              <w:t>,</w:t>
            </w:r>
            <w:r w:rsidRPr="006D6824">
              <w:rPr>
                <w:bCs w:val="0"/>
                <w:color w:val="000000" w:themeColor="text1"/>
                <w:lang w:val="af-ZA"/>
              </w:rPr>
              <w:t xml:space="preserve"> </w:t>
            </w:r>
            <w:r w:rsidR="00BE68DF">
              <w:rPr>
                <w:bCs w:val="0"/>
                <w:color w:val="000000" w:themeColor="text1"/>
                <w:lang w:val="af-ZA"/>
              </w:rPr>
              <w:t>soos wat</w:t>
            </w:r>
            <w:r w:rsidRPr="006D6824">
              <w:rPr>
                <w:bCs w:val="0"/>
                <w:color w:val="000000" w:themeColor="text1"/>
                <w:lang w:val="af-ZA"/>
              </w:rPr>
              <w:t xml:space="preserve"> die vlak van oefening toeneem</w:t>
            </w:r>
            <w:r w:rsidR="001B4BD0" w:rsidRPr="006D6824">
              <w:rPr>
                <w:bCs w:val="0"/>
                <w:color w:val="000000" w:themeColor="text1"/>
                <w:lang w:val="af-ZA"/>
              </w:rPr>
              <w:t>.</w:t>
            </w:r>
          </w:p>
          <w:p w:rsidR="007420CD" w:rsidRPr="006D6824" w:rsidRDefault="007420CD" w:rsidP="00E458ED">
            <w:pPr>
              <w:tabs>
                <w:tab w:val="center" w:pos="8113"/>
              </w:tabs>
              <w:jc w:val="both"/>
              <w:rPr>
                <w:bCs w:val="0"/>
                <w:color w:val="000000" w:themeColor="text1"/>
                <w:lang w:val="af-ZA"/>
              </w:rPr>
            </w:pPr>
          </w:p>
          <w:p w:rsidR="00E458ED" w:rsidRPr="006D6824" w:rsidRDefault="006B1F0B" w:rsidP="00A11412">
            <w:pPr>
              <w:tabs>
                <w:tab w:val="center" w:pos="8113"/>
              </w:tabs>
              <w:jc w:val="both"/>
              <w:rPr>
                <w:bCs w:val="0"/>
                <w:color w:val="000000" w:themeColor="text1"/>
                <w:vertAlign w:val="subscript"/>
                <w:lang w:val="af-ZA"/>
              </w:rPr>
            </w:pPr>
            <w:r w:rsidRPr="006D6824">
              <w:rPr>
                <w:bCs w:val="0"/>
                <w:color w:val="000000" w:themeColor="text1"/>
                <w:lang w:val="af-ZA"/>
              </w:rPr>
              <w:t xml:space="preserve">Die persoon in die ondersoek is gevra om </w:t>
            </w:r>
            <w:r w:rsidR="00E7788D" w:rsidRPr="006D6824">
              <w:rPr>
                <w:bCs w:val="0"/>
                <w:color w:val="000000" w:themeColor="text1"/>
                <w:lang w:val="af-ZA"/>
              </w:rPr>
              <w:t>'</w:t>
            </w:r>
            <w:r w:rsidRPr="006D6824">
              <w:rPr>
                <w:bCs w:val="0"/>
                <w:color w:val="000000" w:themeColor="text1"/>
                <w:lang w:val="af-ZA"/>
              </w:rPr>
              <w:t>n fiets te ry wat elektrisiteit</w:t>
            </w:r>
            <w:r w:rsidR="00A11412">
              <w:rPr>
                <w:bCs w:val="0"/>
                <w:color w:val="000000" w:themeColor="text1"/>
                <w:lang w:val="af-ZA"/>
              </w:rPr>
              <w:t xml:space="preserve">, in </w:t>
            </w:r>
            <w:proofErr w:type="spellStart"/>
            <w:r w:rsidR="00A11412">
              <w:rPr>
                <w:bCs w:val="0"/>
                <w:color w:val="000000" w:themeColor="text1"/>
                <w:lang w:val="af-ZA"/>
              </w:rPr>
              <w:t>watt</w:t>
            </w:r>
            <w:proofErr w:type="spellEnd"/>
            <w:r w:rsidR="00A11412">
              <w:rPr>
                <w:bCs w:val="0"/>
                <w:color w:val="000000" w:themeColor="text1"/>
                <w:lang w:val="af-ZA"/>
              </w:rPr>
              <w:t xml:space="preserve"> gemeet,</w:t>
            </w:r>
            <w:r w:rsidRPr="006D6824">
              <w:rPr>
                <w:bCs w:val="0"/>
                <w:color w:val="000000" w:themeColor="text1"/>
                <w:lang w:val="af-ZA"/>
              </w:rPr>
              <w:t xml:space="preserve"> opwek. Hoe vinniger die persoon gery het, hoe meer </w:t>
            </w:r>
            <w:proofErr w:type="spellStart"/>
            <w:r w:rsidR="00BE68DF">
              <w:rPr>
                <w:bCs w:val="0"/>
                <w:color w:val="000000" w:themeColor="text1"/>
                <w:lang w:val="af-ZA"/>
              </w:rPr>
              <w:t>w</w:t>
            </w:r>
            <w:r w:rsidRPr="006D6824">
              <w:rPr>
                <w:bCs w:val="0"/>
                <w:color w:val="000000" w:themeColor="text1"/>
                <w:lang w:val="af-ZA"/>
              </w:rPr>
              <w:t>att</w:t>
            </w:r>
            <w:proofErr w:type="spellEnd"/>
            <w:r w:rsidRPr="006D6824">
              <w:rPr>
                <w:bCs w:val="0"/>
                <w:color w:val="000000" w:themeColor="text1"/>
                <w:lang w:val="af-ZA"/>
              </w:rPr>
              <w:t xml:space="preserve"> het hy opgewek.</w:t>
            </w:r>
          </w:p>
        </w:tc>
        <w:tc>
          <w:tcPr>
            <w:tcW w:w="236" w:type="dxa"/>
          </w:tcPr>
          <w:p w:rsidR="00AE53AC" w:rsidRPr="006D6824" w:rsidRDefault="00AE53AC" w:rsidP="00AE53AC">
            <w:pPr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AE53AC" w:rsidRPr="006D6824" w:rsidRDefault="00AE53AC" w:rsidP="00AE53AC">
            <w:pPr>
              <w:rPr>
                <w:b/>
                <w:color w:val="000000" w:themeColor="text1"/>
                <w:lang w:val="af-ZA"/>
              </w:rPr>
            </w:pPr>
          </w:p>
        </w:tc>
      </w:tr>
    </w:tbl>
    <w:p w:rsidR="00AE53AC" w:rsidRPr="006D6824" w:rsidRDefault="00AE53AC" w:rsidP="00AE53AC">
      <w:pPr>
        <w:rPr>
          <w:color w:val="000000" w:themeColor="text1"/>
          <w:lang w:val="af-ZA"/>
        </w:rPr>
      </w:pPr>
    </w:p>
    <w:tbl>
      <w:tblPr>
        <w:tblStyle w:val="TableGrid"/>
        <w:tblW w:w="0" w:type="auto"/>
        <w:tblInd w:w="2628" w:type="dxa"/>
        <w:tblLook w:val="04A0" w:firstRow="1" w:lastRow="0" w:firstColumn="1" w:lastColumn="0" w:noHBand="0" w:noVBand="1"/>
      </w:tblPr>
      <w:tblGrid>
        <w:gridCol w:w="2070"/>
        <w:gridCol w:w="3207"/>
      </w:tblGrid>
      <w:tr w:rsidR="001E2608" w:rsidRPr="006D6824" w:rsidTr="00565623"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4BD0" w:rsidRPr="006D6824" w:rsidRDefault="009A529A" w:rsidP="001B4BD0">
            <w:pPr>
              <w:jc w:val="center"/>
              <w:rPr>
                <w:b/>
                <w:color w:val="000000" w:themeColor="text1"/>
                <w:lang w:val="af-ZA"/>
              </w:rPr>
            </w:pPr>
            <w:r w:rsidRPr="006D6824">
              <w:rPr>
                <w:b/>
                <w:color w:val="000000" w:themeColor="text1"/>
                <w:lang w:val="af-ZA"/>
              </w:rPr>
              <w:t>OEFENING</w:t>
            </w:r>
          </w:p>
          <w:p w:rsidR="001B4BD0" w:rsidRPr="006D6824" w:rsidRDefault="00BE68DF" w:rsidP="003722E7">
            <w:pPr>
              <w:jc w:val="center"/>
              <w:rPr>
                <w:b/>
                <w:color w:val="000000" w:themeColor="text1"/>
                <w:lang w:val="af-ZA"/>
              </w:rPr>
            </w:pPr>
            <w:r>
              <w:rPr>
                <w:b/>
                <w:color w:val="000000" w:themeColor="text1"/>
                <w:lang w:val="af-ZA"/>
              </w:rPr>
              <w:t>(</w:t>
            </w:r>
            <w:proofErr w:type="spellStart"/>
            <w:r>
              <w:rPr>
                <w:b/>
                <w:color w:val="000000" w:themeColor="text1"/>
                <w:lang w:val="af-ZA"/>
              </w:rPr>
              <w:t>w</w:t>
            </w:r>
            <w:r w:rsidR="001B4BD0" w:rsidRPr="006D6824">
              <w:rPr>
                <w:b/>
                <w:color w:val="000000" w:themeColor="text1"/>
                <w:lang w:val="af-ZA"/>
              </w:rPr>
              <w:t>att</w:t>
            </w:r>
            <w:proofErr w:type="spellEnd"/>
            <w:r w:rsidR="001B4BD0" w:rsidRPr="006D6824">
              <w:rPr>
                <w:b/>
                <w:color w:val="000000" w:themeColor="text1"/>
                <w:lang w:val="af-ZA"/>
              </w:rPr>
              <w:t>)</w:t>
            </w:r>
          </w:p>
        </w:tc>
        <w:tc>
          <w:tcPr>
            <w:tcW w:w="3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4BD0" w:rsidRPr="006D6824" w:rsidRDefault="009A529A" w:rsidP="001B4BD0">
            <w:pPr>
              <w:jc w:val="center"/>
              <w:rPr>
                <w:b/>
                <w:color w:val="000000" w:themeColor="text1"/>
                <w:lang w:val="af-ZA"/>
              </w:rPr>
            </w:pPr>
            <w:r w:rsidRPr="006D6824">
              <w:rPr>
                <w:b/>
                <w:color w:val="000000" w:themeColor="text1"/>
                <w:lang w:val="af-ZA"/>
              </w:rPr>
              <w:t>CO</w:t>
            </w:r>
            <w:r w:rsidRPr="006D6824">
              <w:rPr>
                <w:b/>
                <w:color w:val="000000" w:themeColor="text1"/>
                <w:vertAlign w:val="subscript"/>
                <w:lang w:val="af-ZA"/>
              </w:rPr>
              <w:t>2</w:t>
            </w:r>
            <w:r>
              <w:rPr>
                <w:b/>
                <w:color w:val="000000" w:themeColor="text1"/>
                <w:lang w:val="af-ZA"/>
              </w:rPr>
              <w:t>-</w:t>
            </w:r>
            <w:r w:rsidRPr="006D6824">
              <w:rPr>
                <w:b/>
                <w:color w:val="000000" w:themeColor="text1"/>
                <w:lang w:val="af-ZA"/>
              </w:rPr>
              <w:t xml:space="preserve">KONSENTRASIE </w:t>
            </w:r>
            <w:r w:rsidR="00CB4230">
              <w:rPr>
                <w:b/>
                <w:color w:val="000000" w:themeColor="text1"/>
                <w:lang w:val="af-ZA"/>
              </w:rPr>
              <w:t>VA</w:t>
            </w:r>
            <w:r w:rsidRPr="006D6824">
              <w:rPr>
                <w:b/>
                <w:color w:val="000000" w:themeColor="text1"/>
                <w:lang w:val="af-ZA"/>
              </w:rPr>
              <w:t xml:space="preserve">N DIE BLOED </w:t>
            </w:r>
            <w:r>
              <w:rPr>
                <w:b/>
                <w:color w:val="000000" w:themeColor="text1"/>
                <w:lang w:val="af-ZA"/>
              </w:rPr>
              <w:t>IN</w:t>
            </w:r>
            <w:r w:rsidRPr="006D6824">
              <w:rPr>
                <w:b/>
                <w:color w:val="000000" w:themeColor="text1"/>
                <w:lang w:val="af-ZA"/>
              </w:rPr>
              <w:t xml:space="preserve"> DIE ARE</w:t>
            </w:r>
          </w:p>
          <w:p w:rsidR="001B4BD0" w:rsidRPr="006D6824" w:rsidRDefault="00D17DDE" w:rsidP="001B4BD0">
            <w:pPr>
              <w:jc w:val="center"/>
              <w:rPr>
                <w:b/>
                <w:color w:val="000000" w:themeColor="text1"/>
                <w:lang w:val="af-ZA"/>
              </w:rPr>
            </w:pPr>
            <w:r w:rsidRPr="006D6824">
              <w:rPr>
                <w:b/>
                <w:color w:val="000000" w:themeColor="text1"/>
                <w:lang w:val="af-ZA"/>
              </w:rPr>
              <w:t>(mol/</w:t>
            </w:r>
            <w:proofErr w:type="spellStart"/>
            <w:r w:rsidRPr="006D6824">
              <w:rPr>
                <w:b/>
                <w:color w:val="000000" w:themeColor="text1"/>
                <w:lang w:val="af-ZA"/>
              </w:rPr>
              <w:t>mℓ</w:t>
            </w:r>
            <w:proofErr w:type="spellEnd"/>
            <w:r w:rsidR="001B4BD0" w:rsidRPr="006D6824">
              <w:rPr>
                <w:b/>
                <w:color w:val="000000" w:themeColor="text1"/>
                <w:lang w:val="af-ZA"/>
              </w:rPr>
              <w:t>)</w:t>
            </w:r>
          </w:p>
        </w:tc>
      </w:tr>
      <w:tr w:rsidR="001E2608" w:rsidRPr="006D6824" w:rsidTr="00565623">
        <w:tc>
          <w:tcPr>
            <w:tcW w:w="2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B4BD0" w:rsidRPr="006D6824" w:rsidRDefault="001B4BD0" w:rsidP="001B4BD0">
            <w:pPr>
              <w:jc w:val="center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0</w:t>
            </w:r>
          </w:p>
        </w:tc>
        <w:tc>
          <w:tcPr>
            <w:tcW w:w="32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B4BD0" w:rsidRPr="006D6824" w:rsidRDefault="001B4BD0" w:rsidP="001B4BD0">
            <w:pPr>
              <w:jc w:val="center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0,50</w:t>
            </w:r>
          </w:p>
        </w:tc>
      </w:tr>
      <w:tr w:rsidR="001E2608" w:rsidRPr="006D6824" w:rsidTr="00565623">
        <w:tc>
          <w:tcPr>
            <w:tcW w:w="2070" w:type="dxa"/>
            <w:tcBorders>
              <w:left w:val="single" w:sz="12" w:space="0" w:color="auto"/>
              <w:right w:val="single" w:sz="12" w:space="0" w:color="auto"/>
            </w:tcBorders>
          </w:tcPr>
          <w:p w:rsidR="001B4BD0" w:rsidRPr="006D6824" w:rsidRDefault="001B4BD0" w:rsidP="001B4BD0">
            <w:pPr>
              <w:jc w:val="center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50</w:t>
            </w:r>
          </w:p>
        </w:tc>
        <w:tc>
          <w:tcPr>
            <w:tcW w:w="3207" w:type="dxa"/>
            <w:tcBorders>
              <w:left w:val="single" w:sz="12" w:space="0" w:color="auto"/>
              <w:right w:val="single" w:sz="12" w:space="0" w:color="auto"/>
            </w:tcBorders>
          </w:tcPr>
          <w:p w:rsidR="001B4BD0" w:rsidRPr="006D6824" w:rsidRDefault="001B4BD0" w:rsidP="001B4BD0">
            <w:pPr>
              <w:jc w:val="center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0,51</w:t>
            </w:r>
          </w:p>
        </w:tc>
      </w:tr>
      <w:tr w:rsidR="001E2608" w:rsidRPr="006D6824" w:rsidTr="00565623">
        <w:tc>
          <w:tcPr>
            <w:tcW w:w="2070" w:type="dxa"/>
            <w:tcBorders>
              <w:left w:val="single" w:sz="12" w:space="0" w:color="auto"/>
              <w:right w:val="single" w:sz="12" w:space="0" w:color="auto"/>
            </w:tcBorders>
          </w:tcPr>
          <w:p w:rsidR="001B4BD0" w:rsidRPr="006D6824" w:rsidRDefault="001B4BD0" w:rsidP="001B4BD0">
            <w:pPr>
              <w:jc w:val="center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100</w:t>
            </w:r>
          </w:p>
        </w:tc>
        <w:tc>
          <w:tcPr>
            <w:tcW w:w="3207" w:type="dxa"/>
            <w:tcBorders>
              <w:left w:val="single" w:sz="12" w:space="0" w:color="auto"/>
              <w:right w:val="single" w:sz="12" w:space="0" w:color="auto"/>
            </w:tcBorders>
          </w:tcPr>
          <w:p w:rsidR="001B4BD0" w:rsidRPr="006D6824" w:rsidRDefault="001B4BD0" w:rsidP="001B4BD0">
            <w:pPr>
              <w:jc w:val="center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0,53</w:t>
            </w:r>
          </w:p>
        </w:tc>
      </w:tr>
      <w:tr w:rsidR="001E2608" w:rsidRPr="006D6824" w:rsidTr="00565623">
        <w:tc>
          <w:tcPr>
            <w:tcW w:w="2070" w:type="dxa"/>
            <w:tcBorders>
              <w:left w:val="single" w:sz="12" w:space="0" w:color="auto"/>
              <w:right w:val="single" w:sz="12" w:space="0" w:color="auto"/>
            </w:tcBorders>
          </w:tcPr>
          <w:p w:rsidR="001B4BD0" w:rsidRPr="006D6824" w:rsidRDefault="001B4BD0" w:rsidP="001B4BD0">
            <w:pPr>
              <w:jc w:val="center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150</w:t>
            </w:r>
          </w:p>
        </w:tc>
        <w:tc>
          <w:tcPr>
            <w:tcW w:w="3207" w:type="dxa"/>
            <w:tcBorders>
              <w:left w:val="single" w:sz="12" w:space="0" w:color="auto"/>
              <w:right w:val="single" w:sz="12" w:space="0" w:color="auto"/>
            </w:tcBorders>
          </w:tcPr>
          <w:p w:rsidR="001B4BD0" w:rsidRPr="006D6824" w:rsidRDefault="001B4BD0" w:rsidP="001B4BD0">
            <w:pPr>
              <w:jc w:val="center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0,55</w:t>
            </w:r>
          </w:p>
        </w:tc>
      </w:tr>
      <w:tr w:rsidR="001E2608" w:rsidRPr="006D6824" w:rsidTr="00565623">
        <w:tc>
          <w:tcPr>
            <w:tcW w:w="2070" w:type="dxa"/>
            <w:tcBorders>
              <w:left w:val="single" w:sz="12" w:space="0" w:color="auto"/>
              <w:right w:val="single" w:sz="12" w:space="0" w:color="auto"/>
            </w:tcBorders>
          </w:tcPr>
          <w:p w:rsidR="001B4BD0" w:rsidRPr="006D6824" w:rsidRDefault="001B4BD0" w:rsidP="001B4BD0">
            <w:pPr>
              <w:jc w:val="center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200</w:t>
            </w:r>
          </w:p>
        </w:tc>
        <w:tc>
          <w:tcPr>
            <w:tcW w:w="3207" w:type="dxa"/>
            <w:tcBorders>
              <w:left w:val="single" w:sz="12" w:space="0" w:color="auto"/>
              <w:right w:val="single" w:sz="12" w:space="0" w:color="auto"/>
            </w:tcBorders>
          </w:tcPr>
          <w:p w:rsidR="001B4BD0" w:rsidRPr="006D6824" w:rsidRDefault="001B4BD0" w:rsidP="001B4BD0">
            <w:pPr>
              <w:jc w:val="center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0,55</w:t>
            </w:r>
          </w:p>
        </w:tc>
      </w:tr>
      <w:tr w:rsidR="001E2608" w:rsidRPr="006D6824" w:rsidTr="00565623">
        <w:tc>
          <w:tcPr>
            <w:tcW w:w="2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4BD0" w:rsidRPr="006D6824" w:rsidRDefault="001B4BD0" w:rsidP="001B4BD0">
            <w:pPr>
              <w:jc w:val="center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250</w:t>
            </w:r>
          </w:p>
        </w:tc>
        <w:tc>
          <w:tcPr>
            <w:tcW w:w="32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4BD0" w:rsidRPr="006D6824" w:rsidRDefault="001B4BD0" w:rsidP="001B4BD0">
            <w:pPr>
              <w:jc w:val="center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0,54</w:t>
            </w:r>
          </w:p>
        </w:tc>
      </w:tr>
    </w:tbl>
    <w:p w:rsidR="00AE53AC" w:rsidRPr="006D6824" w:rsidRDefault="006D6824" w:rsidP="009A529A">
      <w:pPr>
        <w:tabs>
          <w:tab w:val="right" w:pos="7797"/>
        </w:tabs>
        <w:rPr>
          <w:color w:val="000000" w:themeColor="text1"/>
          <w:sz w:val="20"/>
          <w:lang w:val="af-ZA"/>
        </w:rPr>
      </w:pPr>
      <w:r>
        <w:rPr>
          <w:color w:val="000000" w:themeColor="text1"/>
          <w:sz w:val="20"/>
          <w:lang w:val="af-ZA"/>
        </w:rPr>
        <w:tab/>
      </w:r>
      <w:r w:rsidR="00C475E6" w:rsidRPr="006D6824">
        <w:rPr>
          <w:color w:val="000000" w:themeColor="text1"/>
          <w:sz w:val="20"/>
          <w:lang w:val="af-ZA"/>
        </w:rPr>
        <w:t>[</w:t>
      </w:r>
      <w:r w:rsidRPr="006D6824">
        <w:rPr>
          <w:color w:val="000000" w:themeColor="text1"/>
          <w:sz w:val="20"/>
          <w:lang w:val="af-ZA"/>
        </w:rPr>
        <w:t>A</w:t>
      </w:r>
      <w:r w:rsidR="003722E7" w:rsidRPr="006D6824">
        <w:rPr>
          <w:color w:val="000000" w:themeColor="text1"/>
          <w:sz w:val="20"/>
          <w:lang w:val="af-ZA"/>
        </w:rPr>
        <w:t>an</w:t>
      </w:r>
      <w:r w:rsidRPr="006D6824">
        <w:rPr>
          <w:color w:val="000000" w:themeColor="text1"/>
          <w:sz w:val="20"/>
          <w:lang w:val="af-ZA"/>
        </w:rPr>
        <w:t>g</w:t>
      </w:r>
      <w:r w:rsidR="003722E7" w:rsidRPr="006D6824">
        <w:rPr>
          <w:color w:val="000000" w:themeColor="text1"/>
          <w:sz w:val="20"/>
          <w:lang w:val="af-ZA"/>
        </w:rPr>
        <w:t>epas uit</w:t>
      </w:r>
      <w:r w:rsidR="00C475E6" w:rsidRPr="006D6824">
        <w:rPr>
          <w:color w:val="000000" w:themeColor="text1"/>
          <w:sz w:val="20"/>
          <w:lang w:val="af-ZA"/>
        </w:rPr>
        <w:t xml:space="preserve"> </w:t>
      </w:r>
      <w:r w:rsidR="00C475E6" w:rsidRPr="00BE68DF">
        <w:rPr>
          <w:color w:val="000000" w:themeColor="text1"/>
          <w:sz w:val="20"/>
          <w:u w:val="single"/>
          <w:lang w:val="af-ZA"/>
        </w:rPr>
        <w:t>www.umc.edu</w:t>
      </w:r>
      <w:r w:rsidR="00C475E6" w:rsidRPr="006D6824">
        <w:rPr>
          <w:color w:val="000000" w:themeColor="text1"/>
          <w:sz w:val="20"/>
          <w:lang w:val="af-ZA"/>
        </w:rPr>
        <w:t>]</w:t>
      </w:r>
    </w:p>
    <w:p w:rsidR="00AE53AC" w:rsidRPr="006D6824" w:rsidRDefault="00AE53AC" w:rsidP="00AE53AC">
      <w:pPr>
        <w:tabs>
          <w:tab w:val="left" w:pos="3870"/>
        </w:tabs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AE53AC" w:rsidRPr="006D6824" w:rsidTr="00AE53AC">
        <w:tc>
          <w:tcPr>
            <w:tcW w:w="959" w:type="dxa"/>
          </w:tcPr>
          <w:p w:rsidR="00AE53AC" w:rsidRPr="006D6824" w:rsidRDefault="00AE53AC" w:rsidP="00AE53AC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AE53AC" w:rsidRPr="006D6824" w:rsidRDefault="00AE53AC" w:rsidP="00AE53AC">
            <w:pPr>
              <w:rPr>
                <w:bCs w:val="0"/>
                <w:color w:val="000000" w:themeColor="text1"/>
                <w:lang w:val="af-ZA"/>
              </w:rPr>
            </w:pPr>
            <w:r w:rsidRPr="006D6824">
              <w:rPr>
                <w:bCs w:val="0"/>
                <w:color w:val="000000" w:themeColor="text1"/>
                <w:lang w:val="af-ZA"/>
              </w:rPr>
              <w:t>3.1.1</w:t>
            </w:r>
          </w:p>
          <w:p w:rsidR="001B4BD0" w:rsidRPr="006D6824" w:rsidRDefault="001B4BD0" w:rsidP="00AE53AC">
            <w:pPr>
              <w:rPr>
                <w:bCs w:val="0"/>
                <w:color w:val="000000" w:themeColor="text1"/>
                <w:lang w:val="af-ZA"/>
              </w:rPr>
            </w:pPr>
          </w:p>
          <w:p w:rsidR="00C475E6" w:rsidRPr="006D6824" w:rsidRDefault="00C475E6" w:rsidP="00AE53AC">
            <w:pPr>
              <w:rPr>
                <w:bCs w:val="0"/>
                <w:color w:val="000000" w:themeColor="text1"/>
                <w:lang w:val="af-ZA"/>
              </w:rPr>
            </w:pPr>
          </w:p>
          <w:p w:rsidR="001B4BD0" w:rsidRPr="006D6824" w:rsidRDefault="001B4BD0" w:rsidP="00AE53AC">
            <w:pPr>
              <w:rPr>
                <w:bCs w:val="0"/>
                <w:color w:val="000000" w:themeColor="text1"/>
                <w:lang w:val="af-ZA"/>
              </w:rPr>
            </w:pPr>
            <w:r w:rsidRPr="006D6824">
              <w:rPr>
                <w:bCs w:val="0"/>
                <w:color w:val="000000" w:themeColor="text1"/>
                <w:lang w:val="af-ZA"/>
              </w:rPr>
              <w:t>3.1.2</w:t>
            </w:r>
          </w:p>
          <w:p w:rsidR="007420CD" w:rsidRPr="006D6824" w:rsidRDefault="007420CD" w:rsidP="00AE53AC">
            <w:pPr>
              <w:rPr>
                <w:bCs w:val="0"/>
                <w:color w:val="000000" w:themeColor="text1"/>
                <w:lang w:val="af-ZA"/>
              </w:rPr>
            </w:pPr>
          </w:p>
          <w:p w:rsidR="00C475E6" w:rsidRPr="006D6824" w:rsidRDefault="00C475E6" w:rsidP="00AE53AC">
            <w:pPr>
              <w:rPr>
                <w:bCs w:val="0"/>
                <w:color w:val="000000" w:themeColor="text1"/>
                <w:lang w:val="af-ZA"/>
              </w:rPr>
            </w:pPr>
          </w:p>
          <w:p w:rsidR="007420CD" w:rsidRPr="006D6824" w:rsidRDefault="007420CD" w:rsidP="00AE53AC">
            <w:pPr>
              <w:rPr>
                <w:bCs w:val="0"/>
                <w:color w:val="000000" w:themeColor="text1"/>
                <w:lang w:val="af-ZA"/>
              </w:rPr>
            </w:pPr>
          </w:p>
          <w:p w:rsidR="00C475E6" w:rsidRPr="006D6824" w:rsidRDefault="00C475E6" w:rsidP="00AE53AC">
            <w:pPr>
              <w:rPr>
                <w:bCs w:val="0"/>
                <w:color w:val="000000" w:themeColor="text1"/>
                <w:lang w:val="af-ZA"/>
              </w:rPr>
            </w:pPr>
            <w:r w:rsidRPr="006D6824">
              <w:rPr>
                <w:bCs w:val="0"/>
                <w:color w:val="000000" w:themeColor="text1"/>
                <w:lang w:val="af-ZA"/>
              </w:rPr>
              <w:t>3.1.3</w:t>
            </w:r>
          </w:p>
          <w:p w:rsidR="00C475E6" w:rsidRPr="006D6824" w:rsidRDefault="00C475E6" w:rsidP="00AE53AC">
            <w:pPr>
              <w:rPr>
                <w:bCs w:val="0"/>
                <w:color w:val="000000" w:themeColor="text1"/>
                <w:lang w:val="af-ZA"/>
              </w:rPr>
            </w:pPr>
          </w:p>
          <w:p w:rsidR="00C475E6" w:rsidRPr="006D6824" w:rsidRDefault="00C475E6" w:rsidP="00AE53AC">
            <w:pPr>
              <w:rPr>
                <w:bCs w:val="0"/>
                <w:color w:val="000000" w:themeColor="text1"/>
                <w:lang w:val="af-ZA"/>
              </w:rPr>
            </w:pPr>
          </w:p>
          <w:p w:rsidR="00C475E6" w:rsidRPr="006D6824" w:rsidRDefault="00C475E6" w:rsidP="00AE53AC">
            <w:pPr>
              <w:rPr>
                <w:bCs w:val="0"/>
                <w:color w:val="000000" w:themeColor="text1"/>
                <w:lang w:val="af-ZA"/>
              </w:rPr>
            </w:pPr>
            <w:r w:rsidRPr="006D6824">
              <w:rPr>
                <w:bCs w:val="0"/>
                <w:color w:val="000000" w:themeColor="text1"/>
                <w:lang w:val="af-ZA"/>
              </w:rPr>
              <w:t>3.1.4</w:t>
            </w:r>
          </w:p>
        </w:tc>
        <w:tc>
          <w:tcPr>
            <w:tcW w:w="7371" w:type="dxa"/>
          </w:tcPr>
          <w:p w:rsidR="00C475E6" w:rsidRPr="006D6824" w:rsidRDefault="00C475E6" w:rsidP="006D6824">
            <w:pPr>
              <w:widowControl w:val="0"/>
              <w:jc w:val="both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 xml:space="preserve">Wat is </w:t>
            </w:r>
            <w:r w:rsidR="00BE68DF">
              <w:rPr>
                <w:color w:val="000000" w:themeColor="text1"/>
                <w:lang w:val="af-ZA"/>
              </w:rPr>
              <w:t>'n</w:t>
            </w:r>
            <w:r w:rsidRPr="006D6824">
              <w:rPr>
                <w:color w:val="000000" w:themeColor="text1"/>
                <w:lang w:val="af-ZA"/>
              </w:rPr>
              <w:t xml:space="preserve"> norma</w:t>
            </w:r>
            <w:r w:rsidR="003722E7" w:rsidRPr="006D6824">
              <w:rPr>
                <w:color w:val="000000" w:themeColor="text1"/>
                <w:lang w:val="af-ZA"/>
              </w:rPr>
              <w:t>le</w:t>
            </w:r>
            <w:r w:rsidRPr="006D6824">
              <w:rPr>
                <w:color w:val="000000" w:themeColor="text1"/>
                <w:lang w:val="af-ZA"/>
              </w:rPr>
              <w:t xml:space="preserve"> </w:t>
            </w:r>
            <w:proofErr w:type="spellStart"/>
            <w:r w:rsidR="00CB4230" w:rsidRPr="006D6824">
              <w:rPr>
                <w:color w:val="000000" w:themeColor="text1"/>
                <w:lang w:val="af-ZA"/>
              </w:rPr>
              <w:t>bloed</w:t>
            </w:r>
            <w:r w:rsidR="003722E7" w:rsidRPr="006D6824">
              <w:rPr>
                <w:color w:val="000000" w:themeColor="text1"/>
                <w:lang w:val="af-ZA"/>
              </w:rPr>
              <w:t>kools</w:t>
            </w:r>
            <w:r w:rsidR="00A11412">
              <w:rPr>
                <w:color w:val="000000" w:themeColor="text1"/>
                <w:lang w:val="af-ZA"/>
              </w:rPr>
              <w:t>t</w:t>
            </w:r>
            <w:r w:rsidR="003722E7" w:rsidRPr="006D6824">
              <w:rPr>
                <w:color w:val="000000" w:themeColor="text1"/>
                <w:lang w:val="af-ZA"/>
              </w:rPr>
              <w:t>ofdioksied</w:t>
            </w:r>
            <w:r w:rsidR="00CB4230">
              <w:rPr>
                <w:color w:val="000000" w:themeColor="text1"/>
                <w:lang w:val="af-ZA"/>
              </w:rPr>
              <w:t>-</w:t>
            </w:r>
            <w:r w:rsidR="003722E7" w:rsidRPr="006D6824">
              <w:rPr>
                <w:color w:val="000000" w:themeColor="text1"/>
                <w:lang w:val="af-ZA"/>
              </w:rPr>
              <w:t>k</w:t>
            </w:r>
            <w:r w:rsidRPr="006D6824">
              <w:rPr>
                <w:color w:val="000000" w:themeColor="text1"/>
                <w:lang w:val="af-ZA"/>
              </w:rPr>
              <w:t>on</w:t>
            </w:r>
            <w:r w:rsidR="003722E7" w:rsidRPr="006D6824">
              <w:rPr>
                <w:color w:val="000000" w:themeColor="text1"/>
                <w:lang w:val="af-ZA"/>
              </w:rPr>
              <w:t>sentrasie</w:t>
            </w:r>
            <w:proofErr w:type="spellEnd"/>
            <w:r w:rsidRPr="006D6824">
              <w:rPr>
                <w:color w:val="000000" w:themeColor="text1"/>
                <w:lang w:val="af-ZA"/>
              </w:rPr>
              <w:t xml:space="preserve"> </w:t>
            </w:r>
            <w:r w:rsidR="00BE68DF">
              <w:rPr>
                <w:color w:val="000000" w:themeColor="text1"/>
                <w:lang w:val="af-ZA"/>
              </w:rPr>
              <w:t xml:space="preserve">in </w:t>
            </w:r>
            <w:r w:rsidR="003722E7" w:rsidRPr="006D6824">
              <w:rPr>
                <w:color w:val="000000" w:themeColor="text1"/>
                <w:lang w:val="af-ZA"/>
              </w:rPr>
              <w:t>die are v</w:t>
            </w:r>
            <w:r w:rsidR="002473AC">
              <w:rPr>
                <w:color w:val="000000" w:themeColor="text1"/>
                <w:lang w:val="af-ZA"/>
              </w:rPr>
              <w:t>ir</w:t>
            </w:r>
            <w:r w:rsidR="003722E7" w:rsidRPr="006D6824">
              <w:rPr>
                <w:color w:val="000000" w:themeColor="text1"/>
                <w:lang w:val="af-ZA"/>
              </w:rPr>
              <w:t xml:space="preserve"> hierdie persoon</w:t>
            </w:r>
            <w:r w:rsidRPr="006D6824">
              <w:rPr>
                <w:color w:val="000000" w:themeColor="text1"/>
                <w:lang w:val="af-ZA"/>
              </w:rPr>
              <w:t>?</w:t>
            </w:r>
          </w:p>
          <w:p w:rsidR="00C475E6" w:rsidRPr="006D6824" w:rsidRDefault="00C475E6" w:rsidP="006D6824">
            <w:pPr>
              <w:widowControl w:val="0"/>
              <w:jc w:val="both"/>
              <w:rPr>
                <w:color w:val="000000" w:themeColor="text1"/>
                <w:lang w:val="af-ZA"/>
              </w:rPr>
            </w:pPr>
          </w:p>
          <w:p w:rsidR="007420CD" w:rsidRPr="006D6824" w:rsidRDefault="003722E7" w:rsidP="006D6824">
            <w:pPr>
              <w:widowControl w:val="0"/>
              <w:tabs>
                <w:tab w:val="left" w:pos="4050"/>
              </w:tabs>
              <w:jc w:val="both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 xml:space="preserve">Verduidelik </w:t>
            </w:r>
            <w:r w:rsidR="00BE68DF">
              <w:rPr>
                <w:color w:val="000000" w:themeColor="text1"/>
                <w:lang w:val="af-ZA"/>
              </w:rPr>
              <w:t xml:space="preserve">waarom </w:t>
            </w:r>
            <w:r w:rsidRPr="006D6824">
              <w:rPr>
                <w:color w:val="000000" w:themeColor="text1"/>
                <w:lang w:val="af-ZA"/>
              </w:rPr>
              <w:t>dit belangrik is</w:t>
            </w:r>
            <w:r w:rsidR="007420CD" w:rsidRPr="006D6824">
              <w:rPr>
                <w:color w:val="000000" w:themeColor="text1"/>
                <w:lang w:val="af-ZA"/>
              </w:rPr>
              <w:t xml:space="preserve"> </w:t>
            </w:r>
            <w:r w:rsidRPr="006D6824">
              <w:rPr>
                <w:color w:val="000000" w:themeColor="text1"/>
                <w:lang w:val="af-ZA"/>
              </w:rPr>
              <w:t xml:space="preserve">om die </w:t>
            </w:r>
            <w:r w:rsidR="00CB4230" w:rsidRPr="006D6824">
              <w:rPr>
                <w:color w:val="000000" w:themeColor="text1"/>
                <w:lang w:val="af-ZA"/>
              </w:rPr>
              <w:t>kools</w:t>
            </w:r>
            <w:r w:rsidR="00CB4230">
              <w:rPr>
                <w:color w:val="000000" w:themeColor="text1"/>
                <w:lang w:val="af-ZA"/>
              </w:rPr>
              <w:t>t</w:t>
            </w:r>
            <w:r w:rsidR="00CB4230" w:rsidRPr="006D6824">
              <w:rPr>
                <w:color w:val="000000" w:themeColor="text1"/>
                <w:lang w:val="af-ZA"/>
              </w:rPr>
              <w:t>ofdioksied</w:t>
            </w:r>
            <w:r w:rsidR="00CB4230">
              <w:rPr>
                <w:color w:val="000000" w:themeColor="text1"/>
                <w:lang w:val="af-ZA"/>
              </w:rPr>
              <w:t>-</w:t>
            </w:r>
            <w:r w:rsidR="00CB4230" w:rsidRPr="006D6824">
              <w:rPr>
                <w:color w:val="000000" w:themeColor="text1"/>
                <w:lang w:val="af-ZA"/>
              </w:rPr>
              <w:t>konsentrasie</w:t>
            </w:r>
            <w:r w:rsidRPr="006D6824">
              <w:rPr>
                <w:color w:val="000000" w:themeColor="text1"/>
                <w:lang w:val="af-ZA"/>
              </w:rPr>
              <w:t xml:space="preserve"> </w:t>
            </w:r>
            <w:r w:rsidR="002473AC">
              <w:rPr>
                <w:color w:val="000000" w:themeColor="text1"/>
                <w:lang w:val="af-ZA"/>
              </w:rPr>
              <w:t xml:space="preserve">in die </w:t>
            </w:r>
            <w:r w:rsidR="002473AC" w:rsidRPr="006D6824">
              <w:rPr>
                <w:color w:val="000000" w:themeColor="text1"/>
                <w:lang w:val="af-ZA"/>
              </w:rPr>
              <w:t xml:space="preserve">bloed </w:t>
            </w:r>
            <w:r w:rsidRPr="006D6824">
              <w:rPr>
                <w:color w:val="000000" w:themeColor="text1"/>
                <w:lang w:val="af-ZA"/>
              </w:rPr>
              <w:t xml:space="preserve">te meet </w:t>
            </w:r>
            <w:r w:rsidR="00BE68DF">
              <w:rPr>
                <w:color w:val="000000" w:themeColor="text1"/>
                <w:lang w:val="af-ZA"/>
              </w:rPr>
              <w:t xml:space="preserve">wanneer </w:t>
            </w:r>
            <w:r w:rsidRPr="006D6824">
              <w:rPr>
                <w:color w:val="000000" w:themeColor="text1"/>
                <w:lang w:val="af-ZA"/>
              </w:rPr>
              <w:t>die persoon geen oefening doen nie</w:t>
            </w:r>
            <w:r w:rsidR="007420CD" w:rsidRPr="006D6824">
              <w:rPr>
                <w:color w:val="000000" w:themeColor="text1"/>
                <w:lang w:val="af-ZA"/>
              </w:rPr>
              <w:t>.</w:t>
            </w:r>
            <w:r w:rsidR="002473AC" w:rsidRPr="006D6824">
              <w:rPr>
                <w:color w:val="000000" w:themeColor="text1"/>
                <w:lang w:val="af-ZA"/>
              </w:rPr>
              <w:t xml:space="preserve"> </w:t>
            </w:r>
          </w:p>
          <w:p w:rsidR="00C475E6" w:rsidRPr="006D6824" w:rsidRDefault="00C475E6" w:rsidP="006D6824">
            <w:pPr>
              <w:widowControl w:val="0"/>
              <w:tabs>
                <w:tab w:val="left" w:pos="4050"/>
              </w:tabs>
              <w:jc w:val="both"/>
              <w:rPr>
                <w:color w:val="000000" w:themeColor="text1"/>
                <w:lang w:val="af-ZA"/>
              </w:rPr>
            </w:pPr>
          </w:p>
          <w:p w:rsidR="00C475E6" w:rsidRPr="006D6824" w:rsidRDefault="003722E7" w:rsidP="006D6824">
            <w:pPr>
              <w:widowControl w:val="0"/>
              <w:jc w:val="both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 xml:space="preserve">Verduidelik waarom die </w:t>
            </w:r>
            <w:proofErr w:type="spellStart"/>
            <w:r w:rsidRPr="006D6824">
              <w:rPr>
                <w:color w:val="000000" w:themeColor="text1"/>
                <w:lang w:val="af-ZA"/>
              </w:rPr>
              <w:t>kools</w:t>
            </w:r>
            <w:r w:rsidR="00A11412">
              <w:rPr>
                <w:color w:val="000000" w:themeColor="text1"/>
                <w:lang w:val="af-ZA"/>
              </w:rPr>
              <w:t>t</w:t>
            </w:r>
            <w:r w:rsidRPr="006D6824">
              <w:rPr>
                <w:color w:val="000000" w:themeColor="text1"/>
                <w:lang w:val="af-ZA"/>
              </w:rPr>
              <w:t>ofdioksiedkonsentrasie</w:t>
            </w:r>
            <w:proofErr w:type="spellEnd"/>
            <w:r w:rsidRPr="006D6824">
              <w:rPr>
                <w:color w:val="000000" w:themeColor="text1"/>
                <w:lang w:val="af-ZA"/>
              </w:rPr>
              <w:t xml:space="preserve"> in die are</w:t>
            </w:r>
            <w:r w:rsidR="00C475E6" w:rsidRPr="006D6824">
              <w:rPr>
                <w:color w:val="000000" w:themeColor="text1"/>
                <w:lang w:val="af-ZA"/>
              </w:rPr>
              <w:t xml:space="preserve"> </w:t>
            </w:r>
            <w:r w:rsidRPr="006D6824">
              <w:rPr>
                <w:color w:val="000000" w:themeColor="text1"/>
                <w:lang w:val="af-ZA"/>
              </w:rPr>
              <w:t>tydens strawwe oefening toe</w:t>
            </w:r>
            <w:r w:rsidR="00BE68DF">
              <w:rPr>
                <w:color w:val="000000" w:themeColor="text1"/>
                <w:lang w:val="af-ZA"/>
              </w:rPr>
              <w:t>ge</w:t>
            </w:r>
            <w:r w:rsidRPr="006D6824">
              <w:rPr>
                <w:color w:val="000000" w:themeColor="text1"/>
                <w:lang w:val="af-ZA"/>
              </w:rPr>
              <w:t>neem</w:t>
            </w:r>
            <w:r w:rsidR="00BE68DF">
              <w:rPr>
                <w:color w:val="000000" w:themeColor="text1"/>
                <w:lang w:val="af-ZA"/>
              </w:rPr>
              <w:t xml:space="preserve"> het</w:t>
            </w:r>
            <w:r w:rsidR="00C475E6" w:rsidRPr="006D6824">
              <w:rPr>
                <w:color w:val="000000" w:themeColor="text1"/>
                <w:lang w:val="af-ZA"/>
              </w:rPr>
              <w:t>.</w:t>
            </w:r>
          </w:p>
          <w:p w:rsidR="00C475E6" w:rsidRPr="006D6824" w:rsidRDefault="00C475E6" w:rsidP="006D6824">
            <w:pPr>
              <w:widowControl w:val="0"/>
              <w:jc w:val="both"/>
              <w:rPr>
                <w:color w:val="000000" w:themeColor="text1"/>
                <w:lang w:val="af-ZA"/>
              </w:rPr>
            </w:pPr>
          </w:p>
          <w:p w:rsidR="00C475E6" w:rsidRPr="006D6824" w:rsidRDefault="003722E7" w:rsidP="00A11412">
            <w:pPr>
              <w:widowControl w:val="0"/>
              <w:jc w:val="both"/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Beskryf die</w:t>
            </w:r>
            <w:r w:rsidR="00C475E6" w:rsidRPr="006D6824">
              <w:rPr>
                <w:color w:val="000000" w:themeColor="text1"/>
                <w:lang w:val="af-ZA"/>
              </w:rPr>
              <w:t xml:space="preserve"> </w:t>
            </w:r>
            <w:r w:rsidR="00091D25" w:rsidRPr="006D6824">
              <w:rPr>
                <w:color w:val="000000" w:themeColor="text1"/>
                <w:lang w:val="af-ZA"/>
              </w:rPr>
              <w:t>homeostat</w:t>
            </w:r>
            <w:r w:rsidRPr="006D6824">
              <w:rPr>
                <w:color w:val="000000" w:themeColor="text1"/>
                <w:lang w:val="af-ZA"/>
              </w:rPr>
              <w:t>iese</w:t>
            </w:r>
            <w:r w:rsidR="00091D25" w:rsidRPr="006D6824">
              <w:rPr>
                <w:color w:val="000000" w:themeColor="text1"/>
                <w:lang w:val="af-ZA"/>
              </w:rPr>
              <w:t xml:space="preserve"> </w:t>
            </w:r>
            <w:r w:rsidRPr="006D6824">
              <w:rPr>
                <w:color w:val="000000" w:themeColor="text1"/>
                <w:lang w:val="af-ZA"/>
              </w:rPr>
              <w:t>reaksie</w:t>
            </w:r>
            <w:r w:rsidR="00091D25" w:rsidRPr="006D6824">
              <w:rPr>
                <w:color w:val="000000" w:themeColor="text1"/>
                <w:lang w:val="af-ZA"/>
              </w:rPr>
              <w:t xml:space="preserve"> </w:t>
            </w:r>
            <w:r w:rsidRPr="006D6824">
              <w:rPr>
                <w:color w:val="000000" w:themeColor="text1"/>
                <w:lang w:val="af-ZA"/>
              </w:rPr>
              <w:t xml:space="preserve">wat in die liggaam plaasvind om die </w:t>
            </w:r>
            <w:proofErr w:type="spellStart"/>
            <w:r w:rsidRPr="006D6824">
              <w:rPr>
                <w:color w:val="000000" w:themeColor="text1"/>
                <w:lang w:val="af-ZA"/>
              </w:rPr>
              <w:t>kools</w:t>
            </w:r>
            <w:r w:rsidR="00A11412">
              <w:rPr>
                <w:color w:val="000000" w:themeColor="text1"/>
                <w:lang w:val="af-ZA"/>
              </w:rPr>
              <w:t>t</w:t>
            </w:r>
            <w:r w:rsidRPr="006D6824">
              <w:rPr>
                <w:color w:val="000000" w:themeColor="text1"/>
                <w:lang w:val="af-ZA"/>
              </w:rPr>
              <w:t>ofdioksiedkonsentrasie</w:t>
            </w:r>
            <w:proofErr w:type="spellEnd"/>
            <w:r w:rsidRPr="006D6824">
              <w:rPr>
                <w:color w:val="000000" w:themeColor="text1"/>
                <w:lang w:val="af-ZA"/>
              </w:rPr>
              <w:t xml:space="preserve"> </w:t>
            </w:r>
            <w:r w:rsidR="00C21E8D" w:rsidRPr="006D6824">
              <w:rPr>
                <w:color w:val="000000" w:themeColor="text1"/>
                <w:lang w:val="af-ZA"/>
              </w:rPr>
              <w:t>te ver</w:t>
            </w:r>
            <w:r w:rsidR="00A11412">
              <w:rPr>
                <w:color w:val="000000" w:themeColor="text1"/>
                <w:lang w:val="af-ZA"/>
              </w:rPr>
              <w:t>minder</w:t>
            </w:r>
            <w:r w:rsidR="00C21E8D" w:rsidRPr="006D6824">
              <w:rPr>
                <w:color w:val="000000" w:themeColor="text1"/>
                <w:lang w:val="af-ZA"/>
              </w:rPr>
              <w:t xml:space="preserve"> wanneer oefening tussen </w:t>
            </w:r>
            <w:r w:rsidR="00091D25" w:rsidRPr="006D6824">
              <w:rPr>
                <w:color w:val="000000" w:themeColor="text1"/>
                <w:lang w:val="af-ZA"/>
              </w:rPr>
              <w:t xml:space="preserve">200 </w:t>
            </w:r>
            <w:r w:rsidR="00C21E8D" w:rsidRPr="006D6824">
              <w:rPr>
                <w:color w:val="000000" w:themeColor="text1"/>
                <w:lang w:val="af-ZA"/>
              </w:rPr>
              <w:t>en</w:t>
            </w:r>
            <w:r w:rsidR="00091D25" w:rsidRPr="006D6824">
              <w:rPr>
                <w:color w:val="000000" w:themeColor="text1"/>
                <w:lang w:val="af-ZA"/>
              </w:rPr>
              <w:t xml:space="preserve"> 250</w:t>
            </w:r>
            <w:r w:rsidR="00F85AAE" w:rsidRPr="006D6824">
              <w:rPr>
                <w:color w:val="000000" w:themeColor="text1"/>
                <w:lang w:val="af-ZA"/>
              </w:rPr>
              <w:t xml:space="preserve"> </w:t>
            </w:r>
            <w:proofErr w:type="spellStart"/>
            <w:r w:rsidR="00C475E6" w:rsidRPr="006D6824">
              <w:rPr>
                <w:color w:val="000000" w:themeColor="text1"/>
                <w:lang w:val="af-ZA"/>
              </w:rPr>
              <w:t>watt</w:t>
            </w:r>
            <w:proofErr w:type="spellEnd"/>
            <w:r w:rsidR="00C21E8D" w:rsidRPr="006D6824">
              <w:rPr>
                <w:color w:val="000000" w:themeColor="text1"/>
                <w:lang w:val="af-ZA"/>
              </w:rPr>
              <w:t xml:space="preserve"> gedoen word</w:t>
            </w:r>
            <w:r w:rsidR="00091D25" w:rsidRPr="006D6824">
              <w:rPr>
                <w:color w:val="000000" w:themeColor="text1"/>
                <w:lang w:val="af-ZA"/>
              </w:rPr>
              <w:t>.</w:t>
            </w:r>
          </w:p>
        </w:tc>
        <w:tc>
          <w:tcPr>
            <w:tcW w:w="236" w:type="dxa"/>
          </w:tcPr>
          <w:p w:rsidR="00AE53AC" w:rsidRPr="006D6824" w:rsidRDefault="00AE53AC" w:rsidP="00AE53AC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C475E6" w:rsidRPr="006D6824" w:rsidRDefault="00C475E6" w:rsidP="00AE53AC">
            <w:pPr>
              <w:rPr>
                <w:color w:val="000000" w:themeColor="text1"/>
                <w:lang w:val="af-ZA"/>
              </w:rPr>
            </w:pPr>
          </w:p>
          <w:p w:rsidR="00C475E6" w:rsidRPr="006D6824" w:rsidRDefault="00C475E6" w:rsidP="00AE53AC">
            <w:pPr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(1)</w:t>
            </w:r>
          </w:p>
          <w:p w:rsidR="00C475E6" w:rsidRPr="006D6824" w:rsidRDefault="00C475E6" w:rsidP="00AE53AC">
            <w:pPr>
              <w:rPr>
                <w:color w:val="000000" w:themeColor="text1"/>
                <w:lang w:val="af-ZA"/>
              </w:rPr>
            </w:pPr>
          </w:p>
          <w:p w:rsidR="007420CD" w:rsidRPr="006D6824" w:rsidRDefault="007420CD" w:rsidP="00AE53AC">
            <w:pPr>
              <w:rPr>
                <w:color w:val="000000" w:themeColor="text1"/>
                <w:lang w:val="af-ZA"/>
              </w:rPr>
            </w:pPr>
          </w:p>
          <w:p w:rsidR="007420CD" w:rsidRPr="006D6824" w:rsidRDefault="007420CD" w:rsidP="00AE53AC">
            <w:pPr>
              <w:rPr>
                <w:color w:val="000000" w:themeColor="text1"/>
                <w:lang w:val="af-ZA"/>
              </w:rPr>
            </w:pPr>
          </w:p>
          <w:p w:rsidR="00AE53AC" w:rsidRPr="006D6824" w:rsidRDefault="001B4BD0" w:rsidP="00AE53AC">
            <w:pPr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(2)</w:t>
            </w:r>
          </w:p>
          <w:p w:rsidR="00C475E6" w:rsidRPr="006D6824" w:rsidRDefault="00C475E6" w:rsidP="00AE53AC">
            <w:pPr>
              <w:rPr>
                <w:color w:val="000000" w:themeColor="text1"/>
                <w:lang w:val="af-ZA"/>
              </w:rPr>
            </w:pPr>
          </w:p>
          <w:p w:rsidR="00C475E6" w:rsidRPr="006D6824" w:rsidRDefault="00C475E6" w:rsidP="00AE53AC">
            <w:pPr>
              <w:rPr>
                <w:color w:val="000000" w:themeColor="text1"/>
                <w:lang w:val="af-ZA"/>
              </w:rPr>
            </w:pPr>
          </w:p>
          <w:p w:rsidR="00C475E6" w:rsidRPr="006D6824" w:rsidRDefault="00C475E6" w:rsidP="00AE53AC">
            <w:pPr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(2)</w:t>
            </w:r>
          </w:p>
          <w:p w:rsidR="00C475E6" w:rsidRPr="006D6824" w:rsidRDefault="00C475E6" w:rsidP="00AE53AC">
            <w:pPr>
              <w:rPr>
                <w:color w:val="000000" w:themeColor="text1"/>
                <w:lang w:val="af-ZA"/>
              </w:rPr>
            </w:pPr>
          </w:p>
          <w:p w:rsidR="00C475E6" w:rsidRPr="006D6824" w:rsidRDefault="00C475E6" w:rsidP="00AE53AC">
            <w:pPr>
              <w:rPr>
                <w:color w:val="000000" w:themeColor="text1"/>
                <w:lang w:val="af-ZA"/>
              </w:rPr>
            </w:pPr>
          </w:p>
          <w:p w:rsidR="00C475E6" w:rsidRPr="006D6824" w:rsidRDefault="00C475E6" w:rsidP="00AE53AC">
            <w:pPr>
              <w:rPr>
                <w:color w:val="000000" w:themeColor="text1"/>
                <w:lang w:val="af-ZA"/>
              </w:rPr>
            </w:pPr>
          </w:p>
          <w:p w:rsidR="001B4BD0" w:rsidRPr="006D6824" w:rsidRDefault="00087C0B" w:rsidP="00AE53AC">
            <w:pPr>
              <w:rPr>
                <w:color w:val="000000" w:themeColor="text1"/>
                <w:lang w:val="af-ZA"/>
              </w:rPr>
            </w:pPr>
            <w:r w:rsidRPr="006D6824">
              <w:rPr>
                <w:color w:val="000000" w:themeColor="text1"/>
                <w:lang w:val="af-ZA"/>
              </w:rPr>
              <w:t>(6</w:t>
            </w:r>
            <w:r w:rsidR="00C475E6" w:rsidRPr="006D6824">
              <w:rPr>
                <w:color w:val="000000" w:themeColor="text1"/>
                <w:lang w:val="af-ZA"/>
              </w:rPr>
              <w:t>)</w:t>
            </w:r>
          </w:p>
          <w:p w:rsidR="00C475E6" w:rsidRPr="006D6824" w:rsidRDefault="00087C0B" w:rsidP="00AE53AC">
            <w:pPr>
              <w:rPr>
                <w:b/>
                <w:color w:val="000000" w:themeColor="text1"/>
                <w:lang w:val="af-ZA"/>
              </w:rPr>
            </w:pPr>
            <w:r w:rsidRPr="006D6824">
              <w:rPr>
                <w:b/>
                <w:color w:val="000000" w:themeColor="text1"/>
                <w:lang w:val="af-ZA"/>
              </w:rPr>
              <w:t>(11</w:t>
            </w:r>
            <w:r w:rsidR="00C475E6" w:rsidRPr="006D6824">
              <w:rPr>
                <w:b/>
                <w:color w:val="000000" w:themeColor="text1"/>
                <w:lang w:val="af-ZA"/>
              </w:rPr>
              <w:t>)</w:t>
            </w:r>
          </w:p>
        </w:tc>
      </w:tr>
    </w:tbl>
    <w:p w:rsidR="00AE53AC" w:rsidRPr="001E2608" w:rsidRDefault="00AE53AC" w:rsidP="00A90632">
      <w:pPr>
        <w:rPr>
          <w:color w:val="000000" w:themeColor="text1"/>
          <w:sz w:val="20"/>
          <w:szCs w:val="20"/>
          <w:lang w:val="af-ZA"/>
        </w:rPr>
      </w:pPr>
    </w:p>
    <w:p w:rsidR="006423D7" w:rsidRPr="001E2608" w:rsidRDefault="006423D7" w:rsidP="00A90632">
      <w:pPr>
        <w:rPr>
          <w:color w:val="000000" w:themeColor="text1"/>
          <w:sz w:val="20"/>
          <w:szCs w:val="20"/>
          <w:lang w:val="af-ZA"/>
        </w:rPr>
      </w:pPr>
    </w:p>
    <w:p w:rsidR="006D6824" w:rsidRDefault="006D6824">
      <w:pPr>
        <w:rPr>
          <w:color w:val="000000" w:themeColor="text1"/>
          <w:sz w:val="20"/>
          <w:szCs w:val="20"/>
          <w:lang w:val="af-ZA"/>
        </w:rPr>
      </w:pPr>
      <w:r>
        <w:rPr>
          <w:color w:val="000000" w:themeColor="text1"/>
          <w:sz w:val="20"/>
          <w:szCs w:val="20"/>
          <w:lang w:val="af-ZA"/>
        </w:rPr>
        <w:br w:type="page"/>
      </w:r>
    </w:p>
    <w:p w:rsidR="00E77112" w:rsidRDefault="00E77112" w:rsidP="00A90632">
      <w:pPr>
        <w:rPr>
          <w:color w:val="000000" w:themeColor="text1"/>
          <w:lang w:val="af-ZA"/>
        </w:rPr>
      </w:pPr>
    </w:p>
    <w:p w:rsidR="00F7510D" w:rsidRPr="00BD1AAA" w:rsidRDefault="00F7510D" w:rsidP="00A90632">
      <w:pPr>
        <w:rPr>
          <w:color w:val="000000" w:themeColor="text1"/>
          <w:sz w:val="6"/>
          <w:lang w:val="af-ZA"/>
        </w:rPr>
      </w:pPr>
    </w:p>
    <w:tbl>
      <w:tblPr>
        <w:tblW w:w="1059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A90632" w:rsidRPr="00F7510D" w:rsidTr="00ED7DA7">
        <w:trPr>
          <w:trHeight w:val="252"/>
        </w:trPr>
        <w:tc>
          <w:tcPr>
            <w:tcW w:w="959" w:type="dxa"/>
          </w:tcPr>
          <w:p w:rsidR="00A90632" w:rsidRPr="00F7510D" w:rsidRDefault="00AE53AC" w:rsidP="00BF0E9D">
            <w:pPr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lang w:val="af-ZA"/>
              </w:rPr>
              <w:t>3.2</w:t>
            </w:r>
          </w:p>
        </w:tc>
        <w:tc>
          <w:tcPr>
            <w:tcW w:w="8505" w:type="dxa"/>
          </w:tcPr>
          <w:p w:rsidR="00A90632" w:rsidRPr="00F7510D" w:rsidRDefault="00C37655" w:rsidP="00BE68DF">
            <w:pPr>
              <w:tabs>
                <w:tab w:val="center" w:pos="8113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lang w:val="af-ZA"/>
              </w:rPr>
              <w:t xml:space="preserve">Lees </w:t>
            </w:r>
            <w:r w:rsidR="00BE68DF" w:rsidRPr="00F7510D">
              <w:rPr>
                <w:bCs w:val="0"/>
                <w:color w:val="000000" w:themeColor="text1"/>
                <w:lang w:val="af-ZA"/>
              </w:rPr>
              <w:t xml:space="preserve">die </w:t>
            </w:r>
            <w:r w:rsidRPr="00F7510D">
              <w:rPr>
                <w:bCs w:val="0"/>
                <w:color w:val="000000" w:themeColor="text1"/>
                <w:lang w:val="af-ZA"/>
              </w:rPr>
              <w:t>uit</w:t>
            </w:r>
            <w:r w:rsidR="00BE68DF" w:rsidRPr="00F7510D">
              <w:rPr>
                <w:bCs w:val="0"/>
                <w:color w:val="000000" w:themeColor="text1"/>
                <w:lang w:val="af-ZA"/>
              </w:rPr>
              <w:t>t</w:t>
            </w:r>
            <w:r w:rsidRPr="00F7510D">
              <w:rPr>
                <w:bCs w:val="0"/>
                <w:color w:val="000000" w:themeColor="text1"/>
                <w:lang w:val="af-ZA"/>
              </w:rPr>
              <w:t>reksel</w:t>
            </w:r>
            <w:r w:rsidR="00BE68DF" w:rsidRPr="00F7510D">
              <w:rPr>
                <w:bCs w:val="0"/>
                <w:color w:val="000000" w:themeColor="text1"/>
                <w:lang w:val="af-ZA"/>
              </w:rPr>
              <w:t xml:space="preserve"> hieronder en beantwoord die vrae wat volg</w:t>
            </w:r>
            <w:r w:rsidR="00065C9B" w:rsidRPr="00F7510D">
              <w:rPr>
                <w:bCs w:val="0"/>
                <w:color w:val="000000" w:themeColor="text1"/>
                <w:lang w:val="af-ZA"/>
              </w:rPr>
              <w:t>.</w:t>
            </w:r>
          </w:p>
        </w:tc>
        <w:tc>
          <w:tcPr>
            <w:tcW w:w="236" w:type="dxa"/>
          </w:tcPr>
          <w:p w:rsidR="00A90632" w:rsidRPr="00F7510D" w:rsidRDefault="00A90632" w:rsidP="00BF0E9D">
            <w:pPr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A90632" w:rsidRPr="00F7510D" w:rsidRDefault="00A90632" w:rsidP="00BF0E9D">
            <w:pPr>
              <w:rPr>
                <w:b/>
                <w:color w:val="000000" w:themeColor="text1"/>
                <w:lang w:val="af-ZA"/>
              </w:rPr>
            </w:pPr>
          </w:p>
        </w:tc>
      </w:tr>
    </w:tbl>
    <w:p w:rsidR="00C21E8D" w:rsidRPr="00F7510D" w:rsidRDefault="00C21E8D" w:rsidP="00017337">
      <w:pPr>
        <w:rPr>
          <w:color w:val="000000" w:themeColor="text1"/>
          <w:sz w:val="20"/>
          <w:lang w:val="af-ZA"/>
        </w:rPr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AE53AC" w:rsidRPr="00F7510D" w:rsidTr="006D6824">
        <w:trPr>
          <w:trHeight w:val="522"/>
        </w:trPr>
        <w:tc>
          <w:tcPr>
            <w:tcW w:w="959" w:type="dxa"/>
            <w:tcBorders>
              <w:right w:val="single" w:sz="12" w:space="0" w:color="auto"/>
            </w:tcBorders>
          </w:tcPr>
          <w:p w:rsidR="00C21E8D" w:rsidRPr="00F7510D" w:rsidRDefault="00C21E8D" w:rsidP="00AE53AC">
            <w:pPr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8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53AC" w:rsidRPr="00F7510D" w:rsidRDefault="00BE68DF" w:rsidP="006D6824">
            <w:pPr>
              <w:tabs>
                <w:tab w:val="center" w:pos="8113"/>
              </w:tabs>
              <w:jc w:val="center"/>
              <w:rPr>
                <w:b/>
                <w:bCs w:val="0"/>
                <w:color w:val="000000" w:themeColor="text1"/>
                <w:lang w:val="af-ZA"/>
              </w:rPr>
            </w:pPr>
            <w:r w:rsidRPr="00F7510D">
              <w:rPr>
                <w:b/>
                <w:bCs w:val="0"/>
                <w:color w:val="000000" w:themeColor="text1"/>
                <w:lang w:val="af-ZA"/>
              </w:rPr>
              <w:t>OUKSIENE AS ONKRUIDDODERS</w:t>
            </w:r>
          </w:p>
          <w:p w:rsidR="00AE53AC" w:rsidRPr="00F7510D" w:rsidRDefault="00AE53AC" w:rsidP="006D6824">
            <w:pPr>
              <w:tabs>
                <w:tab w:val="center" w:pos="8113"/>
              </w:tabs>
              <w:jc w:val="both"/>
              <w:rPr>
                <w:bCs w:val="0"/>
                <w:color w:val="000000" w:themeColor="text1"/>
                <w:sz w:val="18"/>
                <w:lang w:val="af-ZA"/>
              </w:rPr>
            </w:pPr>
          </w:p>
          <w:p w:rsidR="00C9679E" w:rsidRPr="00F7510D" w:rsidRDefault="00C37655" w:rsidP="006D6824">
            <w:pPr>
              <w:tabs>
                <w:tab w:val="center" w:pos="8113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lang w:val="af-ZA"/>
              </w:rPr>
              <w:t>Daar is baie verskillende onkruiddoders</w:t>
            </w:r>
            <w:r w:rsidR="005E3059" w:rsidRPr="00F7510D">
              <w:rPr>
                <w:bCs w:val="0"/>
                <w:color w:val="000000" w:themeColor="text1"/>
                <w:lang w:val="af-ZA"/>
              </w:rPr>
              <w:t xml:space="preserve"> (</w:t>
            </w:r>
            <w:r w:rsidRPr="00F7510D">
              <w:rPr>
                <w:bCs w:val="0"/>
                <w:color w:val="000000" w:themeColor="text1"/>
                <w:lang w:val="af-ZA"/>
              </w:rPr>
              <w:t>chemi</w:t>
            </w:r>
            <w:r w:rsidR="00D50D5F" w:rsidRPr="00F7510D">
              <w:rPr>
                <w:bCs w:val="0"/>
                <w:color w:val="000000" w:themeColor="text1"/>
                <w:lang w:val="af-ZA"/>
              </w:rPr>
              <w:t>e</w:t>
            </w:r>
            <w:r w:rsidRPr="00F7510D">
              <w:rPr>
                <w:bCs w:val="0"/>
                <w:color w:val="000000" w:themeColor="text1"/>
                <w:lang w:val="af-ZA"/>
              </w:rPr>
              <w:t>se middels</w:t>
            </w:r>
            <w:r w:rsidR="005E3059" w:rsidRPr="00F7510D">
              <w:rPr>
                <w:bCs w:val="0"/>
                <w:color w:val="000000" w:themeColor="text1"/>
                <w:lang w:val="af-ZA"/>
              </w:rPr>
              <w:t xml:space="preserve"> </w:t>
            </w:r>
            <w:r w:rsidRPr="00F7510D">
              <w:rPr>
                <w:bCs w:val="0"/>
                <w:color w:val="000000" w:themeColor="text1"/>
                <w:lang w:val="af-ZA"/>
              </w:rPr>
              <w:t>wat gebruik word om onkruid te vernietig</w:t>
            </w:r>
            <w:r w:rsidR="00F00A7B" w:rsidRPr="00F7510D">
              <w:rPr>
                <w:bCs w:val="0"/>
                <w:color w:val="000000" w:themeColor="text1"/>
                <w:lang w:val="af-ZA"/>
              </w:rPr>
              <w:t xml:space="preserve">). </w:t>
            </w:r>
            <w:r w:rsidRPr="00F7510D">
              <w:rPr>
                <w:bCs w:val="0"/>
                <w:color w:val="000000" w:themeColor="text1"/>
                <w:lang w:val="af-ZA"/>
              </w:rPr>
              <w:t>Die meeste onkruiddoders wat nie hormone bevat nie</w:t>
            </w:r>
            <w:r w:rsidR="00D50D5F" w:rsidRPr="00F7510D">
              <w:rPr>
                <w:bCs w:val="0"/>
                <w:color w:val="000000" w:themeColor="text1"/>
                <w:lang w:val="af-ZA"/>
              </w:rPr>
              <w:t>,</w:t>
            </w:r>
            <w:r w:rsidR="007420CD" w:rsidRPr="00F7510D">
              <w:rPr>
                <w:bCs w:val="0"/>
                <w:color w:val="000000" w:themeColor="text1"/>
                <w:lang w:val="af-ZA"/>
              </w:rPr>
              <w:t xml:space="preserve"> </w:t>
            </w:r>
            <w:r w:rsidRPr="00F7510D">
              <w:rPr>
                <w:bCs w:val="0"/>
                <w:color w:val="000000" w:themeColor="text1"/>
                <w:lang w:val="af-ZA"/>
              </w:rPr>
              <w:t>beskadig slegs die bogrondse plantdele</w:t>
            </w:r>
            <w:r w:rsidR="007420CD" w:rsidRPr="00F7510D">
              <w:rPr>
                <w:bCs w:val="0"/>
                <w:color w:val="000000" w:themeColor="text1"/>
                <w:lang w:val="af-ZA"/>
              </w:rPr>
              <w:t xml:space="preserve">, </w:t>
            </w:r>
            <w:r w:rsidR="005A13A4">
              <w:rPr>
                <w:bCs w:val="0"/>
                <w:color w:val="000000" w:themeColor="text1"/>
                <w:lang w:val="af-ZA"/>
              </w:rPr>
              <w:t>me</w:t>
            </w:r>
            <w:r w:rsidR="00BE68DF" w:rsidRPr="00F7510D">
              <w:rPr>
                <w:bCs w:val="0"/>
                <w:color w:val="000000" w:themeColor="text1"/>
                <w:lang w:val="af-ZA"/>
              </w:rPr>
              <w:t xml:space="preserve">t </w:t>
            </w:r>
            <w:r w:rsidR="005A13A4">
              <w:rPr>
                <w:bCs w:val="0"/>
                <w:color w:val="000000" w:themeColor="text1"/>
                <w:lang w:val="af-ZA"/>
              </w:rPr>
              <w:t>ander woorde</w:t>
            </w:r>
            <w:r w:rsidR="00BE68DF" w:rsidRPr="00F7510D">
              <w:rPr>
                <w:bCs w:val="0"/>
                <w:color w:val="000000" w:themeColor="text1"/>
                <w:lang w:val="af-ZA"/>
              </w:rPr>
              <w:t xml:space="preserve"> die blare en stingels</w:t>
            </w:r>
            <w:r w:rsidR="005E3059" w:rsidRPr="00F7510D">
              <w:rPr>
                <w:bCs w:val="0"/>
                <w:color w:val="000000" w:themeColor="text1"/>
                <w:lang w:val="af-ZA"/>
              </w:rPr>
              <w:t xml:space="preserve">. </w:t>
            </w:r>
            <w:r w:rsidR="00D50D5F" w:rsidRPr="00F7510D">
              <w:rPr>
                <w:bCs w:val="0"/>
                <w:color w:val="000000" w:themeColor="text1"/>
                <w:lang w:val="af-ZA"/>
              </w:rPr>
              <w:t xml:space="preserve">Hierdie onkruiddoders is ook vir ander </w:t>
            </w:r>
            <w:r w:rsidR="00BA58AE" w:rsidRPr="00F7510D">
              <w:rPr>
                <w:bCs w:val="0"/>
                <w:color w:val="000000" w:themeColor="text1"/>
                <w:lang w:val="af-ZA"/>
              </w:rPr>
              <w:t>organism</w:t>
            </w:r>
            <w:r w:rsidR="00D50D5F" w:rsidRPr="00F7510D">
              <w:rPr>
                <w:bCs w:val="0"/>
                <w:color w:val="000000" w:themeColor="text1"/>
                <w:lang w:val="af-ZA"/>
              </w:rPr>
              <w:t>e</w:t>
            </w:r>
            <w:r w:rsidR="00BA58AE" w:rsidRPr="00F7510D">
              <w:rPr>
                <w:bCs w:val="0"/>
                <w:color w:val="000000" w:themeColor="text1"/>
                <w:lang w:val="af-ZA"/>
              </w:rPr>
              <w:t>s</w:t>
            </w:r>
            <w:r w:rsidR="00A11412" w:rsidRPr="00F7510D">
              <w:rPr>
                <w:bCs w:val="0"/>
                <w:color w:val="000000" w:themeColor="text1"/>
                <w:lang w:val="af-ZA"/>
              </w:rPr>
              <w:t xml:space="preserve"> giftig</w:t>
            </w:r>
            <w:r w:rsidR="007F064E" w:rsidRPr="00F7510D">
              <w:rPr>
                <w:bCs w:val="0"/>
                <w:color w:val="000000" w:themeColor="text1"/>
                <w:lang w:val="af-ZA"/>
              </w:rPr>
              <w:t>.</w:t>
            </w:r>
          </w:p>
          <w:p w:rsidR="007F064E" w:rsidRPr="00F7510D" w:rsidRDefault="007F064E" w:rsidP="006D6824">
            <w:pPr>
              <w:tabs>
                <w:tab w:val="center" w:pos="8113"/>
              </w:tabs>
              <w:jc w:val="both"/>
              <w:rPr>
                <w:bCs w:val="0"/>
                <w:color w:val="000000" w:themeColor="text1"/>
                <w:sz w:val="18"/>
                <w:lang w:val="af-ZA"/>
              </w:rPr>
            </w:pPr>
          </w:p>
          <w:p w:rsidR="005E3059" w:rsidRPr="00F7510D" w:rsidRDefault="00040A31" w:rsidP="006D6824">
            <w:pPr>
              <w:tabs>
                <w:tab w:val="center" w:pos="8113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lang w:val="af-ZA"/>
              </w:rPr>
              <w:t>H</w:t>
            </w:r>
            <w:r w:rsidR="005E3059" w:rsidRPr="00F7510D">
              <w:rPr>
                <w:bCs w:val="0"/>
                <w:color w:val="000000" w:themeColor="text1"/>
                <w:lang w:val="af-ZA"/>
              </w:rPr>
              <w:t>ormo</w:t>
            </w:r>
            <w:r w:rsidR="00D50D5F" w:rsidRPr="00F7510D">
              <w:rPr>
                <w:bCs w:val="0"/>
                <w:color w:val="000000" w:themeColor="text1"/>
                <w:lang w:val="af-ZA"/>
              </w:rPr>
              <w:t>o</w:t>
            </w:r>
            <w:r w:rsidR="005E3059" w:rsidRPr="00F7510D">
              <w:rPr>
                <w:bCs w:val="0"/>
                <w:color w:val="000000" w:themeColor="text1"/>
                <w:lang w:val="af-ZA"/>
              </w:rPr>
              <w:t>n</w:t>
            </w:r>
            <w:r w:rsidR="00BE68DF" w:rsidRPr="00F7510D">
              <w:rPr>
                <w:bCs w:val="0"/>
                <w:color w:val="000000" w:themeColor="text1"/>
                <w:lang w:val="af-ZA"/>
              </w:rPr>
              <w:t xml:space="preserve">gebaseerde </w:t>
            </w:r>
            <w:r w:rsidR="00D50D5F" w:rsidRPr="00F7510D">
              <w:rPr>
                <w:bCs w:val="0"/>
                <w:color w:val="000000" w:themeColor="text1"/>
                <w:lang w:val="af-ZA"/>
              </w:rPr>
              <w:t>onkruiddoders</w:t>
            </w:r>
            <w:r w:rsidR="005E3059" w:rsidRPr="00F7510D">
              <w:rPr>
                <w:bCs w:val="0"/>
                <w:color w:val="000000" w:themeColor="text1"/>
                <w:lang w:val="af-ZA"/>
              </w:rPr>
              <w:t xml:space="preserve"> </w:t>
            </w:r>
            <w:r w:rsidR="00D50D5F" w:rsidRPr="00F7510D">
              <w:rPr>
                <w:bCs w:val="0"/>
                <w:color w:val="000000" w:themeColor="text1"/>
                <w:lang w:val="af-ZA"/>
              </w:rPr>
              <w:t xml:space="preserve">is </w:t>
            </w:r>
            <w:r w:rsidR="00BE68DF" w:rsidRPr="00F7510D">
              <w:rPr>
                <w:bCs w:val="0"/>
                <w:color w:val="000000" w:themeColor="text1"/>
                <w:lang w:val="af-ZA"/>
              </w:rPr>
              <w:t xml:space="preserve">gewoonlik </w:t>
            </w:r>
            <w:r w:rsidR="00E7788D" w:rsidRPr="00F7510D">
              <w:rPr>
                <w:bCs w:val="0"/>
                <w:color w:val="000000" w:themeColor="text1"/>
                <w:lang w:val="af-ZA"/>
              </w:rPr>
              <w:t>'</w:t>
            </w:r>
            <w:r w:rsidR="00D50D5F" w:rsidRPr="00F7510D">
              <w:rPr>
                <w:bCs w:val="0"/>
                <w:color w:val="000000" w:themeColor="text1"/>
                <w:lang w:val="af-ZA"/>
              </w:rPr>
              <w:t>n oplossing vir hierdie probleem</w:t>
            </w:r>
            <w:r w:rsidR="00F00A7B" w:rsidRPr="00F7510D">
              <w:rPr>
                <w:bCs w:val="0"/>
                <w:color w:val="000000" w:themeColor="text1"/>
                <w:lang w:val="af-ZA"/>
              </w:rPr>
              <w:t xml:space="preserve">. </w:t>
            </w:r>
            <w:r w:rsidR="00D50D5F" w:rsidRPr="00F7510D">
              <w:rPr>
                <w:bCs w:val="0"/>
                <w:color w:val="000000" w:themeColor="text1"/>
                <w:lang w:val="af-ZA"/>
              </w:rPr>
              <w:t xml:space="preserve">Hulle vernietig die hele plant en is selektief </w:t>
            </w:r>
            <w:r w:rsidR="00A11412">
              <w:rPr>
                <w:bCs w:val="0"/>
                <w:color w:val="000000" w:themeColor="text1"/>
                <w:lang w:val="af-ZA"/>
              </w:rPr>
              <w:t>oor</w:t>
            </w:r>
            <w:r w:rsidR="00D50D5F" w:rsidRPr="00F7510D">
              <w:rPr>
                <w:bCs w:val="0"/>
                <w:color w:val="000000" w:themeColor="text1"/>
                <w:lang w:val="af-ZA"/>
              </w:rPr>
              <w:t xml:space="preserve"> watter plante hulle </w:t>
            </w:r>
            <w:r w:rsidR="009A529A">
              <w:rPr>
                <w:bCs w:val="0"/>
                <w:color w:val="000000" w:themeColor="text1"/>
                <w:lang w:val="af-ZA"/>
              </w:rPr>
              <w:t>teiken</w:t>
            </w:r>
            <w:r w:rsidR="005E3059" w:rsidRPr="00F7510D">
              <w:rPr>
                <w:bCs w:val="0"/>
                <w:color w:val="000000" w:themeColor="text1"/>
                <w:lang w:val="af-ZA"/>
              </w:rPr>
              <w:t>.</w:t>
            </w:r>
          </w:p>
          <w:p w:rsidR="005E3059" w:rsidRPr="00F7510D" w:rsidRDefault="005E3059" w:rsidP="006D6824">
            <w:pPr>
              <w:tabs>
                <w:tab w:val="center" w:pos="8113"/>
              </w:tabs>
              <w:jc w:val="both"/>
              <w:rPr>
                <w:bCs w:val="0"/>
                <w:color w:val="000000" w:themeColor="text1"/>
                <w:sz w:val="18"/>
                <w:lang w:val="af-ZA"/>
              </w:rPr>
            </w:pPr>
          </w:p>
          <w:p w:rsidR="00040A31" w:rsidRPr="00F7510D" w:rsidRDefault="00D50D5F" w:rsidP="006D6824">
            <w:pPr>
              <w:tabs>
                <w:tab w:val="center" w:pos="8113"/>
              </w:tabs>
              <w:jc w:val="both"/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lang w:val="af-ZA"/>
              </w:rPr>
              <w:t xml:space="preserve">Ouksiene word </w:t>
            </w:r>
            <w:r w:rsidR="00BE68DF" w:rsidRPr="00F7510D">
              <w:rPr>
                <w:bCs w:val="0"/>
                <w:color w:val="000000" w:themeColor="text1"/>
                <w:lang w:val="af-ZA"/>
              </w:rPr>
              <w:t xml:space="preserve">gewoonlik </w:t>
            </w:r>
            <w:r w:rsidRPr="00F7510D">
              <w:rPr>
                <w:bCs w:val="0"/>
                <w:color w:val="000000" w:themeColor="text1"/>
                <w:lang w:val="af-ZA"/>
              </w:rPr>
              <w:t xml:space="preserve">as onkruiddoders gebruik </w:t>
            </w:r>
            <w:r w:rsidR="009105BC" w:rsidRPr="00F7510D">
              <w:rPr>
                <w:bCs w:val="0"/>
                <w:color w:val="000000" w:themeColor="text1"/>
                <w:lang w:val="af-ZA"/>
              </w:rPr>
              <w:t xml:space="preserve">weens hulle </w:t>
            </w:r>
            <w:r w:rsidR="00BE68DF" w:rsidRPr="00F7510D">
              <w:rPr>
                <w:bCs w:val="0"/>
                <w:color w:val="000000" w:themeColor="text1"/>
                <w:lang w:val="af-ZA"/>
              </w:rPr>
              <w:t>selektiewe aard in die tipe plante wat hulle aantas</w:t>
            </w:r>
            <w:r w:rsidRPr="00F7510D">
              <w:rPr>
                <w:bCs w:val="0"/>
                <w:color w:val="000000" w:themeColor="text1"/>
                <w:lang w:val="af-ZA"/>
              </w:rPr>
              <w:t>.</w:t>
            </w:r>
            <w:r w:rsidR="005E3059" w:rsidRPr="00F7510D">
              <w:rPr>
                <w:bCs w:val="0"/>
                <w:color w:val="000000" w:themeColor="text1"/>
                <w:lang w:val="af-ZA"/>
              </w:rPr>
              <w:t xml:space="preserve"> </w:t>
            </w:r>
            <w:r w:rsidRPr="00F7510D">
              <w:rPr>
                <w:bCs w:val="0"/>
                <w:color w:val="000000" w:themeColor="text1"/>
                <w:lang w:val="af-ZA"/>
              </w:rPr>
              <w:t>Hulle is die effektief</w:t>
            </w:r>
            <w:r w:rsidR="009105BC" w:rsidRPr="00F7510D">
              <w:rPr>
                <w:bCs w:val="0"/>
                <w:color w:val="000000" w:themeColor="text1"/>
                <w:lang w:val="af-ZA"/>
              </w:rPr>
              <w:t>ste</w:t>
            </w:r>
            <w:r w:rsidRPr="00F7510D">
              <w:rPr>
                <w:bCs w:val="0"/>
                <w:color w:val="000000" w:themeColor="text1"/>
                <w:lang w:val="af-ZA"/>
              </w:rPr>
              <w:t xml:space="preserve"> </w:t>
            </w:r>
            <w:r w:rsidR="009105BC" w:rsidRPr="00F7510D">
              <w:rPr>
                <w:bCs w:val="0"/>
                <w:color w:val="000000" w:themeColor="text1"/>
                <w:lang w:val="af-ZA"/>
              </w:rPr>
              <w:t>teen</w:t>
            </w:r>
            <w:r w:rsidR="00040A31" w:rsidRPr="00F7510D">
              <w:rPr>
                <w:bCs w:val="0"/>
                <w:color w:val="000000" w:themeColor="text1"/>
                <w:lang w:val="af-ZA"/>
              </w:rPr>
              <w:t xml:space="preserve"> </w:t>
            </w:r>
            <w:r w:rsidR="00E7788D" w:rsidRPr="00F7510D">
              <w:rPr>
                <w:bCs w:val="0"/>
                <w:color w:val="000000" w:themeColor="text1"/>
                <w:lang w:val="af-ZA"/>
              </w:rPr>
              <w:t>'</w:t>
            </w:r>
            <w:r w:rsidR="009105BC" w:rsidRPr="00F7510D">
              <w:rPr>
                <w:bCs w:val="0"/>
                <w:color w:val="000000" w:themeColor="text1"/>
                <w:lang w:val="af-ZA"/>
              </w:rPr>
              <w:t>breëblaar</w:t>
            </w:r>
            <w:r w:rsidR="00BE68DF" w:rsidRPr="00F7510D">
              <w:rPr>
                <w:bCs w:val="0"/>
                <w:color w:val="000000" w:themeColor="text1"/>
                <w:lang w:val="af-ZA"/>
              </w:rPr>
              <w:t>-</w:t>
            </w:r>
            <w:r w:rsidR="00E7788D" w:rsidRPr="00F7510D">
              <w:rPr>
                <w:bCs w:val="0"/>
                <w:color w:val="000000" w:themeColor="text1"/>
                <w:lang w:val="af-ZA"/>
              </w:rPr>
              <w:t>'</w:t>
            </w:r>
            <w:r w:rsidR="00040A31" w:rsidRPr="00F7510D">
              <w:rPr>
                <w:bCs w:val="0"/>
                <w:color w:val="000000" w:themeColor="text1"/>
                <w:lang w:val="af-ZA"/>
              </w:rPr>
              <w:t xml:space="preserve"> di</w:t>
            </w:r>
            <w:r w:rsidR="009105BC" w:rsidRPr="00F7510D">
              <w:rPr>
                <w:bCs w:val="0"/>
                <w:color w:val="000000" w:themeColor="text1"/>
                <w:lang w:val="af-ZA"/>
              </w:rPr>
              <w:t>kotiele</w:t>
            </w:r>
            <w:r w:rsidR="00040A31" w:rsidRPr="00F7510D">
              <w:rPr>
                <w:bCs w:val="0"/>
                <w:color w:val="000000" w:themeColor="text1"/>
                <w:lang w:val="af-ZA"/>
              </w:rPr>
              <w:t xml:space="preserve"> plant</w:t>
            </w:r>
            <w:r w:rsidR="009105BC" w:rsidRPr="00F7510D">
              <w:rPr>
                <w:bCs w:val="0"/>
                <w:color w:val="000000" w:themeColor="text1"/>
                <w:lang w:val="af-ZA"/>
              </w:rPr>
              <w:t>e</w:t>
            </w:r>
            <w:r w:rsidR="00040A31" w:rsidRPr="00F7510D">
              <w:rPr>
                <w:bCs w:val="0"/>
                <w:color w:val="000000" w:themeColor="text1"/>
                <w:lang w:val="af-ZA"/>
              </w:rPr>
              <w:t>.</w:t>
            </w:r>
          </w:p>
          <w:p w:rsidR="006D6824" w:rsidRPr="00F7510D" w:rsidRDefault="006D6824" w:rsidP="006D6824">
            <w:pPr>
              <w:tabs>
                <w:tab w:val="center" w:pos="8113"/>
              </w:tabs>
              <w:jc w:val="both"/>
              <w:rPr>
                <w:bCs w:val="0"/>
                <w:color w:val="000000" w:themeColor="text1"/>
                <w:sz w:val="18"/>
                <w:lang w:val="af-ZA"/>
              </w:rPr>
            </w:pPr>
          </w:p>
          <w:p w:rsidR="00AE53AC" w:rsidRPr="00F7510D" w:rsidRDefault="006B113C" w:rsidP="00F7510D">
            <w:pPr>
              <w:tabs>
                <w:tab w:val="center" w:pos="8113"/>
              </w:tabs>
              <w:jc w:val="right"/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sz w:val="20"/>
                <w:lang w:val="af-ZA"/>
              </w:rPr>
              <w:t>[</w:t>
            </w:r>
            <w:r w:rsidR="009105BC" w:rsidRPr="00F7510D">
              <w:rPr>
                <w:bCs w:val="0"/>
                <w:color w:val="000000" w:themeColor="text1"/>
                <w:sz w:val="20"/>
                <w:lang w:val="af-ZA"/>
              </w:rPr>
              <w:t xml:space="preserve">Aangepas uit </w:t>
            </w:r>
            <w:r w:rsidRPr="00F7510D">
              <w:rPr>
                <w:bCs w:val="0"/>
                <w:color w:val="000000" w:themeColor="text1"/>
                <w:sz w:val="20"/>
                <w:u w:val="single"/>
                <w:lang w:val="af-ZA"/>
              </w:rPr>
              <w:t>www</w:t>
            </w:r>
            <w:r w:rsidR="00302056" w:rsidRPr="00F7510D">
              <w:rPr>
                <w:bCs w:val="0"/>
                <w:color w:val="000000" w:themeColor="text1"/>
                <w:sz w:val="20"/>
                <w:u w:val="single"/>
                <w:lang w:val="af-ZA"/>
              </w:rPr>
              <w:t>.herbicidesymptoms.ipm.ucanr.edu</w:t>
            </w:r>
            <w:r w:rsidRPr="00F7510D">
              <w:rPr>
                <w:bCs w:val="0"/>
                <w:color w:val="000000" w:themeColor="text1"/>
                <w:sz w:val="20"/>
                <w:lang w:val="af-ZA"/>
              </w:rPr>
              <w:t>]</w:t>
            </w:r>
          </w:p>
        </w:tc>
        <w:tc>
          <w:tcPr>
            <w:tcW w:w="236" w:type="dxa"/>
            <w:tcBorders>
              <w:left w:val="single" w:sz="12" w:space="0" w:color="auto"/>
            </w:tcBorders>
          </w:tcPr>
          <w:p w:rsidR="00AE53AC" w:rsidRPr="00F7510D" w:rsidRDefault="00AE53AC" w:rsidP="00AE53AC">
            <w:pPr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AE53AC" w:rsidRPr="00F7510D" w:rsidRDefault="00AE53AC" w:rsidP="00AE53AC">
            <w:pPr>
              <w:rPr>
                <w:b/>
                <w:color w:val="000000" w:themeColor="text1"/>
                <w:lang w:val="af-ZA"/>
              </w:rPr>
            </w:pPr>
          </w:p>
        </w:tc>
      </w:tr>
    </w:tbl>
    <w:p w:rsidR="00017337" w:rsidRPr="00F7510D" w:rsidRDefault="00017337" w:rsidP="00017337">
      <w:pPr>
        <w:tabs>
          <w:tab w:val="left" w:pos="3870"/>
        </w:tabs>
        <w:rPr>
          <w:color w:val="000000" w:themeColor="text1"/>
          <w:sz w:val="2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017337" w:rsidRPr="00F7510D" w:rsidTr="007867F8">
        <w:tc>
          <w:tcPr>
            <w:tcW w:w="959" w:type="dxa"/>
          </w:tcPr>
          <w:p w:rsidR="00017337" w:rsidRPr="00F7510D" w:rsidRDefault="00017337" w:rsidP="00017337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017337" w:rsidRPr="00F7510D" w:rsidRDefault="00065C9B" w:rsidP="00017337">
            <w:pPr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lang w:val="af-ZA"/>
              </w:rPr>
              <w:t>3.2</w:t>
            </w:r>
            <w:r w:rsidR="00017337" w:rsidRPr="00F7510D">
              <w:rPr>
                <w:bCs w:val="0"/>
                <w:color w:val="000000" w:themeColor="text1"/>
                <w:lang w:val="af-ZA"/>
              </w:rPr>
              <w:t>.1</w:t>
            </w:r>
          </w:p>
          <w:p w:rsidR="00C9679E" w:rsidRPr="00F7510D" w:rsidRDefault="00C9679E" w:rsidP="00017337">
            <w:pPr>
              <w:rPr>
                <w:bCs w:val="0"/>
                <w:color w:val="000000" w:themeColor="text1"/>
                <w:lang w:val="af-ZA"/>
              </w:rPr>
            </w:pPr>
          </w:p>
          <w:p w:rsidR="00C9679E" w:rsidRPr="00F7510D" w:rsidRDefault="00C9679E" w:rsidP="00017337">
            <w:pPr>
              <w:rPr>
                <w:bCs w:val="0"/>
                <w:color w:val="000000" w:themeColor="text1"/>
                <w:sz w:val="20"/>
                <w:lang w:val="af-ZA"/>
              </w:rPr>
            </w:pPr>
          </w:p>
          <w:p w:rsidR="007811FA" w:rsidRPr="00F7510D" w:rsidRDefault="00065C9B" w:rsidP="00017337">
            <w:pPr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lang w:val="af-ZA"/>
              </w:rPr>
              <w:t>3.2</w:t>
            </w:r>
            <w:r w:rsidR="00C9679E" w:rsidRPr="00F7510D">
              <w:rPr>
                <w:bCs w:val="0"/>
                <w:color w:val="000000" w:themeColor="text1"/>
                <w:lang w:val="af-ZA"/>
              </w:rPr>
              <w:t>.2</w:t>
            </w:r>
          </w:p>
          <w:p w:rsidR="00FA7B6B" w:rsidRPr="00F7510D" w:rsidRDefault="00FA7B6B" w:rsidP="00017337">
            <w:pPr>
              <w:rPr>
                <w:bCs w:val="0"/>
                <w:color w:val="000000" w:themeColor="text1"/>
                <w:sz w:val="20"/>
                <w:lang w:val="af-ZA"/>
              </w:rPr>
            </w:pPr>
          </w:p>
          <w:p w:rsidR="007811FA" w:rsidRPr="00F7510D" w:rsidRDefault="00065C9B" w:rsidP="00017337">
            <w:pPr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lang w:val="af-ZA"/>
              </w:rPr>
              <w:t>3.2</w:t>
            </w:r>
            <w:r w:rsidR="007811FA" w:rsidRPr="00F7510D">
              <w:rPr>
                <w:bCs w:val="0"/>
                <w:color w:val="000000" w:themeColor="text1"/>
                <w:lang w:val="af-ZA"/>
              </w:rPr>
              <w:t>.3</w:t>
            </w:r>
          </w:p>
        </w:tc>
        <w:tc>
          <w:tcPr>
            <w:tcW w:w="7371" w:type="dxa"/>
          </w:tcPr>
          <w:p w:rsidR="00017337" w:rsidRPr="00F7510D" w:rsidRDefault="00C9679E" w:rsidP="00796534">
            <w:pPr>
              <w:widowControl w:val="0"/>
              <w:jc w:val="both"/>
              <w:rPr>
                <w:color w:val="000000" w:themeColor="text1"/>
                <w:lang w:val="af-ZA"/>
              </w:rPr>
            </w:pPr>
            <w:r w:rsidRPr="00F7510D">
              <w:rPr>
                <w:color w:val="000000" w:themeColor="text1"/>
                <w:lang w:val="af-ZA"/>
              </w:rPr>
              <w:t>N</w:t>
            </w:r>
            <w:r w:rsidR="009105BC" w:rsidRPr="00F7510D">
              <w:rPr>
                <w:color w:val="000000" w:themeColor="text1"/>
                <w:lang w:val="af-ZA"/>
              </w:rPr>
              <w:t>oem</w:t>
            </w:r>
            <w:r w:rsidRPr="00F7510D">
              <w:rPr>
                <w:color w:val="000000" w:themeColor="text1"/>
                <w:lang w:val="af-ZA"/>
              </w:rPr>
              <w:t xml:space="preserve"> </w:t>
            </w:r>
            <w:r w:rsidR="009105BC" w:rsidRPr="00F7510D">
              <w:rPr>
                <w:color w:val="000000" w:themeColor="text1"/>
                <w:lang w:val="af-ZA"/>
              </w:rPr>
              <w:t>EEN</w:t>
            </w:r>
            <w:r w:rsidRPr="00F7510D">
              <w:rPr>
                <w:color w:val="000000" w:themeColor="text1"/>
                <w:lang w:val="af-ZA"/>
              </w:rPr>
              <w:t xml:space="preserve"> pl</w:t>
            </w:r>
            <w:r w:rsidR="009105BC" w:rsidRPr="00F7510D">
              <w:rPr>
                <w:color w:val="000000" w:themeColor="text1"/>
                <w:lang w:val="af-ZA"/>
              </w:rPr>
              <w:t>ek</w:t>
            </w:r>
            <w:r w:rsidRPr="00F7510D">
              <w:rPr>
                <w:color w:val="000000" w:themeColor="text1"/>
                <w:lang w:val="af-ZA"/>
              </w:rPr>
              <w:t xml:space="preserve"> in </w:t>
            </w:r>
            <w:r w:rsidR="00E7788D" w:rsidRPr="00F7510D">
              <w:rPr>
                <w:color w:val="000000" w:themeColor="text1"/>
                <w:lang w:val="af-ZA"/>
              </w:rPr>
              <w:t>'</w:t>
            </w:r>
            <w:r w:rsidR="009105BC" w:rsidRPr="00F7510D">
              <w:rPr>
                <w:color w:val="000000" w:themeColor="text1"/>
                <w:lang w:val="af-ZA"/>
              </w:rPr>
              <w:t>n</w:t>
            </w:r>
            <w:r w:rsidRPr="00F7510D">
              <w:rPr>
                <w:color w:val="000000" w:themeColor="text1"/>
                <w:lang w:val="af-ZA"/>
              </w:rPr>
              <w:t xml:space="preserve"> plant </w:t>
            </w:r>
            <w:r w:rsidR="009105BC" w:rsidRPr="00F7510D">
              <w:rPr>
                <w:color w:val="000000" w:themeColor="text1"/>
                <w:lang w:val="af-ZA"/>
              </w:rPr>
              <w:t>waar ouksiene natuurlik geproduseer word</w:t>
            </w:r>
            <w:r w:rsidRPr="00F7510D">
              <w:rPr>
                <w:color w:val="000000" w:themeColor="text1"/>
                <w:lang w:val="af-ZA"/>
              </w:rPr>
              <w:t>.</w:t>
            </w:r>
          </w:p>
          <w:p w:rsidR="00C9679E" w:rsidRPr="00F7510D" w:rsidRDefault="00C9679E" w:rsidP="00C9679E">
            <w:pPr>
              <w:widowControl w:val="0"/>
              <w:rPr>
                <w:color w:val="000000" w:themeColor="text1"/>
                <w:sz w:val="20"/>
                <w:lang w:val="af-ZA"/>
              </w:rPr>
            </w:pPr>
          </w:p>
          <w:p w:rsidR="007811FA" w:rsidRPr="00F7510D" w:rsidRDefault="007A58A9" w:rsidP="00D17DDE">
            <w:pPr>
              <w:widowControl w:val="0"/>
              <w:jc w:val="both"/>
              <w:rPr>
                <w:color w:val="000000" w:themeColor="text1"/>
                <w:lang w:val="af-ZA"/>
              </w:rPr>
            </w:pPr>
            <w:r w:rsidRPr="00F7510D">
              <w:rPr>
                <w:color w:val="000000" w:themeColor="text1"/>
                <w:lang w:val="af-ZA"/>
              </w:rPr>
              <w:t>Noem EEN funksie van ouksiene</w:t>
            </w:r>
            <w:r w:rsidR="00C9679E" w:rsidRPr="00F7510D">
              <w:rPr>
                <w:color w:val="000000" w:themeColor="text1"/>
                <w:lang w:val="af-ZA"/>
              </w:rPr>
              <w:t xml:space="preserve"> </w:t>
            </w:r>
            <w:r w:rsidRPr="00F7510D">
              <w:rPr>
                <w:color w:val="000000" w:themeColor="text1"/>
                <w:lang w:val="af-ZA"/>
              </w:rPr>
              <w:t xml:space="preserve">wat groei in </w:t>
            </w:r>
            <w:r w:rsidR="00E7788D" w:rsidRPr="00F7510D">
              <w:rPr>
                <w:color w:val="000000" w:themeColor="text1"/>
                <w:lang w:val="af-ZA"/>
              </w:rPr>
              <w:t>'</w:t>
            </w:r>
            <w:r w:rsidRPr="00F7510D">
              <w:rPr>
                <w:color w:val="000000" w:themeColor="text1"/>
                <w:lang w:val="af-ZA"/>
              </w:rPr>
              <w:t xml:space="preserve">n plant </w:t>
            </w:r>
            <w:r w:rsidR="00F7510D" w:rsidRPr="00F7510D">
              <w:rPr>
                <w:color w:val="000000" w:themeColor="text1"/>
                <w:lang w:val="af-ZA"/>
              </w:rPr>
              <w:t>veroorsaak</w:t>
            </w:r>
            <w:r w:rsidRPr="00F7510D">
              <w:rPr>
                <w:color w:val="000000" w:themeColor="text1"/>
                <w:lang w:val="af-ZA"/>
              </w:rPr>
              <w:t>.</w:t>
            </w:r>
          </w:p>
          <w:p w:rsidR="00FA7B6B" w:rsidRPr="00F7510D" w:rsidRDefault="00FA7B6B" w:rsidP="00C9679E">
            <w:pPr>
              <w:widowControl w:val="0"/>
              <w:rPr>
                <w:color w:val="000000" w:themeColor="text1"/>
                <w:sz w:val="20"/>
                <w:lang w:val="af-ZA"/>
              </w:rPr>
            </w:pPr>
          </w:p>
          <w:p w:rsidR="007811FA" w:rsidRPr="00F7510D" w:rsidRDefault="007A58A9" w:rsidP="00BD1AAA">
            <w:pPr>
              <w:widowControl w:val="0"/>
              <w:jc w:val="both"/>
              <w:rPr>
                <w:color w:val="000000" w:themeColor="text1"/>
                <w:lang w:val="af-ZA"/>
              </w:rPr>
            </w:pPr>
            <w:r w:rsidRPr="00F7510D">
              <w:rPr>
                <w:color w:val="000000" w:themeColor="text1"/>
                <w:lang w:val="af-ZA"/>
              </w:rPr>
              <w:t xml:space="preserve">Beskryf TWEE nadele </w:t>
            </w:r>
            <w:r w:rsidR="00BD1AAA">
              <w:rPr>
                <w:color w:val="000000" w:themeColor="text1"/>
                <w:lang w:val="af-ZA"/>
              </w:rPr>
              <w:t>van die gebruik van</w:t>
            </w:r>
            <w:r w:rsidRPr="00F7510D">
              <w:rPr>
                <w:color w:val="000000" w:themeColor="text1"/>
                <w:lang w:val="af-ZA"/>
              </w:rPr>
              <w:t xml:space="preserve"> onkruiddoders </w:t>
            </w:r>
            <w:r w:rsidR="00610ED4" w:rsidRPr="00F7510D">
              <w:rPr>
                <w:color w:val="000000" w:themeColor="text1"/>
                <w:lang w:val="af-ZA"/>
              </w:rPr>
              <w:t xml:space="preserve">wat </w:t>
            </w:r>
            <w:r w:rsidR="009A529A" w:rsidRPr="00F7510D">
              <w:rPr>
                <w:color w:val="000000" w:themeColor="text1"/>
                <w:lang w:val="af-ZA"/>
              </w:rPr>
              <w:t xml:space="preserve">NIE </w:t>
            </w:r>
            <w:r w:rsidRPr="00F7510D">
              <w:rPr>
                <w:color w:val="000000" w:themeColor="text1"/>
                <w:lang w:val="af-ZA"/>
              </w:rPr>
              <w:t xml:space="preserve">van </w:t>
            </w:r>
            <w:proofErr w:type="spellStart"/>
            <w:r w:rsidRPr="00F7510D">
              <w:rPr>
                <w:color w:val="000000" w:themeColor="text1"/>
                <w:lang w:val="af-ZA"/>
              </w:rPr>
              <w:t>planthormone</w:t>
            </w:r>
            <w:proofErr w:type="spellEnd"/>
            <w:r w:rsidRPr="00F7510D">
              <w:rPr>
                <w:color w:val="000000" w:themeColor="text1"/>
                <w:lang w:val="af-ZA"/>
              </w:rPr>
              <w:t xml:space="preserve"> </w:t>
            </w:r>
            <w:r w:rsidR="00610ED4" w:rsidRPr="00F7510D">
              <w:rPr>
                <w:color w:val="000000" w:themeColor="text1"/>
                <w:lang w:val="af-ZA"/>
              </w:rPr>
              <w:t xml:space="preserve">gemaak is </w:t>
            </w:r>
            <w:r w:rsidR="009A529A" w:rsidRPr="00F7510D">
              <w:rPr>
                <w:color w:val="000000" w:themeColor="text1"/>
                <w:lang w:val="af-ZA"/>
              </w:rPr>
              <w:t>NIE</w:t>
            </w:r>
            <w:r w:rsidR="00087C0B" w:rsidRPr="00F7510D">
              <w:rPr>
                <w:color w:val="000000" w:themeColor="text1"/>
                <w:lang w:val="af-ZA"/>
              </w:rPr>
              <w:t>.</w:t>
            </w:r>
          </w:p>
        </w:tc>
        <w:tc>
          <w:tcPr>
            <w:tcW w:w="236" w:type="dxa"/>
          </w:tcPr>
          <w:p w:rsidR="00017337" w:rsidRPr="00F7510D" w:rsidRDefault="00017337" w:rsidP="00017337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017337" w:rsidRPr="00F7510D" w:rsidRDefault="00017337" w:rsidP="00017337">
            <w:pPr>
              <w:rPr>
                <w:color w:val="000000" w:themeColor="text1"/>
                <w:lang w:val="af-ZA"/>
              </w:rPr>
            </w:pPr>
          </w:p>
          <w:p w:rsidR="00C9679E" w:rsidRPr="00F7510D" w:rsidRDefault="00C9679E" w:rsidP="00017337">
            <w:pPr>
              <w:rPr>
                <w:color w:val="000000" w:themeColor="text1"/>
                <w:lang w:val="af-ZA"/>
              </w:rPr>
            </w:pPr>
            <w:r w:rsidRPr="00F7510D">
              <w:rPr>
                <w:color w:val="000000" w:themeColor="text1"/>
                <w:lang w:val="af-ZA"/>
              </w:rPr>
              <w:t>(1)</w:t>
            </w:r>
          </w:p>
          <w:p w:rsidR="00C9679E" w:rsidRPr="00F7510D" w:rsidRDefault="00C9679E" w:rsidP="00017337">
            <w:pPr>
              <w:rPr>
                <w:color w:val="000000" w:themeColor="text1"/>
                <w:sz w:val="20"/>
                <w:lang w:val="af-ZA"/>
              </w:rPr>
            </w:pPr>
          </w:p>
          <w:p w:rsidR="007811FA" w:rsidRPr="00F7510D" w:rsidRDefault="00C9679E" w:rsidP="00017337">
            <w:pPr>
              <w:rPr>
                <w:color w:val="000000" w:themeColor="text1"/>
                <w:lang w:val="af-ZA"/>
              </w:rPr>
            </w:pPr>
            <w:r w:rsidRPr="00F7510D">
              <w:rPr>
                <w:color w:val="000000" w:themeColor="text1"/>
                <w:lang w:val="af-ZA"/>
              </w:rPr>
              <w:t>(1)</w:t>
            </w:r>
          </w:p>
          <w:p w:rsidR="00FA7B6B" w:rsidRPr="00F7510D" w:rsidRDefault="00FA7B6B" w:rsidP="00017337">
            <w:pPr>
              <w:rPr>
                <w:color w:val="000000" w:themeColor="text1"/>
                <w:lang w:val="af-ZA"/>
              </w:rPr>
            </w:pPr>
          </w:p>
          <w:p w:rsidR="007811FA" w:rsidRPr="00F7510D" w:rsidRDefault="007811FA" w:rsidP="00017337">
            <w:pPr>
              <w:rPr>
                <w:color w:val="000000" w:themeColor="text1"/>
                <w:sz w:val="20"/>
                <w:lang w:val="af-ZA"/>
              </w:rPr>
            </w:pPr>
          </w:p>
          <w:p w:rsidR="00087C0B" w:rsidRPr="00F7510D" w:rsidRDefault="00087C0B" w:rsidP="00017337">
            <w:pPr>
              <w:rPr>
                <w:color w:val="000000" w:themeColor="text1"/>
                <w:lang w:val="af-ZA"/>
              </w:rPr>
            </w:pPr>
            <w:r w:rsidRPr="00F7510D">
              <w:rPr>
                <w:color w:val="000000" w:themeColor="text1"/>
                <w:lang w:val="af-ZA"/>
              </w:rPr>
              <w:t>(4)</w:t>
            </w:r>
          </w:p>
        </w:tc>
      </w:tr>
    </w:tbl>
    <w:p w:rsidR="00017337" w:rsidRPr="00F7510D" w:rsidRDefault="00017337" w:rsidP="00017337">
      <w:pPr>
        <w:rPr>
          <w:color w:val="000000" w:themeColor="text1"/>
          <w:sz w:val="2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017337" w:rsidRPr="00F7510D" w:rsidTr="007867F8">
        <w:tc>
          <w:tcPr>
            <w:tcW w:w="959" w:type="dxa"/>
          </w:tcPr>
          <w:p w:rsidR="00017337" w:rsidRPr="00F7510D" w:rsidRDefault="00017337" w:rsidP="00017337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1134" w:type="dxa"/>
          </w:tcPr>
          <w:p w:rsidR="00017337" w:rsidRPr="00F7510D" w:rsidRDefault="00065C9B" w:rsidP="00017337">
            <w:pPr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lang w:val="af-ZA"/>
              </w:rPr>
              <w:t>3.2</w:t>
            </w:r>
            <w:r w:rsidR="007811FA" w:rsidRPr="00F7510D">
              <w:rPr>
                <w:bCs w:val="0"/>
                <w:color w:val="000000" w:themeColor="text1"/>
                <w:lang w:val="af-ZA"/>
              </w:rPr>
              <w:t>.4</w:t>
            </w:r>
          </w:p>
          <w:p w:rsidR="00731EE2" w:rsidRPr="00F7510D" w:rsidRDefault="00731EE2" w:rsidP="00017337">
            <w:pPr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7371" w:type="dxa"/>
          </w:tcPr>
          <w:p w:rsidR="008844BB" w:rsidRPr="00F7510D" w:rsidRDefault="00610ED4" w:rsidP="005A13A4">
            <w:pPr>
              <w:widowControl w:val="0"/>
              <w:jc w:val="both"/>
              <w:rPr>
                <w:color w:val="000000" w:themeColor="text1"/>
                <w:lang w:val="af-ZA"/>
              </w:rPr>
            </w:pPr>
            <w:r w:rsidRPr="00F7510D">
              <w:rPr>
                <w:color w:val="000000" w:themeColor="text1"/>
                <w:lang w:val="af-ZA"/>
              </w:rPr>
              <w:t xml:space="preserve">Verduidelik waarom dit vir </w:t>
            </w:r>
            <w:r w:rsidR="00E7788D" w:rsidRPr="00F7510D">
              <w:rPr>
                <w:color w:val="000000" w:themeColor="text1"/>
                <w:lang w:val="af-ZA"/>
              </w:rPr>
              <w:t>'</w:t>
            </w:r>
            <w:r w:rsidRPr="00F7510D">
              <w:rPr>
                <w:color w:val="000000" w:themeColor="text1"/>
                <w:lang w:val="af-ZA"/>
              </w:rPr>
              <w:t>n boer</w:t>
            </w:r>
            <w:r w:rsidR="00BD1AAA">
              <w:rPr>
                <w:color w:val="000000" w:themeColor="text1"/>
                <w:lang w:val="af-ZA"/>
              </w:rPr>
              <w:t xml:space="preserve"> nadelig</w:t>
            </w:r>
            <w:r w:rsidRPr="00F7510D">
              <w:rPr>
                <w:color w:val="000000" w:themeColor="text1"/>
                <w:lang w:val="af-ZA"/>
              </w:rPr>
              <w:t xml:space="preserve"> sou wees om</w:t>
            </w:r>
            <w:proofErr w:type="gramStart"/>
            <w:r w:rsidRPr="00F7510D">
              <w:rPr>
                <w:color w:val="000000" w:themeColor="text1"/>
                <w:lang w:val="af-ZA"/>
              </w:rPr>
              <w:t xml:space="preserve"> </w:t>
            </w:r>
            <w:r w:rsidR="005A13A4">
              <w:rPr>
                <w:color w:val="000000" w:themeColor="text1"/>
                <w:lang w:val="af-ZA"/>
              </w:rPr>
              <w:t xml:space="preserve">     </w:t>
            </w:r>
            <w:proofErr w:type="gramEnd"/>
            <w:r w:rsidRPr="00F7510D">
              <w:rPr>
                <w:color w:val="000000" w:themeColor="text1"/>
                <w:lang w:val="af-ZA"/>
              </w:rPr>
              <w:t>ouksien</w:t>
            </w:r>
            <w:r w:rsidR="005A13A4">
              <w:rPr>
                <w:color w:val="000000" w:themeColor="text1"/>
                <w:lang w:val="af-ZA"/>
              </w:rPr>
              <w:t>-</w:t>
            </w:r>
            <w:r w:rsidRPr="00F7510D">
              <w:rPr>
                <w:color w:val="000000" w:themeColor="text1"/>
                <w:lang w:val="af-ZA"/>
              </w:rPr>
              <w:t xml:space="preserve">onkruiddoders te gebruik </w:t>
            </w:r>
            <w:r w:rsidR="00A11412">
              <w:rPr>
                <w:color w:val="000000" w:themeColor="text1"/>
                <w:lang w:val="af-ZA"/>
              </w:rPr>
              <w:t>op</w:t>
            </w:r>
            <w:r w:rsidRPr="00F7510D">
              <w:rPr>
                <w:color w:val="000000" w:themeColor="text1"/>
                <w:lang w:val="af-ZA"/>
              </w:rPr>
              <w:t xml:space="preserve"> </w:t>
            </w:r>
            <w:r w:rsidR="00E7788D" w:rsidRPr="00F7510D">
              <w:rPr>
                <w:color w:val="000000" w:themeColor="text1"/>
                <w:lang w:val="af-ZA"/>
              </w:rPr>
              <w:t>'</w:t>
            </w:r>
            <w:r w:rsidRPr="00F7510D">
              <w:rPr>
                <w:color w:val="000000" w:themeColor="text1"/>
                <w:lang w:val="af-ZA"/>
              </w:rPr>
              <w:t>n land</w:t>
            </w:r>
            <w:r w:rsidR="00065C9B" w:rsidRPr="00F7510D">
              <w:rPr>
                <w:color w:val="000000" w:themeColor="text1"/>
                <w:lang w:val="af-ZA"/>
              </w:rPr>
              <w:t xml:space="preserve"> </w:t>
            </w:r>
            <w:r w:rsidRPr="00F7510D">
              <w:rPr>
                <w:color w:val="000000" w:themeColor="text1"/>
                <w:lang w:val="af-ZA"/>
              </w:rPr>
              <w:t xml:space="preserve">waarop </w:t>
            </w:r>
            <w:r w:rsidR="009A529A">
              <w:rPr>
                <w:color w:val="000000" w:themeColor="text1"/>
                <w:lang w:val="af-ZA"/>
              </w:rPr>
              <w:t>bone</w:t>
            </w:r>
            <w:r w:rsidR="00A11412">
              <w:rPr>
                <w:color w:val="000000" w:themeColor="text1"/>
                <w:lang w:val="af-ZA"/>
              </w:rPr>
              <w:t>,</w:t>
            </w:r>
            <w:r w:rsidRPr="00F7510D">
              <w:rPr>
                <w:color w:val="000000" w:themeColor="text1"/>
                <w:lang w:val="af-ZA"/>
              </w:rPr>
              <w:t xml:space="preserve"> wat dikotiel is, geplant is.</w:t>
            </w:r>
          </w:p>
        </w:tc>
        <w:tc>
          <w:tcPr>
            <w:tcW w:w="236" w:type="dxa"/>
          </w:tcPr>
          <w:p w:rsidR="00017337" w:rsidRPr="00F7510D" w:rsidRDefault="00017337" w:rsidP="00017337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017337" w:rsidRPr="00F7510D" w:rsidRDefault="00017337" w:rsidP="00017337">
            <w:pPr>
              <w:rPr>
                <w:color w:val="000000" w:themeColor="text1"/>
                <w:lang w:val="af-ZA"/>
              </w:rPr>
            </w:pPr>
          </w:p>
          <w:p w:rsidR="00610ED4" w:rsidRPr="00F7510D" w:rsidRDefault="00610ED4" w:rsidP="00017337">
            <w:pPr>
              <w:rPr>
                <w:color w:val="000000" w:themeColor="text1"/>
                <w:lang w:val="af-ZA"/>
              </w:rPr>
            </w:pPr>
          </w:p>
          <w:p w:rsidR="00065C9B" w:rsidRPr="00F7510D" w:rsidRDefault="00087C0B" w:rsidP="00017337">
            <w:pPr>
              <w:rPr>
                <w:color w:val="000000" w:themeColor="text1"/>
                <w:lang w:val="af-ZA"/>
              </w:rPr>
            </w:pPr>
            <w:r w:rsidRPr="00F7510D">
              <w:rPr>
                <w:color w:val="000000" w:themeColor="text1"/>
                <w:lang w:val="af-ZA"/>
              </w:rPr>
              <w:t>(2</w:t>
            </w:r>
            <w:r w:rsidR="00065C9B" w:rsidRPr="00F7510D">
              <w:rPr>
                <w:color w:val="000000" w:themeColor="text1"/>
                <w:lang w:val="af-ZA"/>
              </w:rPr>
              <w:t>)</w:t>
            </w:r>
          </w:p>
          <w:p w:rsidR="00731EE2" w:rsidRPr="00F7510D" w:rsidRDefault="00065C9B" w:rsidP="00017337">
            <w:pPr>
              <w:rPr>
                <w:b/>
                <w:color w:val="000000" w:themeColor="text1"/>
                <w:lang w:val="af-ZA"/>
              </w:rPr>
            </w:pPr>
            <w:r w:rsidRPr="00F7510D">
              <w:rPr>
                <w:b/>
                <w:color w:val="000000" w:themeColor="text1"/>
                <w:lang w:val="af-ZA"/>
              </w:rPr>
              <w:t>(8)</w:t>
            </w:r>
          </w:p>
        </w:tc>
      </w:tr>
    </w:tbl>
    <w:p w:rsidR="00AE53AC" w:rsidRPr="00F7510D" w:rsidRDefault="00AE53AC" w:rsidP="00E50202">
      <w:pPr>
        <w:rPr>
          <w:bCs w:val="0"/>
          <w:color w:val="000000" w:themeColor="text1"/>
          <w:sz w:val="20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50202" w:rsidRPr="00F7510D" w:rsidTr="008A7C47">
        <w:tc>
          <w:tcPr>
            <w:tcW w:w="959" w:type="dxa"/>
            <w:shd w:val="clear" w:color="auto" w:fill="auto"/>
          </w:tcPr>
          <w:p w:rsidR="00E50202" w:rsidRPr="00F7510D" w:rsidRDefault="00E50202" w:rsidP="008A7C47">
            <w:pPr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lang w:val="af-ZA"/>
              </w:rPr>
              <w:t>3.</w:t>
            </w:r>
            <w:r w:rsidR="00AE53AC" w:rsidRPr="00F7510D">
              <w:rPr>
                <w:bCs w:val="0"/>
                <w:color w:val="000000" w:themeColor="text1"/>
                <w:lang w:val="af-ZA"/>
              </w:rPr>
              <w:t>3</w:t>
            </w:r>
          </w:p>
        </w:tc>
        <w:tc>
          <w:tcPr>
            <w:tcW w:w="8505" w:type="dxa"/>
            <w:shd w:val="clear" w:color="auto" w:fill="auto"/>
          </w:tcPr>
          <w:p w:rsidR="00E50202" w:rsidRPr="00F7510D" w:rsidRDefault="00610ED4" w:rsidP="005A13A4">
            <w:pPr>
              <w:jc w:val="both"/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lang w:val="af-ZA"/>
              </w:rPr>
              <w:t>Die tabel hieronder toon</w:t>
            </w:r>
            <w:r w:rsidR="008E1233" w:rsidRPr="00F7510D">
              <w:rPr>
                <w:bCs w:val="0"/>
                <w:color w:val="000000" w:themeColor="text1"/>
                <w:lang w:val="af-ZA"/>
              </w:rPr>
              <w:t xml:space="preserve"> </w:t>
            </w:r>
            <w:r w:rsidRPr="00F7510D">
              <w:rPr>
                <w:bCs w:val="0"/>
                <w:color w:val="000000" w:themeColor="text1"/>
                <w:lang w:val="af-ZA"/>
              </w:rPr>
              <w:t xml:space="preserve">die </w:t>
            </w:r>
            <w:proofErr w:type="spellStart"/>
            <w:r w:rsidRPr="00F7510D">
              <w:rPr>
                <w:bCs w:val="0"/>
                <w:color w:val="000000" w:themeColor="text1"/>
                <w:lang w:val="af-ZA"/>
              </w:rPr>
              <w:t>uitwissing</w:t>
            </w:r>
            <w:r w:rsidR="00A11412">
              <w:rPr>
                <w:bCs w:val="0"/>
                <w:color w:val="000000" w:themeColor="text1"/>
                <w:lang w:val="af-ZA"/>
              </w:rPr>
              <w:t>skoers</w:t>
            </w:r>
            <w:proofErr w:type="spellEnd"/>
            <w:r w:rsidRPr="00F7510D">
              <w:rPr>
                <w:bCs w:val="0"/>
                <w:color w:val="000000" w:themeColor="text1"/>
                <w:lang w:val="af-ZA"/>
              </w:rPr>
              <w:t xml:space="preserve"> van dier</w:t>
            </w:r>
            <w:r w:rsidR="00A11412">
              <w:rPr>
                <w:bCs w:val="0"/>
                <w:color w:val="000000" w:themeColor="text1"/>
                <w:lang w:val="af-ZA"/>
              </w:rPr>
              <w:t>e</w:t>
            </w:r>
            <w:r w:rsidRPr="00F7510D">
              <w:rPr>
                <w:bCs w:val="0"/>
                <w:color w:val="000000" w:themeColor="text1"/>
                <w:lang w:val="af-ZA"/>
              </w:rPr>
              <w:t>spesies</w:t>
            </w:r>
            <w:r w:rsidR="004039BA">
              <w:rPr>
                <w:bCs w:val="0"/>
                <w:color w:val="000000" w:themeColor="text1"/>
                <w:lang w:val="af-ZA"/>
              </w:rPr>
              <w:t xml:space="preserve"> </w:t>
            </w:r>
            <w:r w:rsidR="004B4C47">
              <w:rPr>
                <w:bCs w:val="0"/>
                <w:color w:val="000000" w:themeColor="text1"/>
                <w:lang w:val="af-ZA"/>
              </w:rPr>
              <w:t xml:space="preserve">wat </w:t>
            </w:r>
            <w:r w:rsidR="00A11412" w:rsidRPr="00F7510D">
              <w:rPr>
                <w:bCs w:val="0"/>
                <w:color w:val="000000" w:themeColor="text1"/>
                <w:lang w:val="af-ZA"/>
              </w:rPr>
              <w:t>sedert 1600</w:t>
            </w:r>
            <w:r w:rsidR="004039BA">
              <w:rPr>
                <w:bCs w:val="0"/>
                <w:color w:val="000000" w:themeColor="text1"/>
                <w:lang w:val="af-ZA"/>
              </w:rPr>
              <w:t xml:space="preserve"> deur die mens veroorsaak is.</w:t>
            </w:r>
          </w:p>
        </w:tc>
        <w:tc>
          <w:tcPr>
            <w:tcW w:w="251" w:type="dxa"/>
            <w:shd w:val="clear" w:color="auto" w:fill="auto"/>
          </w:tcPr>
          <w:p w:rsidR="00E50202" w:rsidRPr="00F7510D" w:rsidRDefault="00E50202" w:rsidP="008A7C47">
            <w:pPr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E50202" w:rsidRPr="00F7510D" w:rsidRDefault="00E50202" w:rsidP="008A7C47">
            <w:pPr>
              <w:rPr>
                <w:bCs w:val="0"/>
                <w:color w:val="000000" w:themeColor="text1"/>
                <w:lang w:val="af-ZA"/>
              </w:rPr>
            </w:pPr>
          </w:p>
        </w:tc>
      </w:tr>
    </w:tbl>
    <w:p w:rsidR="00E50202" w:rsidRPr="00F7510D" w:rsidRDefault="00E50202" w:rsidP="00E50202">
      <w:pPr>
        <w:rPr>
          <w:bCs w:val="0"/>
          <w:color w:val="000000" w:themeColor="text1"/>
          <w:sz w:val="20"/>
          <w:lang w:val="af-ZA"/>
        </w:rPr>
      </w:pPr>
    </w:p>
    <w:tbl>
      <w:tblPr>
        <w:tblStyle w:val="TableGrid"/>
        <w:tblW w:w="0" w:type="auto"/>
        <w:tblInd w:w="9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394"/>
        <w:gridCol w:w="3575"/>
      </w:tblGrid>
      <w:tr w:rsidR="001E2608" w:rsidRPr="00F7510D" w:rsidTr="005A13A4">
        <w:tc>
          <w:tcPr>
            <w:tcW w:w="4394" w:type="dxa"/>
            <w:tcBorders>
              <w:bottom w:val="single" w:sz="12" w:space="0" w:color="auto"/>
              <w:right w:val="single" w:sz="12" w:space="0" w:color="auto"/>
            </w:tcBorders>
          </w:tcPr>
          <w:p w:rsidR="008E1233" w:rsidRPr="00F7510D" w:rsidRDefault="006D6824" w:rsidP="008E1233">
            <w:pPr>
              <w:jc w:val="center"/>
              <w:rPr>
                <w:b/>
                <w:bCs w:val="0"/>
                <w:color w:val="000000" w:themeColor="text1"/>
                <w:lang w:val="af-ZA"/>
              </w:rPr>
            </w:pPr>
            <w:r w:rsidRPr="00F7510D">
              <w:rPr>
                <w:b/>
                <w:bCs w:val="0"/>
                <w:color w:val="000000" w:themeColor="text1"/>
                <w:lang w:val="af-ZA"/>
              </w:rPr>
              <w:t>OORSAAK VAN UITWISSING</w:t>
            </w:r>
          </w:p>
        </w:tc>
        <w:tc>
          <w:tcPr>
            <w:tcW w:w="3575" w:type="dxa"/>
            <w:tcBorders>
              <w:left w:val="single" w:sz="12" w:space="0" w:color="auto"/>
              <w:bottom w:val="single" w:sz="12" w:space="0" w:color="auto"/>
            </w:tcBorders>
          </w:tcPr>
          <w:p w:rsidR="008E1233" w:rsidRPr="00F7510D" w:rsidRDefault="006D6824" w:rsidP="008E1233">
            <w:pPr>
              <w:jc w:val="center"/>
              <w:rPr>
                <w:b/>
                <w:bCs w:val="0"/>
                <w:color w:val="000000" w:themeColor="text1"/>
                <w:lang w:val="af-ZA"/>
              </w:rPr>
            </w:pPr>
            <w:r w:rsidRPr="00F7510D">
              <w:rPr>
                <w:b/>
                <w:bCs w:val="0"/>
                <w:color w:val="000000" w:themeColor="text1"/>
                <w:lang w:val="af-ZA"/>
              </w:rPr>
              <w:t>UITWISSING</w:t>
            </w:r>
            <w:r w:rsidR="004039BA">
              <w:rPr>
                <w:b/>
                <w:bCs w:val="0"/>
                <w:color w:val="000000" w:themeColor="text1"/>
                <w:lang w:val="af-ZA"/>
              </w:rPr>
              <w:t>SKOERS</w:t>
            </w:r>
            <w:r w:rsidRPr="00F7510D">
              <w:rPr>
                <w:b/>
                <w:bCs w:val="0"/>
                <w:color w:val="000000" w:themeColor="text1"/>
                <w:lang w:val="af-ZA"/>
              </w:rPr>
              <w:t xml:space="preserve"> VAN DIER</w:t>
            </w:r>
            <w:r w:rsidR="00BD1AAA">
              <w:rPr>
                <w:b/>
                <w:bCs w:val="0"/>
                <w:color w:val="000000" w:themeColor="text1"/>
                <w:lang w:val="af-ZA"/>
              </w:rPr>
              <w:t>E</w:t>
            </w:r>
            <w:r w:rsidRPr="00F7510D">
              <w:rPr>
                <w:b/>
                <w:bCs w:val="0"/>
                <w:color w:val="000000" w:themeColor="text1"/>
                <w:lang w:val="af-ZA"/>
              </w:rPr>
              <w:t>SPESIES</w:t>
            </w:r>
          </w:p>
          <w:p w:rsidR="008E1233" w:rsidRPr="00F7510D" w:rsidRDefault="006D6824" w:rsidP="008E1233">
            <w:pPr>
              <w:jc w:val="center"/>
              <w:rPr>
                <w:b/>
                <w:bCs w:val="0"/>
                <w:color w:val="000000" w:themeColor="text1"/>
                <w:lang w:val="af-ZA"/>
              </w:rPr>
            </w:pPr>
            <w:r w:rsidRPr="00F7510D">
              <w:rPr>
                <w:b/>
                <w:bCs w:val="0"/>
                <w:color w:val="000000" w:themeColor="text1"/>
                <w:lang w:val="af-ZA"/>
              </w:rPr>
              <w:t>(%)</w:t>
            </w:r>
          </w:p>
        </w:tc>
      </w:tr>
      <w:tr w:rsidR="001E2608" w:rsidRPr="00F7510D" w:rsidTr="005A13A4">
        <w:tc>
          <w:tcPr>
            <w:tcW w:w="4394" w:type="dxa"/>
            <w:tcBorders>
              <w:top w:val="single" w:sz="12" w:space="0" w:color="auto"/>
              <w:right w:val="single" w:sz="12" w:space="0" w:color="auto"/>
            </w:tcBorders>
          </w:tcPr>
          <w:p w:rsidR="008E1233" w:rsidRPr="00F7510D" w:rsidRDefault="00610ED4" w:rsidP="008E1233">
            <w:pPr>
              <w:jc w:val="center"/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lang w:val="af-ZA"/>
              </w:rPr>
              <w:t>Jag</w:t>
            </w:r>
          </w:p>
        </w:tc>
        <w:tc>
          <w:tcPr>
            <w:tcW w:w="3575" w:type="dxa"/>
            <w:tcBorders>
              <w:top w:val="single" w:sz="12" w:space="0" w:color="auto"/>
              <w:left w:val="single" w:sz="12" w:space="0" w:color="auto"/>
            </w:tcBorders>
          </w:tcPr>
          <w:p w:rsidR="008E1233" w:rsidRPr="00F7510D" w:rsidRDefault="008E1233" w:rsidP="008E1233">
            <w:pPr>
              <w:jc w:val="center"/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lang w:val="af-ZA"/>
              </w:rPr>
              <w:t>23</w:t>
            </w:r>
          </w:p>
        </w:tc>
      </w:tr>
      <w:tr w:rsidR="001E2608" w:rsidRPr="00F7510D" w:rsidTr="005A13A4">
        <w:tc>
          <w:tcPr>
            <w:tcW w:w="4394" w:type="dxa"/>
            <w:tcBorders>
              <w:right w:val="single" w:sz="12" w:space="0" w:color="auto"/>
            </w:tcBorders>
          </w:tcPr>
          <w:p w:rsidR="008E1233" w:rsidRPr="00F7510D" w:rsidRDefault="00610ED4" w:rsidP="00BD1AAA">
            <w:pPr>
              <w:jc w:val="center"/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lang w:val="af-ZA"/>
              </w:rPr>
              <w:t>Invoer</w:t>
            </w:r>
            <w:r w:rsidR="00D03760" w:rsidRPr="00F7510D">
              <w:rPr>
                <w:bCs w:val="0"/>
                <w:color w:val="000000" w:themeColor="text1"/>
                <w:lang w:val="af-ZA"/>
              </w:rPr>
              <w:t xml:space="preserve"> </w:t>
            </w:r>
            <w:r w:rsidRPr="00F7510D">
              <w:rPr>
                <w:bCs w:val="0"/>
                <w:color w:val="000000" w:themeColor="text1"/>
                <w:lang w:val="af-ZA"/>
              </w:rPr>
              <w:t xml:space="preserve">van uitheemse </w:t>
            </w:r>
            <w:r w:rsidR="00BD1AAA">
              <w:rPr>
                <w:bCs w:val="0"/>
                <w:color w:val="000000" w:themeColor="text1"/>
                <w:lang w:val="af-ZA"/>
              </w:rPr>
              <w:t>spesies</w:t>
            </w:r>
          </w:p>
        </w:tc>
        <w:tc>
          <w:tcPr>
            <w:tcW w:w="3575" w:type="dxa"/>
            <w:tcBorders>
              <w:left w:val="single" w:sz="12" w:space="0" w:color="auto"/>
            </w:tcBorders>
          </w:tcPr>
          <w:p w:rsidR="008E1233" w:rsidRPr="00F7510D" w:rsidRDefault="008E1233" w:rsidP="008E1233">
            <w:pPr>
              <w:jc w:val="center"/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lang w:val="af-ZA"/>
              </w:rPr>
              <w:t>39</w:t>
            </w:r>
          </w:p>
        </w:tc>
      </w:tr>
      <w:tr w:rsidR="001E2608" w:rsidRPr="00F7510D" w:rsidTr="005A13A4">
        <w:tc>
          <w:tcPr>
            <w:tcW w:w="4394" w:type="dxa"/>
            <w:tcBorders>
              <w:right w:val="single" w:sz="12" w:space="0" w:color="auto"/>
            </w:tcBorders>
          </w:tcPr>
          <w:p w:rsidR="008E1233" w:rsidRPr="00F7510D" w:rsidRDefault="00610ED4" w:rsidP="00610ED4">
            <w:pPr>
              <w:jc w:val="center"/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lang w:val="af-ZA"/>
              </w:rPr>
              <w:t>Vernietiging van h</w:t>
            </w:r>
            <w:r w:rsidR="008E1233" w:rsidRPr="00F7510D">
              <w:rPr>
                <w:bCs w:val="0"/>
                <w:color w:val="000000" w:themeColor="text1"/>
                <w:lang w:val="af-ZA"/>
              </w:rPr>
              <w:t xml:space="preserve">abitat </w:t>
            </w:r>
          </w:p>
        </w:tc>
        <w:tc>
          <w:tcPr>
            <w:tcW w:w="3575" w:type="dxa"/>
            <w:tcBorders>
              <w:left w:val="single" w:sz="12" w:space="0" w:color="auto"/>
            </w:tcBorders>
          </w:tcPr>
          <w:p w:rsidR="008E1233" w:rsidRPr="00F7510D" w:rsidRDefault="008E1233" w:rsidP="008E1233">
            <w:pPr>
              <w:jc w:val="center"/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lang w:val="af-ZA"/>
              </w:rPr>
              <w:t>36</w:t>
            </w:r>
          </w:p>
        </w:tc>
      </w:tr>
      <w:tr w:rsidR="001E2608" w:rsidRPr="00F7510D" w:rsidTr="005A13A4">
        <w:tc>
          <w:tcPr>
            <w:tcW w:w="4394" w:type="dxa"/>
            <w:tcBorders>
              <w:right w:val="single" w:sz="12" w:space="0" w:color="auto"/>
            </w:tcBorders>
          </w:tcPr>
          <w:p w:rsidR="008E1233" w:rsidRPr="00F7510D" w:rsidRDefault="00610ED4" w:rsidP="008E1233">
            <w:pPr>
              <w:jc w:val="center"/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lang w:val="af-ZA"/>
              </w:rPr>
              <w:t>Ander</w:t>
            </w:r>
          </w:p>
        </w:tc>
        <w:tc>
          <w:tcPr>
            <w:tcW w:w="3575" w:type="dxa"/>
            <w:tcBorders>
              <w:left w:val="single" w:sz="12" w:space="0" w:color="auto"/>
            </w:tcBorders>
          </w:tcPr>
          <w:p w:rsidR="008E1233" w:rsidRPr="00F7510D" w:rsidRDefault="008E1233" w:rsidP="008E1233">
            <w:pPr>
              <w:jc w:val="center"/>
              <w:rPr>
                <w:bCs w:val="0"/>
                <w:color w:val="000000" w:themeColor="text1"/>
                <w:lang w:val="af-ZA"/>
              </w:rPr>
            </w:pPr>
            <w:r w:rsidRPr="00F7510D">
              <w:rPr>
                <w:bCs w:val="0"/>
                <w:color w:val="000000" w:themeColor="text1"/>
                <w:lang w:val="af-ZA"/>
              </w:rPr>
              <w:t>2</w:t>
            </w:r>
          </w:p>
        </w:tc>
      </w:tr>
    </w:tbl>
    <w:p w:rsidR="00E50202" w:rsidRPr="00F7510D" w:rsidRDefault="006D6824" w:rsidP="003B0882">
      <w:pPr>
        <w:tabs>
          <w:tab w:val="right" w:pos="8847"/>
        </w:tabs>
        <w:rPr>
          <w:bCs w:val="0"/>
          <w:color w:val="000000" w:themeColor="text1"/>
          <w:lang w:val="af-ZA"/>
        </w:rPr>
      </w:pPr>
      <w:r w:rsidRPr="00F7510D">
        <w:rPr>
          <w:bCs w:val="0"/>
          <w:color w:val="000000" w:themeColor="text1"/>
          <w:lang w:val="af-ZA"/>
        </w:rPr>
        <w:tab/>
      </w:r>
      <w:r w:rsidR="008E1233" w:rsidRPr="00F7510D">
        <w:rPr>
          <w:bCs w:val="0"/>
          <w:color w:val="000000" w:themeColor="text1"/>
          <w:sz w:val="20"/>
          <w:lang w:val="af-ZA"/>
        </w:rPr>
        <w:t>[</w:t>
      </w:r>
      <w:r w:rsidR="00ED7DA7" w:rsidRPr="00F7510D">
        <w:rPr>
          <w:bCs w:val="0"/>
          <w:color w:val="000000" w:themeColor="text1"/>
          <w:sz w:val="20"/>
          <w:lang w:val="af-ZA"/>
        </w:rPr>
        <w:t>Aangepas uit</w:t>
      </w:r>
      <w:r w:rsidR="008E1233" w:rsidRPr="00F7510D">
        <w:rPr>
          <w:bCs w:val="0"/>
          <w:color w:val="000000" w:themeColor="text1"/>
          <w:sz w:val="20"/>
          <w:lang w:val="af-ZA"/>
        </w:rPr>
        <w:t xml:space="preserve"> </w:t>
      </w:r>
      <w:r w:rsidR="008E1233" w:rsidRPr="004039BA">
        <w:rPr>
          <w:bCs w:val="0"/>
          <w:color w:val="000000" w:themeColor="text1"/>
          <w:sz w:val="20"/>
          <w:u w:val="single"/>
          <w:lang w:val="af-ZA"/>
        </w:rPr>
        <w:t>www.bio.miami.edu/dana</w:t>
      </w:r>
      <w:r w:rsidR="008E1233" w:rsidRPr="00F7510D">
        <w:rPr>
          <w:bCs w:val="0"/>
          <w:color w:val="000000" w:themeColor="text1"/>
          <w:sz w:val="20"/>
          <w:lang w:val="af-ZA"/>
        </w:rPr>
        <w:t>]</w:t>
      </w:r>
    </w:p>
    <w:p w:rsidR="008E1233" w:rsidRPr="005A13A4" w:rsidRDefault="008E1233" w:rsidP="00E50202">
      <w:pPr>
        <w:rPr>
          <w:bCs w:val="0"/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E50202" w:rsidRPr="00BD1AAA" w:rsidTr="008A7C47">
        <w:tc>
          <w:tcPr>
            <w:tcW w:w="959" w:type="dxa"/>
          </w:tcPr>
          <w:p w:rsidR="00E50202" w:rsidRPr="005A13A4" w:rsidRDefault="00E50202" w:rsidP="008A7C47">
            <w:pPr>
              <w:rPr>
                <w:b/>
                <w:bCs w:val="0"/>
                <w:color w:val="000000" w:themeColor="text1"/>
                <w:u w:val="single"/>
                <w:lang w:val="af-ZA"/>
              </w:rPr>
            </w:pPr>
          </w:p>
        </w:tc>
        <w:tc>
          <w:tcPr>
            <w:tcW w:w="1134" w:type="dxa"/>
          </w:tcPr>
          <w:p w:rsidR="00E50202" w:rsidRPr="005A13A4" w:rsidRDefault="00AE53AC" w:rsidP="008A7C47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5A13A4">
              <w:rPr>
                <w:color w:val="000000" w:themeColor="text1"/>
                <w:lang w:val="af-ZA"/>
              </w:rPr>
              <w:t>3.3</w:t>
            </w:r>
            <w:r w:rsidR="00E50202" w:rsidRPr="005A13A4">
              <w:rPr>
                <w:color w:val="000000" w:themeColor="text1"/>
                <w:lang w:val="af-ZA"/>
              </w:rPr>
              <w:t>.1</w:t>
            </w:r>
          </w:p>
          <w:p w:rsidR="00BD1AAA" w:rsidRPr="005A13A4" w:rsidRDefault="00BD1AAA" w:rsidP="008A7C47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E50202" w:rsidRPr="005A13A4" w:rsidRDefault="00AE53AC" w:rsidP="008A7C47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5A13A4">
              <w:rPr>
                <w:color w:val="000000" w:themeColor="text1"/>
                <w:lang w:val="af-ZA"/>
              </w:rPr>
              <w:t>3.3</w:t>
            </w:r>
            <w:r w:rsidR="00E50202" w:rsidRPr="005A13A4">
              <w:rPr>
                <w:color w:val="000000" w:themeColor="text1"/>
                <w:lang w:val="af-ZA"/>
              </w:rPr>
              <w:t>.2</w:t>
            </w:r>
          </w:p>
          <w:p w:rsidR="00635F81" w:rsidRPr="005A13A4" w:rsidRDefault="00635F81" w:rsidP="008A7C47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635F81" w:rsidRPr="005A13A4" w:rsidRDefault="00635F81" w:rsidP="008A7C47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E50202" w:rsidRPr="005A13A4" w:rsidRDefault="00635F81" w:rsidP="005F2BBF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5A13A4">
              <w:rPr>
                <w:color w:val="000000" w:themeColor="text1"/>
                <w:lang w:val="af-ZA"/>
              </w:rPr>
              <w:t>3.3.3</w:t>
            </w:r>
          </w:p>
        </w:tc>
        <w:tc>
          <w:tcPr>
            <w:tcW w:w="7371" w:type="dxa"/>
          </w:tcPr>
          <w:p w:rsidR="00E50202" w:rsidRPr="005A13A4" w:rsidRDefault="00ED7DA7" w:rsidP="00075815">
            <w:pPr>
              <w:widowControl w:val="0"/>
              <w:tabs>
                <w:tab w:val="left" w:pos="-1200"/>
                <w:tab w:val="left" w:pos="-533"/>
                <w:tab w:val="left" w:pos="34"/>
                <w:tab w:val="left" w:pos="144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ind w:left="34" w:hanging="34"/>
              <w:jc w:val="both"/>
              <w:rPr>
                <w:color w:val="000000" w:themeColor="text1"/>
                <w:lang w:val="af-ZA"/>
              </w:rPr>
            </w:pPr>
            <w:r w:rsidRPr="005A13A4">
              <w:rPr>
                <w:color w:val="000000" w:themeColor="text1"/>
                <w:lang w:val="af-ZA"/>
              </w:rPr>
              <w:t xml:space="preserve">Teken </w:t>
            </w:r>
            <w:r w:rsidR="00E7788D" w:rsidRPr="005A13A4">
              <w:rPr>
                <w:color w:val="000000" w:themeColor="text1"/>
                <w:lang w:val="af-ZA"/>
              </w:rPr>
              <w:t>'</w:t>
            </w:r>
            <w:r w:rsidRPr="005A13A4">
              <w:rPr>
                <w:color w:val="000000" w:themeColor="text1"/>
                <w:lang w:val="af-ZA"/>
              </w:rPr>
              <w:t>n sirkeldiagram om die data</w:t>
            </w:r>
            <w:r w:rsidR="00BD1AAA" w:rsidRPr="005A13A4">
              <w:rPr>
                <w:color w:val="000000" w:themeColor="text1"/>
                <w:lang w:val="af-ZA"/>
              </w:rPr>
              <w:t xml:space="preserve"> </w:t>
            </w:r>
            <w:r w:rsidRPr="005A13A4">
              <w:rPr>
                <w:color w:val="000000" w:themeColor="text1"/>
                <w:lang w:val="af-ZA"/>
              </w:rPr>
              <w:t xml:space="preserve">in </w:t>
            </w:r>
            <w:r w:rsidR="00BD1AAA" w:rsidRPr="005A13A4">
              <w:rPr>
                <w:color w:val="000000" w:themeColor="text1"/>
                <w:lang w:val="af-ZA"/>
              </w:rPr>
              <w:t xml:space="preserve">die </w:t>
            </w:r>
            <w:r w:rsidRPr="005A13A4">
              <w:rPr>
                <w:color w:val="000000" w:themeColor="text1"/>
                <w:lang w:val="af-ZA"/>
              </w:rPr>
              <w:t>tabel</w:t>
            </w:r>
            <w:r w:rsidR="00BD1AAA" w:rsidRPr="005A13A4">
              <w:rPr>
                <w:color w:val="000000" w:themeColor="text1"/>
                <w:lang w:val="af-ZA"/>
              </w:rPr>
              <w:t xml:space="preserve"> hier</w:t>
            </w:r>
            <w:r w:rsidR="009A529A" w:rsidRPr="005A13A4">
              <w:rPr>
                <w:color w:val="000000" w:themeColor="text1"/>
                <w:lang w:val="af-ZA"/>
              </w:rPr>
              <w:t>bo</w:t>
            </w:r>
            <w:r w:rsidR="00BD1AAA" w:rsidRPr="005A13A4">
              <w:rPr>
                <w:color w:val="000000" w:themeColor="text1"/>
                <w:lang w:val="af-ZA"/>
              </w:rPr>
              <w:t xml:space="preserve"> </w:t>
            </w:r>
            <w:r w:rsidR="004039BA" w:rsidRPr="005A13A4">
              <w:rPr>
                <w:color w:val="000000" w:themeColor="text1"/>
                <w:lang w:val="af-ZA"/>
              </w:rPr>
              <w:t>voor te stel</w:t>
            </w:r>
            <w:r w:rsidRPr="005A13A4">
              <w:rPr>
                <w:color w:val="000000" w:themeColor="text1"/>
                <w:lang w:val="af-ZA"/>
              </w:rPr>
              <w:t>.</w:t>
            </w:r>
            <w:r w:rsidR="008E1233" w:rsidRPr="005A13A4">
              <w:rPr>
                <w:color w:val="000000" w:themeColor="text1"/>
                <w:lang w:val="af-ZA"/>
              </w:rPr>
              <w:t xml:space="preserve"> </w:t>
            </w:r>
          </w:p>
          <w:p w:rsidR="008E1233" w:rsidRPr="005A13A4" w:rsidRDefault="008E1233" w:rsidP="00075815">
            <w:pPr>
              <w:widowControl w:val="0"/>
              <w:tabs>
                <w:tab w:val="left" w:pos="-1200"/>
                <w:tab w:val="left" w:pos="-533"/>
                <w:tab w:val="left" w:pos="34"/>
                <w:tab w:val="left" w:pos="144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ind w:left="34" w:hanging="34"/>
              <w:jc w:val="both"/>
              <w:rPr>
                <w:color w:val="000000" w:themeColor="text1"/>
                <w:lang w:val="af-ZA"/>
              </w:rPr>
            </w:pPr>
          </w:p>
          <w:p w:rsidR="008E1233" w:rsidRPr="005A13A4" w:rsidRDefault="00ED7DA7" w:rsidP="00075815">
            <w:pPr>
              <w:widowControl w:val="0"/>
              <w:tabs>
                <w:tab w:val="left" w:pos="-1200"/>
                <w:tab w:val="left" w:pos="-533"/>
                <w:tab w:val="left" w:pos="34"/>
                <w:tab w:val="left" w:pos="144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ind w:left="34" w:hanging="34"/>
              <w:jc w:val="both"/>
              <w:rPr>
                <w:color w:val="000000" w:themeColor="text1"/>
                <w:lang w:val="af-ZA"/>
              </w:rPr>
            </w:pPr>
            <w:r w:rsidRPr="005A13A4">
              <w:rPr>
                <w:color w:val="000000" w:themeColor="text1"/>
                <w:lang w:val="af-ZA"/>
              </w:rPr>
              <w:t xml:space="preserve">Verduidelik </w:t>
            </w:r>
            <w:r w:rsidR="00BD1AAA" w:rsidRPr="005A13A4">
              <w:rPr>
                <w:color w:val="000000" w:themeColor="text1"/>
                <w:lang w:val="af-ZA"/>
              </w:rPr>
              <w:t xml:space="preserve">hoe </w:t>
            </w:r>
            <w:r w:rsidRPr="005A13A4">
              <w:rPr>
                <w:color w:val="000000" w:themeColor="text1"/>
                <w:lang w:val="af-ZA"/>
              </w:rPr>
              <w:t>uitheemse plantegroei</w:t>
            </w:r>
            <w:r w:rsidR="008E1233" w:rsidRPr="005A13A4">
              <w:rPr>
                <w:color w:val="000000" w:themeColor="text1"/>
                <w:lang w:val="af-ZA"/>
              </w:rPr>
              <w:t xml:space="preserve"> </w:t>
            </w:r>
            <w:r w:rsidRPr="005A13A4">
              <w:rPr>
                <w:color w:val="000000" w:themeColor="text1"/>
                <w:lang w:val="af-ZA"/>
              </w:rPr>
              <w:t xml:space="preserve">die uitwissing van </w:t>
            </w:r>
            <w:r w:rsidR="005A13A4" w:rsidRPr="005A13A4">
              <w:rPr>
                <w:color w:val="000000" w:themeColor="text1"/>
                <w:lang w:val="af-ZA"/>
              </w:rPr>
              <w:t xml:space="preserve">'n </w:t>
            </w:r>
            <w:r w:rsidRPr="005A13A4">
              <w:rPr>
                <w:color w:val="000000" w:themeColor="text1"/>
                <w:lang w:val="af-ZA"/>
              </w:rPr>
              <w:t>dier</w:t>
            </w:r>
            <w:r w:rsidR="00BD1AAA" w:rsidRPr="005A13A4">
              <w:rPr>
                <w:color w:val="000000" w:themeColor="text1"/>
                <w:lang w:val="af-ZA"/>
              </w:rPr>
              <w:t>e</w:t>
            </w:r>
            <w:r w:rsidRPr="005A13A4">
              <w:rPr>
                <w:color w:val="000000" w:themeColor="text1"/>
                <w:lang w:val="af-ZA"/>
              </w:rPr>
              <w:t xml:space="preserve">spesie </w:t>
            </w:r>
            <w:r w:rsidR="00BD1AAA" w:rsidRPr="005A13A4">
              <w:rPr>
                <w:color w:val="000000" w:themeColor="text1"/>
                <w:lang w:val="af-ZA"/>
              </w:rPr>
              <w:t>kan</w:t>
            </w:r>
            <w:r w:rsidRPr="005A13A4">
              <w:rPr>
                <w:color w:val="000000" w:themeColor="text1"/>
                <w:lang w:val="af-ZA"/>
              </w:rPr>
              <w:t xml:space="preserve"> veroorsaak</w:t>
            </w:r>
            <w:r w:rsidR="008E1233" w:rsidRPr="005A13A4">
              <w:rPr>
                <w:color w:val="000000" w:themeColor="text1"/>
                <w:lang w:val="af-ZA"/>
              </w:rPr>
              <w:t xml:space="preserve">. </w:t>
            </w:r>
          </w:p>
          <w:p w:rsidR="00DB63E5" w:rsidRPr="005A13A4" w:rsidRDefault="00DB63E5" w:rsidP="00075815">
            <w:pPr>
              <w:widowControl w:val="0"/>
              <w:tabs>
                <w:tab w:val="left" w:pos="-1200"/>
                <w:tab w:val="left" w:pos="-533"/>
                <w:tab w:val="left" w:pos="34"/>
                <w:tab w:val="left" w:pos="144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ind w:left="34" w:hanging="34"/>
              <w:jc w:val="both"/>
              <w:rPr>
                <w:color w:val="000000" w:themeColor="text1"/>
                <w:lang w:val="af-ZA"/>
              </w:rPr>
            </w:pPr>
          </w:p>
          <w:p w:rsidR="008E1233" w:rsidRPr="005A13A4" w:rsidRDefault="004039BA" w:rsidP="004039BA">
            <w:pPr>
              <w:widowControl w:val="0"/>
              <w:tabs>
                <w:tab w:val="left" w:pos="-1200"/>
                <w:tab w:val="left" w:pos="-533"/>
                <w:tab w:val="left" w:pos="34"/>
                <w:tab w:val="left" w:pos="144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ind w:left="34" w:hanging="34"/>
              <w:jc w:val="both"/>
              <w:rPr>
                <w:color w:val="000000" w:themeColor="text1"/>
                <w:lang w:val="af-ZA"/>
              </w:rPr>
            </w:pPr>
            <w:r w:rsidRPr="005A13A4">
              <w:rPr>
                <w:color w:val="000000" w:themeColor="text1"/>
                <w:lang w:val="af-ZA"/>
              </w:rPr>
              <w:t>Stel</w:t>
            </w:r>
            <w:r w:rsidR="00ED7DA7" w:rsidRPr="005A13A4">
              <w:rPr>
                <w:color w:val="000000" w:themeColor="text1"/>
                <w:lang w:val="af-ZA"/>
              </w:rPr>
              <w:t xml:space="preserve"> EEN onwettige menslike aktiwiteit </w:t>
            </w:r>
            <w:r w:rsidRPr="005A13A4">
              <w:rPr>
                <w:color w:val="000000" w:themeColor="text1"/>
                <w:lang w:val="af-ZA"/>
              </w:rPr>
              <w:t xml:space="preserve">voor </w:t>
            </w:r>
            <w:r w:rsidR="00ED7DA7" w:rsidRPr="005A13A4">
              <w:rPr>
                <w:color w:val="000000" w:themeColor="text1"/>
                <w:lang w:val="af-ZA"/>
              </w:rPr>
              <w:t xml:space="preserve">wat </w:t>
            </w:r>
            <w:r w:rsidRPr="005A13A4">
              <w:rPr>
                <w:color w:val="000000" w:themeColor="text1"/>
                <w:lang w:val="af-ZA"/>
              </w:rPr>
              <w:t xml:space="preserve">moontlik </w:t>
            </w:r>
            <w:r w:rsidR="00ED7DA7" w:rsidRPr="005A13A4">
              <w:rPr>
                <w:color w:val="000000" w:themeColor="text1"/>
                <w:lang w:val="af-ZA"/>
              </w:rPr>
              <w:t>die</w:t>
            </w:r>
            <w:proofErr w:type="gramStart"/>
            <w:r w:rsidR="00ED7DA7" w:rsidRPr="005A13A4">
              <w:rPr>
                <w:color w:val="000000" w:themeColor="text1"/>
                <w:lang w:val="af-ZA"/>
              </w:rPr>
              <w:t xml:space="preserve"> </w:t>
            </w:r>
            <w:r w:rsidRPr="005A13A4">
              <w:rPr>
                <w:color w:val="000000" w:themeColor="text1"/>
                <w:lang w:val="af-ZA"/>
              </w:rPr>
              <w:t xml:space="preserve">      </w:t>
            </w:r>
            <w:proofErr w:type="gramEnd"/>
            <w:r w:rsidR="00ED7DA7" w:rsidRPr="005A13A4">
              <w:rPr>
                <w:color w:val="000000" w:themeColor="text1"/>
                <w:lang w:val="af-ZA"/>
              </w:rPr>
              <w:t>2%</w:t>
            </w:r>
            <w:r w:rsidRPr="005A13A4">
              <w:rPr>
                <w:color w:val="000000" w:themeColor="text1"/>
                <w:lang w:val="af-ZA"/>
              </w:rPr>
              <w:t>-uitwissings</w:t>
            </w:r>
            <w:r w:rsidR="00BD1AAA" w:rsidRPr="005A13A4">
              <w:rPr>
                <w:color w:val="000000" w:themeColor="text1"/>
                <w:lang w:val="af-ZA"/>
              </w:rPr>
              <w:t xml:space="preserve">koers </w:t>
            </w:r>
            <w:r w:rsidR="003E127C" w:rsidRPr="005A13A4">
              <w:rPr>
                <w:color w:val="000000" w:themeColor="text1"/>
                <w:lang w:val="af-ZA"/>
              </w:rPr>
              <w:t xml:space="preserve">kon </w:t>
            </w:r>
            <w:r w:rsidRPr="005A13A4">
              <w:rPr>
                <w:color w:val="000000" w:themeColor="text1"/>
                <w:lang w:val="af-ZA"/>
              </w:rPr>
              <w:t>veroorsaak.</w:t>
            </w:r>
          </w:p>
        </w:tc>
        <w:tc>
          <w:tcPr>
            <w:tcW w:w="236" w:type="dxa"/>
          </w:tcPr>
          <w:p w:rsidR="00E50202" w:rsidRPr="005A13A4" w:rsidRDefault="00E50202" w:rsidP="008A7C47">
            <w:pPr>
              <w:rPr>
                <w:b/>
                <w:bCs w:val="0"/>
                <w:color w:val="000000" w:themeColor="text1"/>
                <w:u w:val="single"/>
                <w:lang w:val="af-ZA"/>
              </w:rPr>
            </w:pPr>
          </w:p>
        </w:tc>
        <w:tc>
          <w:tcPr>
            <w:tcW w:w="898" w:type="dxa"/>
          </w:tcPr>
          <w:p w:rsidR="00E50202" w:rsidRPr="005A13A4" w:rsidRDefault="00E50202" w:rsidP="008A7C47">
            <w:pPr>
              <w:rPr>
                <w:color w:val="000000" w:themeColor="text1"/>
                <w:lang w:val="af-ZA"/>
              </w:rPr>
            </w:pPr>
            <w:r w:rsidRPr="005A13A4">
              <w:rPr>
                <w:color w:val="000000" w:themeColor="text1"/>
                <w:lang w:val="af-ZA"/>
              </w:rPr>
              <w:t>(</w:t>
            </w:r>
            <w:r w:rsidR="008E1233" w:rsidRPr="005A13A4">
              <w:rPr>
                <w:color w:val="000000" w:themeColor="text1"/>
                <w:lang w:val="af-ZA"/>
              </w:rPr>
              <w:t>6</w:t>
            </w:r>
            <w:r w:rsidRPr="005A13A4">
              <w:rPr>
                <w:color w:val="000000" w:themeColor="text1"/>
                <w:lang w:val="af-ZA"/>
              </w:rPr>
              <w:t>)</w:t>
            </w:r>
          </w:p>
          <w:p w:rsidR="00E50202" w:rsidRPr="005A13A4" w:rsidRDefault="00E50202" w:rsidP="008A7C47">
            <w:pPr>
              <w:rPr>
                <w:color w:val="000000" w:themeColor="text1"/>
                <w:lang w:val="af-ZA"/>
              </w:rPr>
            </w:pPr>
          </w:p>
          <w:p w:rsidR="00E50202" w:rsidRPr="005A13A4" w:rsidRDefault="00E50202" w:rsidP="008A7C47">
            <w:pPr>
              <w:rPr>
                <w:color w:val="000000" w:themeColor="text1"/>
                <w:lang w:val="af-ZA"/>
              </w:rPr>
            </w:pPr>
          </w:p>
          <w:p w:rsidR="008E1233" w:rsidRPr="005A13A4" w:rsidRDefault="00F85AAE" w:rsidP="008A7C47">
            <w:pPr>
              <w:rPr>
                <w:color w:val="000000" w:themeColor="text1"/>
                <w:lang w:val="af-ZA"/>
              </w:rPr>
            </w:pPr>
            <w:r w:rsidRPr="005A13A4">
              <w:rPr>
                <w:color w:val="000000" w:themeColor="text1"/>
                <w:lang w:val="af-ZA"/>
              </w:rPr>
              <w:t>(3</w:t>
            </w:r>
            <w:r w:rsidR="00E50202" w:rsidRPr="005A13A4">
              <w:rPr>
                <w:color w:val="000000" w:themeColor="text1"/>
                <w:lang w:val="af-ZA"/>
              </w:rPr>
              <w:t>)</w:t>
            </w:r>
          </w:p>
          <w:p w:rsidR="001C7163" w:rsidRPr="005A13A4" w:rsidRDefault="001C7163" w:rsidP="008A7C47">
            <w:pPr>
              <w:rPr>
                <w:color w:val="000000" w:themeColor="text1"/>
                <w:lang w:val="af-ZA"/>
              </w:rPr>
            </w:pPr>
          </w:p>
          <w:p w:rsidR="00635F81" w:rsidRPr="005A13A4" w:rsidRDefault="00635F81" w:rsidP="008A7C47">
            <w:pPr>
              <w:rPr>
                <w:color w:val="000000" w:themeColor="text1"/>
                <w:lang w:val="af-ZA"/>
              </w:rPr>
            </w:pPr>
          </w:p>
          <w:p w:rsidR="001C7163" w:rsidRPr="005A13A4" w:rsidRDefault="001C7163" w:rsidP="008A7C47">
            <w:pPr>
              <w:rPr>
                <w:color w:val="000000" w:themeColor="text1"/>
                <w:lang w:val="af-ZA"/>
              </w:rPr>
            </w:pPr>
            <w:r w:rsidRPr="005A13A4">
              <w:rPr>
                <w:color w:val="000000" w:themeColor="text1"/>
                <w:lang w:val="af-ZA"/>
              </w:rPr>
              <w:t>(1)</w:t>
            </w:r>
          </w:p>
          <w:p w:rsidR="00E50202" w:rsidRPr="005A13A4" w:rsidRDefault="00087C0B" w:rsidP="00F85AAE">
            <w:pPr>
              <w:rPr>
                <w:b/>
                <w:color w:val="000000" w:themeColor="text1"/>
                <w:lang w:val="af-ZA"/>
              </w:rPr>
            </w:pPr>
            <w:r w:rsidRPr="005A13A4">
              <w:rPr>
                <w:b/>
                <w:color w:val="000000" w:themeColor="text1"/>
                <w:lang w:val="af-ZA"/>
              </w:rPr>
              <w:t>(</w:t>
            </w:r>
            <w:r w:rsidR="00635F81" w:rsidRPr="005A13A4">
              <w:rPr>
                <w:b/>
                <w:color w:val="000000" w:themeColor="text1"/>
                <w:lang w:val="af-ZA"/>
              </w:rPr>
              <w:t>10</w:t>
            </w:r>
            <w:r w:rsidR="00E50202" w:rsidRPr="005A13A4">
              <w:rPr>
                <w:b/>
                <w:color w:val="000000" w:themeColor="text1"/>
                <w:lang w:val="af-ZA"/>
              </w:rPr>
              <w:t>)</w:t>
            </w:r>
          </w:p>
        </w:tc>
      </w:tr>
    </w:tbl>
    <w:p w:rsidR="004039BA" w:rsidRDefault="004039BA" w:rsidP="00A90632">
      <w:pPr>
        <w:rPr>
          <w:bCs w:val="0"/>
          <w:color w:val="000000" w:themeColor="text1"/>
          <w:lang w:val="af-ZA"/>
        </w:rPr>
      </w:pPr>
      <w:r>
        <w:rPr>
          <w:bCs w:val="0"/>
          <w:color w:val="000000" w:themeColor="text1"/>
          <w:lang w:val="af-ZA"/>
        </w:rPr>
        <w:br w:type="page"/>
      </w:r>
    </w:p>
    <w:p w:rsidR="00C475E6" w:rsidRPr="00F7510D" w:rsidRDefault="00C475E6" w:rsidP="00A90632">
      <w:pPr>
        <w:rPr>
          <w:bCs w:val="0"/>
          <w:color w:val="000000" w:themeColor="text1"/>
          <w:lang w:val="af-ZA"/>
        </w:rPr>
      </w:pPr>
    </w:p>
    <w:p w:rsidR="00BE7747" w:rsidRPr="00C04293" w:rsidRDefault="00BE7747" w:rsidP="00A90632">
      <w:pPr>
        <w:rPr>
          <w:bCs w:val="0"/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1E2608" w:rsidRPr="00C04293" w:rsidTr="00FE5692">
        <w:trPr>
          <w:trHeight w:val="252"/>
        </w:trPr>
        <w:tc>
          <w:tcPr>
            <w:tcW w:w="959" w:type="dxa"/>
            <w:shd w:val="clear" w:color="auto" w:fill="auto"/>
          </w:tcPr>
          <w:p w:rsidR="00A90632" w:rsidRPr="00C04293" w:rsidRDefault="00A90632" w:rsidP="00BE7747">
            <w:pPr>
              <w:rPr>
                <w:bCs w:val="0"/>
                <w:color w:val="000000" w:themeColor="text1"/>
                <w:lang w:val="af-ZA"/>
              </w:rPr>
            </w:pPr>
            <w:r w:rsidRPr="00C04293">
              <w:rPr>
                <w:bCs w:val="0"/>
                <w:color w:val="000000" w:themeColor="text1"/>
                <w:lang w:val="af-ZA"/>
              </w:rPr>
              <w:t>3.</w:t>
            </w:r>
            <w:r w:rsidR="00C475E6" w:rsidRPr="00C04293">
              <w:rPr>
                <w:bCs w:val="0"/>
                <w:color w:val="000000" w:themeColor="text1"/>
                <w:lang w:val="af-ZA"/>
              </w:rPr>
              <w:t>4</w:t>
            </w:r>
          </w:p>
        </w:tc>
        <w:tc>
          <w:tcPr>
            <w:tcW w:w="8505" w:type="dxa"/>
            <w:shd w:val="clear" w:color="auto" w:fill="auto"/>
          </w:tcPr>
          <w:p w:rsidR="0072770F" w:rsidRPr="00C04293" w:rsidRDefault="00ED7DA7" w:rsidP="00BD1AAA">
            <w:pPr>
              <w:pStyle w:val="ListParagraph"/>
              <w:spacing w:after="0" w:line="240" w:lineRule="auto"/>
              <w:ind w:left="31"/>
              <w:rPr>
                <w:rFonts w:ascii="Arial" w:hAnsi="Arial" w:cs="Arial"/>
                <w:color w:val="000000" w:themeColor="text1"/>
                <w:sz w:val="24"/>
                <w:szCs w:val="24"/>
                <w:lang w:val="af-ZA"/>
              </w:rPr>
            </w:pPr>
            <w:r w:rsidRPr="00C04293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af-ZA"/>
              </w:rPr>
              <w:t xml:space="preserve">Lees </w:t>
            </w:r>
            <w:r w:rsidR="00BD1AAA" w:rsidRPr="00C04293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af-ZA"/>
              </w:rPr>
              <w:t>die</w:t>
            </w:r>
            <w:r w:rsidRPr="00C04293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af-ZA"/>
              </w:rPr>
              <w:t xml:space="preserve"> uit</w:t>
            </w:r>
            <w:r w:rsidR="00BE7747" w:rsidRPr="00C04293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af-ZA"/>
              </w:rPr>
              <w:t>t</w:t>
            </w:r>
            <w:r w:rsidRPr="00C04293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af-ZA"/>
              </w:rPr>
              <w:t>reksel</w:t>
            </w:r>
            <w:r w:rsidR="00BD1AAA" w:rsidRPr="00C04293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af-ZA"/>
              </w:rPr>
              <w:t xml:space="preserve"> hieronder en beantwoord die vrae wat volg</w:t>
            </w:r>
            <w:r w:rsidRPr="00C04293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af-ZA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:rsidR="00A90632" w:rsidRPr="00C04293" w:rsidRDefault="00A90632" w:rsidP="00BE7747">
            <w:pPr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A90632" w:rsidRPr="00C04293" w:rsidRDefault="00A90632" w:rsidP="00BE7747">
            <w:pPr>
              <w:rPr>
                <w:b/>
                <w:bCs w:val="0"/>
                <w:color w:val="000000" w:themeColor="text1"/>
                <w:lang w:val="af-ZA"/>
              </w:rPr>
            </w:pPr>
          </w:p>
        </w:tc>
      </w:tr>
    </w:tbl>
    <w:p w:rsidR="00BE7747" w:rsidRPr="00C04293" w:rsidRDefault="00BE7747"/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91364E" w:rsidRPr="00C04293" w:rsidTr="00FE5692">
        <w:trPr>
          <w:trHeight w:val="4470"/>
        </w:trPr>
        <w:tc>
          <w:tcPr>
            <w:tcW w:w="959" w:type="dxa"/>
            <w:tcBorders>
              <w:right w:val="single" w:sz="12" w:space="0" w:color="auto"/>
            </w:tcBorders>
          </w:tcPr>
          <w:p w:rsidR="0091364E" w:rsidRPr="00C04293" w:rsidRDefault="0091364E" w:rsidP="0091364E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F97" w:rsidRPr="00C04293" w:rsidRDefault="00BE7747" w:rsidP="00BE7747">
            <w:pPr>
              <w:shd w:val="clear" w:color="auto" w:fill="FFFFFF"/>
              <w:jc w:val="center"/>
              <w:rPr>
                <w:b/>
                <w:color w:val="000000" w:themeColor="text1"/>
                <w:lang w:val="af-ZA"/>
              </w:rPr>
            </w:pPr>
            <w:r w:rsidRPr="00C04293">
              <w:rPr>
                <w:b/>
                <w:color w:val="000000" w:themeColor="text1"/>
                <w:lang w:val="af-ZA"/>
              </w:rPr>
              <w:t>VOEDSELSEKERHEID WORD BEDREIG</w:t>
            </w:r>
          </w:p>
          <w:p w:rsidR="00BE7747" w:rsidRPr="00C04293" w:rsidRDefault="00BE7747" w:rsidP="00BE7747">
            <w:pPr>
              <w:shd w:val="clear" w:color="auto" w:fill="FFFFFF"/>
              <w:jc w:val="center"/>
              <w:rPr>
                <w:b/>
                <w:bCs w:val="0"/>
                <w:color w:val="000000" w:themeColor="text1"/>
                <w:lang w:val="af-ZA"/>
              </w:rPr>
            </w:pPr>
          </w:p>
          <w:p w:rsidR="0091364E" w:rsidRPr="00C04293" w:rsidRDefault="007E1B6F" w:rsidP="00BE7747">
            <w:pPr>
              <w:shd w:val="clear" w:color="auto" w:fill="FFFFFF"/>
              <w:jc w:val="both"/>
              <w:rPr>
                <w:bCs w:val="0"/>
                <w:color w:val="000000" w:themeColor="text1"/>
                <w:lang w:val="af-ZA"/>
              </w:rPr>
            </w:pPr>
            <w:r w:rsidRPr="00C04293">
              <w:rPr>
                <w:bCs w:val="0"/>
                <w:color w:val="000000" w:themeColor="text1"/>
                <w:lang w:val="af-ZA"/>
              </w:rPr>
              <w:t xml:space="preserve">Navorsing het getoon dat die </w:t>
            </w:r>
            <w:r w:rsidR="00BD1AAA" w:rsidRPr="00C04293">
              <w:rPr>
                <w:bCs w:val="0"/>
                <w:color w:val="000000" w:themeColor="text1"/>
                <w:lang w:val="af-ZA"/>
              </w:rPr>
              <w:t xml:space="preserve">vinnige </w:t>
            </w:r>
            <w:r w:rsidRPr="00C04293">
              <w:rPr>
                <w:bCs w:val="0"/>
                <w:color w:val="000000" w:themeColor="text1"/>
                <w:lang w:val="af-ZA"/>
              </w:rPr>
              <w:t>groei in die menslike bevolking</w:t>
            </w:r>
            <w:r w:rsidR="004039BA">
              <w:rPr>
                <w:bCs w:val="0"/>
                <w:color w:val="000000" w:themeColor="text1"/>
                <w:lang w:val="af-ZA"/>
              </w:rPr>
              <w:t xml:space="preserve"> in</w:t>
            </w:r>
            <w:proofErr w:type="gramStart"/>
            <w:r w:rsidR="004039BA">
              <w:rPr>
                <w:bCs w:val="0"/>
                <w:color w:val="000000" w:themeColor="text1"/>
                <w:lang w:val="af-ZA"/>
              </w:rPr>
              <w:t xml:space="preserve">         </w:t>
            </w:r>
            <w:proofErr w:type="gramEnd"/>
            <w:r w:rsidR="004039BA" w:rsidRPr="00C04293">
              <w:rPr>
                <w:bCs w:val="0"/>
                <w:color w:val="000000" w:themeColor="text1"/>
                <w:lang w:val="af-ZA"/>
              </w:rPr>
              <w:t>die afgelope dekade</w:t>
            </w:r>
            <w:r w:rsidR="00BD1AAA" w:rsidRPr="00C04293">
              <w:rPr>
                <w:bCs w:val="0"/>
                <w:color w:val="000000" w:themeColor="text1"/>
                <w:lang w:val="af-ZA"/>
              </w:rPr>
              <w:t xml:space="preserve"> veroorsaak het dat</w:t>
            </w:r>
            <w:r w:rsidRPr="00C04293">
              <w:rPr>
                <w:bCs w:val="0"/>
                <w:color w:val="000000" w:themeColor="text1"/>
                <w:lang w:val="af-ZA"/>
              </w:rPr>
              <w:t xml:space="preserve"> verbruik van die vier stapelvoedselsoorte </w:t>
            </w:r>
            <w:r w:rsidR="00BC28DB" w:rsidRPr="00C04293">
              <w:rPr>
                <w:bCs w:val="0"/>
                <w:color w:val="000000" w:themeColor="text1"/>
                <w:lang w:val="af-ZA"/>
              </w:rPr>
              <w:t>(</w:t>
            </w:r>
            <w:r w:rsidRPr="00C04293">
              <w:rPr>
                <w:bCs w:val="0"/>
                <w:color w:val="000000" w:themeColor="text1"/>
                <w:lang w:val="af-ZA"/>
              </w:rPr>
              <w:t>koring</w:t>
            </w:r>
            <w:r w:rsidR="00BC28DB" w:rsidRPr="00C04293">
              <w:rPr>
                <w:bCs w:val="0"/>
                <w:color w:val="000000" w:themeColor="text1"/>
                <w:lang w:val="af-ZA"/>
              </w:rPr>
              <w:t xml:space="preserve">, </w:t>
            </w:r>
            <w:r w:rsidRPr="00C04293">
              <w:rPr>
                <w:bCs w:val="0"/>
                <w:color w:val="000000" w:themeColor="text1"/>
                <w:lang w:val="af-ZA"/>
              </w:rPr>
              <w:t>rys</w:t>
            </w:r>
            <w:r w:rsidR="00BC28DB" w:rsidRPr="00C04293">
              <w:rPr>
                <w:bCs w:val="0"/>
                <w:color w:val="000000" w:themeColor="text1"/>
                <w:lang w:val="af-ZA"/>
              </w:rPr>
              <w:t xml:space="preserve">, </w:t>
            </w:r>
            <w:r w:rsidRPr="00C04293">
              <w:rPr>
                <w:bCs w:val="0"/>
                <w:color w:val="000000" w:themeColor="text1"/>
                <w:lang w:val="af-ZA"/>
              </w:rPr>
              <w:t>mielies</w:t>
            </w:r>
            <w:r w:rsidR="00BC28DB" w:rsidRPr="00C04293">
              <w:rPr>
                <w:bCs w:val="0"/>
                <w:color w:val="000000" w:themeColor="text1"/>
                <w:lang w:val="af-ZA"/>
              </w:rPr>
              <w:t xml:space="preserve"> </w:t>
            </w:r>
            <w:r w:rsidRPr="00C04293">
              <w:rPr>
                <w:bCs w:val="0"/>
                <w:color w:val="000000" w:themeColor="text1"/>
                <w:lang w:val="af-ZA"/>
              </w:rPr>
              <w:t>en</w:t>
            </w:r>
            <w:r w:rsidR="00BC28DB" w:rsidRPr="00C04293">
              <w:rPr>
                <w:bCs w:val="0"/>
                <w:color w:val="000000" w:themeColor="text1"/>
                <w:lang w:val="af-ZA"/>
              </w:rPr>
              <w:t xml:space="preserve"> so</w:t>
            </w:r>
            <w:r w:rsidRPr="00C04293">
              <w:rPr>
                <w:bCs w:val="0"/>
                <w:color w:val="000000" w:themeColor="text1"/>
                <w:lang w:val="af-ZA"/>
              </w:rPr>
              <w:t>jabon</w:t>
            </w:r>
            <w:r w:rsidR="00BD1AAA" w:rsidRPr="00C04293">
              <w:rPr>
                <w:bCs w:val="0"/>
                <w:color w:val="000000" w:themeColor="text1"/>
                <w:lang w:val="af-ZA"/>
              </w:rPr>
              <w:t>e</w:t>
            </w:r>
            <w:r w:rsidR="00BC28DB" w:rsidRPr="00C04293">
              <w:rPr>
                <w:bCs w:val="0"/>
                <w:color w:val="000000" w:themeColor="text1"/>
                <w:lang w:val="af-ZA"/>
              </w:rPr>
              <w:t xml:space="preserve">) </w:t>
            </w:r>
            <w:r w:rsidRPr="00C04293">
              <w:rPr>
                <w:bCs w:val="0"/>
                <w:color w:val="000000" w:themeColor="text1"/>
                <w:lang w:val="af-ZA"/>
              </w:rPr>
              <w:t xml:space="preserve">baie </w:t>
            </w:r>
            <w:r w:rsidR="00FE46D7" w:rsidRPr="00C04293">
              <w:rPr>
                <w:bCs w:val="0"/>
                <w:color w:val="000000" w:themeColor="text1"/>
                <w:lang w:val="af-ZA"/>
              </w:rPr>
              <w:t>hoër</w:t>
            </w:r>
            <w:r w:rsidR="00BD1AAA" w:rsidRPr="00C04293">
              <w:rPr>
                <w:bCs w:val="0"/>
                <w:color w:val="000000" w:themeColor="text1"/>
                <w:lang w:val="af-ZA"/>
              </w:rPr>
              <w:t xml:space="preserve"> </w:t>
            </w:r>
            <w:r w:rsidRPr="00C04293">
              <w:rPr>
                <w:bCs w:val="0"/>
                <w:color w:val="000000" w:themeColor="text1"/>
                <w:lang w:val="af-ZA"/>
              </w:rPr>
              <w:t>as die produ</w:t>
            </w:r>
            <w:r w:rsidR="004039BA">
              <w:rPr>
                <w:bCs w:val="0"/>
                <w:color w:val="000000" w:themeColor="text1"/>
                <w:lang w:val="af-ZA"/>
              </w:rPr>
              <w:t>ksie</w:t>
            </w:r>
            <w:r w:rsidRPr="00C04293">
              <w:rPr>
                <w:bCs w:val="0"/>
                <w:color w:val="000000" w:themeColor="text1"/>
                <w:lang w:val="af-ZA"/>
              </w:rPr>
              <w:t xml:space="preserve"> daarvan</w:t>
            </w:r>
            <w:r w:rsidR="00BD1AAA" w:rsidRPr="00C04293">
              <w:rPr>
                <w:bCs w:val="0"/>
                <w:color w:val="000000" w:themeColor="text1"/>
                <w:lang w:val="af-ZA"/>
              </w:rPr>
              <w:t xml:space="preserve"> was</w:t>
            </w:r>
            <w:r w:rsidRPr="00C04293">
              <w:rPr>
                <w:bCs w:val="0"/>
                <w:color w:val="000000" w:themeColor="text1"/>
                <w:lang w:val="af-ZA"/>
              </w:rPr>
              <w:t xml:space="preserve">. </w:t>
            </w:r>
            <w:r w:rsidR="004039BA">
              <w:rPr>
                <w:bCs w:val="0"/>
                <w:color w:val="000000" w:themeColor="text1"/>
                <w:lang w:val="af-ZA"/>
              </w:rPr>
              <w:t>Hierdie</w:t>
            </w:r>
            <w:r w:rsidR="00FE46D7" w:rsidRPr="00C04293">
              <w:rPr>
                <w:bCs w:val="0"/>
                <w:color w:val="000000" w:themeColor="text1"/>
                <w:lang w:val="af-ZA"/>
              </w:rPr>
              <w:t xml:space="preserve"> </w:t>
            </w:r>
            <w:r w:rsidRPr="00C04293">
              <w:rPr>
                <w:bCs w:val="0"/>
                <w:color w:val="000000" w:themeColor="text1"/>
                <w:lang w:val="af-ZA"/>
              </w:rPr>
              <w:t xml:space="preserve">wanbalans tussen </w:t>
            </w:r>
            <w:r w:rsidR="00FE46D7" w:rsidRPr="00C04293">
              <w:rPr>
                <w:bCs w:val="0"/>
                <w:color w:val="000000" w:themeColor="text1"/>
                <w:lang w:val="af-ZA"/>
              </w:rPr>
              <w:t xml:space="preserve">vraag en aanbod </w:t>
            </w:r>
            <w:r w:rsidRPr="00C04293">
              <w:rPr>
                <w:bCs w:val="0"/>
                <w:color w:val="000000" w:themeColor="text1"/>
                <w:lang w:val="af-ZA"/>
              </w:rPr>
              <w:t>het</w:t>
            </w:r>
            <w:r w:rsidR="00FE46D7" w:rsidRPr="00C04293">
              <w:rPr>
                <w:bCs w:val="0"/>
                <w:color w:val="000000" w:themeColor="text1"/>
                <w:lang w:val="af-ZA"/>
              </w:rPr>
              <w:t xml:space="preserve"> sedert 2007</w:t>
            </w:r>
            <w:r w:rsidRPr="00C04293">
              <w:rPr>
                <w:bCs w:val="0"/>
                <w:color w:val="000000" w:themeColor="text1"/>
                <w:lang w:val="af-ZA"/>
              </w:rPr>
              <w:t xml:space="preserve"> </w:t>
            </w:r>
            <w:r w:rsidR="00FE46D7" w:rsidRPr="00C04293">
              <w:rPr>
                <w:bCs w:val="0"/>
                <w:color w:val="000000" w:themeColor="text1"/>
                <w:lang w:val="af-ZA"/>
              </w:rPr>
              <w:t xml:space="preserve">tot </w:t>
            </w:r>
            <w:r w:rsidRPr="00C04293">
              <w:rPr>
                <w:bCs w:val="0"/>
                <w:color w:val="000000" w:themeColor="text1"/>
                <w:lang w:val="af-ZA"/>
              </w:rPr>
              <w:t>twee groot stygings in die pryse van s</w:t>
            </w:r>
            <w:r w:rsidR="00706BB3" w:rsidRPr="00C04293">
              <w:rPr>
                <w:bCs w:val="0"/>
                <w:color w:val="000000" w:themeColor="text1"/>
                <w:lang w:val="af-ZA"/>
              </w:rPr>
              <w:t>t</w:t>
            </w:r>
            <w:r w:rsidRPr="00C04293">
              <w:rPr>
                <w:bCs w:val="0"/>
                <w:color w:val="000000" w:themeColor="text1"/>
                <w:lang w:val="af-ZA"/>
              </w:rPr>
              <w:t xml:space="preserve">apelvoedsel </w:t>
            </w:r>
            <w:r w:rsidR="00FE46D7" w:rsidRPr="00C04293">
              <w:rPr>
                <w:bCs w:val="0"/>
                <w:color w:val="000000" w:themeColor="text1"/>
                <w:lang w:val="af-ZA"/>
              </w:rPr>
              <w:t>gelei</w:t>
            </w:r>
            <w:proofErr w:type="gramStart"/>
            <w:r w:rsidRPr="00C04293">
              <w:rPr>
                <w:bCs w:val="0"/>
                <w:color w:val="000000" w:themeColor="text1"/>
                <w:lang w:val="af-ZA"/>
              </w:rPr>
              <w:t xml:space="preserve"> </w:t>
            </w:r>
            <w:r w:rsidR="004039BA">
              <w:rPr>
                <w:bCs w:val="0"/>
                <w:color w:val="000000" w:themeColor="text1"/>
                <w:lang w:val="af-ZA"/>
              </w:rPr>
              <w:t xml:space="preserve">       </w:t>
            </w:r>
            <w:proofErr w:type="gramEnd"/>
            <w:r w:rsidR="00FE46D7" w:rsidRPr="00C04293">
              <w:rPr>
                <w:bCs w:val="0"/>
                <w:color w:val="000000" w:themeColor="text1"/>
                <w:lang w:val="af-ZA"/>
              </w:rPr>
              <w:t xml:space="preserve">en </w:t>
            </w:r>
            <w:r w:rsidRPr="00C04293">
              <w:rPr>
                <w:bCs w:val="0"/>
                <w:color w:val="000000" w:themeColor="text1"/>
                <w:lang w:val="af-ZA"/>
              </w:rPr>
              <w:t>sommige stapelvoedsel</w:t>
            </w:r>
            <w:r w:rsidR="00706BB3" w:rsidRPr="00C04293">
              <w:rPr>
                <w:bCs w:val="0"/>
                <w:color w:val="000000" w:themeColor="text1"/>
                <w:lang w:val="af-ZA"/>
              </w:rPr>
              <w:t xml:space="preserve">soorte se koste </w:t>
            </w:r>
            <w:r w:rsidR="00FE46D7" w:rsidRPr="00C04293">
              <w:rPr>
                <w:bCs w:val="0"/>
                <w:color w:val="000000" w:themeColor="text1"/>
                <w:lang w:val="af-ZA"/>
              </w:rPr>
              <w:t xml:space="preserve">het </w:t>
            </w:r>
            <w:r w:rsidR="004039BA">
              <w:rPr>
                <w:bCs w:val="0"/>
                <w:color w:val="000000" w:themeColor="text1"/>
                <w:lang w:val="af-ZA"/>
              </w:rPr>
              <w:t xml:space="preserve">meer as </w:t>
            </w:r>
            <w:r w:rsidR="00706BB3" w:rsidRPr="00C04293">
              <w:rPr>
                <w:bCs w:val="0"/>
                <w:color w:val="000000" w:themeColor="text1"/>
                <w:lang w:val="af-ZA"/>
              </w:rPr>
              <w:t xml:space="preserve">verdubbel. </w:t>
            </w:r>
            <w:r w:rsidR="0053655E" w:rsidRPr="00C04293">
              <w:rPr>
                <w:bCs w:val="0"/>
                <w:color w:val="000000" w:themeColor="text1"/>
                <w:lang w:val="af-ZA"/>
              </w:rPr>
              <w:t xml:space="preserve">Die prysverhogings het </w:t>
            </w:r>
            <w:r w:rsidR="004039BA">
              <w:rPr>
                <w:bCs w:val="0"/>
                <w:color w:val="000000" w:themeColor="text1"/>
                <w:lang w:val="af-ZA"/>
              </w:rPr>
              <w:t xml:space="preserve">tot </w:t>
            </w:r>
            <w:r w:rsidR="0053655E" w:rsidRPr="00C04293">
              <w:rPr>
                <w:bCs w:val="0"/>
                <w:color w:val="000000" w:themeColor="text1"/>
                <w:lang w:val="af-ZA"/>
              </w:rPr>
              <w:t>honge</w:t>
            </w:r>
            <w:r w:rsidR="00BD1AAA" w:rsidRPr="00C04293">
              <w:rPr>
                <w:bCs w:val="0"/>
                <w:color w:val="000000" w:themeColor="text1"/>
                <w:lang w:val="af-ZA"/>
              </w:rPr>
              <w:t>r</w:t>
            </w:r>
            <w:r w:rsidR="0053655E" w:rsidRPr="00C04293">
              <w:rPr>
                <w:bCs w:val="0"/>
                <w:color w:val="000000" w:themeColor="text1"/>
                <w:lang w:val="af-ZA"/>
              </w:rPr>
              <w:t xml:space="preserve">snood vir </w:t>
            </w:r>
            <w:r w:rsidR="004039BA">
              <w:rPr>
                <w:bCs w:val="0"/>
                <w:color w:val="000000" w:themeColor="text1"/>
                <w:lang w:val="af-ZA"/>
              </w:rPr>
              <w:t>tien</w:t>
            </w:r>
            <w:r w:rsidR="0053655E" w:rsidRPr="00C04293">
              <w:rPr>
                <w:bCs w:val="0"/>
                <w:color w:val="000000" w:themeColor="text1"/>
                <w:lang w:val="af-ZA"/>
              </w:rPr>
              <w:t xml:space="preserve">miljoene arm mense in ontwikkelende lande </w:t>
            </w:r>
            <w:r w:rsidR="004039BA">
              <w:rPr>
                <w:bCs w:val="0"/>
                <w:color w:val="000000" w:themeColor="text1"/>
                <w:lang w:val="af-ZA"/>
              </w:rPr>
              <w:t>gelei</w:t>
            </w:r>
            <w:r w:rsidR="0053655E" w:rsidRPr="00C04293">
              <w:rPr>
                <w:bCs w:val="0"/>
                <w:color w:val="000000" w:themeColor="text1"/>
                <w:lang w:val="af-ZA"/>
              </w:rPr>
              <w:t>.</w:t>
            </w:r>
          </w:p>
          <w:p w:rsidR="00BE7747" w:rsidRPr="00C04293" w:rsidRDefault="00BE7747" w:rsidP="00BE7747">
            <w:pPr>
              <w:shd w:val="clear" w:color="auto" w:fill="FFFFFF"/>
              <w:jc w:val="both"/>
              <w:rPr>
                <w:bCs w:val="0"/>
                <w:color w:val="000000" w:themeColor="text1"/>
                <w:lang w:val="af-ZA"/>
              </w:rPr>
            </w:pPr>
          </w:p>
          <w:p w:rsidR="004D32B9" w:rsidRPr="00C04293" w:rsidRDefault="00FE46D7" w:rsidP="00BE7747">
            <w:pPr>
              <w:shd w:val="clear" w:color="auto" w:fill="FFFFFF"/>
              <w:jc w:val="both"/>
              <w:rPr>
                <w:color w:val="000000" w:themeColor="text1"/>
                <w:lang w:val="af-ZA"/>
              </w:rPr>
            </w:pPr>
            <w:proofErr w:type="spellStart"/>
            <w:r w:rsidRPr="00C04293">
              <w:rPr>
                <w:color w:val="000000" w:themeColor="text1"/>
                <w:lang w:val="af-ZA"/>
              </w:rPr>
              <w:t>On</w:t>
            </w:r>
            <w:r w:rsidR="004C6AE4" w:rsidRPr="00C04293">
              <w:rPr>
                <w:color w:val="000000" w:themeColor="text1"/>
                <w:lang w:val="af-ZA"/>
              </w:rPr>
              <w:t>volhoubare</w:t>
            </w:r>
            <w:proofErr w:type="spellEnd"/>
            <w:r w:rsidR="004C6AE4" w:rsidRPr="00C04293">
              <w:rPr>
                <w:color w:val="000000" w:themeColor="text1"/>
                <w:lang w:val="af-ZA"/>
              </w:rPr>
              <w:t xml:space="preserve"> boerdery</w:t>
            </w:r>
            <w:r w:rsidR="004039BA">
              <w:rPr>
                <w:color w:val="000000" w:themeColor="text1"/>
                <w:lang w:val="af-ZA"/>
              </w:rPr>
              <w:t>praktyke</w:t>
            </w:r>
            <w:r w:rsidR="004C6AE4" w:rsidRPr="00C04293">
              <w:rPr>
                <w:color w:val="000000" w:themeColor="text1"/>
                <w:lang w:val="af-ZA"/>
              </w:rPr>
              <w:t xml:space="preserve"> is verantwoordelik vir </w:t>
            </w:r>
            <w:r w:rsidRPr="00C04293">
              <w:rPr>
                <w:color w:val="000000" w:themeColor="text1"/>
                <w:lang w:val="af-ZA"/>
              </w:rPr>
              <w:t xml:space="preserve">'n </w:t>
            </w:r>
            <w:r w:rsidR="004C6AE4" w:rsidRPr="00C04293">
              <w:rPr>
                <w:color w:val="000000" w:themeColor="text1"/>
                <w:lang w:val="af-ZA"/>
              </w:rPr>
              <w:t xml:space="preserve">afname </w:t>
            </w:r>
            <w:r w:rsidR="004D32B9" w:rsidRPr="00C04293">
              <w:rPr>
                <w:color w:val="000000" w:themeColor="text1"/>
                <w:lang w:val="af-ZA"/>
              </w:rPr>
              <w:t xml:space="preserve">in </w:t>
            </w:r>
            <w:r w:rsidR="0020428A" w:rsidRPr="00C04293">
              <w:rPr>
                <w:color w:val="000000" w:themeColor="text1"/>
                <w:lang w:val="af-ZA"/>
              </w:rPr>
              <w:t>oesopbrengs</w:t>
            </w:r>
            <w:r w:rsidRPr="00C04293">
              <w:rPr>
                <w:color w:val="000000" w:themeColor="text1"/>
                <w:lang w:val="af-ZA"/>
              </w:rPr>
              <w:t>,</w:t>
            </w:r>
            <w:r w:rsidR="004D32B9" w:rsidRPr="00C04293">
              <w:rPr>
                <w:color w:val="000000" w:themeColor="text1"/>
                <w:lang w:val="af-ZA"/>
              </w:rPr>
              <w:t xml:space="preserve"> wat ook tot </w:t>
            </w:r>
            <w:r w:rsidR="00E7788D" w:rsidRPr="00C04293">
              <w:rPr>
                <w:color w:val="000000" w:themeColor="text1"/>
                <w:lang w:val="af-ZA"/>
              </w:rPr>
              <w:t>'</w:t>
            </w:r>
            <w:r w:rsidR="004D32B9" w:rsidRPr="00C04293">
              <w:rPr>
                <w:color w:val="000000" w:themeColor="text1"/>
                <w:lang w:val="af-ZA"/>
              </w:rPr>
              <w:t>n styging in die pryse van basiese voedsel</w:t>
            </w:r>
            <w:r w:rsidR="00C04293" w:rsidRPr="00C04293">
              <w:rPr>
                <w:color w:val="000000" w:themeColor="text1"/>
                <w:lang w:val="af-ZA"/>
              </w:rPr>
              <w:t>items</w:t>
            </w:r>
            <w:r w:rsidR="004D32B9" w:rsidRPr="00C04293">
              <w:rPr>
                <w:color w:val="000000" w:themeColor="text1"/>
                <w:lang w:val="af-ZA"/>
              </w:rPr>
              <w:t xml:space="preserve"> lei</w:t>
            </w:r>
            <w:r w:rsidR="004039BA">
              <w:rPr>
                <w:color w:val="000000" w:themeColor="text1"/>
                <w:lang w:val="af-ZA"/>
              </w:rPr>
              <w:t>.</w:t>
            </w:r>
          </w:p>
          <w:p w:rsidR="00BE7747" w:rsidRPr="00C04293" w:rsidRDefault="00BE7747" w:rsidP="00BE7747">
            <w:pPr>
              <w:shd w:val="clear" w:color="auto" w:fill="FFFFFF"/>
              <w:jc w:val="both"/>
              <w:rPr>
                <w:color w:val="000000" w:themeColor="text1"/>
                <w:lang w:val="af-ZA"/>
              </w:rPr>
            </w:pPr>
          </w:p>
          <w:p w:rsidR="0091364E" w:rsidRPr="00C04293" w:rsidRDefault="004D32B9" w:rsidP="00BE7747">
            <w:pPr>
              <w:shd w:val="clear" w:color="auto" w:fill="FFFFFF"/>
              <w:jc w:val="both"/>
              <w:rPr>
                <w:bCs w:val="0"/>
                <w:color w:val="000000" w:themeColor="text1"/>
                <w:lang w:val="af-ZA"/>
              </w:rPr>
            </w:pPr>
            <w:r w:rsidRPr="00C04293">
              <w:rPr>
                <w:bCs w:val="0"/>
                <w:color w:val="000000" w:themeColor="text1"/>
                <w:lang w:val="af-ZA"/>
              </w:rPr>
              <w:t xml:space="preserve">Die </w:t>
            </w:r>
            <w:r w:rsidR="00691981">
              <w:rPr>
                <w:bCs w:val="0"/>
                <w:color w:val="000000" w:themeColor="text1"/>
                <w:lang w:val="af-ZA"/>
              </w:rPr>
              <w:t>jong</w:t>
            </w:r>
            <w:r w:rsidRPr="00C04293">
              <w:rPr>
                <w:bCs w:val="0"/>
                <w:color w:val="000000" w:themeColor="text1"/>
                <w:lang w:val="af-ZA"/>
              </w:rPr>
              <w:t>ste wetenskaplike navorsi</w:t>
            </w:r>
            <w:r w:rsidR="00C04293" w:rsidRPr="00C04293">
              <w:rPr>
                <w:bCs w:val="0"/>
                <w:color w:val="000000" w:themeColor="text1"/>
                <w:lang w:val="af-ZA"/>
              </w:rPr>
              <w:t>ng toon dat klimaatsverandering</w:t>
            </w:r>
            <w:r w:rsidRPr="00C04293">
              <w:rPr>
                <w:bCs w:val="0"/>
                <w:color w:val="000000" w:themeColor="text1"/>
                <w:lang w:val="af-ZA"/>
              </w:rPr>
              <w:t xml:space="preserve"> </w:t>
            </w:r>
            <w:r w:rsidR="00E7788D" w:rsidRPr="00C04293">
              <w:rPr>
                <w:bCs w:val="0"/>
                <w:color w:val="000000" w:themeColor="text1"/>
                <w:lang w:val="af-ZA"/>
              </w:rPr>
              <w:t>'</w:t>
            </w:r>
            <w:r w:rsidRPr="00C04293">
              <w:rPr>
                <w:bCs w:val="0"/>
                <w:color w:val="000000" w:themeColor="text1"/>
                <w:lang w:val="af-ZA"/>
              </w:rPr>
              <w:t>n bydraende fak</w:t>
            </w:r>
            <w:r w:rsidR="009A529A">
              <w:rPr>
                <w:bCs w:val="0"/>
                <w:color w:val="000000" w:themeColor="text1"/>
                <w:lang w:val="af-ZA"/>
              </w:rPr>
              <w:t>tor is. Baie van die misoeste van</w:t>
            </w:r>
            <w:r w:rsidRPr="00C04293">
              <w:rPr>
                <w:bCs w:val="0"/>
                <w:color w:val="000000" w:themeColor="text1"/>
                <w:lang w:val="af-ZA"/>
              </w:rPr>
              <w:t xml:space="preserve"> die afgelope dekade </w:t>
            </w:r>
            <w:r w:rsidR="00C04293" w:rsidRPr="00C04293">
              <w:rPr>
                <w:bCs w:val="0"/>
                <w:color w:val="000000" w:themeColor="text1"/>
                <w:lang w:val="af-ZA"/>
              </w:rPr>
              <w:t xml:space="preserve">was die </w:t>
            </w:r>
            <w:r w:rsidRPr="00C04293">
              <w:rPr>
                <w:bCs w:val="0"/>
                <w:color w:val="000000" w:themeColor="text1"/>
                <w:lang w:val="af-ZA"/>
              </w:rPr>
              <w:t>gevolg van omgewingsrampe</w:t>
            </w:r>
            <w:r w:rsidR="00C04293" w:rsidRPr="00C04293">
              <w:rPr>
                <w:bCs w:val="0"/>
                <w:color w:val="000000" w:themeColor="text1"/>
                <w:lang w:val="af-ZA"/>
              </w:rPr>
              <w:t xml:space="preserve"> soos </w:t>
            </w:r>
            <w:r w:rsidRPr="00C04293">
              <w:rPr>
                <w:bCs w:val="0"/>
                <w:color w:val="000000" w:themeColor="text1"/>
                <w:lang w:val="af-ZA"/>
              </w:rPr>
              <w:t>vloed</w:t>
            </w:r>
            <w:r w:rsidR="00BE689E" w:rsidRPr="00C04293">
              <w:rPr>
                <w:bCs w:val="0"/>
                <w:color w:val="000000" w:themeColor="text1"/>
                <w:lang w:val="af-ZA"/>
              </w:rPr>
              <w:t>e</w:t>
            </w:r>
            <w:r w:rsidR="0091364E" w:rsidRPr="00C04293">
              <w:rPr>
                <w:bCs w:val="0"/>
                <w:color w:val="000000" w:themeColor="text1"/>
                <w:lang w:val="af-ZA"/>
              </w:rPr>
              <w:t xml:space="preserve">, </w:t>
            </w:r>
            <w:r w:rsidRPr="00C04293">
              <w:rPr>
                <w:bCs w:val="0"/>
                <w:color w:val="000000" w:themeColor="text1"/>
                <w:lang w:val="af-ZA"/>
              </w:rPr>
              <w:t>droogte</w:t>
            </w:r>
            <w:r w:rsidR="00C04293" w:rsidRPr="00C04293">
              <w:rPr>
                <w:bCs w:val="0"/>
                <w:color w:val="000000" w:themeColor="text1"/>
                <w:lang w:val="af-ZA"/>
              </w:rPr>
              <w:t>s</w:t>
            </w:r>
            <w:r w:rsidRPr="00C04293">
              <w:rPr>
                <w:bCs w:val="0"/>
                <w:color w:val="000000" w:themeColor="text1"/>
                <w:lang w:val="af-ZA"/>
              </w:rPr>
              <w:t xml:space="preserve"> en hittegolwe</w:t>
            </w:r>
            <w:r w:rsidR="00F83B9E" w:rsidRPr="00C04293">
              <w:rPr>
                <w:bCs w:val="0"/>
                <w:color w:val="000000" w:themeColor="text1"/>
                <w:lang w:val="af-ZA"/>
              </w:rPr>
              <w:t>.</w:t>
            </w:r>
          </w:p>
          <w:p w:rsidR="00BE7747" w:rsidRPr="00C04293" w:rsidRDefault="00BE7747" w:rsidP="00BE7747">
            <w:pPr>
              <w:shd w:val="clear" w:color="auto" w:fill="FFFFFF"/>
              <w:jc w:val="both"/>
              <w:rPr>
                <w:bCs w:val="0"/>
                <w:color w:val="000000" w:themeColor="text1"/>
                <w:lang w:val="af-ZA"/>
              </w:rPr>
            </w:pPr>
          </w:p>
          <w:p w:rsidR="0091364E" w:rsidRPr="00C04293" w:rsidRDefault="00402F97" w:rsidP="00C04293">
            <w:pPr>
              <w:shd w:val="clear" w:color="auto" w:fill="FFFFFF"/>
              <w:jc w:val="right"/>
              <w:rPr>
                <w:color w:val="000000" w:themeColor="text1"/>
                <w:lang w:val="af-ZA"/>
              </w:rPr>
            </w:pPr>
            <w:r w:rsidRPr="00C04293">
              <w:rPr>
                <w:color w:val="000000" w:themeColor="text1"/>
                <w:sz w:val="20"/>
                <w:lang w:val="af-ZA"/>
              </w:rPr>
              <w:t>[</w:t>
            </w:r>
            <w:r w:rsidR="004D32B9" w:rsidRPr="00C04293">
              <w:rPr>
                <w:color w:val="000000" w:themeColor="text1"/>
                <w:sz w:val="20"/>
                <w:lang w:val="af-ZA"/>
              </w:rPr>
              <w:t>Aangepas uit</w:t>
            </w:r>
            <w:r w:rsidR="00D12056" w:rsidRPr="00C04293">
              <w:rPr>
                <w:i/>
                <w:color w:val="000000" w:themeColor="text1"/>
                <w:sz w:val="20"/>
                <w:lang w:val="af-ZA"/>
              </w:rPr>
              <w:t xml:space="preserve"> </w:t>
            </w:r>
            <w:r w:rsidRPr="00C04293">
              <w:rPr>
                <w:color w:val="000000" w:themeColor="text1"/>
                <w:sz w:val="20"/>
                <w:u w:val="single"/>
                <w:lang w:val="af-ZA"/>
              </w:rPr>
              <w:t>www.iol.co.za</w:t>
            </w:r>
            <w:r w:rsidRPr="00C04293">
              <w:rPr>
                <w:color w:val="000000" w:themeColor="text1"/>
                <w:sz w:val="20"/>
                <w:lang w:val="af-ZA"/>
              </w:rPr>
              <w:t>]</w:t>
            </w:r>
          </w:p>
        </w:tc>
        <w:tc>
          <w:tcPr>
            <w:tcW w:w="251" w:type="dxa"/>
            <w:tcBorders>
              <w:left w:val="single" w:sz="12" w:space="0" w:color="auto"/>
            </w:tcBorders>
          </w:tcPr>
          <w:p w:rsidR="0091364E" w:rsidRPr="00C04293" w:rsidRDefault="0091364E" w:rsidP="0091364E">
            <w:pPr>
              <w:rPr>
                <w:color w:val="000000" w:themeColor="text1"/>
                <w:lang w:val="af-ZA"/>
              </w:rPr>
            </w:pPr>
          </w:p>
        </w:tc>
        <w:tc>
          <w:tcPr>
            <w:tcW w:w="883" w:type="dxa"/>
          </w:tcPr>
          <w:p w:rsidR="0091364E" w:rsidRPr="00C04293" w:rsidRDefault="0091364E" w:rsidP="0091364E">
            <w:pPr>
              <w:rPr>
                <w:color w:val="000000" w:themeColor="text1"/>
                <w:lang w:val="af-ZA"/>
              </w:rPr>
            </w:pPr>
          </w:p>
        </w:tc>
      </w:tr>
    </w:tbl>
    <w:p w:rsidR="0091364E" w:rsidRPr="00C04293" w:rsidRDefault="0091364E" w:rsidP="0072770F">
      <w:pPr>
        <w:rPr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4F47A2" w:rsidRPr="00C04293" w:rsidTr="008E3927">
        <w:tc>
          <w:tcPr>
            <w:tcW w:w="959" w:type="dxa"/>
          </w:tcPr>
          <w:p w:rsidR="004F47A2" w:rsidRPr="00C04293" w:rsidRDefault="004F47A2" w:rsidP="008E3927">
            <w:pPr>
              <w:rPr>
                <w:b/>
                <w:bCs w:val="0"/>
                <w:color w:val="000000" w:themeColor="text1"/>
                <w:u w:val="single"/>
                <w:lang w:val="af-ZA"/>
              </w:rPr>
            </w:pPr>
          </w:p>
        </w:tc>
        <w:tc>
          <w:tcPr>
            <w:tcW w:w="1134" w:type="dxa"/>
          </w:tcPr>
          <w:p w:rsidR="004F47A2" w:rsidRPr="00C04293" w:rsidRDefault="004F47A2" w:rsidP="008E3927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C04293">
              <w:rPr>
                <w:color w:val="000000" w:themeColor="text1"/>
                <w:lang w:val="af-ZA"/>
              </w:rPr>
              <w:t>3.4.1</w:t>
            </w:r>
          </w:p>
          <w:p w:rsidR="00F877D1" w:rsidRPr="00C04293" w:rsidRDefault="00F877D1" w:rsidP="008E3927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4F47A2" w:rsidRPr="00C04293" w:rsidRDefault="004F47A2" w:rsidP="008E3927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4F47A2" w:rsidRPr="00C04293" w:rsidRDefault="004F47A2" w:rsidP="004F47A2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C04293">
              <w:rPr>
                <w:color w:val="000000" w:themeColor="text1"/>
                <w:lang w:val="af-ZA"/>
              </w:rPr>
              <w:t>3.4.2</w:t>
            </w:r>
          </w:p>
        </w:tc>
        <w:tc>
          <w:tcPr>
            <w:tcW w:w="7371" w:type="dxa"/>
          </w:tcPr>
          <w:p w:rsidR="004F47A2" w:rsidRPr="00C04293" w:rsidRDefault="00C04293" w:rsidP="002E035E">
            <w:pPr>
              <w:jc w:val="both"/>
              <w:rPr>
                <w:color w:val="000000" w:themeColor="text1"/>
                <w:lang w:val="af-ZA"/>
              </w:rPr>
            </w:pPr>
            <w:r w:rsidRPr="00C04293">
              <w:rPr>
                <w:color w:val="000000" w:themeColor="text1"/>
                <w:lang w:val="af-ZA"/>
              </w:rPr>
              <w:t>N</w:t>
            </w:r>
            <w:r w:rsidR="002E035E" w:rsidRPr="00C04293">
              <w:rPr>
                <w:color w:val="000000" w:themeColor="text1"/>
                <w:lang w:val="af-ZA"/>
              </w:rPr>
              <w:t xml:space="preserve">oem EEN </w:t>
            </w:r>
            <w:r w:rsidRPr="00C04293">
              <w:rPr>
                <w:color w:val="000000" w:themeColor="text1"/>
                <w:lang w:val="af-ZA"/>
              </w:rPr>
              <w:t>tipe v</w:t>
            </w:r>
            <w:r w:rsidR="002E035E" w:rsidRPr="00C04293">
              <w:rPr>
                <w:color w:val="000000" w:themeColor="text1"/>
                <w:lang w:val="af-ZA"/>
              </w:rPr>
              <w:t>oedsel</w:t>
            </w:r>
            <w:r w:rsidRPr="00C04293">
              <w:rPr>
                <w:color w:val="000000" w:themeColor="text1"/>
                <w:lang w:val="af-ZA"/>
              </w:rPr>
              <w:t>, volgens die uittreksel,</w:t>
            </w:r>
            <w:r w:rsidR="002E035E" w:rsidRPr="00C04293">
              <w:rPr>
                <w:color w:val="000000" w:themeColor="text1"/>
                <w:lang w:val="af-ZA"/>
              </w:rPr>
              <w:t xml:space="preserve"> wat aan voedselsekerheid</w:t>
            </w:r>
            <w:r w:rsidRPr="00C04293">
              <w:rPr>
                <w:color w:val="000000" w:themeColor="text1"/>
                <w:lang w:val="af-ZA"/>
              </w:rPr>
              <w:t xml:space="preserve"> gekoppel kan word</w:t>
            </w:r>
            <w:r w:rsidR="00800F0E" w:rsidRPr="00C04293">
              <w:rPr>
                <w:color w:val="000000" w:themeColor="text1"/>
                <w:lang w:val="af-ZA"/>
              </w:rPr>
              <w:t>.</w:t>
            </w:r>
          </w:p>
          <w:p w:rsidR="00C72E32" w:rsidRPr="00C04293" w:rsidRDefault="00C72E32" w:rsidP="002E035E">
            <w:pPr>
              <w:jc w:val="both"/>
              <w:rPr>
                <w:color w:val="000000" w:themeColor="text1"/>
                <w:lang w:val="af-ZA"/>
              </w:rPr>
            </w:pPr>
          </w:p>
          <w:p w:rsidR="00C72E32" w:rsidRPr="00C04293" w:rsidRDefault="002E035E" w:rsidP="00C04293">
            <w:pPr>
              <w:jc w:val="both"/>
              <w:rPr>
                <w:color w:val="000000" w:themeColor="text1"/>
                <w:lang w:val="af-ZA"/>
              </w:rPr>
            </w:pPr>
            <w:r w:rsidRPr="00C04293">
              <w:rPr>
                <w:color w:val="000000" w:themeColor="text1"/>
                <w:lang w:val="af-ZA"/>
              </w:rPr>
              <w:t>Verduidelik waarom die gebruik van monokultuur om meer voedsel vir die groeiende menslike bevolking te produseer</w:t>
            </w:r>
            <w:r w:rsidR="00C04293" w:rsidRPr="00C04293">
              <w:rPr>
                <w:color w:val="000000" w:themeColor="text1"/>
                <w:lang w:val="af-ZA"/>
              </w:rPr>
              <w:t>,</w:t>
            </w:r>
            <w:r w:rsidR="00EC01F2" w:rsidRPr="00C04293">
              <w:rPr>
                <w:color w:val="000000" w:themeColor="text1"/>
                <w:lang w:val="af-ZA"/>
              </w:rPr>
              <w:t xml:space="preserve"> </w:t>
            </w:r>
            <w:r w:rsidRPr="00C04293">
              <w:rPr>
                <w:color w:val="000000" w:themeColor="text1"/>
                <w:lang w:val="af-ZA"/>
              </w:rPr>
              <w:t>dikwels</w:t>
            </w:r>
            <w:r w:rsidR="00C04293" w:rsidRPr="00C04293">
              <w:rPr>
                <w:color w:val="000000" w:themeColor="text1"/>
                <w:lang w:val="af-ZA"/>
              </w:rPr>
              <w:t xml:space="preserve"> tot</w:t>
            </w:r>
            <w:r w:rsidRPr="00C04293">
              <w:rPr>
                <w:color w:val="000000" w:themeColor="text1"/>
                <w:lang w:val="af-ZA"/>
              </w:rPr>
              <w:t xml:space="preserve"> </w:t>
            </w:r>
            <w:r w:rsidR="00E7788D" w:rsidRPr="00C04293">
              <w:rPr>
                <w:color w:val="000000" w:themeColor="text1"/>
                <w:lang w:val="af-ZA"/>
              </w:rPr>
              <w:t>'</w:t>
            </w:r>
            <w:r w:rsidRPr="00C04293">
              <w:rPr>
                <w:color w:val="000000" w:themeColor="text1"/>
                <w:lang w:val="af-ZA"/>
              </w:rPr>
              <w:t xml:space="preserve">n toename in die gebruik van onkruiddoders </w:t>
            </w:r>
            <w:r w:rsidR="00C04293" w:rsidRPr="00C04293">
              <w:rPr>
                <w:color w:val="000000" w:themeColor="text1"/>
                <w:lang w:val="af-ZA"/>
              </w:rPr>
              <w:t>lei</w:t>
            </w:r>
            <w:r w:rsidRPr="00C04293">
              <w:rPr>
                <w:color w:val="000000" w:themeColor="text1"/>
                <w:lang w:val="af-ZA"/>
              </w:rPr>
              <w:t>.</w:t>
            </w:r>
          </w:p>
        </w:tc>
        <w:tc>
          <w:tcPr>
            <w:tcW w:w="236" w:type="dxa"/>
          </w:tcPr>
          <w:p w:rsidR="004F47A2" w:rsidRPr="00C04293" w:rsidRDefault="004F47A2" w:rsidP="008E3927">
            <w:pPr>
              <w:rPr>
                <w:b/>
                <w:bCs w:val="0"/>
                <w:color w:val="000000" w:themeColor="text1"/>
                <w:u w:val="single"/>
                <w:lang w:val="af-ZA"/>
              </w:rPr>
            </w:pPr>
          </w:p>
        </w:tc>
        <w:tc>
          <w:tcPr>
            <w:tcW w:w="898" w:type="dxa"/>
          </w:tcPr>
          <w:p w:rsidR="00C00F15" w:rsidRPr="00C04293" w:rsidRDefault="00C00F15" w:rsidP="008E3927">
            <w:pPr>
              <w:rPr>
                <w:color w:val="000000" w:themeColor="text1"/>
                <w:lang w:val="af-ZA"/>
              </w:rPr>
            </w:pPr>
          </w:p>
          <w:p w:rsidR="004F47A2" w:rsidRPr="00C04293" w:rsidRDefault="004F47A2" w:rsidP="008E3927">
            <w:pPr>
              <w:rPr>
                <w:color w:val="000000" w:themeColor="text1"/>
                <w:lang w:val="af-ZA"/>
              </w:rPr>
            </w:pPr>
            <w:r w:rsidRPr="00C04293">
              <w:rPr>
                <w:color w:val="000000" w:themeColor="text1"/>
                <w:lang w:val="af-ZA"/>
              </w:rPr>
              <w:t>(</w:t>
            </w:r>
            <w:r w:rsidR="00C00F15" w:rsidRPr="00C04293">
              <w:rPr>
                <w:color w:val="000000" w:themeColor="text1"/>
                <w:lang w:val="af-ZA"/>
              </w:rPr>
              <w:t>1</w:t>
            </w:r>
            <w:r w:rsidRPr="00C04293">
              <w:rPr>
                <w:color w:val="000000" w:themeColor="text1"/>
                <w:lang w:val="af-ZA"/>
              </w:rPr>
              <w:t>)</w:t>
            </w:r>
          </w:p>
          <w:p w:rsidR="004F47A2" w:rsidRPr="00C04293" w:rsidRDefault="004F47A2" w:rsidP="008E3927">
            <w:pPr>
              <w:rPr>
                <w:color w:val="000000" w:themeColor="text1"/>
                <w:lang w:val="af-ZA"/>
              </w:rPr>
            </w:pPr>
          </w:p>
          <w:p w:rsidR="00087C0B" w:rsidRPr="00C04293" w:rsidRDefault="00087C0B" w:rsidP="008E3927">
            <w:pPr>
              <w:rPr>
                <w:color w:val="000000" w:themeColor="text1"/>
                <w:lang w:val="af-ZA"/>
              </w:rPr>
            </w:pPr>
          </w:p>
          <w:p w:rsidR="00C00F15" w:rsidRPr="00C04293" w:rsidRDefault="00C00F15" w:rsidP="008E3927">
            <w:pPr>
              <w:rPr>
                <w:color w:val="000000" w:themeColor="text1"/>
                <w:lang w:val="af-ZA"/>
              </w:rPr>
            </w:pPr>
          </w:p>
          <w:p w:rsidR="004F47A2" w:rsidRPr="00C04293" w:rsidRDefault="00C00F15" w:rsidP="008E3927">
            <w:pPr>
              <w:rPr>
                <w:color w:val="000000" w:themeColor="text1"/>
                <w:lang w:val="af-ZA"/>
              </w:rPr>
            </w:pPr>
            <w:r w:rsidRPr="00C04293">
              <w:rPr>
                <w:color w:val="000000" w:themeColor="text1"/>
                <w:lang w:val="af-ZA"/>
              </w:rPr>
              <w:t>(3</w:t>
            </w:r>
            <w:r w:rsidR="00087C0B" w:rsidRPr="00C04293">
              <w:rPr>
                <w:color w:val="000000" w:themeColor="text1"/>
                <w:lang w:val="af-ZA"/>
              </w:rPr>
              <w:t>)</w:t>
            </w:r>
          </w:p>
        </w:tc>
      </w:tr>
    </w:tbl>
    <w:p w:rsidR="004F47A2" w:rsidRPr="00C04293" w:rsidRDefault="004F47A2" w:rsidP="00D75DBF">
      <w:pPr>
        <w:pStyle w:val="NoSpacing"/>
        <w:widowControl w:val="0"/>
        <w:tabs>
          <w:tab w:val="left" w:pos="567"/>
          <w:tab w:val="left" w:pos="1418"/>
          <w:tab w:val="left" w:pos="1985"/>
          <w:tab w:val="right" w:pos="8222"/>
          <w:tab w:val="right" w:pos="9072"/>
        </w:tabs>
        <w:ind w:right="2019"/>
        <w:rPr>
          <w:rFonts w:ascii="Arial" w:eastAsia="Times New Roman" w:hAnsi="Arial"/>
          <w:color w:val="000000" w:themeColor="text1"/>
          <w:sz w:val="24"/>
          <w:szCs w:val="24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72770F" w:rsidRPr="00C04293" w:rsidTr="0072770F">
        <w:tc>
          <w:tcPr>
            <w:tcW w:w="959" w:type="dxa"/>
          </w:tcPr>
          <w:p w:rsidR="0072770F" w:rsidRPr="00C04293" w:rsidRDefault="0072770F" w:rsidP="0072770F">
            <w:pPr>
              <w:rPr>
                <w:b/>
                <w:bCs w:val="0"/>
                <w:color w:val="000000" w:themeColor="text1"/>
                <w:u w:val="single"/>
                <w:lang w:val="af-ZA"/>
              </w:rPr>
            </w:pPr>
          </w:p>
        </w:tc>
        <w:tc>
          <w:tcPr>
            <w:tcW w:w="1134" w:type="dxa"/>
          </w:tcPr>
          <w:p w:rsidR="00134EC7" w:rsidRPr="00C04293" w:rsidRDefault="004F47A2" w:rsidP="0072770F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C04293">
              <w:rPr>
                <w:color w:val="000000" w:themeColor="text1"/>
                <w:lang w:val="af-ZA"/>
              </w:rPr>
              <w:t>3.4.3</w:t>
            </w:r>
          </w:p>
          <w:p w:rsidR="00134EC7" w:rsidRPr="00C04293" w:rsidRDefault="00134EC7" w:rsidP="0072770F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C04293" w:rsidRPr="00C04293" w:rsidRDefault="00C04293" w:rsidP="0072770F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  <w:p w:rsidR="00134EC7" w:rsidRPr="00C04293" w:rsidRDefault="004F47A2" w:rsidP="0072770F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  <w:r w:rsidRPr="00C04293">
              <w:rPr>
                <w:color w:val="000000" w:themeColor="text1"/>
                <w:lang w:val="af-ZA"/>
              </w:rPr>
              <w:t>3.4.4</w:t>
            </w:r>
          </w:p>
          <w:p w:rsidR="00E538E4" w:rsidRPr="00C04293" w:rsidRDefault="00E538E4" w:rsidP="0072770F">
            <w:pPr>
              <w:pStyle w:val="Header"/>
              <w:tabs>
                <w:tab w:val="clear" w:pos="4153"/>
                <w:tab w:val="clear" w:pos="8306"/>
              </w:tabs>
              <w:rPr>
                <w:color w:val="000000" w:themeColor="text1"/>
                <w:lang w:val="af-ZA"/>
              </w:rPr>
            </w:pPr>
          </w:p>
        </w:tc>
        <w:tc>
          <w:tcPr>
            <w:tcW w:w="7371" w:type="dxa"/>
          </w:tcPr>
          <w:p w:rsidR="00D925EC" w:rsidRPr="00C04293" w:rsidRDefault="002E035E" w:rsidP="00F00A7B">
            <w:pPr>
              <w:jc w:val="both"/>
              <w:rPr>
                <w:color w:val="000000" w:themeColor="text1"/>
                <w:lang w:val="af-ZA"/>
              </w:rPr>
            </w:pPr>
            <w:r w:rsidRPr="00C04293">
              <w:rPr>
                <w:color w:val="000000" w:themeColor="text1"/>
                <w:lang w:val="af-ZA"/>
              </w:rPr>
              <w:t xml:space="preserve">Verduidelik EEN manier </w:t>
            </w:r>
            <w:r w:rsidR="00C04293" w:rsidRPr="00C04293">
              <w:rPr>
                <w:color w:val="000000" w:themeColor="text1"/>
                <w:lang w:val="af-ZA"/>
              </w:rPr>
              <w:t>waarop</w:t>
            </w:r>
            <w:r w:rsidRPr="00C04293">
              <w:rPr>
                <w:color w:val="000000" w:themeColor="text1"/>
                <w:lang w:val="af-ZA"/>
              </w:rPr>
              <w:t xml:space="preserve"> vloede voedselsekerheid beïnvloed.</w:t>
            </w:r>
            <w:r w:rsidR="006C3A20" w:rsidRPr="00C04293">
              <w:rPr>
                <w:color w:val="000000" w:themeColor="text1"/>
                <w:lang w:val="af-ZA"/>
              </w:rPr>
              <w:t xml:space="preserve"> </w:t>
            </w:r>
          </w:p>
          <w:p w:rsidR="002E035E" w:rsidRPr="00C04293" w:rsidRDefault="002E035E" w:rsidP="00F00A7B">
            <w:pPr>
              <w:jc w:val="both"/>
              <w:rPr>
                <w:color w:val="000000" w:themeColor="text1"/>
                <w:lang w:val="af-ZA"/>
              </w:rPr>
            </w:pPr>
          </w:p>
          <w:p w:rsidR="00D925EC" w:rsidRPr="00C04293" w:rsidRDefault="002E035E" w:rsidP="004039BA">
            <w:pPr>
              <w:jc w:val="both"/>
              <w:rPr>
                <w:color w:val="000000" w:themeColor="text1"/>
                <w:lang w:val="af-ZA"/>
              </w:rPr>
            </w:pPr>
            <w:r w:rsidRPr="00C04293">
              <w:rPr>
                <w:color w:val="000000" w:themeColor="text1"/>
                <w:lang w:val="af-ZA"/>
              </w:rPr>
              <w:t xml:space="preserve">Verduidelik waarom </w:t>
            </w:r>
            <w:r w:rsidR="004039BA">
              <w:rPr>
                <w:color w:val="000000" w:themeColor="text1"/>
                <w:lang w:val="af-ZA"/>
              </w:rPr>
              <w:t xml:space="preserve">die pryse van </w:t>
            </w:r>
            <w:r w:rsidRPr="00C04293">
              <w:rPr>
                <w:color w:val="000000" w:themeColor="text1"/>
                <w:lang w:val="af-ZA"/>
              </w:rPr>
              <w:t>som</w:t>
            </w:r>
            <w:r w:rsidR="004A504E" w:rsidRPr="00C04293">
              <w:rPr>
                <w:color w:val="000000" w:themeColor="text1"/>
                <w:lang w:val="af-ZA"/>
              </w:rPr>
              <w:t xml:space="preserve">mige graansoorte </w:t>
            </w:r>
            <w:r w:rsidR="004039BA">
              <w:rPr>
                <w:color w:val="000000" w:themeColor="text1"/>
                <w:lang w:val="af-ZA"/>
              </w:rPr>
              <w:t xml:space="preserve">met </w:t>
            </w:r>
            <w:r w:rsidR="004A504E" w:rsidRPr="00C04293">
              <w:rPr>
                <w:color w:val="000000" w:themeColor="text1"/>
                <w:lang w:val="af-ZA"/>
              </w:rPr>
              <w:t>tyd meer as verdubbel</w:t>
            </w:r>
            <w:r w:rsidRPr="00C04293">
              <w:rPr>
                <w:color w:val="000000" w:themeColor="text1"/>
                <w:lang w:val="af-ZA"/>
              </w:rPr>
              <w:t xml:space="preserve"> </w:t>
            </w:r>
            <w:r w:rsidR="004A504E" w:rsidRPr="00C04293">
              <w:rPr>
                <w:color w:val="000000" w:themeColor="text1"/>
                <w:lang w:val="af-ZA"/>
              </w:rPr>
              <w:t>het.</w:t>
            </w:r>
            <w:r w:rsidR="00D925EC" w:rsidRPr="00C04293">
              <w:rPr>
                <w:color w:val="000000" w:themeColor="text1"/>
                <w:lang w:val="af-ZA"/>
              </w:rPr>
              <w:t xml:space="preserve"> </w:t>
            </w:r>
          </w:p>
        </w:tc>
        <w:tc>
          <w:tcPr>
            <w:tcW w:w="236" w:type="dxa"/>
          </w:tcPr>
          <w:p w:rsidR="0072770F" w:rsidRPr="00C04293" w:rsidRDefault="0072770F" w:rsidP="0072770F">
            <w:pPr>
              <w:rPr>
                <w:b/>
                <w:bCs w:val="0"/>
                <w:color w:val="000000" w:themeColor="text1"/>
                <w:u w:val="single"/>
                <w:lang w:val="af-ZA"/>
              </w:rPr>
            </w:pPr>
          </w:p>
        </w:tc>
        <w:tc>
          <w:tcPr>
            <w:tcW w:w="898" w:type="dxa"/>
          </w:tcPr>
          <w:p w:rsidR="00C04293" w:rsidRPr="00C04293" w:rsidRDefault="00C04293" w:rsidP="0072770F">
            <w:pPr>
              <w:rPr>
                <w:color w:val="000000" w:themeColor="text1"/>
                <w:lang w:val="af-ZA"/>
              </w:rPr>
            </w:pPr>
          </w:p>
          <w:p w:rsidR="0072770F" w:rsidRPr="00C04293" w:rsidRDefault="0072770F" w:rsidP="0072770F">
            <w:pPr>
              <w:rPr>
                <w:color w:val="000000" w:themeColor="text1"/>
                <w:lang w:val="af-ZA"/>
              </w:rPr>
            </w:pPr>
            <w:r w:rsidRPr="00C04293">
              <w:rPr>
                <w:color w:val="000000" w:themeColor="text1"/>
                <w:lang w:val="af-ZA"/>
              </w:rPr>
              <w:t>(</w:t>
            </w:r>
            <w:r w:rsidR="00AB12B2" w:rsidRPr="00C04293">
              <w:rPr>
                <w:color w:val="000000" w:themeColor="text1"/>
                <w:lang w:val="af-ZA"/>
              </w:rPr>
              <w:t>2</w:t>
            </w:r>
            <w:r w:rsidRPr="00C04293">
              <w:rPr>
                <w:color w:val="000000" w:themeColor="text1"/>
                <w:lang w:val="af-ZA"/>
              </w:rPr>
              <w:t>)</w:t>
            </w:r>
          </w:p>
          <w:p w:rsidR="00E204C7" w:rsidRPr="00C04293" w:rsidRDefault="00E204C7" w:rsidP="0072770F">
            <w:pPr>
              <w:rPr>
                <w:color w:val="000000" w:themeColor="text1"/>
                <w:lang w:val="af-ZA"/>
              </w:rPr>
            </w:pPr>
          </w:p>
          <w:p w:rsidR="004F47A2" w:rsidRPr="00C04293" w:rsidRDefault="004F47A2" w:rsidP="0072770F">
            <w:pPr>
              <w:rPr>
                <w:color w:val="000000" w:themeColor="text1"/>
                <w:lang w:val="af-ZA"/>
              </w:rPr>
            </w:pPr>
          </w:p>
          <w:p w:rsidR="00E538E4" w:rsidRPr="00C04293" w:rsidRDefault="00E538E4" w:rsidP="0072770F">
            <w:pPr>
              <w:rPr>
                <w:color w:val="000000" w:themeColor="text1"/>
                <w:lang w:val="af-ZA"/>
              </w:rPr>
            </w:pPr>
            <w:r w:rsidRPr="00C04293">
              <w:rPr>
                <w:color w:val="000000" w:themeColor="text1"/>
                <w:lang w:val="af-ZA"/>
              </w:rPr>
              <w:t>(</w:t>
            </w:r>
            <w:r w:rsidR="00F96E0D" w:rsidRPr="00C04293">
              <w:rPr>
                <w:color w:val="000000" w:themeColor="text1"/>
                <w:lang w:val="af-ZA"/>
              </w:rPr>
              <w:t>2</w:t>
            </w:r>
            <w:r w:rsidRPr="00C04293">
              <w:rPr>
                <w:color w:val="000000" w:themeColor="text1"/>
                <w:lang w:val="af-ZA"/>
              </w:rPr>
              <w:t>)</w:t>
            </w:r>
          </w:p>
          <w:p w:rsidR="007D68BA" w:rsidRPr="00C04293" w:rsidRDefault="00623FBF" w:rsidP="00E204C7">
            <w:pPr>
              <w:rPr>
                <w:b/>
                <w:color w:val="000000" w:themeColor="text1"/>
                <w:lang w:val="af-ZA"/>
              </w:rPr>
            </w:pPr>
            <w:r w:rsidRPr="00C04293">
              <w:rPr>
                <w:b/>
                <w:color w:val="000000" w:themeColor="text1"/>
                <w:lang w:val="af-ZA"/>
              </w:rPr>
              <w:t>(</w:t>
            </w:r>
            <w:r w:rsidR="00087C0B" w:rsidRPr="00C04293">
              <w:rPr>
                <w:b/>
                <w:color w:val="000000" w:themeColor="text1"/>
                <w:lang w:val="af-ZA"/>
              </w:rPr>
              <w:t>8</w:t>
            </w:r>
            <w:r w:rsidR="00E538E4" w:rsidRPr="00C04293">
              <w:rPr>
                <w:b/>
                <w:color w:val="000000" w:themeColor="text1"/>
                <w:lang w:val="af-ZA"/>
              </w:rPr>
              <w:t>)</w:t>
            </w:r>
          </w:p>
        </w:tc>
      </w:tr>
    </w:tbl>
    <w:p w:rsidR="00731EE2" w:rsidRPr="00C04293" w:rsidRDefault="00731EE2" w:rsidP="00996AFD">
      <w:pPr>
        <w:rPr>
          <w:bCs w:val="0"/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B963AD" w:rsidRPr="00C04293" w:rsidTr="00C60C26">
        <w:tc>
          <w:tcPr>
            <w:tcW w:w="959" w:type="dxa"/>
            <w:shd w:val="clear" w:color="auto" w:fill="auto"/>
          </w:tcPr>
          <w:p w:rsidR="00B963AD" w:rsidRPr="00C04293" w:rsidRDefault="00B963AD" w:rsidP="00C60C26">
            <w:pPr>
              <w:rPr>
                <w:bCs w:val="0"/>
                <w:color w:val="000000" w:themeColor="text1"/>
                <w:lang w:val="af-ZA"/>
              </w:rPr>
            </w:pPr>
            <w:r w:rsidRPr="00C04293">
              <w:rPr>
                <w:bCs w:val="0"/>
                <w:color w:val="000000" w:themeColor="text1"/>
                <w:lang w:val="af-ZA"/>
              </w:rPr>
              <w:t>3.5</w:t>
            </w:r>
          </w:p>
        </w:tc>
        <w:tc>
          <w:tcPr>
            <w:tcW w:w="8505" w:type="dxa"/>
            <w:shd w:val="clear" w:color="auto" w:fill="auto"/>
          </w:tcPr>
          <w:p w:rsidR="00B963AD" w:rsidRPr="00C04293" w:rsidRDefault="004A504E" w:rsidP="004A504E">
            <w:pPr>
              <w:jc w:val="both"/>
              <w:rPr>
                <w:bCs w:val="0"/>
                <w:color w:val="000000" w:themeColor="text1"/>
                <w:lang w:val="af-ZA"/>
              </w:rPr>
            </w:pPr>
            <w:r w:rsidRPr="00C04293">
              <w:rPr>
                <w:bCs w:val="0"/>
                <w:color w:val="000000" w:themeColor="text1"/>
                <w:lang w:val="af-ZA"/>
              </w:rPr>
              <w:t>Beskryf hoe ontbossing aardverwarming kan beïnvloed.</w:t>
            </w:r>
            <w:r w:rsidR="00B963AD" w:rsidRPr="00C04293">
              <w:rPr>
                <w:bCs w:val="0"/>
                <w:color w:val="000000" w:themeColor="text1"/>
                <w:lang w:val="af-ZA"/>
              </w:rPr>
              <w:t xml:space="preserve"> </w:t>
            </w:r>
          </w:p>
        </w:tc>
        <w:tc>
          <w:tcPr>
            <w:tcW w:w="251" w:type="dxa"/>
            <w:shd w:val="clear" w:color="auto" w:fill="auto"/>
          </w:tcPr>
          <w:p w:rsidR="00B963AD" w:rsidRPr="00C04293" w:rsidRDefault="00B963AD" w:rsidP="00C60C26">
            <w:pPr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B963AD" w:rsidRPr="00C04293" w:rsidRDefault="00B963AD" w:rsidP="00C60C26">
            <w:pPr>
              <w:rPr>
                <w:b/>
                <w:bCs w:val="0"/>
                <w:color w:val="000000" w:themeColor="text1"/>
                <w:lang w:val="af-ZA"/>
              </w:rPr>
            </w:pPr>
            <w:r w:rsidRPr="00C04293">
              <w:rPr>
                <w:b/>
                <w:bCs w:val="0"/>
                <w:color w:val="000000" w:themeColor="text1"/>
                <w:lang w:val="af-ZA"/>
              </w:rPr>
              <w:t>(3)</w:t>
            </w:r>
            <w:r w:rsidRPr="00C04293">
              <w:rPr>
                <w:b/>
                <w:color w:val="000000" w:themeColor="text1"/>
                <w:lang w:val="af-ZA"/>
              </w:rPr>
              <w:t xml:space="preserve"> [40]</w:t>
            </w:r>
          </w:p>
        </w:tc>
      </w:tr>
    </w:tbl>
    <w:p w:rsidR="00B963AD" w:rsidRPr="001E2608" w:rsidRDefault="00B963AD" w:rsidP="00996AFD">
      <w:pPr>
        <w:rPr>
          <w:bCs w:val="0"/>
          <w:color w:val="000000" w:themeColor="text1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3515C6" w:rsidRPr="001E2608">
        <w:tc>
          <w:tcPr>
            <w:tcW w:w="9464" w:type="dxa"/>
            <w:shd w:val="clear" w:color="auto" w:fill="auto"/>
          </w:tcPr>
          <w:p w:rsidR="003515C6" w:rsidRPr="001E2608" w:rsidRDefault="004B6022" w:rsidP="00C04293">
            <w:pPr>
              <w:tabs>
                <w:tab w:val="right" w:pos="9213"/>
              </w:tabs>
              <w:jc w:val="right"/>
              <w:rPr>
                <w:b/>
                <w:bCs w:val="0"/>
                <w:color w:val="000000" w:themeColor="text1"/>
                <w:lang w:val="af-ZA"/>
              </w:rPr>
            </w:pPr>
            <w:r w:rsidRPr="001E2608">
              <w:rPr>
                <w:b/>
                <w:bCs w:val="0"/>
                <w:color w:val="000000" w:themeColor="text1"/>
                <w:lang w:val="af-ZA"/>
              </w:rPr>
              <w:t>TOTAAL AFDELING B</w:t>
            </w:r>
            <w:r w:rsidR="003515C6" w:rsidRPr="001E2608">
              <w:rPr>
                <w:b/>
                <w:bCs w:val="0"/>
                <w:color w:val="000000" w:themeColor="text1"/>
                <w:lang w:val="af-ZA"/>
              </w:rPr>
              <w:t>:</w:t>
            </w:r>
          </w:p>
        </w:tc>
        <w:tc>
          <w:tcPr>
            <w:tcW w:w="254" w:type="dxa"/>
            <w:shd w:val="clear" w:color="auto" w:fill="auto"/>
          </w:tcPr>
          <w:p w:rsidR="003515C6" w:rsidRPr="001E2608" w:rsidRDefault="003515C6">
            <w:pPr>
              <w:rPr>
                <w:b/>
                <w:bCs w:val="0"/>
                <w:color w:val="000000" w:themeColor="text1"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3515C6" w:rsidRPr="001E2608" w:rsidRDefault="005E7ECF" w:rsidP="006A13FC">
            <w:pPr>
              <w:rPr>
                <w:b/>
                <w:bCs w:val="0"/>
                <w:color w:val="000000" w:themeColor="text1"/>
                <w:lang w:val="af-ZA"/>
              </w:rPr>
            </w:pPr>
            <w:r w:rsidRPr="001E2608">
              <w:rPr>
                <w:b/>
                <w:bCs w:val="0"/>
                <w:color w:val="000000" w:themeColor="text1"/>
                <w:lang w:val="af-ZA"/>
              </w:rPr>
              <w:t>8</w:t>
            </w:r>
            <w:r w:rsidR="003515C6" w:rsidRPr="001E2608">
              <w:rPr>
                <w:b/>
                <w:bCs w:val="0"/>
                <w:color w:val="000000" w:themeColor="text1"/>
                <w:lang w:val="af-ZA"/>
              </w:rPr>
              <w:t>0</w:t>
            </w:r>
          </w:p>
        </w:tc>
      </w:tr>
    </w:tbl>
    <w:p w:rsidR="00BE7747" w:rsidRDefault="00BE7747">
      <w:pPr>
        <w:rPr>
          <w:b/>
          <w:bCs w:val="0"/>
          <w:color w:val="000000" w:themeColor="text1"/>
          <w:lang w:val="af-ZA"/>
        </w:rPr>
        <w:sectPr w:rsidR="00BE7747" w:rsidSect="00870911">
          <w:headerReference w:type="default" r:id="rId28"/>
          <w:footerReference w:type="default" r:id="rId29"/>
          <w:headerReference w:type="first" r:id="rId30"/>
          <w:footerReference w:type="first" r:id="rId31"/>
          <w:pgSz w:w="11907" w:h="16840" w:code="9"/>
          <w:pgMar w:top="720" w:right="1276" w:bottom="720" w:left="1077" w:header="720" w:footer="720" w:gutter="0"/>
          <w:cols w:space="720"/>
          <w:titlePg/>
        </w:sectPr>
      </w:pPr>
    </w:p>
    <w:p w:rsidR="00997F64" w:rsidRDefault="00997F64">
      <w:pPr>
        <w:rPr>
          <w:b/>
          <w:bCs w:val="0"/>
          <w:color w:val="000000" w:themeColor="text1"/>
          <w:lang w:val="af-ZA"/>
        </w:rPr>
      </w:pPr>
    </w:p>
    <w:p w:rsidR="00BE7747" w:rsidRPr="001E2608" w:rsidRDefault="00BE7747">
      <w:pPr>
        <w:rPr>
          <w:b/>
          <w:bCs w:val="0"/>
          <w:color w:val="000000" w:themeColor="text1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87231B" w:rsidRPr="001E2608">
        <w:tc>
          <w:tcPr>
            <w:tcW w:w="9464" w:type="dxa"/>
            <w:shd w:val="clear" w:color="auto" w:fill="auto"/>
          </w:tcPr>
          <w:p w:rsidR="004B6022" w:rsidRPr="001E2608" w:rsidRDefault="004B6022" w:rsidP="004B6022">
            <w:pPr>
              <w:rPr>
                <w:b/>
                <w:bCs w:val="0"/>
                <w:color w:val="000000" w:themeColor="text1"/>
                <w:lang w:val="af-ZA"/>
              </w:rPr>
            </w:pPr>
            <w:r w:rsidRPr="001E2608">
              <w:rPr>
                <w:b/>
                <w:bCs w:val="0"/>
                <w:color w:val="000000" w:themeColor="text1"/>
                <w:lang w:val="af-ZA"/>
              </w:rPr>
              <w:t>AFDELING C</w:t>
            </w:r>
          </w:p>
          <w:p w:rsidR="004B6022" w:rsidRPr="001E2608" w:rsidRDefault="004B6022" w:rsidP="004B6022">
            <w:pPr>
              <w:rPr>
                <w:b/>
                <w:bCs w:val="0"/>
                <w:color w:val="000000" w:themeColor="text1"/>
                <w:lang w:val="af-ZA"/>
              </w:rPr>
            </w:pPr>
          </w:p>
          <w:p w:rsidR="0087231B" w:rsidRPr="001E2608" w:rsidRDefault="004B6022" w:rsidP="004B6022">
            <w:pPr>
              <w:rPr>
                <w:b/>
                <w:color w:val="000000" w:themeColor="text1"/>
                <w:lang w:val="af-ZA"/>
              </w:rPr>
            </w:pPr>
            <w:r w:rsidRPr="001E2608">
              <w:rPr>
                <w:b/>
                <w:bCs w:val="0"/>
                <w:color w:val="000000" w:themeColor="text1"/>
                <w:lang w:val="af-ZA"/>
              </w:rPr>
              <w:t>VRAAG 4</w:t>
            </w:r>
          </w:p>
        </w:tc>
        <w:tc>
          <w:tcPr>
            <w:tcW w:w="254" w:type="dxa"/>
            <w:shd w:val="clear" w:color="auto" w:fill="auto"/>
          </w:tcPr>
          <w:p w:rsidR="0087231B" w:rsidRPr="001E2608" w:rsidRDefault="0087231B">
            <w:pPr>
              <w:rPr>
                <w:b/>
                <w:bCs w:val="0"/>
                <w:color w:val="000000" w:themeColor="text1"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87231B" w:rsidRPr="001E2608" w:rsidRDefault="0087231B">
            <w:pPr>
              <w:rPr>
                <w:b/>
                <w:bCs w:val="0"/>
                <w:color w:val="000000" w:themeColor="text1"/>
                <w:lang w:val="af-ZA"/>
              </w:rPr>
            </w:pPr>
          </w:p>
        </w:tc>
      </w:tr>
    </w:tbl>
    <w:p w:rsidR="00547BB1" w:rsidRPr="001E2608" w:rsidRDefault="00547BB1" w:rsidP="00547BB1">
      <w:pPr>
        <w:rPr>
          <w:b/>
          <w:color w:val="000000" w:themeColor="text1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64"/>
        <w:gridCol w:w="251"/>
        <w:gridCol w:w="883"/>
      </w:tblGrid>
      <w:tr w:rsidR="00547BB1" w:rsidRPr="001E2608" w:rsidTr="0020494E">
        <w:tc>
          <w:tcPr>
            <w:tcW w:w="9464" w:type="dxa"/>
            <w:shd w:val="clear" w:color="auto" w:fill="auto"/>
          </w:tcPr>
          <w:p w:rsidR="00075815" w:rsidRPr="001E2608" w:rsidRDefault="004A504E" w:rsidP="001661A8">
            <w:pPr>
              <w:tabs>
                <w:tab w:val="right" w:pos="8289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 xml:space="preserve">Beskryf hoe genetiese variasie in gamete deur seldeling </w:t>
            </w:r>
            <w:r w:rsidR="00C04293">
              <w:rPr>
                <w:color w:val="000000" w:themeColor="text1"/>
                <w:lang w:val="af-ZA"/>
              </w:rPr>
              <w:t xml:space="preserve">veroorsaak word </w:t>
            </w:r>
            <w:r w:rsidRPr="001E2608">
              <w:rPr>
                <w:color w:val="000000" w:themeColor="text1"/>
                <w:lang w:val="af-ZA"/>
              </w:rPr>
              <w:t xml:space="preserve">en </w:t>
            </w:r>
            <w:r w:rsidR="00C04293">
              <w:rPr>
                <w:color w:val="000000" w:themeColor="text1"/>
                <w:lang w:val="af-ZA"/>
              </w:rPr>
              <w:br/>
            </w:r>
            <w:r w:rsidRPr="001E2608">
              <w:rPr>
                <w:color w:val="000000" w:themeColor="text1"/>
                <w:lang w:val="af-ZA"/>
              </w:rPr>
              <w:t xml:space="preserve">noem en beskryf die spesifieke proses wat tydens die vorming van </w:t>
            </w:r>
            <w:r w:rsidR="00C04293">
              <w:rPr>
                <w:color w:val="000000" w:themeColor="text1"/>
                <w:lang w:val="af-ZA"/>
              </w:rPr>
              <w:t>'n</w:t>
            </w:r>
            <w:r w:rsidRPr="001E2608">
              <w:rPr>
                <w:color w:val="000000" w:themeColor="text1"/>
                <w:lang w:val="af-ZA"/>
              </w:rPr>
              <w:t xml:space="preserve"> ovum plaasvind.</w:t>
            </w:r>
          </w:p>
          <w:p w:rsidR="004B6022" w:rsidRPr="001E2608" w:rsidRDefault="004B6022" w:rsidP="001661A8">
            <w:pPr>
              <w:tabs>
                <w:tab w:val="right" w:pos="8289"/>
              </w:tabs>
              <w:jc w:val="both"/>
              <w:rPr>
                <w:color w:val="000000" w:themeColor="text1"/>
                <w:lang w:val="af-ZA"/>
              </w:rPr>
            </w:pPr>
          </w:p>
          <w:p w:rsidR="004B6022" w:rsidRPr="001E2608" w:rsidRDefault="004B6022" w:rsidP="004B6022">
            <w:pPr>
              <w:tabs>
                <w:tab w:val="right" w:pos="8289"/>
              </w:tabs>
              <w:jc w:val="right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Inhoud:</w:t>
            </w:r>
          </w:p>
          <w:p w:rsidR="00547BB1" w:rsidRPr="001E2608" w:rsidRDefault="004B6022" w:rsidP="004B6022">
            <w:pPr>
              <w:tabs>
                <w:tab w:val="right" w:pos="8289"/>
              </w:tabs>
              <w:jc w:val="right"/>
              <w:rPr>
                <w:b/>
                <w:bCs w:val="0"/>
                <w:i/>
                <w:iCs/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ab/>
              <w:t xml:space="preserve">   Sintese:</w:t>
            </w:r>
          </w:p>
        </w:tc>
        <w:tc>
          <w:tcPr>
            <w:tcW w:w="251" w:type="dxa"/>
            <w:shd w:val="clear" w:color="auto" w:fill="auto"/>
          </w:tcPr>
          <w:p w:rsidR="00547BB1" w:rsidRPr="001E2608" w:rsidRDefault="00547BB1" w:rsidP="0020494E">
            <w:pPr>
              <w:rPr>
                <w:b/>
                <w:color w:val="000000" w:themeColor="text1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547BB1" w:rsidRDefault="00547BB1" w:rsidP="0020494E">
            <w:pPr>
              <w:rPr>
                <w:b/>
                <w:color w:val="000000" w:themeColor="text1"/>
                <w:lang w:val="af-ZA"/>
              </w:rPr>
            </w:pPr>
          </w:p>
          <w:p w:rsidR="00C04293" w:rsidRPr="001E2608" w:rsidRDefault="00C04293" w:rsidP="0020494E">
            <w:pPr>
              <w:rPr>
                <w:b/>
                <w:color w:val="000000" w:themeColor="text1"/>
                <w:lang w:val="af-ZA"/>
              </w:rPr>
            </w:pPr>
          </w:p>
          <w:p w:rsidR="00EC5873" w:rsidRPr="001E2608" w:rsidRDefault="00EC5873" w:rsidP="0020494E">
            <w:pPr>
              <w:rPr>
                <w:b/>
                <w:color w:val="000000" w:themeColor="text1"/>
                <w:lang w:val="af-ZA"/>
              </w:rPr>
            </w:pPr>
          </w:p>
          <w:p w:rsidR="00547BB1" w:rsidRPr="001E2608" w:rsidRDefault="00547BB1" w:rsidP="0020494E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(17)</w:t>
            </w:r>
          </w:p>
          <w:p w:rsidR="00547BB1" w:rsidRPr="001E2608" w:rsidRDefault="00547BB1" w:rsidP="0020494E">
            <w:pPr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(3)</w:t>
            </w:r>
          </w:p>
          <w:p w:rsidR="00547BB1" w:rsidRPr="001E2608" w:rsidRDefault="00547BB1" w:rsidP="0020494E">
            <w:pPr>
              <w:keepNext/>
              <w:outlineLvl w:val="7"/>
              <w:rPr>
                <w:b/>
                <w:color w:val="000000" w:themeColor="text1"/>
                <w:lang w:val="af-ZA"/>
              </w:rPr>
            </w:pPr>
            <w:r w:rsidRPr="001E2608">
              <w:rPr>
                <w:b/>
                <w:color w:val="000000" w:themeColor="text1"/>
                <w:lang w:val="af-ZA"/>
              </w:rPr>
              <w:t>(20)</w:t>
            </w:r>
          </w:p>
        </w:tc>
      </w:tr>
    </w:tbl>
    <w:p w:rsidR="00280F39" w:rsidRPr="001E2608" w:rsidRDefault="00280F39">
      <w:pPr>
        <w:rPr>
          <w:color w:val="000000" w:themeColor="text1"/>
          <w:lang w:val="af-ZA"/>
        </w:rPr>
      </w:pPr>
    </w:p>
    <w:tbl>
      <w:tblPr>
        <w:tblW w:w="10561" w:type="dxa"/>
        <w:tblLook w:val="01E0" w:firstRow="1" w:lastRow="1" w:firstColumn="1" w:lastColumn="1" w:noHBand="0" w:noVBand="0"/>
      </w:tblPr>
      <w:tblGrid>
        <w:gridCol w:w="1526"/>
        <w:gridCol w:w="7901"/>
        <w:gridCol w:w="236"/>
        <w:gridCol w:w="898"/>
      </w:tblGrid>
      <w:tr w:rsidR="004B6022" w:rsidRPr="001E2608" w:rsidTr="004B6022">
        <w:tc>
          <w:tcPr>
            <w:tcW w:w="1526" w:type="dxa"/>
          </w:tcPr>
          <w:p w:rsidR="004B6022" w:rsidRPr="001E2608" w:rsidRDefault="004B6022" w:rsidP="004B6022">
            <w:pPr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b/>
                <w:bCs w:val="0"/>
                <w:color w:val="000000" w:themeColor="text1"/>
                <w:lang w:val="af-ZA"/>
              </w:rPr>
              <w:t>LET WEL:</w:t>
            </w:r>
          </w:p>
        </w:tc>
        <w:tc>
          <w:tcPr>
            <w:tcW w:w="7901" w:type="dxa"/>
          </w:tcPr>
          <w:p w:rsidR="004B6022" w:rsidRPr="001E2608" w:rsidRDefault="004B6022" w:rsidP="004B6022">
            <w:pPr>
              <w:tabs>
                <w:tab w:val="left" w:pos="3436"/>
                <w:tab w:val="right" w:pos="7155"/>
              </w:tabs>
              <w:jc w:val="both"/>
              <w:rPr>
                <w:color w:val="000000" w:themeColor="text1"/>
                <w:lang w:val="af-ZA"/>
              </w:rPr>
            </w:pPr>
            <w:r w:rsidRPr="001E2608">
              <w:rPr>
                <w:color w:val="000000" w:themeColor="text1"/>
                <w:lang w:val="af-ZA"/>
              </w:rPr>
              <w:t>GEEN punte sal vir antwoorde in die vorm van vloeidiagramme, tabelle of diagramme toegeken word NIE.</w:t>
            </w:r>
          </w:p>
        </w:tc>
        <w:tc>
          <w:tcPr>
            <w:tcW w:w="236" w:type="dxa"/>
          </w:tcPr>
          <w:p w:rsidR="004B6022" w:rsidRPr="001E2608" w:rsidRDefault="004B6022" w:rsidP="004B6022">
            <w:pPr>
              <w:jc w:val="both"/>
              <w:rPr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4B6022" w:rsidRPr="001E2608" w:rsidRDefault="004B6022" w:rsidP="004B6022">
            <w:pPr>
              <w:jc w:val="both"/>
              <w:rPr>
                <w:color w:val="000000" w:themeColor="text1"/>
                <w:lang w:val="af-ZA"/>
              </w:rPr>
            </w:pPr>
          </w:p>
        </w:tc>
      </w:tr>
    </w:tbl>
    <w:p w:rsidR="004B6022" w:rsidRPr="001E2608" w:rsidRDefault="004B6022">
      <w:pPr>
        <w:rPr>
          <w:color w:val="000000" w:themeColor="text1"/>
          <w:lang w:val="af-ZA"/>
        </w:rPr>
      </w:pPr>
    </w:p>
    <w:tbl>
      <w:tblPr>
        <w:tblW w:w="1059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6B3C0F" w:rsidRPr="001E2608">
        <w:tc>
          <w:tcPr>
            <w:tcW w:w="959" w:type="dxa"/>
          </w:tcPr>
          <w:p w:rsidR="006B3C0F" w:rsidRPr="001E2608" w:rsidRDefault="006B3C0F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8505" w:type="dxa"/>
          </w:tcPr>
          <w:p w:rsidR="004B6022" w:rsidRPr="001E2608" w:rsidRDefault="004B6022" w:rsidP="004B6022">
            <w:pPr>
              <w:pStyle w:val="Header"/>
              <w:tabs>
                <w:tab w:val="clear" w:pos="4153"/>
                <w:tab w:val="clear" w:pos="8306"/>
                <w:tab w:val="right" w:pos="9213"/>
              </w:tabs>
              <w:jc w:val="right"/>
              <w:rPr>
                <w:b/>
                <w:color w:val="000000" w:themeColor="text1"/>
                <w:lang w:val="af-ZA"/>
              </w:rPr>
            </w:pPr>
            <w:r w:rsidRPr="001E2608">
              <w:rPr>
                <w:b/>
                <w:color w:val="000000" w:themeColor="text1"/>
                <w:lang w:val="af-ZA"/>
              </w:rPr>
              <w:t>TOTAAL AFDELING C:</w:t>
            </w:r>
          </w:p>
          <w:p w:rsidR="006B3C0F" w:rsidRPr="001E2608" w:rsidRDefault="004B6022" w:rsidP="004B6022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right"/>
              <w:rPr>
                <w:b/>
                <w:color w:val="000000" w:themeColor="text1"/>
                <w:lang w:val="af-ZA"/>
              </w:rPr>
            </w:pPr>
            <w:r w:rsidRPr="001E2608">
              <w:rPr>
                <w:b/>
                <w:color w:val="000000" w:themeColor="text1"/>
                <w:lang w:val="af-ZA"/>
              </w:rPr>
              <w:t>GROOTTOTAAL:</w:t>
            </w:r>
          </w:p>
        </w:tc>
        <w:tc>
          <w:tcPr>
            <w:tcW w:w="236" w:type="dxa"/>
          </w:tcPr>
          <w:p w:rsidR="006B3C0F" w:rsidRPr="001E2608" w:rsidRDefault="006B3C0F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</w:p>
        </w:tc>
        <w:tc>
          <w:tcPr>
            <w:tcW w:w="898" w:type="dxa"/>
          </w:tcPr>
          <w:p w:rsidR="006B3C0F" w:rsidRPr="001E2608" w:rsidRDefault="007C24A4" w:rsidP="004030F5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color w:val="000000" w:themeColor="text1"/>
                <w:lang w:val="af-ZA"/>
              </w:rPr>
            </w:pPr>
            <w:r w:rsidRPr="001E2608">
              <w:rPr>
                <w:b/>
                <w:color w:val="000000" w:themeColor="text1"/>
                <w:lang w:val="af-ZA"/>
              </w:rPr>
              <w:t>2</w:t>
            </w:r>
            <w:r w:rsidR="006B3C0F" w:rsidRPr="001E2608">
              <w:rPr>
                <w:b/>
                <w:color w:val="000000" w:themeColor="text1"/>
                <w:lang w:val="af-ZA"/>
              </w:rPr>
              <w:t>0</w:t>
            </w:r>
          </w:p>
          <w:p w:rsidR="006B3C0F" w:rsidRPr="001E2608" w:rsidRDefault="006B3C0F" w:rsidP="004030F5">
            <w:pPr>
              <w:pStyle w:val="Header"/>
              <w:tabs>
                <w:tab w:val="clear" w:pos="4153"/>
                <w:tab w:val="clear" w:pos="8306"/>
              </w:tabs>
              <w:rPr>
                <w:b/>
                <w:color w:val="000000" w:themeColor="text1"/>
                <w:lang w:val="af-ZA"/>
              </w:rPr>
            </w:pPr>
            <w:r w:rsidRPr="001E2608">
              <w:rPr>
                <w:b/>
                <w:color w:val="000000" w:themeColor="text1"/>
                <w:lang w:val="af-ZA"/>
              </w:rPr>
              <w:t>150</w:t>
            </w:r>
          </w:p>
        </w:tc>
      </w:tr>
    </w:tbl>
    <w:p w:rsidR="00B614C0" w:rsidRPr="001E2608" w:rsidRDefault="00B614C0">
      <w:pPr>
        <w:pStyle w:val="Header"/>
        <w:tabs>
          <w:tab w:val="clear" w:pos="4153"/>
          <w:tab w:val="clear" w:pos="8306"/>
        </w:tabs>
        <w:rPr>
          <w:bCs w:val="0"/>
          <w:color w:val="000000" w:themeColor="text1"/>
          <w:lang w:val="af-ZA"/>
        </w:rPr>
      </w:pPr>
    </w:p>
    <w:sectPr w:rsidR="00B614C0" w:rsidRPr="001E2608" w:rsidSect="00870911">
      <w:footerReference w:type="first" r:id="rId32"/>
      <w:pgSz w:w="11907" w:h="16840" w:code="9"/>
      <w:pgMar w:top="720" w:right="1276" w:bottom="720" w:left="107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9BA" w:rsidRDefault="004039BA">
      <w:r>
        <w:separator/>
      </w:r>
    </w:p>
  </w:endnote>
  <w:endnote w:type="continuationSeparator" w:id="0">
    <w:p w:rsidR="004039BA" w:rsidRDefault="00403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9BA" w:rsidRPr="006C1CC1" w:rsidRDefault="004039BA">
    <w:pPr>
      <w:pStyle w:val="Footer"/>
      <w:rPr>
        <w:iCs/>
        <w:sz w:val="20"/>
        <w:lang w:val="en-US"/>
      </w:rPr>
    </w:pPr>
    <w:r w:rsidRPr="006C1CC1">
      <w:rPr>
        <w:iCs/>
        <w:sz w:val="20"/>
        <w:lang w:val="en-US"/>
      </w:rPr>
      <w:t xml:space="preserve">Copyright </w:t>
    </w:r>
    <w:proofErr w:type="gramStart"/>
    <w:r w:rsidRPr="006C1CC1">
      <w:rPr>
        <w:iCs/>
        <w:sz w:val="20"/>
        <w:lang w:val="en-US"/>
      </w:rPr>
      <w:t xml:space="preserve">reserved  </w:t>
    </w:r>
    <w:r w:rsidRPr="001C35CD">
      <w:rPr>
        <w:sz w:val="20"/>
        <w:szCs w:val="20"/>
        <w:lang w:val="en-US"/>
      </w:rPr>
      <w:t>post</w:t>
    </w:r>
    <w:proofErr w:type="gramEnd"/>
    <w:r w:rsidRPr="001C35CD">
      <w:rPr>
        <w:sz w:val="20"/>
        <w:szCs w:val="20"/>
        <w:lang w:val="en-US"/>
      </w:rPr>
      <w:t xml:space="preserve"> internal mod 25/09</w:t>
    </w:r>
    <w:r w:rsidRPr="006C1CC1">
      <w:rPr>
        <w:sz w:val="20"/>
        <w:lang w:val="en-US"/>
      </w:rPr>
      <w:t xml:space="preserve">    P</w:t>
    </w:r>
    <w:r w:rsidRPr="006C1CC1">
      <w:rPr>
        <w:iCs/>
        <w:sz w:val="20"/>
        <w:lang w:val="en-US"/>
      </w:rPr>
      <w:t>lease turn over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9BA" w:rsidRPr="00870911" w:rsidRDefault="00C3405F" w:rsidP="00870911">
    <w:pPr>
      <w:pStyle w:val="Footer"/>
      <w:tabs>
        <w:tab w:val="clear" w:pos="8306"/>
        <w:tab w:val="right" w:pos="9639"/>
      </w:tabs>
      <w:rPr>
        <w:i/>
        <w:iCs/>
        <w:sz w:val="20"/>
        <w:lang w:val="en-US"/>
      </w:rPr>
    </w:pPr>
    <w:r>
      <w:rPr>
        <w:i/>
        <w:noProof/>
        <w:sz w:val="20"/>
        <w:szCs w:val="20"/>
        <w:lang w:val="en-ZA" w:eastAsia="en-ZA"/>
      </w:rPr>
      <w:drawing>
        <wp:anchor distT="0" distB="0" distL="114300" distR="114300" simplePos="0" relativeHeight="251658240" behindDoc="0" locked="0" layoutInCell="1" allowOverlap="1" wp14:anchorId="378E9A77" wp14:editId="74C89A79">
          <wp:simplePos x="0" y="0"/>
          <wp:positionH relativeFrom="column">
            <wp:posOffset>1024255</wp:posOffset>
          </wp:positionH>
          <wp:positionV relativeFrom="paragraph">
            <wp:posOffset>1736725</wp:posOffset>
          </wp:positionV>
          <wp:extent cx="2590800" cy="434340"/>
          <wp:effectExtent l="0" t="0" r="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4039BA" w:rsidRPr="00F00ED4">
      <w:rPr>
        <w:i/>
        <w:sz w:val="20"/>
        <w:szCs w:val="20"/>
      </w:rPr>
      <w:t>Kopiereg</w:t>
    </w:r>
    <w:proofErr w:type="spellEnd"/>
    <w:r w:rsidR="004039BA" w:rsidRPr="00F00ED4">
      <w:rPr>
        <w:i/>
        <w:sz w:val="20"/>
        <w:szCs w:val="20"/>
      </w:rPr>
      <w:t xml:space="preserve"> </w:t>
    </w:r>
    <w:proofErr w:type="spellStart"/>
    <w:r w:rsidR="004039BA" w:rsidRPr="00F00ED4">
      <w:rPr>
        <w:i/>
        <w:sz w:val="20"/>
        <w:szCs w:val="20"/>
      </w:rPr>
      <w:t>voorbehou</w:t>
    </w:r>
    <w:proofErr w:type="spellEnd"/>
    <w:r w:rsidR="004039BA" w:rsidRPr="00F00ED4">
      <w:rPr>
        <w:i/>
        <w:sz w:val="20"/>
        <w:szCs w:val="20"/>
      </w:rPr>
      <w:tab/>
    </w:r>
    <w:r w:rsidR="004039BA" w:rsidRPr="00F00ED4">
      <w:rPr>
        <w:i/>
        <w:sz w:val="20"/>
        <w:szCs w:val="20"/>
      </w:rPr>
      <w:tab/>
    </w:r>
    <w:proofErr w:type="spellStart"/>
    <w:r w:rsidR="004039BA" w:rsidRPr="00F00ED4">
      <w:rPr>
        <w:i/>
        <w:sz w:val="20"/>
        <w:szCs w:val="20"/>
      </w:rPr>
      <w:t>Blaai</w:t>
    </w:r>
    <w:proofErr w:type="spellEnd"/>
    <w:r w:rsidR="004039BA" w:rsidRPr="00F00ED4">
      <w:rPr>
        <w:i/>
        <w:sz w:val="20"/>
        <w:szCs w:val="20"/>
      </w:rPr>
      <w:t xml:space="preserve"> </w:t>
    </w:r>
    <w:proofErr w:type="spellStart"/>
    <w:r w:rsidR="004039BA" w:rsidRPr="00F00ED4">
      <w:rPr>
        <w:i/>
        <w:sz w:val="20"/>
        <w:szCs w:val="20"/>
      </w:rPr>
      <w:t>om</w:t>
    </w:r>
    <w:proofErr w:type="spellEnd"/>
    <w:r w:rsidR="004039BA" w:rsidRPr="00F00ED4">
      <w:rPr>
        <w:i/>
        <w:sz w:val="20"/>
        <w:szCs w:val="20"/>
      </w:rPr>
      <w:t xml:space="preserve"> </w:t>
    </w:r>
    <w:proofErr w:type="spellStart"/>
    <w:r w:rsidR="004039BA" w:rsidRPr="00F00ED4">
      <w:rPr>
        <w:i/>
        <w:sz w:val="20"/>
        <w:szCs w:val="20"/>
      </w:rPr>
      <w:t>asseblief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9BA" w:rsidRPr="00870911" w:rsidRDefault="004039BA" w:rsidP="00870911">
    <w:pPr>
      <w:pStyle w:val="Footer"/>
      <w:tabs>
        <w:tab w:val="clear" w:pos="8306"/>
        <w:tab w:val="right" w:pos="9498"/>
      </w:tabs>
    </w:pPr>
    <w:proofErr w:type="spellStart"/>
    <w:r w:rsidRPr="00F00ED4">
      <w:rPr>
        <w:i/>
        <w:sz w:val="20"/>
        <w:szCs w:val="20"/>
      </w:rPr>
      <w:t>Kopiereg</w:t>
    </w:r>
    <w:proofErr w:type="spellEnd"/>
    <w:r w:rsidRPr="00F00ED4">
      <w:rPr>
        <w:i/>
        <w:sz w:val="20"/>
        <w:szCs w:val="20"/>
      </w:rPr>
      <w:t xml:space="preserve"> </w:t>
    </w:r>
    <w:proofErr w:type="spellStart"/>
    <w:r w:rsidRPr="00F00ED4">
      <w:rPr>
        <w:i/>
        <w:sz w:val="20"/>
        <w:szCs w:val="20"/>
      </w:rPr>
      <w:t>voorbehou</w:t>
    </w:r>
    <w:proofErr w:type="spellEnd"/>
    <w:r w:rsidRPr="00F00ED4">
      <w:rPr>
        <w:i/>
        <w:sz w:val="20"/>
        <w:szCs w:val="20"/>
      </w:rPr>
      <w:tab/>
    </w:r>
    <w:r w:rsidRPr="00F00ED4">
      <w:rPr>
        <w:i/>
        <w:sz w:val="20"/>
        <w:szCs w:val="20"/>
      </w:rPr>
      <w:tab/>
    </w:r>
    <w:proofErr w:type="spellStart"/>
    <w:r w:rsidRPr="00F00ED4">
      <w:rPr>
        <w:i/>
        <w:sz w:val="20"/>
        <w:szCs w:val="20"/>
      </w:rPr>
      <w:t>Blaai</w:t>
    </w:r>
    <w:proofErr w:type="spellEnd"/>
    <w:r w:rsidRPr="00F00ED4">
      <w:rPr>
        <w:i/>
        <w:sz w:val="20"/>
        <w:szCs w:val="20"/>
      </w:rPr>
      <w:t xml:space="preserve"> </w:t>
    </w:r>
    <w:proofErr w:type="spellStart"/>
    <w:r w:rsidRPr="00F00ED4">
      <w:rPr>
        <w:i/>
        <w:sz w:val="20"/>
        <w:szCs w:val="20"/>
      </w:rPr>
      <w:t>om</w:t>
    </w:r>
    <w:proofErr w:type="spellEnd"/>
    <w:r w:rsidRPr="00F00ED4">
      <w:rPr>
        <w:i/>
        <w:sz w:val="20"/>
        <w:szCs w:val="20"/>
      </w:rPr>
      <w:t xml:space="preserve"> </w:t>
    </w:r>
    <w:proofErr w:type="spellStart"/>
    <w:r w:rsidRPr="00F00ED4">
      <w:rPr>
        <w:i/>
        <w:sz w:val="20"/>
        <w:szCs w:val="20"/>
      </w:rPr>
      <w:t>asseblief</w:t>
    </w:r>
    <w:proofErr w:type="spellEnd"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9BA" w:rsidRPr="00870911" w:rsidRDefault="004039BA" w:rsidP="00870911">
    <w:pPr>
      <w:pStyle w:val="Footer"/>
      <w:tabs>
        <w:tab w:val="clear" w:pos="8306"/>
        <w:tab w:val="right" w:pos="9639"/>
      </w:tabs>
      <w:rPr>
        <w:i/>
        <w:iCs/>
        <w:sz w:val="20"/>
        <w:lang w:val="en-US"/>
      </w:rPr>
    </w:pPr>
    <w:proofErr w:type="spellStart"/>
    <w:r w:rsidRPr="00F00ED4">
      <w:rPr>
        <w:i/>
        <w:sz w:val="20"/>
        <w:szCs w:val="20"/>
      </w:rPr>
      <w:t>Kopiereg</w:t>
    </w:r>
    <w:proofErr w:type="spellEnd"/>
    <w:r w:rsidRPr="00F00ED4">
      <w:rPr>
        <w:i/>
        <w:sz w:val="20"/>
        <w:szCs w:val="20"/>
      </w:rPr>
      <w:t xml:space="preserve"> </w:t>
    </w:r>
    <w:proofErr w:type="spellStart"/>
    <w:r w:rsidRPr="00F00ED4">
      <w:rPr>
        <w:i/>
        <w:sz w:val="20"/>
        <w:szCs w:val="20"/>
      </w:rPr>
      <w:t>voorbehou</w:t>
    </w:r>
    <w:proofErr w:type="spellEnd"/>
    <w:r w:rsidRPr="00F00ED4">
      <w:rPr>
        <w:i/>
        <w:sz w:val="20"/>
        <w:szCs w:val="20"/>
      </w:rPr>
      <w:tab/>
    </w:r>
    <w:r w:rsidRPr="00F00ED4">
      <w:rPr>
        <w:i/>
        <w:sz w:val="20"/>
        <w:szCs w:val="20"/>
      </w:rPr>
      <w:tab/>
    </w:r>
    <w:proofErr w:type="spellStart"/>
    <w:r w:rsidRPr="00F00ED4">
      <w:rPr>
        <w:i/>
        <w:sz w:val="20"/>
        <w:szCs w:val="20"/>
      </w:rPr>
      <w:t>Blaai</w:t>
    </w:r>
    <w:proofErr w:type="spellEnd"/>
    <w:r w:rsidRPr="00F00ED4">
      <w:rPr>
        <w:i/>
        <w:sz w:val="20"/>
        <w:szCs w:val="20"/>
      </w:rPr>
      <w:t xml:space="preserve"> </w:t>
    </w:r>
    <w:proofErr w:type="spellStart"/>
    <w:r w:rsidRPr="00F00ED4">
      <w:rPr>
        <w:i/>
        <w:sz w:val="20"/>
        <w:szCs w:val="20"/>
      </w:rPr>
      <w:t>om</w:t>
    </w:r>
    <w:proofErr w:type="spellEnd"/>
    <w:r w:rsidRPr="00F00ED4">
      <w:rPr>
        <w:i/>
        <w:sz w:val="20"/>
        <w:szCs w:val="20"/>
      </w:rPr>
      <w:t xml:space="preserve"> </w:t>
    </w:r>
    <w:proofErr w:type="spellStart"/>
    <w:r w:rsidRPr="00F00ED4">
      <w:rPr>
        <w:i/>
        <w:sz w:val="20"/>
        <w:szCs w:val="20"/>
      </w:rPr>
      <w:t>asseblief</w:t>
    </w:r>
    <w:proofErr w:type="spellEnd"/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9BA" w:rsidRPr="00870911" w:rsidRDefault="004039BA" w:rsidP="00870911">
    <w:pPr>
      <w:pStyle w:val="Footer"/>
      <w:tabs>
        <w:tab w:val="clear" w:pos="8306"/>
        <w:tab w:val="right" w:pos="9639"/>
      </w:tabs>
      <w:rPr>
        <w:i/>
        <w:iCs/>
        <w:sz w:val="20"/>
        <w:lang w:val="en-US"/>
      </w:rPr>
    </w:pPr>
    <w:proofErr w:type="spellStart"/>
    <w:r w:rsidRPr="00F00ED4">
      <w:rPr>
        <w:i/>
        <w:sz w:val="20"/>
        <w:szCs w:val="20"/>
      </w:rPr>
      <w:t>Kopiereg</w:t>
    </w:r>
    <w:proofErr w:type="spellEnd"/>
    <w:r w:rsidRPr="00F00ED4">
      <w:rPr>
        <w:i/>
        <w:sz w:val="20"/>
        <w:szCs w:val="20"/>
      </w:rPr>
      <w:t xml:space="preserve"> </w:t>
    </w:r>
    <w:proofErr w:type="spellStart"/>
    <w:r w:rsidRPr="00F00ED4">
      <w:rPr>
        <w:i/>
        <w:sz w:val="20"/>
        <w:szCs w:val="20"/>
      </w:rPr>
      <w:t>voorbehou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9BA" w:rsidRDefault="004039BA">
      <w:r>
        <w:separator/>
      </w:r>
    </w:p>
  </w:footnote>
  <w:footnote w:type="continuationSeparator" w:id="0">
    <w:p w:rsidR="004039BA" w:rsidRDefault="004039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9BA" w:rsidRDefault="004039B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17</w:t>
    </w:r>
    <w:r>
      <w:rPr>
        <w:rStyle w:val="PageNumber"/>
      </w:rPr>
      <w:fldChar w:fldCharType="end"/>
    </w:r>
  </w:p>
  <w:p w:rsidR="004039BA" w:rsidRDefault="004039B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9BA" w:rsidRPr="00F00ED4" w:rsidRDefault="004039BA" w:rsidP="00870911">
    <w:pPr>
      <w:pStyle w:val="Header"/>
      <w:tabs>
        <w:tab w:val="clear" w:pos="4153"/>
        <w:tab w:val="clear" w:pos="8306"/>
        <w:tab w:val="center" w:pos="4820"/>
        <w:tab w:val="right" w:pos="9498"/>
      </w:tabs>
      <w:rPr>
        <w:i/>
        <w:sz w:val="20"/>
      </w:rPr>
    </w:pPr>
    <w:r w:rsidRPr="00F00ED4">
      <w:rPr>
        <w:i/>
        <w:sz w:val="20"/>
        <w:szCs w:val="20"/>
        <w:lang w:val="nl-NL"/>
      </w:rPr>
      <w:t>Lewenswetenskappe/V1</w:t>
    </w:r>
    <w:r w:rsidRPr="00F00ED4">
      <w:rPr>
        <w:i/>
        <w:sz w:val="20"/>
      </w:rPr>
      <w:tab/>
    </w:r>
    <w:r w:rsidRPr="00F00ED4">
      <w:rPr>
        <w:rStyle w:val="PageNumber"/>
        <w:i/>
        <w:sz w:val="20"/>
      </w:rPr>
      <w:fldChar w:fldCharType="begin"/>
    </w:r>
    <w:r w:rsidRPr="00F00ED4">
      <w:rPr>
        <w:rStyle w:val="PageNumber"/>
        <w:i/>
        <w:sz w:val="20"/>
      </w:rPr>
      <w:instrText xml:space="preserve"> PAGE </w:instrText>
    </w:r>
    <w:r w:rsidRPr="00F00ED4">
      <w:rPr>
        <w:rStyle w:val="PageNumber"/>
        <w:i/>
        <w:sz w:val="20"/>
      </w:rPr>
      <w:fldChar w:fldCharType="separate"/>
    </w:r>
    <w:r>
      <w:rPr>
        <w:rStyle w:val="PageNumber"/>
        <w:i/>
        <w:noProof/>
        <w:sz w:val="20"/>
      </w:rPr>
      <w:t>17</w:t>
    </w:r>
    <w:r w:rsidRPr="00F00ED4">
      <w:rPr>
        <w:rStyle w:val="PageNumber"/>
        <w:i/>
        <w:sz w:val="20"/>
      </w:rPr>
      <w:fldChar w:fldCharType="end"/>
    </w:r>
    <w:r>
      <w:rPr>
        <w:i/>
        <w:sz w:val="20"/>
      </w:rPr>
      <w:tab/>
      <w:t>DBE/2016</w:t>
    </w:r>
  </w:p>
  <w:p w:rsidR="004039BA" w:rsidRPr="00870911" w:rsidRDefault="004039BA" w:rsidP="00870911">
    <w:pPr>
      <w:pStyle w:val="Header"/>
      <w:tabs>
        <w:tab w:val="clear" w:pos="4153"/>
        <w:tab w:val="clear" w:pos="8306"/>
        <w:tab w:val="center" w:pos="4820"/>
        <w:tab w:val="right" w:pos="10206"/>
      </w:tabs>
      <w:rPr>
        <w:i/>
        <w:lang w:val="en-US"/>
      </w:rPr>
    </w:pPr>
    <w:r w:rsidRPr="00F00ED4">
      <w:rPr>
        <w:i/>
        <w:sz w:val="20"/>
      </w:rPr>
      <w:tab/>
    </w:r>
    <w:r>
      <w:rPr>
        <w:i/>
        <w:sz w:val="20"/>
      </w:rPr>
      <w:t>SSE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9BA" w:rsidRPr="00F00ED4" w:rsidRDefault="004039BA" w:rsidP="00870911">
    <w:pPr>
      <w:pStyle w:val="Header"/>
      <w:tabs>
        <w:tab w:val="clear" w:pos="4153"/>
        <w:tab w:val="clear" w:pos="8306"/>
        <w:tab w:val="center" w:pos="4820"/>
        <w:tab w:val="right" w:pos="9498"/>
      </w:tabs>
      <w:rPr>
        <w:i/>
        <w:sz w:val="20"/>
      </w:rPr>
    </w:pPr>
    <w:r w:rsidRPr="00F00ED4">
      <w:rPr>
        <w:i/>
        <w:sz w:val="20"/>
        <w:szCs w:val="20"/>
        <w:lang w:val="nl-NL"/>
      </w:rPr>
      <w:t>Lewenswetenskappe/V1</w:t>
    </w:r>
    <w:r w:rsidRPr="00F00ED4">
      <w:rPr>
        <w:i/>
        <w:sz w:val="20"/>
      </w:rPr>
      <w:tab/>
    </w:r>
    <w:r w:rsidRPr="00F00ED4">
      <w:rPr>
        <w:rStyle w:val="PageNumber"/>
        <w:i/>
        <w:sz w:val="20"/>
      </w:rPr>
      <w:fldChar w:fldCharType="begin"/>
    </w:r>
    <w:r w:rsidRPr="00F00ED4">
      <w:rPr>
        <w:rStyle w:val="PageNumber"/>
        <w:i/>
        <w:sz w:val="20"/>
      </w:rPr>
      <w:instrText xml:space="preserve"> PAGE </w:instrText>
    </w:r>
    <w:r w:rsidRPr="00F00ED4">
      <w:rPr>
        <w:rStyle w:val="PageNumber"/>
        <w:i/>
        <w:sz w:val="20"/>
      </w:rPr>
      <w:fldChar w:fldCharType="separate"/>
    </w:r>
    <w:r w:rsidR="0080199F">
      <w:rPr>
        <w:rStyle w:val="PageNumber"/>
        <w:i/>
        <w:noProof/>
        <w:sz w:val="20"/>
      </w:rPr>
      <w:t>16</w:t>
    </w:r>
    <w:r w:rsidRPr="00F00ED4">
      <w:rPr>
        <w:rStyle w:val="PageNumber"/>
        <w:i/>
        <w:sz w:val="20"/>
      </w:rPr>
      <w:fldChar w:fldCharType="end"/>
    </w:r>
    <w:r>
      <w:rPr>
        <w:i/>
        <w:sz w:val="20"/>
      </w:rPr>
      <w:tab/>
      <w:t>DBE/2016</w:t>
    </w:r>
  </w:p>
  <w:p w:rsidR="004039BA" w:rsidRPr="00870911" w:rsidRDefault="004039BA" w:rsidP="00870911">
    <w:pPr>
      <w:pStyle w:val="Header"/>
      <w:tabs>
        <w:tab w:val="clear" w:pos="4153"/>
        <w:tab w:val="clear" w:pos="8306"/>
        <w:tab w:val="center" w:pos="4820"/>
        <w:tab w:val="right" w:pos="10206"/>
      </w:tabs>
      <w:rPr>
        <w:i/>
        <w:lang w:val="en-US"/>
      </w:rPr>
    </w:pPr>
    <w:r w:rsidRPr="00F00ED4">
      <w:rPr>
        <w:i/>
        <w:sz w:val="20"/>
      </w:rPr>
      <w:tab/>
    </w:r>
    <w:r>
      <w:rPr>
        <w:i/>
        <w:sz w:val="20"/>
      </w:rPr>
      <w:t>SSE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9BA" w:rsidRPr="00F00ED4" w:rsidRDefault="004039BA" w:rsidP="00870911">
    <w:pPr>
      <w:pStyle w:val="Header"/>
      <w:tabs>
        <w:tab w:val="clear" w:pos="4153"/>
        <w:tab w:val="clear" w:pos="8306"/>
        <w:tab w:val="center" w:pos="4820"/>
        <w:tab w:val="right" w:pos="9498"/>
      </w:tabs>
      <w:rPr>
        <w:i/>
        <w:sz w:val="20"/>
      </w:rPr>
    </w:pPr>
    <w:r w:rsidRPr="00F00ED4">
      <w:rPr>
        <w:i/>
        <w:sz w:val="20"/>
        <w:szCs w:val="20"/>
        <w:lang w:val="nl-NL"/>
      </w:rPr>
      <w:t>Lewenswetenskappe/V1</w:t>
    </w:r>
    <w:r w:rsidRPr="00F00ED4">
      <w:rPr>
        <w:i/>
        <w:sz w:val="20"/>
      </w:rPr>
      <w:tab/>
    </w:r>
    <w:r w:rsidRPr="00F00ED4">
      <w:rPr>
        <w:rStyle w:val="PageNumber"/>
        <w:i/>
        <w:sz w:val="20"/>
      </w:rPr>
      <w:fldChar w:fldCharType="begin"/>
    </w:r>
    <w:r w:rsidRPr="00F00ED4">
      <w:rPr>
        <w:rStyle w:val="PageNumber"/>
        <w:i/>
        <w:sz w:val="20"/>
      </w:rPr>
      <w:instrText xml:space="preserve"> PAGE </w:instrText>
    </w:r>
    <w:r w:rsidRPr="00F00ED4">
      <w:rPr>
        <w:rStyle w:val="PageNumber"/>
        <w:i/>
        <w:sz w:val="20"/>
      </w:rPr>
      <w:fldChar w:fldCharType="separate"/>
    </w:r>
    <w:r w:rsidR="0080199F">
      <w:rPr>
        <w:rStyle w:val="PageNumber"/>
        <w:i/>
        <w:noProof/>
        <w:sz w:val="20"/>
      </w:rPr>
      <w:t>17</w:t>
    </w:r>
    <w:r w:rsidRPr="00F00ED4">
      <w:rPr>
        <w:rStyle w:val="PageNumber"/>
        <w:i/>
        <w:sz w:val="20"/>
      </w:rPr>
      <w:fldChar w:fldCharType="end"/>
    </w:r>
    <w:r>
      <w:rPr>
        <w:i/>
        <w:sz w:val="20"/>
      </w:rPr>
      <w:tab/>
      <w:t>DBE/2016</w:t>
    </w:r>
  </w:p>
  <w:p w:rsidR="004039BA" w:rsidRPr="00870911" w:rsidRDefault="004039BA" w:rsidP="00870911">
    <w:pPr>
      <w:pStyle w:val="Header"/>
      <w:tabs>
        <w:tab w:val="clear" w:pos="4153"/>
        <w:tab w:val="clear" w:pos="8306"/>
        <w:tab w:val="center" w:pos="4820"/>
        <w:tab w:val="right" w:pos="10206"/>
      </w:tabs>
      <w:rPr>
        <w:i/>
        <w:lang w:val="en-US"/>
      </w:rPr>
    </w:pPr>
    <w:r w:rsidRPr="00F00ED4">
      <w:rPr>
        <w:i/>
        <w:sz w:val="20"/>
      </w:rPr>
      <w:tab/>
    </w:r>
    <w:r>
      <w:rPr>
        <w:i/>
        <w:sz w:val="20"/>
      </w:rPr>
      <w:t>SSE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E2126"/>
    <w:multiLevelType w:val="hybridMultilevel"/>
    <w:tmpl w:val="C268B5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490B1F"/>
    <w:multiLevelType w:val="hybridMultilevel"/>
    <w:tmpl w:val="934E9052"/>
    <w:lvl w:ilvl="0" w:tplc="1C9AA7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15F10"/>
    <w:multiLevelType w:val="multilevel"/>
    <w:tmpl w:val="66DC5D26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>
    <w:nsid w:val="0F0906CB"/>
    <w:multiLevelType w:val="hybridMultilevel"/>
    <w:tmpl w:val="DC32FF96"/>
    <w:lvl w:ilvl="0" w:tplc="E1B0B1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720B4"/>
    <w:multiLevelType w:val="hybridMultilevel"/>
    <w:tmpl w:val="815C37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E26AC4"/>
    <w:multiLevelType w:val="hybridMultilevel"/>
    <w:tmpl w:val="7136912A"/>
    <w:lvl w:ilvl="0" w:tplc="1D3846A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C10CB7"/>
    <w:multiLevelType w:val="multilevel"/>
    <w:tmpl w:val="D5FEF82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>
    <w:nsid w:val="1C3979FB"/>
    <w:multiLevelType w:val="hybridMultilevel"/>
    <w:tmpl w:val="AA12E4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331A0D"/>
    <w:multiLevelType w:val="hybridMultilevel"/>
    <w:tmpl w:val="566858BE"/>
    <w:lvl w:ilvl="0" w:tplc="0409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9">
    <w:nsid w:val="211C5C4E"/>
    <w:multiLevelType w:val="hybridMultilevel"/>
    <w:tmpl w:val="277C2C5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222C295F"/>
    <w:multiLevelType w:val="multilevel"/>
    <w:tmpl w:val="AD4231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26E1F43"/>
    <w:multiLevelType w:val="hybridMultilevel"/>
    <w:tmpl w:val="2CDEB06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2CE6701"/>
    <w:multiLevelType w:val="hybridMultilevel"/>
    <w:tmpl w:val="FA4E2F5E"/>
    <w:lvl w:ilvl="0" w:tplc="569033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AB738C"/>
    <w:multiLevelType w:val="hybridMultilevel"/>
    <w:tmpl w:val="1D382F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67E5748"/>
    <w:multiLevelType w:val="hybridMultilevel"/>
    <w:tmpl w:val="A63E4AD8"/>
    <w:lvl w:ilvl="0" w:tplc="4BC2A0AE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28F56846"/>
    <w:multiLevelType w:val="hybridMultilevel"/>
    <w:tmpl w:val="E17E48D0"/>
    <w:lvl w:ilvl="0" w:tplc="F97EFE78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6">
    <w:nsid w:val="2B801521"/>
    <w:multiLevelType w:val="hybridMultilevel"/>
    <w:tmpl w:val="A1F24264"/>
    <w:lvl w:ilvl="0" w:tplc="AB707C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BAA5C50"/>
    <w:multiLevelType w:val="hybridMultilevel"/>
    <w:tmpl w:val="B9B837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071D94"/>
    <w:multiLevelType w:val="multilevel"/>
    <w:tmpl w:val="CD64349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2F337D36"/>
    <w:multiLevelType w:val="hybridMultilevel"/>
    <w:tmpl w:val="6DE42B68"/>
    <w:lvl w:ilvl="0" w:tplc="48CE541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BB0E9D"/>
    <w:multiLevelType w:val="hybridMultilevel"/>
    <w:tmpl w:val="FB64F38A"/>
    <w:lvl w:ilvl="0" w:tplc="03982BD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BE07C0"/>
    <w:multiLevelType w:val="multilevel"/>
    <w:tmpl w:val="02D0227E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3E9525B6"/>
    <w:multiLevelType w:val="hybridMultilevel"/>
    <w:tmpl w:val="5882F062"/>
    <w:lvl w:ilvl="0" w:tplc="913E7C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EC9589E"/>
    <w:multiLevelType w:val="hybridMultilevel"/>
    <w:tmpl w:val="F7CACB88"/>
    <w:lvl w:ilvl="0" w:tplc="1FAC8EBA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C249DE"/>
    <w:multiLevelType w:val="multilevel"/>
    <w:tmpl w:val="1508208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43350C89"/>
    <w:multiLevelType w:val="hybridMultilevel"/>
    <w:tmpl w:val="516050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5C970B1"/>
    <w:multiLevelType w:val="hybridMultilevel"/>
    <w:tmpl w:val="8040AEE4"/>
    <w:lvl w:ilvl="0" w:tplc="69BEF666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6724BD9"/>
    <w:multiLevelType w:val="hybridMultilevel"/>
    <w:tmpl w:val="F8B87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9F6423"/>
    <w:multiLevelType w:val="hybridMultilevel"/>
    <w:tmpl w:val="973C5E5C"/>
    <w:lvl w:ilvl="0" w:tplc="588A2F00">
      <w:start w:val="1"/>
      <w:numFmt w:val="lowerRoman"/>
      <w:lvlText w:val="(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>
    <w:nsid w:val="51317D20"/>
    <w:multiLevelType w:val="hybridMultilevel"/>
    <w:tmpl w:val="F0A0E0C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52195F08"/>
    <w:multiLevelType w:val="hybridMultilevel"/>
    <w:tmpl w:val="50A2C5B2"/>
    <w:lvl w:ilvl="0" w:tplc="4FD408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2F582B"/>
    <w:multiLevelType w:val="hybridMultilevel"/>
    <w:tmpl w:val="54D6046C"/>
    <w:lvl w:ilvl="0" w:tplc="C58AE94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CF5F97"/>
    <w:multiLevelType w:val="hybridMultilevel"/>
    <w:tmpl w:val="C30E68F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FF1FA1"/>
    <w:multiLevelType w:val="hybridMultilevel"/>
    <w:tmpl w:val="6EF06BAC"/>
    <w:lvl w:ilvl="0" w:tplc="2000FD0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ADA1EEE"/>
    <w:multiLevelType w:val="hybridMultilevel"/>
    <w:tmpl w:val="950211A6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5">
    <w:nsid w:val="69D14CEA"/>
    <w:multiLevelType w:val="hybridMultilevel"/>
    <w:tmpl w:val="D2302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C083CD8"/>
    <w:multiLevelType w:val="multilevel"/>
    <w:tmpl w:val="DBA02972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6D245BF8"/>
    <w:multiLevelType w:val="hybridMultilevel"/>
    <w:tmpl w:val="01C8A3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E992E8D"/>
    <w:multiLevelType w:val="hybridMultilevel"/>
    <w:tmpl w:val="B7F48202"/>
    <w:lvl w:ilvl="0" w:tplc="030E6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6F531ADD"/>
    <w:multiLevelType w:val="hybridMultilevel"/>
    <w:tmpl w:val="9FE6CD36"/>
    <w:lvl w:ilvl="0" w:tplc="64E411EA">
      <w:start w:val="1"/>
      <w:numFmt w:val="lowerLetter"/>
      <w:lvlText w:val="(%1)"/>
      <w:lvlJc w:val="left"/>
      <w:pPr>
        <w:ind w:left="720" w:hanging="360"/>
      </w:pPr>
      <w:rPr>
        <w:rFonts w:eastAsia="Calibri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C93C54"/>
    <w:multiLevelType w:val="multilevel"/>
    <w:tmpl w:val="2ADA6E34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>
    <w:nsid w:val="7C6510AB"/>
    <w:multiLevelType w:val="hybridMultilevel"/>
    <w:tmpl w:val="59F0B7A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9602DD"/>
    <w:multiLevelType w:val="hybridMultilevel"/>
    <w:tmpl w:val="FDB016A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40"/>
  </w:num>
  <w:num w:numId="4">
    <w:abstractNumId w:val="36"/>
  </w:num>
  <w:num w:numId="5">
    <w:abstractNumId w:val="25"/>
  </w:num>
  <w:num w:numId="6">
    <w:abstractNumId w:val="37"/>
  </w:num>
  <w:num w:numId="7">
    <w:abstractNumId w:val="21"/>
  </w:num>
  <w:num w:numId="8">
    <w:abstractNumId w:val="2"/>
  </w:num>
  <w:num w:numId="9">
    <w:abstractNumId w:val="4"/>
  </w:num>
  <w:num w:numId="10">
    <w:abstractNumId w:val="9"/>
  </w:num>
  <w:num w:numId="11">
    <w:abstractNumId w:val="29"/>
  </w:num>
  <w:num w:numId="12">
    <w:abstractNumId w:val="17"/>
  </w:num>
  <w:num w:numId="13">
    <w:abstractNumId w:val="0"/>
  </w:num>
  <w:num w:numId="14">
    <w:abstractNumId w:val="34"/>
  </w:num>
  <w:num w:numId="15">
    <w:abstractNumId w:val="24"/>
  </w:num>
  <w:num w:numId="16">
    <w:abstractNumId w:val="5"/>
  </w:num>
  <w:num w:numId="17">
    <w:abstractNumId w:val="11"/>
  </w:num>
  <w:num w:numId="18">
    <w:abstractNumId w:val="10"/>
  </w:num>
  <w:num w:numId="19">
    <w:abstractNumId w:val="8"/>
  </w:num>
  <w:num w:numId="20">
    <w:abstractNumId w:val="27"/>
  </w:num>
  <w:num w:numId="21">
    <w:abstractNumId w:val="22"/>
  </w:num>
  <w:num w:numId="22">
    <w:abstractNumId w:val="38"/>
  </w:num>
  <w:num w:numId="23">
    <w:abstractNumId w:val="1"/>
  </w:num>
  <w:num w:numId="24">
    <w:abstractNumId w:val="15"/>
  </w:num>
  <w:num w:numId="25">
    <w:abstractNumId w:val="16"/>
  </w:num>
  <w:num w:numId="26">
    <w:abstractNumId w:val="20"/>
  </w:num>
  <w:num w:numId="27">
    <w:abstractNumId w:val="7"/>
  </w:num>
  <w:num w:numId="28">
    <w:abstractNumId w:val="32"/>
  </w:num>
  <w:num w:numId="29">
    <w:abstractNumId w:val="42"/>
  </w:num>
  <w:num w:numId="30">
    <w:abstractNumId w:val="39"/>
  </w:num>
  <w:num w:numId="31">
    <w:abstractNumId w:val="31"/>
  </w:num>
  <w:num w:numId="32">
    <w:abstractNumId w:val="19"/>
  </w:num>
  <w:num w:numId="33">
    <w:abstractNumId w:val="26"/>
  </w:num>
  <w:num w:numId="34">
    <w:abstractNumId w:val="41"/>
  </w:num>
  <w:num w:numId="35">
    <w:abstractNumId w:val="23"/>
  </w:num>
  <w:num w:numId="36">
    <w:abstractNumId w:val="28"/>
  </w:num>
  <w:num w:numId="37">
    <w:abstractNumId w:val="3"/>
  </w:num>
  <w:num w:numId="38">
    <w:abstractNumId w:val="30"/>
  </w:num>
  <w:num w:numId="39">
    <w:abstractNumId w:val="33"/>
  </w:num>
  <w:num w:numId="40">
    <w:abstractNumId w:val="12"/>
  </w:num>
  <w:num w:numId="41">
    <w:abstractNumId w:val="35"/>
  </w:num>
  <w:num w:numId="42">
    <w:abstractNumId w:val="13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ZA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31425">
      <o:colormru v:ext="edit" colors="#eaeaea,silver,#b2b2b2,#969696,gray,#777,#ddd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1E5"/>
    <w:rsid w:val="000002AE"/>
    <w:rsid w:val="00001C6F"/>
    <w:rsid w:val="0000295F"/>
    <w:rsid w:val="00002AE6"/>
    <w:rsid w:val="000036AF"/>
    <w:rsid w:val="00005150"/>
    <w:rsid w:val="00006289"/>
    <w:rsid w:val="00006B3B"/>
    <w:rsid w:val="00007432"/>
    <w:rsid w:val="00007B48"/>
    <w:rsid w:val="000105DA"/>
    <w:rsid w:val="0001185A"/>
    <w:rsid w:val="000118A2"/>
    <w:rsid w:val="00012A8E"/>
    <w:rsid w:val="00012B8F"/>
    <w:rsid w:val="0001306C"/>
    <w:rsid w:val="000130C0"/>
    <w:rsid w:val="000139E5"/>
    <w:rsid w:val="000155B6"/>
    <w:rsid w:val="00015C84"/>
    <w:rsid w:val="00015F39"/>
    <w:rsid w:val="00017337"/>
    <w:rsid w:val="00017AEA"/>
    <w:rsid w:val="00017CBF"/>
    <w:rsid w:val="0002059A"/>
    <w:rsid w:val="00020E3F"/>
    <w:rsid w:val="00021389"/>
    <w:rsid w:val="00021509"/>
    <w:rsid w:val="00022787"/>
    <w:rsid w:val="000238CA"/>
    <w:rsid w:val="000245A3"/>
    <w:rsid w:val="00024E48"/>
    <w:rsid w:val="00024E96"/>
    <w:rsid w:val="0002622A"/>
    <w:rsid w:val="000300B0"/>
    <w:rsid w:val="00031C20"/>
    <w:rsid w:val="00032A5C"/>
    <w:rsid w:val="00032F97"/>
    <w:rsid w:val="00035C43"/>
    <w:rsid w:val="00036738"/>
    <w:rsid w:val="00037671"/>
    <w:rsid w:val="00037849"/>
    <w:rsid w:val="00040984"/>
    <w:rsid w:val="00040A15"/>
    <w:rsid w:val="00040A31"/>
    <w:rsid w:val="00041970"/>
    <w:rsid w:val="0004326B"/>
    <w:rsid w:val="00043F25"/>
    <w:rsid w:val="000441AA"/>
    <w:rsid w:val="0004465D"/>
    <w:rsid w:val="00044E62"/>
    <w:rsid w:val="00045123"/>
    <w:rsid w:val="000452E5"/>
    <w:rsid w:val="00046596"/>
    <w:rsid w:val="000469C0"/>
    <w:rsid w:val="00051F85"/>
    <w:rsid w:val="00051FAA"/>
    <w:rsid w:val="00052375"/>
    <w:rsid w:val="00052422"/>
    <w:rsid w:val="00055259"/>
    <w:rsid w:val="00055D83"/>
    <w:rsid w:val="00056464"/>
    <w:rsid w:val="000565E6"/>
    <w:rsid w:val="000572BB"/>
    <w:rsid w:val="000578BA"/>
    <w:rsid w:val="000579E5"/>
    <w:rsid w:val="00060137"/>
    <w:rsid w:val="0006022B"/>
    <w:rsid w:val="00061B85"/>
    <w:rsid w:val="000622D7"/>
    <w:rsid w:val="000648A1"/>
    <w:rsid w:val="00064B62"/>
    <w:rsid w:val="00065C9B"/>
    <w:rsid w:val="00065E27"/>
    <w:rsid w:val="00065EA9"/>
    <w:rsid w:val="000660D6"/>
    <w:rsid w:val="00066329"/>
    <w:rsid w:val="00066B76"/>
    <w:rsid w:val="00071749"/>
    <w:rsid w:val="00071DC4"/>
    <w:rsid w:val="0007390C"/>
    <w:rsid w:val="0007500D"/>
    <w:rsid w:val="00075815"/>
    <w:rsid w:val="00075EAE"/>
    <w:rsid w:val="000775C7"/>
    <w:rsid w:val="000817F4"/>
    <w:rsid w:val="00081C02"/>
    <w:rsid w:val="00081E7D"/>
    <w:rsid w:val="00081F9C"/>
    <w:rsid w:val="00082D10"/>
    <w:rsid w:val="000833DA"/>
    <w:rsid w:val="00084219"/>
    <w:rsid w:val="00084466"/>
    <w:rsid w:val="00086898"/>
    <w:rsid w:val="000874D4"/>
    <w:rsid w:val="000875BB"/>
    <w:rsid w:val="00087C0B"/>
    <w:rsid w:val="00087DAB"/>
    <w:rsid w:val="00087F00"/>
    <w:rsid w:val="0009033A"/>
    <w:rsid w:val="00090E54"/>
    <w:rsid w:val="00090EB1"/>
    <w:rsid w:val="00091D25"/>
    <w:rsid w:val="00092999"/>
    <w:rsid w:val="00094AD4"/>
    <w:rsid w:val="00095EA8"/>
    <w:rsid w:val="000972C5"/>
    <w:rsid w:val="000A09DE"/>
    <w:rsid w:val="000A1DD1"/>
    <w:rsid w:val="000A1F03"/>
    <w:rsid w:val="000A243C"/>
    <w:rsid w:val="000A4138"/>
    <w:rsid w:val="000A4CA4"/>
    <w:rsid w:val="000A66C6"/>
    <w:rsid w:val="000A754C"/>
    <w:rsid w:val="000B1353"/>
    <w:rsid w:val="000B257F"/>
    <w:rsid w:val="000B3A02"/>
    <w:rsid w:val="000B715E"/>
    <w:rsid w:val="000B726C"/>
    <w:rsid w:val="000C018E"/>
    <w:rsid w:val="000C032F"/>
    <w:rsid w:val="000C147B"/>
    <w:rsid w:val="000C149D"/>
    <w:rsid w:val="000C186B"/>
    <w:rsid w:val="000C1FB8"/>
    <w:rsid w:val="000C3372"/>
    <w:rsid w:val="000C64BC"/>
    <w:rsid w:val="000C6FCC"/>
    <w:rsid w:val="000D2C2A"/>
    <w:rsid w:val="000D32F3"/>
    <w:rsid w:val="000D3381"/>
    <w:rsid w:val="000D5190"/>
    <w:rsid w:val="000D5A57"/>
    <w:rsid w:val="000D5FE6"/>
    <w:rsid w:val="000D764D"/>
    <w:rsid w:val="000D7A4E"/>
    <w:rsid w:val="000D7E67"/>
    <w:rsid w:val="000E0775"/>
    <w:rsid w:val="000E0874"/>
    <w:rsid w:val="000E0D9A"/>
    <w:rsid w:val="000E1ED2"/>
    <w:rsid w:val="000E214C"/>
    <w:rsid w:val="000E3A37"/>
    <w:rsid w:val="000E4B05"/>
    <w:rsid w:val="000E7659"/>
    <w:rsid w:val="000F04EE"/>
    <w:rsid w:val="000F09D6"/>
    <w:rsid w:val="000F198C"/>
    <w:rsid w:val="000F4031"/>
    <w:rsid w:val="000F44EA"/>
    <w:rsid w:val="000F4819"/>
    <w:rsid w:val="000F4D84"/>
    <w:rsid w:val="000F5CA9"/>
    <w:rsid w:val="000F5EA0"/>
    <w:rsid w:val="000F6275"/>
    <w:rsid w:val="000F6927"/>
    <w:rsid w:val="000F69B2"/>
    <w:rsid w:val="000F6E63"/>
    <w:rsid w:val="000F7B13"/>
    <w:rsid w:val="001016A4"/>
    <w:rsid w:val="0010283D"/>
    <w:rsid w:val="001053A4"/>
    <w:rsid w:val="001055EE"/>
    <w:rsid w:val="0010561A"/>
    <w:rsid w:val="00106AD5"/>
    <w:rsid w:val="001110AF"/>
    <w:rsid w:val="00112632"/>
    <w:rsid w:val="00113692"/>
    <w:rsid w:val="001139A9"/>
    <w:rsid w:val="00113C60"/>
    <w:rsid w:val="001146F1"/>
    <w:rsid w:val="0011481B"/>
    <w:rsid w:val="00116AD2"/>
    <w:rsid w:val="00117176"/>
    <w:rsid w:val="0012174F"/>
    <w:rsid w:val="00123409"/>
    <w:rsid w:val="00123437"/>
    <w:rsid w:val="0012343B"/>
    <w:rsid w:val="0012343D"/>
    <w:rsid w:val="00123515"/>
    <w:rsid w:val="001238A2"/>
    <w:rsid w:val="00123DAD"/>
    <w:rsid w:val="00124F04"/>
    <w:rsid w:val="001251BE"/>
    <w:rsid w:val="001255B7"/>
    <w:rsid w:val="00125F2C"/>
    <w:rsid w:val="00126B47"/>
    <w:rsid w:val="00126E9F"/>
    <w:rsid w:val="001272D8"/>
    <w:rsid w:val="00127A02"/>
    <w:rsid w:val="0013010B"/>
    <w:rsid w:val="00130BA0"/>
    <w:rsid w:val="001311FE"/>
    <w:rsid w:val="00131D46"/>
    <w:rsid w:val="001323BA"/>
    <w:rsid w:val="00132AC7"/>
    <w:rsid w:val="001332AC"/>
    <w:rsid w:val="00134EC7"/>
    <w:rsid w:val="001359F2"/>
    <w:rsid w:val="00137827"/>
    <w:rsid w:val="00140789"/>
    <w:rsid w:val="00140998"/>
    <w:rsid w:val="00142161"/>
    <w:rsid w:val="00143392"/>
    <w:rsid w:val="00145D6E"/>
    <w:rsid w:val="001467D9"/>
    <w:rsid w:val="00147F53"/>
    <w:rsid w:val="00151A5E"/>
    <w:rsid w:val="00152ADE"/>
    <w:rsid w:val="00153B93"/>
    <w:rsid w:val="001542F3"/>
    <w:rsid w:val="001550E4"/>
    <w:rsid w:val="00156573"/>
    <w:rsid w:val="00156F1D"/>
    <w:rsid w:val="0015790C"/>
    <w:rsid w:val="00157BA2"/>
    <w:rsid w:val="001611B5"/>
    <w:rsid w:val="001614B7"/>
    <w:rsid w:val="001630FA"/>
    <w:rsid w:val="00163B28"/>
    <w:rsid w:val="001648B8"/>
    <w:rsid w:val="001659DF"/>
    <w:rsid w:val="00165BE3"/>
    <w:rsid w:val="001661A8"/>
    <w:rsid w:val="00166A70"/>
    <w:rsid w:val="00166ABB"/>
    <w:rsid w:val="00171C65"/>
    <w:rsid w:val="0017241E"/>
    <w:rsid w:val="001734CA"/>
    <w:rsid w:val="00173F7D"/>
    <w:rsid w:val="00174D79"/>
    <w:rsid w:val="001756C2"/>
    <w:rsid w:val="0017629D"/>
    <w:rsid w:val="001765D3"/>
    <w:rsid w:val="00177373"/>
    <w:rsid w:val="0017766E"/>
    <w:rsid w:val="00180240"/>
    <w:rsid w:val="00181109"/>
    <w:rsid w:val="001813AB"/>
    <w:rsid w:val="00181CA0"/>
    <w:rsid w:val="00184395"/>
    <w:rsid w:val="00184CDB"/>
    <w:rsid w:val="00185157"/>
    <w:rsid w:val="001878DD"/>
    <w:rsid w:val="001901EA"/>
    <w:rsid w:val="00190D12"/>
    <w:rsid w:val="00191C2F"/>
    <w:rsid w:val="001923F5"/>
    <w:rsid w:val="00192612"/>
    <w:rsid w:val="00194EBF"/>
    <w:rsid w:val="0019504C"/>
    <w:rsid w:val="00195A34"/>
    <w:rsid w:val="001979B0"/>
    <w:rsid w:val="00197E9E"/>
    <w:rsid w:val="001A1419"/>
    <w:rsid w:val="001A19E4"/>
    <w:rsid w:val="001A1DD6"/>
    <w:rsid w:val="001A4853"/>
    <w:rsid w:val="001A4871"/>
    <w:rsid w:val="001A51B8"/>
    <w:rsid w:val="001A6CD3"/>
    <w:rsid w:val="001A7166"/>
    <w:rsid w:val="001B05CA"/>
    <w:rsid w:val="001B119A"/>
    <w:rsid w:val="001B2294"/>
    <w:rsid w:val="001B2ED5"/>
    <w:rsid w:val="001B358B"/>
    <w:rsid w:val="001B4130"/>
    <w:rsid w:val="001B4535"/>
    <w:rsid w:val="001B4BD0"/>
    <w:rsid w:val="001B4D12"/>
    <w:rsid w:val="001B5869"/>
    <w:rsid w:val="001B5AEB"/>
    <w:rsid w:val="001B5DD0"/>
    <w:rsid w:val="001B71C5"/>
    <w:rsid w:val="001B7C3F"/>
    <w:rsid w:val="001B7E53"/>
    <w:rsid w:val="001C11DE"/>
    <w:rsid w:val="001C2E36"/>
    <w:rsid w:val="001C35CD"/>
    <w:rsid w:val="001C3832"/>
    <w:rsid w:val="001C4838"/>
    <w:rsid w:val="001C6165"/>
    <w:rsid w:val="001C65CB"/>
    <w:rsid w:val="001C7163"/>
    <w:rsid w:val="001C78E5"/>
    <w:rsid w:val="001D006A"/>
    <w:rsid w:val="001D0634"/>
    <w:rsid w:val="001D26E4"/>
    <w:rsid w:val="001D3DE2"/>
    <w:rsid w:val="001D3EDA"/>
    <w:rsid w:val="001D499D"/>
    <w:rsid w:val="001D7E34"/>
    <w:rsid w:val="001E0087"/>
    <w:rsid w:val="001E1704"/>
    <w:rsid w:val="001E2608"/>
    <w:rsid w:val="001E6AB1"/>
    <w:rsid w:val="001E6FD2"/>
    <w:rsid w:val="001E7138"/>
    <w:rsid w:val="001E7E7A"/>
    <w:rsid w:val="001F07DD"/>
    <w:rsid w:val="001F1B86"/>
    <w:rsid w:val="001F2E9D"/>
    <w:rsid w:val="001F355E"/>
    <w:rsid w:val="001F5047"/>
    <w:rsid w:val="001F72A7"/>
    <w:rsid w:val="00201383"/>
    <w:rsid w:val="00201FA7"/>
    <w:rsid w:val="00203169"/>
    <w:rsid w:val="002032DD"/>
    <w:rsid w:val="0020428A"/>
    <w:rsid w:val="0020494E"/>
    <w:rsid w:val="00204A48"/>
    <w:rsid w:val="00204B3D"/>
    <w:rsid w:val="00205010"/>
    <w:rsid w:val="00205A52"/>
    <w:rsid w:val="002060A5"/>
    <w:rsid w:val="00206459"/>
    <w:rsid w:val="00206C8B"/>
    <w:rsid w:val="0020759C"/>
    <w:rsid w:val="0021024A"/>
    <w:rsid w:val="00211A16"/>
    <w:rsid w:val="00211E62"/>
    <w:rsid w:val="00213E17"/>
    <w:rsid w:val="00214008"/>
    <w:rsid w:val="0021451B"/>
    <w:rsid w:val="00216074"/>
    <w:rsid w:val="00216999"/>
    <w:rsid w:val="00216CEA"/>
    <w:rsid w:val="0021765D"/>
    <w:rsid w:val="002206A9"/>
    <w:rsid w:val="00221A36"/>
    <w:rsid w:val="00225948"/>
    <w:rsid w:val="002262EC"/>
    <w:rsid w:val="00226AEF"/>
    <w:rsid w:val="002270B1"/>
    <w:rsid w:val="00227676"/>
    <w:rsid w:val="00231047"/>
    <w:rsid w:val="00231085"/>
    <w:rsid w:val="00231510"/>
    <w:rsid w:val="00231BBF"/>
    <w:rsid w:val="0023222F"/>
    <w:rsid w:val="002323BB"/>
    <w:rsid w:val="00233CD4"/>
    <w:rsid w:val="00234458"/>
    <w:rsid w:val="002346BF"/>
    <w:rsid w:val="00235ABD"/>
    <w:rsid w:val="0023612C"/>
    <w:rsid w:val="00236813"/>
    <w:rsid w:val="00236F10"/>
    <w:rsid w:val="002416D4"/>
    <w:rsid w:val="00241B8F"/>
    <w:rsid w:val="00241C93"/>
    <w:rsid w:val="0024215F"/>
    <w:rsid w:val="00243808"/>
    <w:rsid w:val="002446DD"/>
    <w:rsid w:val="00245CEC"/>
    <w:rsid w:val="002473AC"/>
    <w:rsid w:val="00250C40"/>
    <w:rsid w:val="002523CE"/>
    <w:rsid w:val="00252766"/>
    <w:rsid w:val="0025547E"/>
    <w:rsid w:val="002611D8"/>
    <w:rsid w:val="00262F9D"/>
    <w:rsid w:val="002640A9"/>
    <w:rsid w:val="002652A9"/>
    <w:rsid w:val="00265C6B"/>
    <w:rsid w:val="002664A5"/>
    <w:rsid w:val="00266E8B"/>
    <w:rsid w:val="00266EAC"/>
    <w:rsid w:val="0026781C"/>
    <w:rsid w:val="00270E42"/>
    <w:rsid w:val="00271A00"/>
    <w:rsid w:val="00271EB9"/>
    <w:rsid w:val="002720A3"/>
    <w:rsid w:val="00272EB8"/>
    <w:rsid w:val="0027334F"/>
    <w:rsid w:val="00274350"/>
    <w:rsid w:val="0027564E"/>
    <w:rsid w:val="00275E12"/>
    <w:rsid w:val="00280787"/>
    <w:rsid w:val="00280F39"/>
    <w:rsid w:val="00280F5B"/>
    <w:rsid w:val="0028104A"/>
    <w:rsid w:val="00281559"/>
    <w:rsid w:val="00281C37"/>
    <w:rsid w:val="00282C83"/>
    <w:rsid w:val="0028367D"/>
    <w:rsid w:val="0028420F"/>
    <w:rsid w:val="0028446E"/>
    <w:rsid w:val="0028586B"/>
    <w:rsid w:val="00285B2C"/>
    <w:rsid w:val="00285C82"/>
    <w:rsid w:val="002862D4"/>
    <w:rsid w:val="00286CCC"/>
    <w:rsid w:val="002908D1"/>
    <w:rsid w:val="00291467"/>
    <w:rsid w:val="002934AC"/>
    <w:rsid w:val="0029356C"/>
    <w:rsid w:val="00294419"/>
    <w:rsid w:val="002969F5"/>
    <w:rsid w:val="00297063"/>
    <w:rsid w:val="00297504"/>
    <w:rsid w:val="002975DA"/>
    <w:rsid w:val="002A0C77"/>
    <w:rsid w:val="002A2C8E"/>
    <w:rsid w:val="002A4EFD"/>
    <w:rsid w:val="002A6127"/>
    <w:rsid w:val="002A733C"/>
    <w:rsid w:val="002B1460"/>
    <w:rsid w:val="002B1AF2"/>
    <w:rsid w:val="002B1C7A"/>
    <w:rsid w:val="002B1FBB"/>
    <w:rsid w:val="002B2806"/>
    <w:rsid w:val="002B32C4"/>
    <w:rsid w:val="002B4789"/>
    <w:rsid w:val="002B4BBE"/>
    <w:rsid w:val="002B613A"/>
    <w:rsid w:val="002B617C"/>
    <w:rsid w:val="002B7E83"/>
    <w:rsid w:val="002C0885"/>
    <w:rsid w:val="002C08B5"/>
    <w:rsid w:val="002C09A4"/>
    <w:rsid w:val="002C1CA7"/>
    <w:rsid w:val="002C1DDC"/>
    <w:rsid w:val="002C48A0"/>
    <w:rsid w:val="002C697B"/>
    <w:rsid w:val="002C6D5F"/>
    <w:rsid w:val="002C6F24"/>
    <w:rsid w:val="002D1F80"/>
    <w:rsid w:val="002D2579"/>
    <w:rsid w:val="002D2C17"/>
    <w:rsid w:val="002D32D2"/>
    <w:rsid w:val="002D4ECF"/>
    <w:rsid w:val="002E035E"/>
    <w:rsid w:val="002E2DCC"/>
    <w:rsid w:val="002E3B30"/>
    <w:rsid w:val="002E44F2"/>
    <w:rsid w:val="002E4A19"/>
    <w:rsid w:val="002E55F2"/>
    <w:rsid w:val="002E562C"/>
    <w:rsid w:val="002E69E3"/>
    <w:rsid w:val="002E7055"/>
    <w:rsid w:val="002E7C32"/>
    <w:rsid w:val="002F0166"/>
    <w:rsid w:val="002F0729"/>
    <w:rsid w:val="002F31A8"/>
    <w:rsid w:val="002F354C"/>
    <w:rsid w:val="002F554C"/>
    <w:rsid w:val="002F5C0C"/>
    <w:rsid w:val="002F7C8D"/>
    <w:rsid w:val="0030195F"/>
    <w:rsid w:val="00302056"/>
    <w:rsid w:val="00302152"/>
    <w:rsid w:val="00302A86"/>
    <w:rsid w:val="0030351F"/>
    <w:rsid w:val="003047DE"/>
    <w:rsid w:val="003064D6"/>
    <w:rsid w:val="0030724A"/>
    <w:rsid w:val="003100CA"/>
    <w:rsid w:val="00310B97"/>
    <w:rsid w:val="00312F75"/>
    <w:rsid w:val="00314DF8"/>
    <w:rsid w:val="00315622"/>
    <w:rsid w:val="003158B9"/>
    <w:rsid w:val="00317A72"/>
    <w:rsid w:val="00320236"/>
    <w:rsid w:val="00323ADB"/>
    <w:rsid w:val="0032657E"/>
    <w:rsid w:val="0033548C"/>
    <w:rsid w:val="00336383"/>
    <w:rsid w:val="003377DD"/>
    <w:rsid w:val="00340916"/>
    <w:rsid w:val="00340D67"/>
    <w:rsid w:val="003412E7"/>
    <w:rsid w:val="00342800"/>
    <w:rsid w:val="00344A0D"/>
    <w:rsid w:val="0034520A"/>
    <w:rsid w:val="003454B3"/>
    <w:rsid w:val="0034556E"/>
    <w:rsid w:val="003455D7"/>
    <w:rsid w:val="003467B2"/>
    <w:rsid w:val="00350EBA"/>
    <w:rsid w:val="00350EDE"/>
    <w:rsid w:val="0035121F"/>
    <w:rsid w:val="00351312"/>
    <w:rsid w:val="003515C6"/>
    <w:rsid w:val="00352263"/>
    <w:rsid w:val="003526EA"/>
    <w:rsid w:val="00353CC7"/>
    <w:rsid w:val="00354236"/>
    <w:rsid w:val="00354A3E"/>
    <w:rsid w:val="00354E35"/>
    <w:rsid w:val="003555B1"/>
    <w:rsid w:val="00356086"/>
    <w:rsid w:val="003565CF"/>
    <w:rsid w:val="00356AC0"/>
    <w:rsid w:val="003576DE"/>
    <w:rsid w:val="00360B89"/>
    <w:rsid w:val="00360FF4"/>
    <w:rsid w:val="00361920"/>
    <w:rsid w:val="003619FA"/>
    <w:rsid w:val="00361B8B"/>
    <w:rsid w:val="00364034"/>
    <w:rsid w:val="00364268"/>
    <w:rsid w:val="00366E06"/>
    <w:rsid w:val="0036715C"/>
    <w:rsid w:val="003675A0"/>
    <w:rsid w:val="00371276"/>
    <w:rsid w:val="003714D2"/>
    <w:rsid w:val="00371B42"/>
    <w:rsid w:val="003722E7"/>
    <w:rsid w:val="00372F80"/>
    <w:rsid w:val="00372F9A"/>
    <w:rsid w:val="0037496C"/>
    <w:rsid w:val="003758E8"/>
    <w:rsid w:val="00375A92"/>
    <w:rsid w:val="003760AB"/>
    <w:rsid w:val="0037725C"/>
    <w:rsid w:val="00377D28"/>
    <w:rsid w:val="0038006A"/>
    <w:rsid w:val="0038120F"/>
    <w:rsid w:val="0038190D"/>
    <w:rsid w:val="00381E6B"/>
    <w:rsid w:val="00382C5F"/>
    <w:rsid w:val="00383157"/>
    <w:rsid w:val="00383588"/>
    <w:rsid w:val="00384373"/>
    <w:rsid w:val="00384718"/>
    <w:rsid w:val="00384E07"/>
    <w:rsid w:val="00384E51"/>
    <w:rsid w:val="003873F4"/>
    <w:rsid w:val="00387464"/>
    <w:rsid w:val="003941CA"/>
    <w:rsid w:val="00397443"/>
    <w:rsid w:val="003A001C"/>
    <w:rsid w:val="003A00F5"/>
    <w:rsid w:val="003A29F8"/>
    <w:rsid w:val="003A609E"/>
    <w:rsid w:val="003B0882"/>
    <w:rsid w:val="003B092A"/>
    <w:rsid w:val="003B0A29"/>
    <w:rsid w:val="003B1339"/>
    <w:rsid w:val="003B1B49"/>
    <w:rsid w:val="003B2B19"/>
    <w:rsid w:val="003B3184"/>
    <w:rsid w:val="003B3329"/>
    <w:rsid w:val="003B3679"/>
    <w:rsid w:val="003B4FDF"/>
    <w:rsid w:val="003B56A5"/>
    <w:rsid w:val="003B657D"/>
    <w:rsid w:val="003B790C"/>
    <w:rsid w:val="003B7CFF"/>
    <w:rsid w:val="003C07EB"/>
    <w:rsid w:val="003C38BF"/>
    <w:rsid w:val="003C3983"/>
    <w:rsid w:val="003C49D2"/>
    <w:rsid w:val="003C58D3"/>
    <w:rsid w:val="003C6449"/>
    <w:rsid w:val="003C672C"/>
    <w:rsid w:val="003C7303"/>
    <w:rsid w:val="003D1A59"/>
    <w:rsid w:val="003D2B4D"/>
    <w:rsid w:val="003D2C44"/>
    <w:rsid w:val="003D2CBE"/>
    <w:rsid w:val="003D2DEC"/>
    <w:rsid w:val="003D37BA"/>
    <w:rsid w:val="003D42A9"/>
    <w:rsid w:val="003D454D"/>
    <w:rsid w:val="003D49C9"/>
    <w:rsid w:val="003D5007"/>
    <w:rsid w:val="003D5996"/>
    <w:rsid w:val="003D5D1A"/>
    <w:rsid w:val="003D6BD6"/>
    <w:rsid w:val="003E01D2"/>
    <w:rsid w:val="003E07E9"/>
    <w:rsid w:val="003E127C"/>
    <w:rsid w:val="003E1CB0"/>
    <w:rsid w:val="003E5D9A"/>
    <w:rsid w:val="003E67C5"/>
    <w:rsid w:val="003E6DE0"/>
    <w:rsid w:val="003E747D"/>
    <w:rsid w:val="003E773E"/>
    <w:rsid w:val="003E7E62"/>
    <w:rsid w:val="003F09FE"/>
    <w:rsid w:val="003F0B65"/>
    <w:rsid w:val="003F15A9"/>
    <w:rsid w:val="003F3B0A"/>
    <w:rsid w:val="003F52A8"/>
    <w:rsid w:val="003F5610"/>
    <w:rsid w:val="003F5BC3"/>
    <w:rsid w:val="003F658F"/>
    <w:rsid w:val="00400A18"/>
    <w:rsid w:val="00400B21"/>
    <w:rsid w:val="00401274"/>
    <w:rsid w:val="0040193C"/>
    <w:rsid w:val="00402F97"/>
    <w:rsid w:val="004030F5"/>
    <w:rsid w:val="004039BA"/>
    <w:rsid w:val="00404347"/>
    <w:rsid w:val="00404555"/>
    <w:rsid w:val="004046DE"/>
    <w:rsid w:val="004061FE"/>
    <w:rsid w:val="00406D65"/>
    <w:rsid w:val="0041063F"/>
    <w:rsid w:val="00410F32"/>
    <w:rsid w:val="00410FA7"/>
    <w:rsid w:val="00411215"/>
    <w:rsid w:val="00411339"/>
    <w:rsid w:val="0041181A"/>
    <w:rsid w:val="00412C40"/>
    <w:rsid w:val="00414D27"/>
    <w:rsid w:val="0041583A"/>
    <w:rsid w:val="00417DF1"/>
    <w:rsid w:val="00422B99"/>
    <w:rsid w:val="00422DE0"/>
    <w:rsid w:val="00422F32"/>
    <w:rsid w:val="00422FDE"/>
    <w:rsid w:val="004241A5"/>
    <w:rsid w:val="0042532C"/>
    <w:rsid w:val="0042561C"/>
    <w:rsid w:val="004262DA"/>
    <w:rsid w:val="0042644C"/>
    <w:rsid w:val="00426711"/>
    <w:rsid w:val="0043112B"/>
    <w:rsid w:val="0043226E"/>
    <w:rsid w:val="00434080"/>
    <w:rsid w:val="004340F9"/>
    <w:rsid w:val="00434527"/>
    <w:rsid w:val="004358B6"/>
    <w:rsid w:val="00435B1F"/>
    <w:rsid w:val="00435B27"/>
    <w:rsid w:val="00435E44"/>
    <w:rsid w:val="004366C4"/>
    <w:rsid w:val="00436B84"/>
    <w:rsid w:val="00442609"/>
    <w:rsid w:val="00442F3D"/>
    <w:rsid w:val="004437DB"/>
    <w:rsid w:val="004438F0"/>
    <w:rsid w:val="004446DA"/>
    <w:rsid w:val="00444FCF"/>
    <w:rsid w:val="00445FE3"/>
    <w:rsid w:val="00446F93"/>
    <w:rsid w:val="00447005"/>
    <w:rsid w:val="00447029"/>
    <w:rsid w:val="004472C3"/>
    <w:rsid w:val="00447DB2"/>
    <w:rsid w:val="00450A20"/>
    <w:rsid w:val="0045269C"/>
    <w:rsid w:val="00452DD0"/>
    <w:rsid w:val="004530CA"/>
    <w:rsid w:val="00453D0C"/>
    <w:rsid w:val="004551C4"/>
    <w:rsid w:val="00455EE6"/>
    <w:rsid w:val="0046047B"/>
    <w:rsid w:val="00460E15"/>
    <w:rsid w:val="0046389D"/>
    <w:rsid w:val="0046443A"/>
    <w:rsid w:val="004645D9"/>
    <w:rsid w:val="00464B6F"/>
    <w:rsid w:val="00464BBE"/>
    <w:rsid w:val="004652D2"/>
    <w:rsid w:val="00465450"/>
    <w:rsid w:val="004660ED"/>
    <w:rsid w:val="004668DB"/>
    <w:rsid w:val="00467381"/>
    <w:rsid w:val="00467FB5"/>
    <w:rsid w:val="0047025D"/>
    <w:rsid w:val="00470507"/>
    <w:rsid w:val="00470AA5"/>
    <w:rsid w:val="00470F9F"/>
    <w:rsid w:val="004713E3"/>
    <w:rsid w:val="00472C36"/>
    <w:rsid w:val="004748B0"/>
    <w:rsid w:val="00475428"/>
    <w:rsid w:val="00476335"/>
    <w:rsid w:val="00476BD3"/>
    <w:rsid w:val="004776E6"/>
    <w:rsid w:val="00477A4D"/>
    <w:rsid w:val="00477B3F"/>
    <w:rsid w:val="004802A0"/>
    <w:rsid w:val="00480A11"/>
    <w:rsid w:val="00481BF4"/>
    <w:rsid w:val="0048356C"/>
    <w:rsid w:val="00483EB6"/>
    <w:rsid w:val="00485541"/>
    <w:rsid w:val="00490575"/>
    <w:rsid w:val="004912BF"/>
    <w:rsid w:val="00491574"/>
    <w:rsid w:val="00491837"/>
    <w:rsid w:val="00491F56"/>
    <w:rsid w:val="004920CC"/>
    <w:rsid w:val="004941B6"/>
    <w:rsid w:val="00497FA4"/>
    <w:rsid w:val="004A11B7"/>
    <w:rsid w:val="004A34D5"/>
    <w:rsid w:val="004A45AE"/>
    <w:rsid w:val="004A472B"/>
    <w:rsid w:val="004A4F5D"/>
    <w:rsid w:val="004A504E"/>
    <w:rsid w:val="004A64E6"/>
    <w:rsid w:val="004B1074"/>
    <w:rsid w:val="004B1936"/>
    <w:rsid w:val="004B3197"/>
    <w:rsid w:val="004B3413"/>
    <w:rsid w:val="004B3517"/>
    <w:rsid w:val="004B4C47"/>
    <w:rsid w:val="004B4D50"/>
    <w:rsid w:val="004B6022"/>
    <w:rsid w:val="004B76D4"/>
    <w:rsid w:val="004B7D38"/>
    <w:rsid w:val="004C12B2"/>
    <w:rsid w:val="004C2FFE"/>
    <w:rsid w:val="004C3B40"/>
    <w:rsid w:val="004C49DE"/>
    <w:rsid w:val="004C6305"/>
    <w:rsid w:val="004C6A33"/>
    <w:rsid w:val="004C6AE4"/>
    <w:rsid w:val="004C7C51"/>
    <w:rsid w:val="004C7CAA"/>
    <w:rsid w:val="004D00F1"/>
    <w:rsid w:val="004D01DE"/>
    <w:rsid w:val="004D05BE"/>
    <w:rsid w:val="004D1C08"/>
    <w:rsid w:val="004D26E0"/>
    <w:rsid w:val="004D32B9"/>
    <w:rsid w:val="004D36B7"/>
    <w:rsid w:val="004D3B13"/>
    <w:rsid w:val="004D44BD"/>
    <w:rsid w:val="004D4F7E"/>
    <w:rsid w:val="004D5AAE"/>
    <w:rsid w:val="004D61BA"/>
    <w:rsid w:val="004D7AAC"/>
    <w:rsid w:val="004D7C8F"/>
    <w:rsid w:val="004E0019"/>
    <w:rsid w:val="004E028C"/>
    <w:rsid w:val="004E095C"/>
    <w:rsid w:val="004E0996"/>
    <w:rsid w:val="004E0B75"/>
    <w:rsid w:val="004E158B"/>
    <w:rsid w:val="004E2249"/>
    <w:rsid w:val="004E3CFF"/>
    <w:rsid w:val="004E63C0"/>
    <w:rsid w:val="004E6732"/>
    <w:rsid w:val="004E7A3D"/>
    <w:rsid w:val="004E7FE5"/>
    <w:rsid w:val="004F46A9"/>
    <w:rsid w:val="004F47A2"/>
    <w:rsid w:val="004F4AC0"/>
    <w:rsid w:val="004F4C42"/>
    <w:rsid w:val="004F52A4"/>
    <w:rsid w:val="004F60B6"/>
    <w:rsid w:val="004F7035"/>
    <w:rsid w:val="004F710E"/>
    <w:rsid w:val="0050009B"/>
    <w:rsid w:val="00500DD9"/>
    <w:rsid w:val="00501F68"/>
    <w:rsid w:val="00502CBB"/>
    <w:rsid w:val="00502EDC"/>
    <w:rsid w:val="00502FFC"/>
    <w:rsid w:val="005033C2"/>
    <w:rsid w:val="00503553"/>
    <w:rsid w:val="005036BB"/>
    <w:rsid w:val="00504128"/>
    <w:rsid w:val="00505251"/>
    <w:rsid w:val="00505724"/>
    <w:rsid w:val="00506891"/>
    <w:rsid w:val="005070D1"/>
    <w:rsid w:val="00507368"/>
    <w:rsid w:val="00507ADF"/>
    <w:rsid w:val="005107B8"/>
    <w:rsid w:val="005131C7"/>
    <w:rsid w:val="0051368C"/>
    <w:rsid w:val="00515902"/>
    <w:rsid w:val="005173CA"/>
    <w:rsid w:val="0051744A"/>
    <w:rsid w:val="005214F3"/>
    <w:rsid w:val="00521AFD"/>
    <w:rsid w:val="00521EF7"/>
    <w:rsid w:val="0052297F"/>
    <w:rsid w:val="00523D0F"/>
    <w:rsid w:val="00524137"/>
    <w:rsid w:val="005258BF"/>
    <w:rsid w:val="00527684"/>
    <w:rsid w:val="00527A88"/>
    <w:rsid w:val="00530B46"/>
    <w:rsid w:val="00530E63"/>
    <w:rsid w:val="0053444C"/>
    <w:rsid w:val="00534907"/>
    <w:rsid w:val="005353BC"/>
    <w:rsid w:val="00535532"/>
    <w:rsid w:val="00535FAB"/>
    <w:rsid w:val="005363CA"/>
    <w:rsid w:val="0053655E"/>
    <w:rsid w:val="00537658"/>
    <w:rsid w:val="0053794F"/>
    <w:rsid w:val="00537A51"/>
    <w:rsid w:val="005406B4"/>
    <w:rsid w:val="00540B0B"/>
    <w:rsid w:val="00540EFE"/>
    <w:rsid w:val="0054104F"/>
    <w:rsid w:val="005417C5"/>
    <w:rsid w:val="00541F05"/>
    <w:rsid w:val="00542783"/>
    <w:rsid w:val="0054280F"/>
    <w:rsid w:val="00542AEE"/>
    <w:rsid w:val="005441EF"/>
    <w:rsid w:val="00544DFB"/>
    <w:rsid w:val="00545760"/>
    <w:rsid w:val="00546C64"/>
    <w:rsid w:val="00547BB1"/>
    <w:rsid w:val="00550ECE"/>
    <w:rsid w:val="00552E35"/>
    <w:rsid w:val="0055346B"/>
    <w:rsid w:val="00555E46"/>
    <w:rsid w:val="00556EC2"/>
    <w:rsid w:val="00560318"/>
    <w:rsid w:val="00560D39"/>
    <w:rsid w:val="00560F62"/>
    <w:rsid w:val="005620D9"/>
    <w:rsid w:val="00562361"/>
    <w:rsid w:val="00563495"/>
    <w:rsid w:val="00563726"/>
    <w:rsid w:val="00564D59"/>
    <w:rsid w:val="00565623"/>
    <w:rsid w:val="00565D7E"/>
    <w:rsid w:val="00566129"/>
    <w:rsid w:val="00566490"/>
    <w:rsid w:val="00567A7B"/>
    <w:rsid w:val="00567DA3"/>
    <w:rsid w:val="00571BFE"/>
    <w:rsid w:val="005729DB"/>
    <w:rsid w:val="005743D3"/>
    <w:rsid w:val="00575DB8"/>
    <w:rsid w:val="005760A0"/>
    <w:rsid w:val="00581692"/>
    <w:rsid w:val="00581EE1"/>
    <w:rsid w:val="005820D6"/>
    <w:rsid w:val="005825ED"/>
    <w:rsid w:val="0058493C"/>
    <w:rsid w:val="00587227"/>
    <w:rsid w:val="00587DEA"/>
    <w:rsid w:val="005908EF"/>
    <w:rsid w:val="00590AF7"/>
    <w:rsid w:val="00590B75"/>
    <w:rsid w:val="00590ECF"/>
    <w:rsid w:val="00592D8F"/>
    <w:rsid w:val="00593510"/>
    <w:rsid w:val="0059476C"/>
    <w:rsid w:val="00594C88"/>
    <w:rsid w:val="00595AAD"/>
    <w:rsid w:val="00596FB9"/>
    <w:rsid w:val="00597605"/>
    <w:rsid w:val="0059777C"/>
    <w:rsid w:val="00597E9B"/>
    <w:rsid w:val="00597F0A"/>
    <w:rsid w:val="005A003A"/>
    <w:rsid w:val="005A13A4"/>
    <w:rsid w:val="005A2E31"/>
    <w:rsid w:val="005A33E2"/>
    <w:rsid w:val="005A4A58"/>
    <w:rsid w:val="005A5DEB"/>
    <w:rsid w:val="005B0BBA"/>
    <w:rsid w:val="005B0F4F"/>
    <w:rsid w:val="005B224B"/>
    <w:rsid w:val="005B433F"/>
    <w:rsid w:val="005B4E5C"/>
    <w:rsid w:val="005B5E9B"/>
    <w:rsid w:val="005B5E9E"/>
    <w:rsid w:val="005C1394"/>
    <w:rsid w:val="005C1834"/>
    <w:rsid w:val="005C2BBA"/>
    <w:rsid w:val="005C5BA6"/>
    <w:rsid w:val="005C5E27"/>
    <w:rsid w:val="005C6623"/>
    <w:rsid w:val="005D002B"/>
    <w:rsid w:val="005D0E4E"/>
    <w:rsid w:val="005D185D"/>
    <w:rsid w:val="005D1C81"/>
    <w:rsid w:val="005D1E2F"/>
    <w:rsid w:val="005D309F"/>
    <w:rsid w:val="005D30CD"/>
    <w:rsid w:val="005D4002"/>
    <w:rsid w:val="005D45D6"/>
    <w:rsid w:val="005D543A"/>
    <w:rsid w:val="005D598D"/>
    <w:rsid w:val="005D7AD7"/>
    <w:rsid w:val="005E0D8F"/>
    <w:rsid w:val="005E2FFF"/>
    <w:rsid w:val="005E3059"/>
    <w:rsid w:val="005E395B"/>
    <w:rsid w:val="005E55FC"/>
    <w:rsid w:val="005E5D2B"/>
    <w:rsid w:val="005E6611"/>
    <w:rsid w:val="005E6A81"/>
    <w:rsid w:val="005E7ECF"/>
    <w:rsid w:val="005F2BBF"/>
    <w:rsid w:val="005F30F5"/>
    <w:rsid w:val="005F3B31"/>
    <w:rsid w:val="005F3D09"/>
    <w:rsid w:val="005F3D79"/>
    <w:rsid w:val="005F4703"/>
    <w:rsid w:val="005F5D56"/>
    <w:rsid w:val="005F6552"/>
    <w:rsid w:val="005F6CFF"/>
    <w:rsid w:val="005F77C9"/>
    <w:rsid w:val="00601172"/>
    <w:rsid w:val="0060143C"/>
    <w:rsid w:val="00601A70"/>
    <w:rsid w:val="006020CA"/>
    <w:rsid w:val="00602B2B"/>
    <w:rsid w:val="00602C25"/>
    <w:rsid w:val="006032C4"/>
    <w:rsid w:val="006051C3"/>
    <w:rsid w:val="00605651"/>
    <w:rsid w:val="00606404"/>
    <w:rsid w:val="00606721"/>
    <w:rsid w:val="00606917"/>
    <w:rsid w:val="00606A35"/>
    <w:rsid w:val="006073C6"/>
    <w:rsid w:val="006079EB"/>
    <w:rsid w:val="00610BEA"/>
    <w:rsid w:val="00610ED4"/>
    <w:rsid w:val="00611B31"/>
    <w:rsid w:val="00612232"/>
    <w:rsid w:val="006141C1"/>
    <w:rsid w:val="006145A0"/>
    <w:rsid w:val="006158CF"/>
    <w:rsid w:val="00615EB5"/>
    <w:rsid w:val="006161E1"/>
    <w:rsid w:val="00617F35"/>
    <w:rsid w:val="00620CB6"/>
    <w:rsid w:val="00621EAF"/>
    <w:rsid w:val="00622313"/>
    <w:rsid w:val="0062261E"/>
    <w:rsid w:val="00622A9F"/>
    <w:rsid w:val="00623263"/>
    <w:rsid w:val="00623F05"/>
    <w:rsid w:val="00623F65"/>
    <w:rsid w:val="00623FBF"/>
    <w:rsid w:val="00624CAA"/>
    <w:rsid w:val="0062613F"/>
    <w:rsid w:val="0062733E"/>
    <w:rsid w:val="00627B84"/>
    <w:rsid w:val="00630278"/>
    <w:rsid w:val="0063079A"/>
    <w:rsid w:val="00630E31"/>
    <w:rsid w:val="0063222B"/>
    <w:rsid w:val="00632986"/>
    <w:rsid w:val="00633977"/>
    <w:rsid w:val="00633B3C"/>
    <w:rsid w:val="00633F45"/>
    <w:rsid w:val="00634D3D"/>
    <w:rsid w:val="00635963"/>
    <w:rsid w:val="00635A21"/>
    <w:rsid w:val="00635F81"/>
    <w:rsid w:val="0063630A"/>
    <w:rsid w:val="006368C7"/>
    <w:rsid w:val="006372C0"/>
    <w:rsid w:val="0064017F"/>
    <w:rsid w:val="00640910"/>
    <w:rsid w:val="00640E57"/>
    <w:rsid w:val="006423D7"/>
    <w:rsid w:val="0064245C"/>
    <w:rsid w:val="006451FC"/>
    <w:rsid w:val="00645F30"/>
    <w:rsid w:val="00646026"/>
    <w:rsid w:val="00646227"/>
    <w:rsid w:val="00646EE2"/>
    <w:rsid w:val="0064733A"/>
    <w:rsid w:val="006474A3"/>
    <w:rsid w:val="00650802"/>
    <w:rsid w:val="00650AD2"/>
    <w:rsid w:val="00651F1C"/>
    <w:rsid w:val="006535F8"/>
    <w:rsid w:val="00653748"/>
    <w:rsid w:val="00654D55"/>
    <w:rsid w:val="00656C2C"/>
    <w:rsid w:val="00656F3D"/>
    <w:rsid w:val="0065703A"/>
    <w:rsid w:val="0065730A"/>
    <w:rsid w:val="00657C65"/>
    <w:rsid w:val="00661005"/>
    <w:rsid w:val="00661A9F"/>
    <w:rsid w:val="00665BED"/>
    <w:rsid w:val="00666D47"/>
    <w:rsid w:val="006703F1"/>
    <w:rsid w:val="00670AAF"/>
    <w:rsid w:val="00670C67"/>
    <w:rsid w:val="00670E36"/>
    <w:rsid w:val="0067342E"/>
    <w:rsid w:val="00674E4D"/>
    <w:rsid w:val="00676050"/>
    <w:rsid w:val="00677309"/>
    <w:rsid w:val="00677B0F"/>
    <w:rsid w:val="00677E19"/>
    <w:rsid w:val="006828F5"/>
    <w:rsid w:val="00682C93"/>
    <w:rsid w:val="006847E6"/>
    <w:rsid w:val="00685778"/>
    <w:rsid w:val="00685F84"/>
    <w:rsid w:val="006861A1"/>
    <w:rsid w:val="00691981"/>
    <w:rsid w:val="00692573"/>
    <w:rsid w:val="00692A83"/>
    <w:rsid w:val="00695975"/>
    <w:rsid w:val="00697D98"/>
    <w:rsid w:val="006A03A8"/>
    <w:rsid w:val="006A043E"/>
    <w:rsid w:val="006A10EC"/>
    <w:rsid w:val="006A13FC"/>
    <w:rsid w:val="006A1417"/>
    <w:rsid w:val="006A17C9"/>
    <w:rsid w:val="006A35E7"/>
    <w:rsid w:val="006A37B7"/>
    <w:rsid w:val="006A3C80"/>
    <w:rsid w:val="006A40F9"/>
    <w:rsid w:val="006A52E1"/>
    <w:rsid w:val="006A566A"/>
    <w:rsid w:val="006A737A"/>
    <w:rsid w:val="006A7AA0"/>
    <w:rsid w:val="006B113C"/>
    <w:rsid w:val="006B1A9E"/>
    <w:rsid w:val="006B1DC1"/>
    <w:rsid w:val="006B1F0B"/>
    <w:rsid w:val="006B3998"/>
    <w:rsid w:val="006B3C0F"/>
    <w:rsid w:val="006B5BB1"/>
    <w:rsid w:val="006B6575"/>
    <w:rsid w:val="006B7431"/>
    <w:rsid w:val="006C03F3"/>
    <w:rsid w:val="006C1CC1"/>
    <w:rsid w:val="006C3A20"/>
    <w:rsid w:val="006C4496"/>
    <w:rsid w:val="006C4A05"/>
    <w:rsid w:val="006C71D6"/>
    <w:rsid w:val="006D1CC2"/>
    <w:rsid w:val="006D492A"/>
    <w:rsid w:val="006D5416"/>
    <w:rsid w:val="006D6824"/>
    <w:rsid w:val="006D7F35"/>
    <w:rsid w:val="006E0BEF"/>
    <w:rsid w:val="006E211B"/>
    <w:rsid w:val="006E214B"/>
    <w:rsid w:val="006E284F"/>
    <w:rsid w:val="006E4C16"/>
    <w:rsid w:val="006E4F42"/>
    <w:rsid w:val="006E6BBE"/>
    <w:rsid w:val="006E6DE8"/>
    <w:rsid w:val="006E769B"/>
    <w:rsid w:val="006F0445"/>
    <w:rsid w:val="006F0714"/>
    <w:rsid w:val="006F0C08"/>
    <w:rsid w:val="006F12BF"/>
    <w:rsid w:val="006F1556"/>
    <w:rsid w:val="006F1895"/>
    <w:rsid w:val="006F19D0"/>
    <w:rsid w:val="006F367E"/>
    <w:rsid w:val="006F3CDC"/>
    <w:rsid w:val="006F505C"/>
    <w:rsid w:val="006F59C7"/>
    <w:rsid w:val="006F64E1"/>
    <w:rsid w:val="006F65F9"/>
    <w:rsid w:val="006F6C0A"/>
    <w:rsid w:val="006F7598"/>
    <w:rsid w:val="00700BB4"/>
    <w:rsid w:val="007015D3"/>
    <w:rsid w:val="00701BE4"/>
    <w:rsid w:val="007028C2"/>
    <w:rsid w:val="00703ECE"/>
    <w:rsid w:val="00703FEC"/>
    <w:rsid w:val="00704381"/>
    <w:rsid w:val="007053A2"/>
    <w:rsid w:val="007059C1"/>
    <w:rsid w:val="007063B3"/>
    <w:rsid w:val="0070687C"/>
    <w:rsid w:val="00706BB3"/>
    <w:rsid w:val="0070716A"/>
    <w:rsid w:val="00710479"/>
    <w:rsid w:val="00710C15"/>
    <w:rsid w:val="0071153D"/>
    <w:rsid w:val="00711742"/>
    <w:rsid w:val="007128E7"/>
    <w:rsid w:val="00713CF5"/>
    <w:rsid w:val="00714141"/>
    <w:rsid w:val="00715EE8"/>
    <w:rsid w:val="00716A38"/>
    <w:rsid w:val="00716D1E"/>
    <w:rsid w:val="007171E5"/>
    <w:rsid w:val="00717662"/>
    <w:rsid w:val="00720D4F"/>
    <w:rsid w:val="00721438"/>
    <w:rsid w:val="00721745"/>
    <w:rsid w:val="0072433E"/>
    <w:rsid w:val="0072572B"/>
    <w:rsid w:val="00725A54"/>
    <w:rsid w:val="007263B1"/>
    <w:rsid w:val="00726EAE"/>
    <w:rsid w:val="0072770F"/>
    <w:rsid w:val="00730F69"/>
    <w:rsid w:val="007310E6"/>
    <w:rsid w:val="00731905"/>
    <w:rsid w:val="00731EE2"/>
    <w:rsid w:val="00732FED"/>
    <w:rsid w:val="007331F2"/>
    <w:rsid w:val="00733745"/>
    <w:rsid w:val="00733CB0"/>
    <w:rsid w:val="00734188"/>
    <w:rsid w:val="0073462D"/>
    <w:rsid w:val="007360AC"/>
    <w:rsid w:val="007364F4"/>
    <w:rsid w:val="00736B97"/>
    <w:rsid w:val="00736C28"/>
    <w:rsid w:val="007377E6"/>
    <w:rsid w:val="00740516"/>
    <w:rsid w:val="00740D13"/>
    <w:rsid w:val="007420CD"/>
    <w:rsid w:val="007439AA"/>
    <w:rsid w:val="007441CF"/>
    <w:rsid w:val="007462E1"/>
    <w:rsid w:val="00746303"/>
    <w:rsid w:val="007464AF"/>
    <w:rsid w:val="00751973"/>
    <w:rsid w:val="00752586"/>
    <w:rsid w:val="00752D29"/>
    <w:rsid w:val="00754389"/>
    <w:rsid w:val="00755876"/>
    <w:rsid w:val="00755939"/>
    <w:rsid w:val="00755EC7"/>
    <w:rsid w:val="00755F32"/>
    <w:rsid w:val="007560D7"/>
    <w:rsid w:val="007566BE"/>
    <w:rsid w:val="007578CE"/>
    <w:rsid w:val="0076073E"/>
    <w:rsid w:val="00760FEA"/>
    <w:rsid w:val="00761242"/>
    <w:rsid w:val="007630F8"/>
    <w:rsid w:val="00763224"/>
    <w:rsid w:val="007638B8"/>
    <w:rsid w:val="007641F8"/>
    <w:rsid w:val="007652C9"/>
    <w:rsid w:val="0076767F"/>
    <w:rsid w:val="007679E6"/>
    <w:rsid w:val="00767CE3"/>
    <w:rsid w:val="007716DD"/>
    <w:rsid w:val="007717CE"/>
    <w:rsid w:val="007727F1"/>
    <w:rsid w:val="00773C20"/>
    <w:rsid w:val="00774E93"/>
    <w:rsid w:val="00776061"/>
    <w:rsid w:val="00776C5D"/>
    <w:rsid w:val="00777B20"/>
    <w:rsid w:val="00780ED7"/>
    <w:rsid w:val="007811FA"/>
    <w:rsid w:val="007812BD"/>
    <w:rsid w:val="00781602"/>
    <w:rsid w:val="00782C66"/>
    <w:rsid w:val="007850B1"/>
    <w:rsid w:val="0078622D"/>
    <w:rsid w:val="007867F8"/>
    <w:rsid w:val="00787CCC"/>
    <w:rsid w:val="0079013C"/>
    <w:rsid w:val="00790237"/>
    <w:rsid w:val="00790AF1"/>
    <w:rsid w:val="007916A7"/>
    <w:rsid w:val="00792190"/>
    <w:rsid w:val="00792229"/>
    <w:rsid w:val="00792FC0"/>
    <w:rsid w:val="00796534"/>
    <w:rsid w:val="007969B3"/>
    <w:rsid w:val="007978C7"/>
    <w:rsid w:val="00797A99"/>
    <w:rsid w:val="007A17DB"/>
    <w:rsid w:val="007A3171"/>
    <w:rsid w:val="007A32B4"/>
    <w:rsid w:val="007A3585"/>
    <w:rsid w:val="007A4282"/>
    <w:rsid w:val="007A58A9"/>
    <w:rsid w:val="007A5AB8"/>
    <w:rsid w:val="007A6012"/>
    <w:rsid w:val="007A6052"/>
    <w:rsid w:val="007A6BB3"/>
    <w:rsid w:val="007A769E"/>
    <w:rsid w:val="007A773C"/>
    <w:rsid w:val="007B1BF0"/>
    <w:rsid w:val="007B2999"/>
    <w:rsid w:val="007B3213"/>
    <w:rsid w:val="007B3B04"/>
    <w:rsid w:val="007B3D53"/>
    <w:rsid w:val="007B7EC5"/>
    <w:rsid w:val="007C1203"/>
    <w:rsid w:val="007C1664"/>
    <w:rsid w:val="007C1DDD"/>
    <w:rsid w:val="007C24A4"/>
    <w:rsid w:val="007C24B7"/>
    <w:rsid w:val="007C7CE3"/>
    <w:rsid w:val="007D0162"/>
    <w:rsid w:val="007D10CA"/>
    <w:rsid w:val="007D1156"/>
    <w:rsid w:val="007D14DD"/>
    <w:rsid w:val="007D1E14"/>
    <w:rsid w:val="007D38CD"/>
    <w:rsid w:val="007D5730"/>
    <w:rsid w:val="007D5F66"/>
    <w:rsid w:val="007D6353"/>
    <w:rsid w:val="007D675F"/>
    <w:rsid w:val="007D68BA"/>
    <w:rsid w:val="007D69A1"/>
    <w:rsid w:val="007D704E"/>
    <w:rsid w:val="007D7D5D"/>
    <w:rsid w:val="007E1B6F"/>
    <w:rsid w:val="007E39AE"/>
    <w:rsid w:val="007E44E5"/>
    <w:rsid w:val="007E48BE"/>
    <w:rsid w:val="007E5B2C"/>
    <w:rsid w:val="007E6C90"/>
    <w:rsid w:val="007F03B7"/>
    <w:rsid w:val="007F064E"/>
    <w:rsid w:val="007F11F0"/>
    <w:rsid w:val="007F21E0"/>
    <w:rsid w:val="007F288E"/>
    <w:rsid w:val="007F33FC"/>
    <w:rsid w:val="007F4283"/>
    <w:rsid w:val="007F5E9C"/>
    <w:rsid w:val="007F61F8"/>
    <w:rsid w:val="007F64D1"/>
    <w:rsid w:val="007F7072"/>
    <w:rsid w:val="007F7525"/>
    <w:rsid w:val="00800385"/>
    <w:rsid w:val="00800772"/>
    <w:rsid w:val="00800F0E"/>
    <w:rsid w:val="0080199F"/>
    <w:rsid w:val="00801C6D"/>
    <w:rsid w:val="00802306"/>
    <w:rsid w:val="00802444"/>
    <w:rsid w:val="00802B66"/>
    <w:rsid w:val="008031B0"/>
    <w:rsid w:val="00804CA2"/>
    <w:rsid w:val="00807DBF"/>
    <w:rsid w:val="0081122C"/>
    <w:rsid w:val="008114B0"/>
    <w:rsid w:val="00811C0B"/>
    <w:rsid w:val="00811CED"/>
    <w:rsid w:val="008120F8"/>
    <w:rsid w:val="00813E6F"/>
    <w:rsid w:val="00814481"/>
    <w:rsid w:val="00816837"/>
    <w:rsid w:val="008216E0"/>
    <w:rsid w:val="00821D22"/>
    <w:rsid w:val="008225D2"/>
    <w:rsid w:val="00823B03"/>
    <w:rsid w:val="008241E2"/>
    <w:rsid w:val="00824F25"/>
    <w:rsid w:val="00825B1F"/>
    <w:rsid w:val="00825E17"/>
    <w:rsid w:val="0082646F"/>
    <w:rsid w:val="0082655E"/>
    <w:rsid w:val="00826813"/>
    <w:rsid w:val="00827568"/>
    <w:rsid w:val="00832A33"/>
    <w:rsid w:val="008344C0"/>
    <w:rsid w:val="00834BC3"/>
    <w:rsid w:val="008354E6"/>
    <w:rsid w:val="00837986"/>
    <w:rsid w:val="00837EE1"/>
    <w:rsid w:val="008423D5"/>
    <w:rsid w:val="00842BE0"/>
    <w:rsid w:val="008451DB"/>
    <w:rsid w:val="00845BD8"/>
    <w:rsid w:val="008475BB"/>
    <w:rsid w:val="00847968"/>
    <w:rsid w:val="00851739"/>
    <w:rsid w:val="008526D5"/>
    <w:rsid w:val="00853E57"/>
    <w:rsid w:val="00854076"/>
    <w:rsid w:val="008551C4"/>
    <w:rsid w:val="00856EEB"/>
    <w:rsid w:val="0085746D"/>
    <w:rsid w:val="0086000E"/>
    <w:rsid w:val="00860736"/>
    <w:rsid w:val="00861AC0"/>
    <w:rsid w:val="00862461"/>
    <w:rsid w:val="00863B47"/>
    <w:rsid w:val="00864730"/>
    <w:rsid w:val="008649A2"/>
    <w:rsid w:val="00867CFC"/>
    <w:rsid w:val="00867F79"/>
    <w:rsid w:val="00870911"/>
    <w:rsid w:val="0087231B"/>
    <w:rsid w:val="0087515E"/>
    <w:rsid w:val="00877167"/>
    <w:rsid w:val="008776BB"/>
    <w:rsid w:val="008806D2"/>
    <w:rsid w:val="0088207E"/>
    <w:rsid w:val="00882DF7"/>
    <w:rsid w:val="008844BB"/>
    <w:rsid w:val="00884693"/>
    <w:rsid w:val="00884A5F"/>
    <w:rsid w:val="00890A55"/>
    <w:rsid w:val="00891332"/>
    <w:rsid w:val="00892732"/>
    <w:rsid w:val="00893077"/>
    <w:rsid w:val="008975E3"/>
    <w:rsid w:val="008977AC"/>
    <w:rsid w:val="008A1B67"/>
    <w:rsid w:val="008A1BA1"/>
    <w:rsid w:val="008A205F"/>
    <w:rsid w:val="008A43E2"/>
    <w:rsid w:val="008A4A7D"/>
    <w:rsid w:val="008A5D13"/>
    <w:rsid w:val="008A6189"/>
    <w:rsid w:val="008A7C47"/>
    <w:rsid w:val="008B025F"/>
    <w:rsid w:val="008B042C"/>
    <w:rsid w:val="008B13C1"/>
    <w:rsid w:val="008B1542"/>
    <w:rsid w:val="008B5DFF"/>
    <w:rsid w:val="008B61F3"/>
    <w:rsid w:val="008B7742"/>
    <w:rsid w:val="008C0390"/>
    <w:rsid w:val="008C0ECF"/>
    <w:rsid w:val="008C193D"/>
    <w:rsid w:val="008C276D"/>
    <w:rsid w:val="008C2871"/>
    <w:rsid w:val="008C34EC"/>
    <w:rsid w:val="008C42BF"/>
    <w:rsid w:val="008C55A8"/>
    <w:rsid w:val="008C60CD"/>
    <w:rsid w:val="008D0864"/>
    <w:rsid w:val="008D1765"/>
    <w:rsid w:val="008D2376"/>
    <w:rsid w:val="008D3C13"/>
    <w:rsid w:val="008D4BDF"/>
    <w:rsid w:val="008D5542"/>
    <w:rsid w:val="008D7C97"/>
    <w:rsid w:val="008E1233"/>
    <w:rsid w:val="008E16D1"/>
    <w:rsid w:val="008E214E"/>
    <w:rsid w:val="008E328C"/>
    <w:rsid w:val="008E3927"/>
    <w:rsid w:val="008E642D"/>
    <w:rsid w:val="008E6594"/>
    <w:rsid w:val="008E77E2"/>
    <w:rsid w:val="008E7E48"/>
    <w:rsid w:val="008F06D2"/>
    <w:rsid w:val="008F1B61"/>
    <w:rsid w:val="008F3900"/>
    <w:rsid w:val="008F3F56"/>
    <w:rsid w:val="008F5AE4"/>
    <w:rsid w:val="008F64EB"/>
    <w:rsid w:val="008F69C8"/>
    <w:rsid w:val="008F7033"/>
    <w:rsid w:val="009008F6"/>
    <w:rsid w:val="009022BF"/>
    <w:rsid w:val="00903875"/>
    <w:rsid w:val="00905739"/>
    <w:rsid w:val="00905DFF"/>
    <w:rsid w:val="00906352"/>
    <w:rsid w:val="009105BC"/>
    <w:rsid w:val="00911209"/>
    <w:rsid w:val="0091135E"/>
    <w:rsid w:val="00911436"/>
    <w:rsid w:val="00911630"/>
    <w:rsid w:val="0091364E"/>
    <w:rsid w:val="00913716"/>
    <w:rsid w:val="00913DAD"/>
    <w:rsid w:val="00913DB0"/>
    <w:rsid w:val="00915252"/>
    <w:rsid w:val="00915BC8"/>
    <w:rsid w:val="00915F68"/>
    <w:rsid w:val="00916EC9"/>
    <w:rsid w:val="009223BA"/>
    <w:rsid w:val="00923573"/>
    <w:rsid w:val="00923E79"/>
    <w:rsid w:val="009261A7"/>
    <w:rsid w:val="0093127A"/>
    <w:rsid w:val="00931BE2"/>
    <w:rsid w:val="00932A58"/>
    <w:rsid w:val="00932B3E"/>
    <w:rsid w:val="00933CE4"/>
    <w:rsid w:val="00934090"/>
    <w:rsid w:val="009345CF"/>
    <w:rsid w:val="00934669"/>
    <w:rsid w:val="00934BA3"/>
    <w:rsid w:val="00935676"/>
    <w:rsid w:val="0093599F"/>
    <w:rsid w:val="00935B31"/>
    <w:rsid w:val="00935DB4"/>
    <w:rsid w:val="00941A86"/>
    <w:rsid w:val="0094237A"/>
    <w:rsid w:val="00942B7E"/>
    <w:rsid w:val="00943F20"/>
    <w:rsid w:val="00944659"/>
    <w:rsid w:val="009449C3"/>
    <w:rsid w:val="00945524"/>
    <w:rsid w:val="00945689"/>
    <w:rsid w:val="00945BD7"/>
    <w:rsid w:val="009465DC"/>
    <w:rsid w:val="0095007E"/>
    <w:rsid w:val="0095144E"/>
    <w:rsid w:val="009530DE"/>
    <w:rsid w:val="00956AAA"/>
    <w:rsid w:val="00956BD7"/>
    <w:rsid w:val="00957D13"/>
    <w:rsid w:val="00957DC1"/>
    <w:rsid w:val="00961FEB"/>
    <w:rsid w:val="0096219E"/>
    <w:rsid w:val="00962289"/>
    <w:rsid w:val="00962CFE"/>
    <w:rsid w:val="009706DC"/>
    <w:rsid w:val="0097190D"/>
    <w:rsid w:val="009734C4"/>
    <w:rsid w:val="00973A2C"/>
    <w:rsid w:val="00973ADF"/>
    <w:rsid w:val="00973F2A"/>
    <w:rsid w:val="00974C89"/>
    <w:rsid w:val="00977467"/>
    <w:rsid w:val="00980423"/>
    <w:rsid w:val="00980AE3"/>
    <w:rsid w:val="009850BE"/>
    <w:rsid w:val="009855E8"/>
    <w:rsid w:val="00986D52"/>
    <w:rsid w:val="0098758A"/>
    <w:rsid w:val="00987740"/>
    <w:rsid w:val="009902F0"/>
    <w:rsid w:val="00990CDC"/>
    <w:rsid w:val="00991310"/>
    <w:rsid w:val="00991B5B"/>
    <w:rsid w:val="0099214D"/>
    <w:rsid w:val="00993876"/>
    <w:rsid w:val="00994427"/>
    <w:rsid w:val="00994484"/>
    <w:rsid w:val="00994658"/>
    <w:rsid w:val="00995105"/>
    <w:rsid w:val="00996AFD"/>
    <w:rsid w:val="00997F64"/>
    <w:rsid w:val="009A053B"/>
    <w:rsid w:val="009A211B"/>
    <w:rsid w:val="009A2696"/>
    <w:rsid w:val="009A529A"/>
    <w:rsid w:val="009B0606"/>
    <w:rsid w:val="009B122E"/>
    <w:rsid w:val="009B129A"/>
    <w:rsid w:val="009B1A4F"/>
    <w:rsid w:val="009B1DCD"/>
    <w:rsid w:val="009B1EFA"/>
    <w:rsid w:val="009B6ABB"/>
    <w:rsid w:val="009B6C50"/>
    <w:rsid w:val="009B7B8B"/>
    <w:rsid w:val="009C17BC"/>
    <w:rsid w:val="009C1A8C"/>
    <w:rsid w:val="009C2E5E"/>
    <w:rsid w:val="009C4C11"/>
    <w:rsid w:val="009C4E35"/>
    <w:rsid w:val="009C5316"/>
    <w:rsid w:val="009C562B"/>
    <w:rsid w:val="009C6543"/>
    <w:rsid w:val="009C6A8F"/>
    <w:rsid w:val="009C6C6F"/>
    <w:rsid w:val="009D051E"/>
    <w:rsid w:val="009D07D9"/>
    <w:rsid w:val="009D2789"/>
    <w:rsid w:val="009D27FA"/>
    <w:rsid w:val="009D2843"/>
    <w:rsid w:val="009D4206"/>
    <w:rsid w:val="009D4244"/>
    <w:rsid w:val="009D4603"/>
    <w:rsid w:val="009D5454"/>
    <w:rsid w:val="009D561F"/>
    <w:rsid w:val="009D5E9A"/>
    <w:rsid w:val="009D61AB"/>
    <w:rsid w:val="009D6C77"/>
    <w:rsid w:val="009E087F"/>
    <w:rsid w:val="009E154B"/>
    <w:rsid w:val="009E15D1"/>
    <w:rsid w:val="009E1F6D"/>
    <w:rsid w:val="009E3104"/>
    <w:rsid w:val="009E3EB5"/>
    <w:rsid w:val="009E47DC"/>
    <w:rsid w:val="009E54B7"/>
    <w:rsid w:val="009E5511"/>
    <w:rsid w:val="009E703E"/>
    <w:rsid w:val="009E72A4"/>
    <w:rsid w:val="009F03CC"/>
    <w:rsid w:val="009F452B"/>
    <w:rsid w:val="009F45C9"/>
    <w:rsid w:val="009F500E"/>
    <w:rsid w:val="009F55DB"/>
    <w:rsid w:val="00A0023D"/>
    <w:rsid w:val="00A017A1"/>
    <w:rsid w:val="00A01EBC"/>
    <w:rsid w:val="00A024EB"/>
    <w:rsid w:val="00A03210"/>
    <w:rsid w:val="00A03700"/>
    <w:rsid w:val="00A03F5A"/>
    <w:rsid w:val="00A0651D"/>
    <w:rsid w:val="00A10156"/>
    <w:rsid w:val="00A10A6A"/>
    <w:rsid w:val="00A11412"/>
    <w:rsid w:val="00A12B7E"/>
    <w:rsid w:val="00A13520"/>
    <w:rsid w:val="00A139F2"/>
    <w:rsid w:val="00A15570"/>
    <w:rsid w:val="00A15EB0"/>
    <w:rsid w:val="00A16688"/>
    <w:rsid w:val="00A2123E"/>
    <w:rsid w:val="00A222F0"/>
    <w:rsid w:val="00A23CB0"/>
    <w:rsid w:val="00A241B9"/>
    <w:rsid w:val="00A24B0C"/>
    <w:rsid w:val="00A2515A"/>
    <w:rsid w:val="00A274D6"/>
    <w:rsid w:val="00A27A8C"/>
    <w:rsid w:val="00A27BA9"/>
    <w:rsid w:val="00A308BC"/>
    <w:rsid w:val="00A30D8F"/>
    <w:rsid w:val="00A312C3"/>
    <w:rsid w:val="00A31530"/>
    <w:rsid w:val="00A32287"/>
    <w:rsid w:val="00A328E7"/>
    <w:rsid w:val="00A40351"/>
    <w:rsid w:val="00A40889"/>
    <w:rsid w:val="00A40942"/>
    <w:rsid w:val="00A40C32"/>
    <w:rsid w:val="00A4195D"/>
    <w:rsid w:val="00A42657"/>
    <w:rsid w:val="00A426F8"/>
    <w:rsid w:val="00A42754"/>
    <w:rsid w:val="00A42D5D"/>
    <w:rsid w:val="00A431CE"/>
    <w:rsid w:val="00A44A2B"/>
    <w:rsid w:val="00A45604"/>
    <w:rsid w:val="00A469ED"/>
    <w:rsid w:val="00A509AB"/>
    <w:rsid w:val="00A512AD"/>
    <w:rsid w:val="00A51550"/>
    <w:rsid w:val="00A56B63"/>
    <w:rsid w:val="00A57798"/>
    <w:rsid w:val="00A601FB"/>
    <w:rsid w:val="00A6084B"/>
    <w:rsid w:val="00A615AC"/>
    <w:rsid w:val="00A61B87"/>
    <w:rsid w:val="00A61F9E"/>
    <w:rsid w:val="00A63582"/>
    <w:rsid w:val="00A63A1F"/>
    <w:rsid w:val="00A63DD9"/>
    <w:rsid w:val="00A63F6E"/>
    <w:rsid w:val="00A65D11"/>
    <w:rsid w:val="00A66540"/>
    <w:rsid w:val="00A6757E"/>
    <w:rsid w:val="00A71D2B"/>
    <w:rsid w:val="00A71EC8"/>
    <w:rsid w:val="00A72056"/>
    <w:rsid w:val="00A74570"/>
    <w:rsid w:val="00A74C25"/>
    <w:rsid w:val="00A75209"/>
    <w:rsid w:val="00A81240"/>
    <w:rsid w:val="00A8255C"/>
    <w:rsid w:val="00A82837"/>
    <w:rsid w:val="00A828F5"/>
    <w:rsid w:val="00A847ED"/>
    <w:rsid w:val="00A84D4E"/>
    <w:rsid w:val="00A85008"/>
    <w:rsid w:val="00A85023"/>
    <w:rsid w:val="00A877B4"/>
    <w:rsid w:val="00A87B2A"/>
    <w:rsid w:val="00A90632"/>
    <w:rsid w:val="00A906C9"/>
    <w:rsid w:val="00A9211A"/>
    <w:rsid w:val="00A92D53"/>
    <w:rsid w:val="00A92E19"/>
    <w:rsid w:val="00A93EB4"/>
    <w:rsid w:val="00A94C07"/>
    <w:rsid w:val="00A95DCF"/>
    <w:rsid w:val="00A96126"/>
    <w:rsid w:val="00A97354"/>
    <w:rsid w:val="00AA0E41"/>
    <w:rsid w:val="00AA232F"/>
    <w:rsid w:val="00AA3158"/>
    <w:rsid w:val="00AA4379"/>
    <w:rsid w:val="00AA5C7B"/>
    <w:rsid w:val="00AA673C"/>
    <w:rsid w:val="00AA6741"/>
    <w:rsid w:val="00AA6824"/>
    <w:rsid w:val="00AA6AEC"/>
    <w:rsid w:val="00AA6C16"/>
    <w:rsid w:val="00AA6EA9"/>
    <w:rsid w:val="00AA79DE"/>
    <w:rsid w:val="00AB04A1"/>
    <w:rsid w:val="00AB12B2"/>
    <w:rsid w:val="00AB46BC"/>
    <w:rsid w:val="00AB5168"/>
    <w:rsid w:val="00AB73C1"/>
    <w:rsid w:val="00AC2FB3"/>
    <w:rsid w:val="00AC5810"/>
    <w:rsid w:val="00AC661C"/>
    <w:rsid w:val="00AC6710"/>
    <w:rsid w:val="00AD1102"/>
    <w:rsid w:val="00AD1397"/>
    <w:rsid w:val="00AD30D3"/>
    <w:rsid w:val="00AD3DEB"/>
    <w:rsid w:val="00AD476A"/>
    <w:rsid w:val="00AD507A"/>
    <w:rsid w:val="00AD66CD"/>
    <w:rsid w:val="00AD7C2D"/>
    <w:rsid w:val="00AE0D1E"/>
    <w:rsid w:val="00AE198F"/>
    <w:rsid w:val="00AE1D8A"/>
    <w:rsid w:val="00AE40D2"/>
    <w:rsid w:val="00AE48FC"/>
    <w:rsid w:val="00AE53AC"/>
    <w:rsid w:val="00AE5DFE"/>
    <w:rsid w:val="00AE6014"/>
    <w:rsid w:val="00AE6382"/>
    <w:rsid w:val="00AE74D8"/>
    <w:rsid w:val="00AF104D"/>
    <w:rsid w:val="00AF17E8"/>
    <w:rsid w:val="00AF1C0F"/>
    <w:rsid w:val="00AF2999"/>
    <w:rsid w:val="00AF45B1"/>
    <w:rsid w:val="00AF4A25"/>
    <w:rsid w:val="00AF4F93"/>
    <w:rsid w:val="00AF6166"/>
    <w:rsid w:val="00AF7454"/>
    <w:rsid w:val="00B004F4"/>
    <w:rsid w:val="00B02F71"/>
    <w:rsid w:val="00B03307"/>
    <w:rsid w:val="00B03E94"/>
    <w:rsid w:val="00B046B3"/>
    <w:rsid w:val="00B051F3"/>
    <w:rsid w:val="00B05B4F"/>
    <w:rsid w:val="00B05E8C"/>
    <w:rsid w:val="00B0667F"/>
    <w:rsid w:val="00B068F9"/>
    <w:rsid w:val="00B06F55"/>
    <w:rsid w:val="00B07A32"/>
    <w:rsid w:val="00B12779"/>
    <w:rsid w:val="00B15316"/>
    <w:rsid w:val="00B173CE"/>
    <w:rsid w:val="00B22292"/>
    <w:rsid w:val="00B23C63"/>
    <w:rsid w:val="00B247C9"/>
    <w:rsid w:val="00B24C74"/>
    <w:rsid w:val="00B259AE"/>
    <w:rsid w:val="00B27336"/>
    <w:rsid w:val="00B275CF"/>
    <w:rsid w:val="00B275EE"/>
    <w:rsid w:val="00B2760B"/>
    <w:rsid w:val="00B30BA9"/>
    <w:rsid w:val="00B30C0F"/>
    <w:rsid w:val="00B313BB"/>
    <w:rsid w:val="00B32F9F"/>
    <w:rsid w:val="00B35146"/>
    <w:rsid w:val="00B35664"/>
    <w:rsid w:val="00B37C72"/>
    <w:rsid w:val="00B403CE"/>
    <w:rsid w:val="00B414C0"/>
    <w:rsid w:val="00B42C06"/>
    <w:rsid w:val="00B4312E"/>
    <w:rsid w:val="00B439F4"/>
    <w:rsid w:val="00B43C2F"/>
    <w:rsid w:val="00B4555F"/>
    <w:rsid w:val="00B4646F"/>
    <w:rsid w:val="00B47402"/>
    <w:rsid w:val="00B47B6B"/>
    <w:rsid w:val="00B47C68"/>
    <w:rsid w:val="00B5125F"/>
    <w:rsid w:val="00B5132B"/>
    <w:rsid w:val="00B516C4"/>
    <w:rsid w:val="00B52DC1"/>
    <w:rsid w:val="00B52E30"/>
    <w:rsid w:val="00B53037"/>
    <w:rsid w:val="00B530CE"/>
    <w:rsid w:val="00B53777"/>
    <w:rsid w:val="00B53AA5"/>
    <w:rsid w:val="00B54D35"/>
    <w:rsid w:val="00B56AC2"/>
    <w:rsid w:val="00B572AF"/>
    <w:rsid w:val="00B575A6"/>
    <w:rsid w:val="00B57C74"/>
    <w:rsid w:val="00B614C0"/>
    <w:rsid w:val="00B61B71"/>
    <w:rsid w:val="00B6265D"/>
    <w:rsid w:val="00B62EC6"/>
    <w:rsid w:val="00B633F3"/>
    <w:rsid w:val="00B644EC"/>
    <w:rsid w:val="00B6477C"/>
    <w:rsid w:val="00B64969"/>
    <w:rsid w:val="00B64A6A"/>
    <w:rsid w:val="00B651DB"/>
    <w:rsid w:val="00B7174D"/>
    <w:rsid w:val="00B73381"/>
    <w:rsid w:val="00B73A44"/>
    <w:rsid w:val="00B73DEB"/>
    <w:rsid w:val="00B74024"/>
    <w:rsid w:val="00B756BB"/>
    <w:rsid w:val="00B759EF"/>
    <w:rsid w:val="00B75E0F"/>
    <w:rsid w:val="00B7718D"/>
    <w:rsid w:val="00B77301"/>
    <w:rsid w:val="00B811C7"/>
    <w:rsid w:val="00B81BE7"/>
    <w:rsid w:val="00B82EBC"/>
    <w:rsid w:val="00B832EC"/>
    <w:rsid w:val="00B841E0"/>
    <w:rsid w:val="00B8456A"/>
    <w:rsid w:val="00B857A6"/>
    <w:rsid w:val="00B85A3C"/>
    <w:rsid w:val="00B85C89"/>
    <w:rsid w:val="00B86D84"/>
    <w:rsid w:val="00B87EB4"/>
    <w:rsid w:val="00B87F84"/>
    <w:rsid w:val="00B900F1"/>
    <w:rsid w:val="00B91142"/>
    <w:rsid w:val="00B92071"/>
    <w:rsid w:val="00B92244"/>
    <w:rsid w:val="00B940D5"/>
    <w:rsid w:val="00B942CA"/>
    <w:rsid w:val="00B957ED"/>
    <w:rsid w:val="00B95A23"/>
    <w:rsid w:val="00B963AD"/>
    <w:rsid w:val="00B96617"/>
    <w:rsid w:val="00B9742E"/>
    <w:rsid w:val="00B97785"/>
    <w:rsid w:val="00B977DE"/>
    <w:rsid w:val="00BA0595"/>
    <w:rsid w:val="00BA05E4"/>
    <w:rsid w:val="00BA0C47"/>
    <w:rsid w:val="00BA32B7"/>
    <w:rsid w:val="00BA3E59"/>
    <w:rsid w:val="00BA43CA"/>
    <w:rsid w:val="00BA4E9F"/>
    <w:rsid w:val="00BA51AA"/>
    <w:rsid w:val="00BA5440"/>
    <w:rsid w:val="00BA555F"/>
    <w:rsid w:val="00BA5657"/>
    <w:rsid w:val="00BA58AE"/>
    <w:rsid w:val="00BA611A"/>
    <w:rsid w:val="00BB2BC9"/>
    <w:rsid w:val="00BB300F"/>
    <w:rsid w:val="00BB3DC8"/>
    <w:rsid w:val="00BB3DE7"/>
    <w:rsid w:val="00BB4146"/>
    <w:rsid w:val="00BB4D00"/>
    <w:rsid w:val="00BB6BD2"/>
    <w:rsid w:val="00BB6ED0"/>
    <w:rsid w:val="00BB723D"/>
    <w:rsid w:val="00BC022C"/>
    <w:rsid w:val="00BC10FA"/>
    <w:rsid w:val="00BC28DB"/>
    <w:rsid w:val="00BC3F57"/>
    <w:rsid w:val="00BC4183"/>
    <w:rsid w:val="00BC4B6E"/>
    <w:rsid w:val="00BC5D75"/>
    <w:rsid w:val="00BC7187"/>
    <w:rsid w:val="00BD0A30"/>
    <w:rsid w:val="00BD1204"/>
    <w:rsid w:val="00BD1AAA"/>
    <w:rsid w:val="00BD2022"/>
    <w:rsid w:val="00BD26CF"/>
    <w:rsid w:val="00BD3C9C"/>
    <w:rsid w:val="00BD56F2"/>
    <w:rsid w:val="00BD6900"/>
    <w:rsid w:val="00BD79D2"/>
    <w:rsid w:val="00BD7C78"/>
    <w:rsid w:val="00BE0DAA"/>
    <w:rsid w:val="00BE1742"/>
    <w:rsid w:val="00BE3022"/>
    <w:rsid w:val="00BE50B6"/>
    <w:rsid w:val="00BE51D6"/>
    <w:rsid w:val="00BE689E"/>
    <w:rsid w:val="00BE68DF"/>
    <w:rsid w:val="00BE6939"/>
    <w:rsid w:val="00BE6E00"/>
    <w:rsid w:val="00BE70EE"/>
    <w:rsid w:val="00BE7747"/>
    <w:rsid w:val="00BF0E9D"/>
    <w:rsid w:val="00BF2237"/>
    <w:rsid w:val="00BF42B4"/>
    <w:rsid w:val="00BF5289"/>
    <w:rsid w:val="00BF565E"/>
    <w:rsid w:val="00BF6E1C"/>
    <w:rsid w:val="00BF713E"/>
    <w:rsid w:val="00BF7389"/>
    <w:rsid w:val="00C00F15"/>
    <w:rsid w:val="00C01FAD"/>
    <w:rsid w:val="00C02429"/>
    <w:rsid w:val="00C028BC"/>
    <w:rsid w:val="00C034C8"/>
    <w:rsid w:val="00C04293"/>
    <w:rsid w:val="00C107E0"/>
    <w:rsid w:val="00C1191E"/>
    <w:rsid w:val="00C1272B"/>
    <w:rsid w:val="00C13017"/>
    <w:rsid w:val="00C13700"/>
    <w:rsid w:val="00C146B4"/>
    <w:rsid w:val="00C15469"/>
    <w:rsid w:val="00C156B4"/>
    <w:rsid w:val="00C15884"/>
    <w:rsid w:val="00C16002"/>
    <w:rsid w:val="00C166EA"/>
    <w:rsid w:val="00C16909"/>
    <w:rsid w:val="00C17821"/>
    <w:rsid w:val="00C20E08"/>
    <w:rsid w:val="00C218F3"/>
    <w:rsid w:val="00C21C9B"/>
    <w:rsid w:val="00C21E8D"/>
    <w:rsid w:val="00C225E7"/>
    <w:rsid w:val="00C2349F"/>
    <w:rsid w:val="00C24AE6"/>
    <w:rsid w:val="00C313B9"/>
    <w:rsid w:val="00C315C8"/>
    <w:rsid w:val="00C31DB5"/>
    <w:rsid w:val="00C321D1"/>
    <w:rsid w:val="00C3405F"/>
    <w:rsid w:val="00C3420F"/>
    <w:rsid w:val="00C34B7A"/>
    <w:rsid w:val="00C35B82"/>
    <w:rsid w:val="00C360C8"/>
    <w:rsid w:val="00C37655"/>
    <w:rsid w:val="00C40BD3"/>
    <w:rsid w:val="00C411F2"/>
    <w:rsid w:val="00C415FE"/>
    <w:rsid w:val="00C41F33"/>
    <w:rsid w:val="00C439FB"/>
    <w:rsid w:val="00C4448B"/>
    <w:rsid w:val="00C45266"/>
    <w:rsid w:val="00C45807"/>
    <w:rsid w:val="00C45B83"/>
    <w:rsid w:val="00C466C9"/>
    <w:rsid w:val="00C4682A"/>
    <w:rsid w:val="00C475E6"/>
    <w:rsid w:val="00C47CFF"/>
    <w:rsid w:val="00C500E7"/>
    <w:rsid w:val="00C50463"/>
    <w:rsid w:val="00C5131E"/>
    <w:rsid w:val="00C5184F"/>
    <w:rsid w:val="00C529C6"/>
    <w:rsid w:val="00C53192"/>
    <w:rsid w:val="00C53D2B"/>
    <w:rsid w:val="00C5445C"/>
    <w:rsid w:val="00C54D83"/>
    <w:rsid w:val="00C55057"/>
    <w:rsid w:val="00C550FF"/>
    <w:rsid w:val="00C60A4B"/>
    <w:rsid w:val="00C60C26"/>
    <w:rsid w:val="00C61177"/>
    <w:rsid w:val="00C6305F"/>
    <w:rsid w:val="00C638BF"/>
    <w:rsid w:val="00C64BFB"/>
    <w:rsid w:val="00C66BCA"/>
    <w:rsid w:val="00C66CA2"/>
    <w:rsid w:val="00C6765F"/>
    <w:rsid w:val="00C67AA3"/>
    <w:rsid w:val="00C67FF0"/>
    <w:rsid w:val="00C7016E"/>
    <w:rsid w:val="00C707DF"/>
    <w:rsid w:val="00C7114D"/>
    <w:rsid w:val="00C71A2E"/>
    <w:rsid w:val="00C723CC"/>
    <w:rsid w:val="00C72551"/>
    <w:rsid w:val="00C72E32"/>
    <w:rsid w:val="00C75898"/>
    <w:rsid w:val="00C77AF6"/>
    <w:rsid w:val="00C8171B"/>
    <w:rsid w:val="00C825D1"/>
    <w:rsid w:val="00C82679"/>
    <w:rsid w:val="00C829FA"/>
    <w:rsid w:val="00C82EF2"/>
    <w:rsid w:val="00C83E21"/>
    <w:rsid w:val="00C865A0"/>
    <w:rsid w:val="00C9123D"/>
    <w:rsid w:val="00C94020"/>
    <w:rsid w:val="00C94824"/>
    <w:rsid w:val="00C9679E"/>
    <w:rsid w:val="00C96849"/>
    <w:rsid w:val="00C97929"/>
    <w:rsid w:val="00C97A2D"/>
    <w:rsid w:val="00CA2480"/>
    <w:rsid w:val="00CA27BD"/>
    <w:rsid w:val="00CA35E7"/>
    <w:rsid w:val="00CA38B4"/>
    <w:rsid w:val="00CA460D"/>
    <w:rsid w:val="00CA4F49"/>
    <w:rsid w:val="00CA5438"/>
    <w:rsid w:val="00CA5440"/>
    <w:rsid w:val="00CA5662"/>
    <w:rsid w:val="00CA5810"/>
    <w:rsid w:val="00CA7296"/>
    <w:rsid w:val="00CB1E49"/>
    <w:rsid w:val="00CB215C"/>
    <w:rsid w:val="00CB3715"/>
    <w:rsid w:val="00CB4230"/>
    <w:rsid w:val="00CB4B28"/>
    <w:rsid w:val="00CB52CD"/>
    <w:rsid w:val="00CB53F1"/>
    <w:rsid w:val="00CB5B48"/>
    <w:rsid w:val="00CB781C"/>
    <w:rsid w:val="00CC1920"/>
    <w:rsid w:val="00CC217F"/>
    <w:rsid w:val="00CC33E2"/>
    <w:rsid w:val="00CC3D5E"/>
    <w:rsid w:val="00CC4C38"/>
    <w:rsid w:val="00CC5107"/>
    <w:rsid w:val="00CC55A4"/>
    <w:rsid w:val="00CC6389"/>
    <w:rsid w:val="00CC73FB"/>
    <w:rsid w:val="00CC741E"/>
    <w:rsid w:val="00CD0618"/>
    <w:rsid w:val="00CD0FF8"/>
    <w:rsid w:val="00CD178E"/>
    <w:rsid w:val="00CD3B59"/>
    <w:rsid w:val="00CD3F19"/>
    <w:rsid w:val="00CD4FF3"/>
    <w:rsid w:val="00CD574D"/>
    <w:rsid w:val="00CD6277"/>
    <w:rsid w:val="00CD653A"/>
    <w:rsid w:val="00CD6FE3"/>
    <w:rsid w:val="00CE093D"/>
    <w:rsid w:val="00CE1B41"/>
    <w:rsid w:val="00CE4053"/>
    <w:rsid w:val="00CE46FE"/>
    <w:rsid w:val="00CE5EB2"/>
    <w:rsid w:val="00CE645D"/>
    <w:rsid w:val="00CE678B"/>
    <w:rsid w:val="00CE67C7"/>
    <w:rsid w:val="00CE6CAC"/>
    <w:rsid w:val="00CE74C4"/>
    <w:rsid w:val="00CE751D"/>
    <w:rsid w:val="00CF0320"/>
    <w:rsid w:val="00CF17E1"/>
    <w:rsid w:val="00CF1D32"/>
    <w:rsid w:val="00CF2C95"/>
    <w:rsid w:val="00CF44AF"/>
    <w:rsid w:val="00CF4779"/>
    <w:rsid w:val="00CF4B63"/>
    <w:rsid w:val="00CF5758"/>
    <w:rsid w:val="00CF6155"/>
    <w:rsid w:val="00CF66FE"/>
    <w:rsid w:val="00CF7DB1"/>
    <w:rsid w:val="00D0014B"/>
    <w:rsid w:val="00D00B75"/>
    <w:rsid w:val="00D03760"/>
    <w:rsid w:val="00D03AE3"/>
    <w:rsid w:val="00D040D5"/>
    <w:rsid w:val="00D0427E"/>
    <w:rsid w:val="00D05390"/>
    <w:rsid w:val="00D06D17"/>
    <w:rsid w:val="00D06FDC"/>
    <w:rsid w:val="00D072EC"/>
    <w:rsid w:val="00D1090B"/>
    <w:rsid w:val="00D1151A"/>
    <w:rsid w:val="00D11E6C"/>
    <w:rsid w:val="00D12056"/>
    <w:rsid w:val="00D12779"/>
    <w:rsid w:val="00D12E28"/>
    <w:rsid w:val="00D13140"/>
    <w:rsid w:val="00D1556D"/>
    <w:rsid w:val="00D15F03"/>
    <w:rsid w:val="00D16394"/>
    <w:rsid w:val="00D17DDE"/>
    <w:rsid w:val="00D20996"/>
    <w:rsid w:val="00D235F1"/>
    <w:rsid w:val="00D23D9D"/>
    <w:rsid w:val="00D2465C"/>
    <w:rsid w:val="00D24BD3"/>
    <w:rsid w:val="00D24E12"/>
    <w:rsid w:val="00D266E6"/>
    <w:rsid w:val="00D271FF"/>
    <w:rsid w:val="00D27450"/>
    <w:rsid w:val="00D3281E"/>
    <w:rsid w:val="00D33017"/>
    <w:rsid w:val="00D338AB"/>
    <w:rsid w:val="00D33B77"/>
    <w:rsid w:val="00D36ADB"/>
    <w:rsid w:val="00D372E3"/>
    <w:rsid w:val="00D37CE0"/>
    <w:rsid w:val="00D4374B"/>
    <w:rsid w:val="00D46120"/>
    <w:rsid w:val="00D50D5F"/>
    <w:rsid w:val="00D5209C"/>
    <w:rsid w:val="00D5365C"/>
    <w:rsid w:val="00D53F9A"/>
    <w:rsid w:val="00D545F9"/>
    <w:rsid w:val="00D55359"/>
    <w:rsid w:val="00D55F14"/>
    <w:rsid w:val="00D56944"/>
    <w:rsid w:val="00D56C01"/>
    <w:rsid w:val="00D57C35"/>
    <w:rsid w:val="00D6043E"/>
    <w:rsid w:val="00D604C5"/>
    <w:rsid w:val="00D61254"/>
    <w:rsid w:val="00D62ACC"/>
    <w:rsid w:val="00D63031"/>
    <w:rsid w:val="00D63998"/>
    <w:rsid w:val="00D63EE0"/>
    <w:rsid w:val="00D65017"/>
    <w:rsid w:val="00D65996"/>
    <w:rsid w:val="00D70161"/>
    <w:rsid w:val="00D7274C"/>
    <w:rsid w:val="00D74373"/>
    <w:rsid w:val="00D756F6"/>
    <w:rsid w:val="00D7594E"/>
    <w:rsid w:val="00D75DBF"/>
    <w:rsid w:val="00D7693F"/>
    <w:rsid w:val="00D77F1F"/>
    <w:rsid w:val="00D8226A"/>
    <w:rsid w:val="00D831B4"/>
    <w:rsid w:val="00D83277"/>
    <w:rsid w:val="00D832A4"/>
    <w:rsid w:val="00D833B5"/>
    <w:rsid w:val="00D9086E"/>
    <w:rsid w:val="00D92324"/>
    <w:rsid w:val="00D9259D"/>
    <w:rsid w:val="00D925EC"/>
    <w:rsid w:val="00D9327B"/>
    <w:rsid w:val="00D942E5"/>
    <w:rsid w:val="00D961DF"/>
    <w:rsid w:val="00D96407"/>
    <w:rsid w:val="00D97538"/>
    <w:rsid w:val="00D97EF0"/>
    <w:rsid w:val="00DA07E1"/>
    <w:rsid w:val="00DA2082"/>
    <w:rsid w:val="00DA2823"/>
    <w:rsid w:val="00DA3ADC"/>
    <w:rsid w:val="00DA4619"/>
    <w:rsid w:val="00DA6078"/>
    <w:rsid w:val="00DA74F1"/>
    <w:rsid w:val="00DA7BC0"/>
    <w:rsid w:val="00DB0A72"/>
    <w:rsid w:val="00DB0AAC"/>
    <w:rsid w:val="00DB14EA"/>
    <w:rsid w:val="00DB21CB"/>
    <w:rsid w:val="00DB2AFB"/>
    <w:rsid w:val="00DB328F"/>
    <w:rsid w:val="00DB6220"/>
    <w:rsid w:val="00DB63E5"/>
    <w:rsid w:val="00DC0836"/>
    <w:rsid w:val="00DC2E0C"/>
    <w:rsid w:val="00DC31EB"/>
    <w:rsid w:val="00DC3E8B"/>
    <w:rsid w:val="00DC7381"/>
    <w:rsid w:val="00DC76D9"/>
    <w:rsid w:val="00DC7A25"/>
    <w:rsid w:val="00DD1FF3"/>
    <w:rsid w:val="00DD4D30"/>
    <w:rsid w:val="00DD6EF5"/>
    <w:rsid w:val="00DE01E5"/>
    <w:rsid w:val="00DE21DA"/>
    <w:rsid w:val="00DE2670"/>
    <w:rsid w:val="00DE48ED"/>
    <w:rsid w:val="00DE56C1"/>
    <w:rsid w:val="00DE5905"/>
    <w:rsid w:val="00DE7813"/>
    <w:rsid w:val="00DE7DA6"/>
    <w:rsid w:val="00DE7E4D"/>
    <w:rsid w:val="00DE7E98"/>
    <w:rsid w:val="00DE7F6D"/>
    <w:rsid w:val="00DF01D3"/>
    <w:rsid w:val="00DF126A"/>
    <w:rsid w:val="00DF27E5"/>
    <w:rsid w:val="00DF316E"/>
    <w:rsid w:val="00DF33EA"/>
    <w:rsid w:val="00DF62F7"/>
    <w:rsid w:val="00E00A4D"/>
    <w:rsid w:val="00E014B8"/>
    <w:rsid w:val="00E05A7D"/>
    <w:rsid w:val="00E05B9F"/>
    <w:rsid w:val="00E05BAB"/>
    <w:rsid w:val="00E06F8D"/>
    <w:rsid w:val="00E1059C"/>
    <w:rsid w:val="00E127BD"/>
    <w:rsid w:val="00E12D7E"/>
    <w:rsid w:val="00E130B2"/>
    <w:rsid w:val="00E138AA"/>
    <w:rsid w:val="00E1417A"/>
    <w:rsid w:val="00E150D4"/>
    <w:rsid w:val="00E1545D"/>
    <w:rsid w:val="00E15CA8"/>
    <w:rsid w:val="00E16656"/>
    <w:rsid w:val="00E16A25"/>
    <w:rsid w:val="00E17DC6"/>
    <w:rsid w:val="00E20057"/>
    <w:rsid w:val="00E204C7"/>
    <w:rsid w:val="00E216E1"/>
    <w:rsid w:val="00E231BA"/>
    <w:rsid w:val="00E2356C"/>
    <w:rsid w:val="00E23C4B"/>
    <w:rsid w:val="00E23D2E"/>
    <w:rsid w:val="00E2513A"/>
    <w:rsid w:val="00E30A1E"/>
    <w:rsid w:val="00E311F0"/>
    <w:rsid w:val="00E3175C"/>
    <w:rsid w:val="00E3306A"/>
    <w:rsid w:val="00E34078"/>
    <w:rsid w:val="00E342A5"/>
    <w:rsid w:val="00E35E02"/>
    <w:rsid w:val="00E36026"/>
    <w:rsid w:val="00E3702D"/>
    <w:rsid w:val="00E42DD2"/>
    <w:rsid w:val="00E4396E"/>
    <w:rsid w:val="00E4441B"/>
    <w:rsid w:val="00E44A05"/>
    <w:rsid w:val="00E44AB8"/>
    <w:rsid w:val="00E45636"/>
    <w:rsid w:val="00E458ED"/>
    <w:rsid w:val="00E50202"/>
    <w:rsid w:val="00E520BE"/>
    <w:rsid w:val="00E538E4"/>
    <w:rsid w:val="00E54ED0"/>
    <w:rsid w:val="00E55F6D"/>
    <w:rsid w:val="00E56084"/>
    <w:rsid w:val="00E563A8"/>
    <w:rsid w:val="00E601E0"/>
    <w:rsid w:val="00E60B02"/>
    <w:rsid w:val="00E6137A"/>
    <w:rsid w:val="00E6309A"/>
    <w:rsid w:val="00E636AF"/>
    <w:rsid w:val="00E63C91"/>
    <w:rsid w:val="00E64689"/>
    <w:rsid w:val="00E65C33"/>
    <w:rsid w:val="00E66A57"/>
    <w:rsid w:val="00E66AF8"/>
    <w:rsid w:val="00E671AA"/>
    <w:rsid w:val="00E67BF3"/>
    <w:rsid w:val="00E70486"/>
    <w:rsid w:val="00E70DFE"/>
    <w:rsid w:val="00E7134E"/>
    <w:rsid w:val="00E72188"/>
    <w:rsid w:val="00E72AC8"/>
    <w:rsid w:val="00E764DD"/>
    <w:rsid w:val="00E76870"/>
    <w:rsid w:val="00E76D90"/>
    <w:rsid w:val="00E77112"/>
    <w:rsid w:val="00E7720A"/>
    <w:rsid w:val="00E7788D"/>
    <w:rsid w:val="00E80408"/>
    <w:rsid w:val="00E80428"/>
    <w:rsid w:val="00E80E1D"/>
    <w:rsid w:val="00E81968"/>
    <w:rsid w:val="00E8263A"/>
    <w:rsid w:val="00E82849"/>
    <w:rsid w:val="00E82D5D"/>
    <w:rsid w:val="00E8412A"/>
    <w:rsid w:val="00E841C9"/>
    <w:rsid w:val="00E844FB"/>
    <w:rsid w:val="00E86E8A"/>
    <w:rsid w:val="00E87A77"/>
    <w:rsid w:val="00E903D6"/>
    <w:rsid w:val="00E93559"/>
    <w:rsid w:val="00E9441A"/>
    <w:rsid w:val="00E94524"/>
    <w:rsid w:val="00E94FD5"/>
    <w:rsid w:val="00E95E52"/>
    <w:rsid w:val="00E961D7"/>
    <w:rsid w:val="00E96DF3"/>
    <w:rsid w:val="00E977E5"/>
    <w:rsid w:val="00EA0EC8"/>
    <w:rsid w:val="00EA1CE7"/>
    <w:rsid w:val="00EA2273"/>
    <w:rsid w:val="00EA43CD"/>
    <w:rsid w:val="00EA4AA0"/>
    <w:rsid w:val="00EA50F9"/>
    <w:rsid w:val="00EA59F0"/>
    <w:rsid w:val="00EA5CC2"/>
    <w:rsid w:val="00EB115F"/>
    <w:rsid w:val="00EB2EB4"/>
    <w:rsid w:val="00EB4016"/>
    <w:rsid w:val="00EB4DE5"/>
    <w:rsid w:val="00EB518E"/>
    <w:rsid w:val="00EB51EC"/>
    <w:rsid w:val="00EB5EFE"/>
    <w:rsid w:val="00EB67BE"/>
    <w:rsid w:val="00EB6ACA"/>
    <w:rsid w:val="00EB776A"/>
    <w:rsid w:val="00EC01F2"/>
    <w:rsid w:val="00EC05C6"/>
    <w:rsid w:val="00EC09E1"/>
    <w:rsid w:val="00EC0B5C"/>
    <w:rsid w:val="00EC5568"/>
    <w:rsid w:val="00EC5873"/>
    <w:rsid w:val="00EC5A1F"/>
    <w:rsid w:val="00EC5DA1"/>
    <w:rsid w:val="00EC6158"/>
    <w:rsid w:val="00ED0CBF"/>
    <w:rsid w:val="00ED11A0"/>
    <w:rsid w:val="00ED35C6"/>
    <w:rsid w:val="00ED58CF"/>
    <w:rsid w:val="00ED629F"/>
    <w:rsid w:val="00ED6C7A"/>
    <w:rsid w:val="00ED7987"/>
    <w:rsid w:val="00ED7CCF"/>
    <w:rsid w:val="00ED7DA7"/>
    <w:rsid w:val="00ED7DF5"/>
    <w:rsid w:val="00EE16AC"/>
    <w:rsid w:val="00EE19C5"/>
    <w:rsid w:val="00EE339F"/>
    <w:rsid w:val="00EE37DC"/>
    <w:rsid w:val="00EE3D00"/>
    <w:rsid w:val="00EE3DE7"/>
    <w:rsid w:val="00EE4993"/>
    <w:rsid w:val="00EE69DB"/>
    <w:rsid w:val="00EE6B5C"/>
    <w:rsid w:val="00EE757C"/>
    <w:rsid w:val="00EF0377"/>
    <w:rsid w:val="00EF04B5"/>
    <w:rsid w:val="00EF15E5"/>
    <w:rsid w:val="00EF2561"/>
    <w:rsid w:val="00EF2D36"/>
    <w:rsid w:val="00EF34B8"/>
    <w:rsid w:val="00EF3C67"/>
    <w:rsid w:val="00EF3E60"/>
    <w:rsid w:val="00EF3FF5"/>
    <w:rsid w:val="00EF4222"/>
    <w:rsid w:val="00EF652F"/>
    <w:rsid w:val="00EF75F4"/>
    <w:rsid w:val="00EF7F65"/>
    <w:rsid w:val="00F00328"/>
    <w:rsid w:val="00F00A7B"/>
    <w:rsid w:val="00F012D7"/>
    <w:rsid w:val="00F02B37"/>
    <w:rsid w:val="00F03C3C"/>
    <w:rsid w:val="00F03F63"/>
    <w:rsid w:val="00F046B4"/>
    <w:rsid w:val="00F0571A"/>
    <w:rsid w:val="00F05ACE"/>
    <w:rsid w:val="00F05B09"/>
    <w:rsid w:val="00F06474"/>
    <w:rsid w:val="00F06D83"/>
    <w:rsid w:val="00F079E0"/>
    <w:rsid w:val="00F079FA"/>
    <w:rsid w:val="00F10307"/>
    <w:rsid w:val="00F10B8F"/>
    <w:rsid w:val="00F10B99"/>
    <w:rsid w:val="00F11298"/>
    <w:rsid w:val="00F116DF"/>
    <w:rsid w:val="00F12EA2"/>
    <w:rsid w:val="00F13222"/>
    <w:rsid w:val="00F13DAD"/>
    <w:rsid w:val="00F1478D"/>
    <w:rsid w:val="00F14A88"/>
    <w:rsid w:val="00F16E5A"/>
    <w:rsid w:val="00F20C92"/>
    <w:rsid w:val="00F217A6"/>
    <w:rsid w:val="00F21C78"/>
    <w:rsid w:val="00F220CB"/>
    <w:rsid w:val="00F22D1B"/>
    <w:rsid w:val="00F257AF"/>
    <w:rsid w:val="00F261AA"/>
    <w:rsid w:val="00F26753"/>
    <w:rsid w:val="00F26996"/>
    <w:rsid w:val="00F27418"/>
    <w:rsid w:val="00F27BAD"/>
    <w:rsid w:val="00F27BFD"/>
    <w:rsid w:val="00F3073F"/>
    <w:rsid w:val="00F30D8F"/>
    <w:rsid w:val="00F31EE6"/>
    <w:rsid w:val="00F33DD3"/>
    <w:rsid w:val="00F34500"/>
    <w:rsid w:val="00F3455D"/>
    <w:rsid w:val="00F35ECD"/>
    <w:rsid w:val="00F3630F"/>
    <w:rsid w:val="00F363CD"/>
    <w:rsid w:val="00F36A78"/>
    <w:rsid w:val="00F4161E"/>
    <w:rsid w:val="00F4189A"/>
    <w:rsid w:val="00F42E23"/>
    <w:rsid w:val="00F43828"/>
    <w:rsid w:val="00F44441"/>
    <w:rsid w:val="00F45597"/>
    <w:rsid w:val="00F455FE"/>
    <w:rsid w:val="00F46482"/>
    <w:rsid w:val="00F4775A"/>
    <w:rsid w:val="00F5148A"/>
    <w:rsid w:val="00F51E19"/>
    <w:rsid w:val="00F52FD8"/>
    <w:rsid w:val="00F54A88"/>
    <w:rsid w:val="00F554BC"/>
    <w:rsid w:val="00F55639"/>
    <w:rsid w:val="00F55B1E"/>
    <w:rsid w:val="00F563F0"/>
    <w:rsid w:val="00F56C96"/>
    <w:rsid w:val="00F5746D"/>
    <w:rsid w:val="00F6040D"/>
    <w:rsid w:val="00F60654"/>
    <w:rsid w:val="00F63FF3"/>
    <w:rsid w:val="00F660BC"/>
    <w:rsid w:val="00F67D0A"/>
    <w:rsid w:val="00F7148E"/>
    <w:rsid w:val="00F7510D"/>
    <w:rsid w:val="00F775DF"/>
    <w:rsid w:val="00F83B9E"/>
    <w:rsid w:val="00F83D96"/>
    <w:rsid w:val="00F84078"/>
    <w:rsid w:val="00F85AAE"/>
    <w:rsid w:val="00F85EFD"/>
    <w:rsid w:val="00F877D1"/>
    <w:rsid w:val="00F90088"/>
    <w:rsid w:val="00F90CA3"/>
    <w:rsid w:val="00F920EB"/>
    <w:rsid w:val="00F922B4"/>
    <w:rsid w:val="00F922D1"/>
    <w:rsid w:val="00F936B1"/>
    <w:rsid w:val="00F9412B"/>
    <w:rsid w:val="00F95544"/>
    <w:rsid w:val="00F9682D"/>
    <w:rsid w:val="00F96C38"/>
    <w:rsid w:val="00F96D4A"/>
    <w:rsid w:val="00F96E0D"/>
    <w:rsid w:val="00FA06EB"/>
    <w:rsid w:val="00FA103E"/>
    <w:rsid w:val="00FA1205"/>
    <w:rsid w:val="00FA1CB2"/>
    <w:rsid w:val="00FA1FAB"/>
    <w:rsid w:val="00FA3FB3"/>
    <w:rsid w:val="00FA76A3"/>
    <w:rsid w:val="00FA7B6B"/>
    <w:rsid w:val="00FA7D86"/>
    <w:rsid w:val="00FA7ED8"/>
    <w:rsid w:val="00FB089B"/>
    <w:rsid w:val="00FB2506"/>
    <w:rsid w:val="00FB3651"/>
    <w:rsid w:val="00FB48E1"/>
    <w:rsid w:val="00FB640C"/>
    <w:rsid w:val="00FC1305"/>
    <w:rsid w:val="00FC1C42"/>
    <w:rsid w:val="00FC2E57"/>
    <w:rsid w:val="00FC4E9B"/>
    <w:rsid w:val="00FC5523"/>
    <w:rsid w:val="00FC6F78"/>
    <w:rsid w:val="00FC774B"/>
    <w:rsid w:val="00FC7932"/>
    <w:rsid w:val="00FD12F5"/>
    <w:rsid w:val="00FD1946"/>
    <w:rsid w:val="00FD1C6A"/>
    <w:rsid w:val="00FD22D3"/>
    <w:rsid w:val="00FD3F53"/>
    <w:rsid w:val="00FD553E"/>
    <w:rsid w:val="00FD5902"/>
    <w:rsid w:val="00FD7943"/>
    <w:rsid w:val="00FE01AF"/>
    <w:rsid w:val="00FE0AE8"/>
    <w:rsid w:val="00FE135F"/>
    <w:rsid w:val="00FE16FB"/>
    <w:rsid w:val="00FE18CD"/>
    <w:rsid w:val="00FE1DF7"/>
    <w:rsid w:val="00FE1E9E"/>
    <w:rsid w:val="00FE28D5"/>
    <w:rsid w:val="00FE3348"/>
    <w:rsid w:val="00FE46D7"/>
    <w:rsid w:val="00FE5692"/>
    <w:rsid w:val="00FE5BB8"/>
    <w:rsid w:val="00FE609B"/>
    <w:rsid w:val="00FE6F67"/>
    <w:rsid w:val="00FE7709"/>
    <w:rsid w:val="00FE7C49"/>
    <w:rsid w:val="00FE7C8A"/>
    <w:rsid w:val="00FF13C2"/>
    <w:rsid w:val="00FF1527"/>
    <w:rsid w:val="00FF4782"/>
    <w:rsid w:val="00FF62F5"/>
    <w:rsid w:val="00FF6D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1425">
      <o:colormru v:ext="edit" colors="#eaeaea,silver,#b2b2b2,#969696,gray,#777,#ddd"/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2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14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1177"/>
    <w:rPr>
      <w:rFonts w:ascii="Arial" w:hAnsi="Arial" w:cs="Arial"/>
      <w:bCs/>
      <w:lang w:val="en-GB"/>
    </w:rPr>
  </w:style>
  <w:style w:type="paragraph" w:styleId="Heading1">
    <w:name w:val="heading 1"/>
    <w:basedOn w:val="Normal"/>
    <w:next w:val="Normal"/>
    <w:link w:val="Heading1Char"/>
    <w:qFormat/>
    <w:rsid w:val="00C61177"/>
    <w:pPr>
      <w:keepNext/>
      <w:outlineLvl w:val="0"/>
    </w:pPr>
    <w:rPr>
      <w:b/>
      <w:bCs w:val="0"/>
      <w:lang w:val="en-US"/>
    </w:rPr>
  </w:style>
  <w:style w:type="paragraph" w:styleId="Heading2">
    <w:name w:val="heading 2"/>
    <w:basedOn w:val="Normal"/>
    <w:next w:val="Normal"/>
    <w:qFormat/>
    <w:rsid w:val="00C61177"/>
    <w:pPr>
      <w:keepNext/>
      <w:jc w:val="center"/>
      <w:outlineLvl w:val="1"/>
    </w:pPr>
    <w:rPr>
      <w:b/>
      <w:bCs w:val="0"/>
      <w:sz w:val="22"/>
      <w:lang w:val="en-US"/>
    </w:rPr>
  </w:style>
  <w:style w:type="paragraph" w:styleId="Heading3">
    <w:name w:val="heading 3"/>
    <w:basedOn w:val="Normal"/>
    <w:next w:val="Normal"/>
    <w:link w:val="Heading3Char"/>
    <w:qFormat/>
    <w:rsid w:val="00C61177"/>
    <w:pPr>
      <w:keepNext/>
      <w:outlineLvl w:val="2"/>
    </w:pPr>
    <w:rPr>
      <w:b/>
      <w:bCs w:val="0"/>
      <w:sz w:val="22"/>
      <w:lang w:val="en-US"/>
    </w:rPr>
  </w:style>
  <w:style w:type="paragraph" w:styleId="Heading4">
    <w:name w:val="heading 4"/>
    <w:basedOn w:val="Normal"/>
    <w:next w:val="Normal"/>
    <w:qFormat/>
    <w:rsid w:val="00C61177"/>
    <w:pPr>
      <w:keepNext/>
      <w:ind w:left="5040"/>
      <w:jc w:val="center"/>
      <w:outlineLvl w:val="3"/>
    </w:pPr>
    <w:rPr>
      <w:b/>
      <w:bCs w:val="0"/>
      <w:lang w:val="en-US"/>
    </w:rPr>
  </w:style>
  <w:style w:type="paragraph" w:styleId="Heading5">
    <w:name w:val="heading 5"/>
    <w:basedOn w:val="Normal"/>
    <w:next w:val="Normal"/>
    <w:link w:val="Heading5Char"/>
    <w:qFormat/>
    <w:rsid w:val="00C61177"/>
    <w:pPr>
      <w:keepNext/>
      <w:jc w:val="center"/>
      <w:outlineLvl w:val="4"/>
    </w:pPr>
    <w:rPr>
      <w:b/>
      <w:bCs w:val="0"/>
      <w:lang w:val="en-US"/>
    </w:rPr>
  </w:style>
  <w:style w:type="paragraph" w:styleId="Heading6">
    <w:name w:val="heading 6"/>
    <w:basedOn w:val="Normal"/>
    <w:next w:val="Normal"/>
    <w:qFormat/>
    <w:rsid w:val="00C61177"/>
    <w:pPr>
      <w:keepNext/>
      <w:ind w:left="5040" w:firstLine="720"/>
      <w:outlineLvl w:val="5"/>
    </w:pPr>
    <w:rPr>
      <w:b/>
      <w:bCs w:val="0"/>
      <w:lang w:val="en-US"/>
    </w:rPr>
  </w:style>
  <w:style w:type="paragraph" w:styleId="Heading7">
    <w:name w:val="heading 7"/>
    <w:basedOn w:val="Normal"/>
    <w:next w:val="Normal"/>
    <w:qFormat/>
    <w:rsid w:val="00C61177"/>
    <w:pPr>
      <w:keepNext/>
      <w:jc w:val="right"/>
      <w:outlineLvl w:val="6"/>
    </w:pPr>
    <w:rPr>
      <w:b/>
      <w:bCs w:val="0"/>
      <w:sz w:val="22"/>
      <w:lang w:val="en-US"/>
    </w:rPr>
  </w:style>
  <w:style w:type="paragraph" w:styleId="Heading8">
    <w:name w:val="heading 8"/>
    <w:basedOn w:val="Normal"/>
    <w:next w:val="Normal"/>
    <w:qFormat/>
    <w:rsid w:val="00C61177"/>
    <w:pPr>
      <w:keepNext/>
      <w:outlineLvl w:val="7"/>
    </w:pPr>
    <w:rPr>
      <w:b/>
      <w:bCs w:val="0"/>
      <w:i/>
      <w:iCs/>
      <w:lang w:val="en-US"/>
    </w:rPr>
  </w:style>
  <w:style w:type="paragraph" w:styleId="Heading9">
    <w:name w:val="heading 9"/>
    <w:basedOn w:val="Normal"/>
    <w:next w:val="Normal"/>
    <w:qFormat/>
    <w:rsid w:val="00C61177"/>
    <w:pPr>
      <w:keepNext/>
      <w:jc w:val="center"/>
      <w:outlineLvl w:val="8"/>
    </w:pPr>
    <w:rPr>
      <w:b/>
      <w:bCs w:val="0"/>
      <w:i/>
      <w:iCs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61177"/>
    <w:rPr>
      <w:b/>
      <w:bCs w:val="0"/>
      <w:sz w:val="20"/>
      <w:lang w:val="en-US"/>
    </w:rPr>
  </w:style>
  <w:style w:type="paragraph" w:styleId="Header">
    <w:name w:val="header"/>
    <w:basedOn w:val="Normal"/>
    <w:link w:val="HeaderChar"/>
    <w:uiPriority w:val="99"/>
    <w:rsid w:val="00C6117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C6117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61177"/>
  </w:style>
  <w:style w:type="paragraph" w:styleId="BodyTextIndent">
    <w:name w:val="Body Text Indent"/>
    <w:basedOn w:val="Normal"/>
    <w:rsid w:val="00C61177"/>
    <w:pPr>
      <w:ind w:left="720" w:hanging="720"/>
    </w:pPr>
    <w:rPr>
      <w:lang w:val="en-US"/>
    </w:rPr>
  </w:style>
  <w:style w:type="paragraph" w:styleId="BodyText2">
    <w:name w:val="Body Text 2"/>
    <w:basedOn w:val="Normal"/>
    <w:rsid w:val="00C61177"/>
    <w:pPr>
      <w:jc w:val="center"/>
    </w:pPr>
    <w:rPr>
      <w:b/>
      <w:bCs w:val="0"/>
      <w:sz w:val="20"/>
      <w:lang w:val="en-US"/>
    </w:rPr>
  </w:style>
  <w:style w:type="paragraph" w:styleId="BodyText3">
    <w:name w:val="Body Text 3"/>
    <w:basedOn w:val="Normal"/>
    <w:rsid w:val="00C61177"/>
    <w:rPr>
      <w:b/>
      <w:bCs w:val="0"/>
      <w:sz w:val="22"/>
      <w:lang w:val="en-US"/>
    </w:rPr>
  </w:style>
  <w:style w:type="paragraph" w:styleId="BodyTextIndent2">
    <w:name w:val="Body Text Indent 2"/>
    <w:basedOn w:val="Normal"/>
    <w:rsid w:val="00C61177"/>
    <w:pPr>
      <w:ind w:left="720"/>
    </w:pPr>
    <w:rPr>
      <w:i/>
      <w:iCs/>
    </w:rPr>
  </w:style>
  <w:style w:type="paragraph" w:styleId="BodyTextIndent3">
    <w:name w:val="Body Text Indent 3"/>
    <w:basedOn w:val="Normal"/>
    <w:rsid w:val="00C61177"/>
    <w:pPr>
      <w:ind w:firstLine="720"/>
    </w:pPr>
    <w:rPr>
      <w:b/>
      <w:bCs w:val="0"/>
      <w:i/>
      <w:iCs/>
      <w:sz w:val="22"/>
      <w:lang w:val="en-US"/>
    </w:rPr>
  </w:style>
  <w:style w:type="paragraph" w:styleId="BlockText">
    <w:name w:val="Block Text"/>
    <w:basedOn w:val="Normal"/>
    <w:rsid w:val="00C61177"/>
    <w:pPr>
      <w:ind w:left="142" w:right="240"/>
    </w:pPr>
    <w:rPr>
      <w:bCs w:val="0"/>
      <w:i/>
      <w:iCs/>
    </w:rPr>
  </w:style>
  <w:style w:type="table" w:styleId="TableGrid">
    <w:name w:val="Table Grid"/>
    <w:basedOn w:val="TableNormal"/>
    <w:uiPriority w:val="59"/>
    <w:rsid w:val="00E00A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4C2FFE"/>
    <w:pPr>
      <w:spacing w:before="100" w:beforeAutospacing="1" w:after="100" w:afterAutospacing="1"/>
    </w:pPr>
    <w:rPr>
      <w:rFonts w:ascii="Times New Roman" w:hAnsi="Times New Roman" w:cs="Times New Roman"/>
      <w:bCs w:val="0"/>
      <w:lang w:val="en-US"/>
    </w:rPr>
  </w:style>
  <w:style w:type="character" w:customStyle="1" w:styleId="HeaderChar">
    <w:name w:val="Header Char"/>
    <w:link w:val="Header"/>
    <w:uiPriority w:val="99"/>
    <w:rsid w:val="00715EE8"/>
    <w:rPr>
      <w:rFonts w:ascii="Arial" w:hAnsi="Arial" w:cs="Arial"/>
      <w:bCs/>
      <w:sz w:val="24"/>
      <w:szCs w:val="24"/>
      <w:lang w:val="en-GB" w:eastAsia="en-US" w:bidi="ar-SA"/>
    </w:rPr>
  </w:style>
  <w:style w:type="paragraph" w:styleId="NoSpacing">
    <w:name w:val="No Spacing"/>
    <w:uiPriority w:val="1"/>
    <w:qFormat/>
    <w:rsid w:val="009E54B7"/>
    <w:rPr>
      <w:rFonts w:ascii="Calibri" w:eastAsia="Calibri" w:hAnsi="Calibri" w:cs="Arial"/>
      <w:sz w:val="22"/>
      <w:szCs w:val="22"/>
    </w:rPr>
  </w:style>
  <w:style w:type="character" w:styleId="Hyperlink">
    <w:name w:val="Hyperlink"/>
    <w:rsid w:val="00D9086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A5810"/>
    <w:pPr>
      <w:spacing w:after="200" w:line="276" w:lineRule="auto"/>
      <w:ind w:left="720"/>
      <w:contextualSpacing/>
    </w:pPr>
    <w:rPr>
      <w:rFonts w:ascii="Calibri" w:eastAsia="Calibri" w:hAnsi="Calibri" w:cs="Times New Roman"/>
      <w:bCs w:val="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284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8446E"/>
    <w:rPr>
      <w:rFonts w:ascii="Tahoma" w:hAnsi="Tahoma" w:cs="Tahoma"/>
      <w:bCs/>
      <w:sz w:val="16"/>
      <w:szCs w:val="16"/>
      <w:lang w:val="en-GB"/>
    </w:rPr>
  </w:style>
  <w:style w:type="character" w:styleId="CommentReference">
    <w:name w:val="annotation reference"/>
    <w:basedOn w:val="DefaultParagraphFont"/>
    <w:rsid w:val="00FD22D3"/>
    <w:rPr>
      <w:sz w:val="18"/>
      <w:szCs w:val="18"/>
    </w:rPr>
  </w:style>
  <w:style w:type="paragraph" w:styleId="CommentText">
    <w:name w:val="annotation text"/>
    <w:basedOn w:val="Normal"/>
    <w:link w:val="CommentTextChar"/>
    <w:rsid w:val="00FD22D3"/>
  </w:style>
  <w:style w:type="character" w:customStyle="1" w:styleId="CommentTextChar">
    <w:name w:val="Comment Text Char"/>
    <w:basedOn w:val="DefaultParagraphFont"/>
    <w:link w:val="CommentText"/>
    <w:rsid w:val="00FD22D3"/>
    <w:rPr>
      <w:rFonts w:ascii="Arial" w:hAnsi="Arial" w:cs="Arial"/>
      <w:bCs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FD22D3"/>
    <w:rPr>
      <w:b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FD22D3"/>
    <w:rPr>
      <w:rFonts w:ascii="Arial" w:hAnsi="Arial" w:cs="Arial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31905"/>
    <w:rPr>
      <w:rFonts w:ascii="Arial" w:hAnsi="Arial" w:cs="Arial"/>
      <w:bCs/>
      <w:lang w:val="en-GB"/>
    </w:rPr>
  </w:style>
  <w:style w:type="character" w:customStyle="1" w:styleId="Heading5Char">
    <w:name w:val="Heading 5 Char"/>
    <w:basedOn w:val="DefaultParagraphFont"/>
    <w:link w:val="Heading5"/>
    <w:rsid w:val="00CE093D"/>
    <w:rPr>
      <w:rFonts w:ascii="Arial" w:hAnsi="Arial" w:cs="Arial"/>
      <w:b/>
    </w:rPr>
  </w:style>
  <w:style w:type="character" w:customStyle="1" w:styleId="Heading3Char">
    <w:name w:val="Heading 3 Char"/>
    <w:basedOn w:val="DefaultParagraphFont"/>
    <w:link w:val="Heading3"/>
    <w:rsid w:val="009902F0"/>
    <w:rPr>
      <w:rFonts w:ascii="Arial" w:hAnsi="Arial" w:cs="Arial"/>
      <w:b/>
      <w:sz w:val="22"/>
    </w:rPr>
  </w:style>
  <w:style w:type="character" w:customStyle="1" w:styleId="Heading1Char">
    <w:name w:val="Heading 1 Char"/>
    <w:basedOn w:val="DefaultParagraphFont"/>
    <w:link w:val="Heading1"/>
    <w:rsid w:val="009902F0"/>
    <w:rPr>
      <w:rFonts w:ascii="Arial" w:hAnsi="Arial" w:cs="Arial"/>
      <w:b/>
    </w:rPr>
  </w:style>
  <w:style w:type="character" w:customStyle="1" w:styleId="FooterChar">
    <w:name w:val="Footer Char"/>
    <w:basedOn w:val="DefaultParagraphFont"/>
    <w:link w:val="Footer"/>
    <w:rsid w:val="007F64D1"/>
    <w:rPr>
      <w:rFonts w:ascii="Arial" w:hAnsi="Arial" w:cs="Arial"/>
      <w:bCs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1177"/>
    <w:rPr>
      <w:rFonts w:ascii="Arial" w:hAnsi="Arial" w:cs="Arial"/>
      <w:bCs/>
      <w:lang w:val="en-GB"/>
    </w:rPr>
  </w:style>
  <w:style w:type="paragraph" w:styleId="Heading1">
    <w:name w:val="heading 1"/>
    <w:basedOn w:val="Normal"/>
    <w:next w:val="Normal"/>
    <w:link w:val="Heading1Char"/>
    <w:qFormat/>
    <w:rsid w:val="00C61177"/>
    <w:pPr>
      <w:keepNext/>
      <w:outlineLvl w:val="0"/>
    </w:pPr>
    <w:rPr>
      <w:b/>
      <w:bCs w:val="0"/>
      <w:lang w:val="en-US"/>
    </w:rPr>
  </w:style>
  <w:style w:type="paragraph" w:styleId="Heading2">
    <w:name w:val="heading 2"/>
    <w:basedOn w:val="Normal"/>
    <w:next w:val="Normal"/>
    <w:qFormat/>
    <w:rsid w:val="00C61177"/>
    <w:pPr>
      <w:keepNext/>
      <w:jc w:val="center"/>
      <w:outlineLvl w:val="1"/>
    </w:pPr>
    <w:rPr>
      <w:b/>
      <w:bCs w:val="0"/>
      <w:sz w:val="22"/>
      <w:lang w:val="en-US"/>
    </w:rPr>
  </w:style>
  <w:style w:type="paragraph" w:styleId="Heading3">
    <w:name w:val="heading 3"/>
    <w:basedOn w:val="Normal"/>
    <w:next w:val="Normal"/>
    <w:link w:val="Heading3Char"/>
    <w:qFormat/>
    <w:rsid w:val="00C61177"/>
    <w:pPr>
      <w:keepNext/>
      <w:outlineLvl w:val="2"/>
    </w:pPr>
    <w:rPr>
      <w:b/>
      <w:bCs w:val="0"/>
      <w:sz w:val="22"/>
      <w:lang w:val="en-US"/>
    </w:rPr>
  </w:style>
  <w:style w:type="paragraph" w:styleId="Heading4">
    <w:name w:val="heading 4"/>
    <w:basedOn w:val="Normal"/>
    <w:next w:val="Normal"/>
    <w:qFormat/>
    <w:rsid w:val="00C61177"/>
    <w:pPr>
      <w:keepNext/>
      <w:ind w:left="5040"/>
      <w:jc w:val="center"/>
      <w:outlineLvl w:val="3"/>
    </w:pPr>
    <w:rPr>
      <w:b/>
      <w:bCs w:val="0"/>
      <w:lang w:val="en-US"/>
    </w:rPr>
  </w:style>
  <w:style w:type="paragraph" w:styleId="Heading5">
    <w:name w:val="heading 5"/>
    <w:basedOn w:val="Normal"/>
    <w:next w:val="Normal"/>
    <w:link w:val="Heading5Char"/>
    <w:qFormat/>
    <w:rsid w:val="00C61177"/>
    <w:pPr>
      <w:keepNext/>
      <w:jc w:val="center"/>
      <w:outlineLvl w:val="4"/>
    </w:pPr>
    <w:rPr>
      <w:b/>
      <w:bCs w:val="0"/>
      <w:lang w:val="en-US"/>
    </w:rPr>
  </w:style>
  <w:style w:type="paragraph" w:styleId="Heading6">
    <w:name w:val="heading 6"/>
    <w:basedOn w:val="Normal"/>
    <w:next w:val="Normal"/>
    <w:qFormat/>
    <w:rsid w:val="00C61177"/>
    <w:pPr>
      <w:keepNext/>
      <w:ind w:left="5040" w:firstLine="720"/>
      <w:outlineLvl w:val="5"/>
    </w:pPr>
    <w:rPr>
      <w:b/>
      <w:bCs w:val="0"/>
      <w:lang w:val="en-US"/>
    </w:rPr>
  </w:style>
  <w:style w:type="paragraph" w:styleId="Heading7">
    <w:name w:val="heading 7"/>
    <w:basedOn w:val="Normal"/>
    <w:next w:val="Normal"/>
    <w:qFormat/>
    <w:rsid w:val="00C61177"/>
    <w:pPr>
      <w:keepNext/>
      <w:jc w:val="right"/>
      <w:outlineLvl w:val="6"/>
    </w:pPr>
    <w:rPr>
      <w:b/>
      <w:bCs w:val="0"/>
      <w:sz w:val="22"/>
      <w:lang w:val="en-US"/>
    </w:rPr>
  </w:style>
  <w:style w:type="paragraph" w:styleId="Heading8">
    <w:name w:val="heading 8"/>
    <w:basedOn w:val="Normal"/>
    <w:next w:val="Normal"/>
    <w:qFormat/>
    <w:rsid w:val="00C61177"/>
    <w:pPr>
      <w:keepNext/>
      <w:outlineLvl w:val="7"/>
    </w:pPr>
    <w:rPr>
      <w:b/>
      <w:bCs w:val="0"/>
      <w:i/>
      <w:iCs/>
      <w:lang w:val="en-US"/>
    </w:rPr>
  </w:style>
  <w:style w:type="paragraph" w:styleId="Heading9">
    <w:name w:val="heading 9"/>
    <w:basedOn w:val="Normal"/>
    <w:next w:val="Normal"/>
    <w:qFormat/>
    <w:rsid w:val="00C61177"/>
    <w:pPr>
      <w:keepNext/>
      <w:jc w:val="center"/>
      <w:outlineLvl w:val="8"/>
    </w:pPr>
    <w:rPr>
      <w:b/>
      <w:bCs w:val="0"/>
      <w:i/>
      <w:iCs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61177"/>
    <w:rPr>
      <w:b/>
      <w:bCs w:val="0"/>
      <w:sz w:val="20"/>
      <w:lang w:val="en-US"/>
    </w:rPr>
  </w:style>
  <w:style w:type="paragraph" w:styleId="Header">
    <w:name w:val="header"/>
    <w:basedOn w:val="Normal"/>
    <w:link w:val="HeaderChar"/>
    <w:uiPriority w:val="99"/>
    <w:rsid w:val="00C6117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C6117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61177"/>
  </w:style>
  <w:style w:type="paragraph" w:styleId="BodyTextIndent">
    <w:name w:val="Body Text Indent"/>
    <w:basedOn w:val="Normal"/>
    <w:rsid w:val="00C61177"/>
    <w:pPr>
      <w:ind w:left="720" w:hanging="720"/>
    </w:pPr>
    <w:rPr>
      <w:lang w:val="en-US"/>
    </w:rPr>
  </w:style>
  <w:style w:type="paragraph" w:styleId="BodyText2">
    <w:name w:val="Body Text 2"/>
    <w:basedOn w:val="Normal"/>
    <w:rsid w:val="00C61177"/>
    <w:pPr>
      <w:jc w:val="center"/>
    </w:pPr>
    <w:rPr>
      <w:b/>
      <w:bCs w:val="0"/>
      <w:sz w:val="20"/>
      <w:lang w:val="en-US"/>
    </w:rPr>
  </w:style>
  <w:style w:type="paragraph" w:styleId="BodyText3">
    <w:name w:val="Body Text 3"/>
    <w:basedOn w:val="Normal"/>
    <w:rsid w:val="00C61177"/>
    <w:rPr>
      <w:b/>
      <w:bCs w:val="0"/>
      <w:sz w:val="22"/>
      <w:lang w:val="en-US"/>
    </w:rPr>
  </w:style>
  <w:style w:type="paragraph" w:styleId="BodyTextIndent2">
    <w:name w:val="Body Text Indent 2"/>
    <w:basedOn w:val="Normal"/>
    <w:rsid w:val="00C61177"/>
    <w:pPr>
      <w:ind w:left="720"/>
    </w:pPr>
    <w:rPr>
      <w:i/>
      <w:iCs/>
    </w:rPr>
  </w:style>
  <w:style w:type="paragraph" w:styleId="BodyTextIndent3">
    <w:name w:val="Body Text Indent 3"/>
    <w:basedOn w:val="Normal"/>
    <w:rsid w:val="00C61177"/>
    <w:pPr>
      <w:ind w:firstLine="720"/>
    </w:pPr>
    <w:rPr>
      <w:b/>
      <w:bCs w:val="0"/>
      <w:i/>
      <w:iCs/>
      <w:sz w:val="22"/>
      <w:lang w:val="en-US"/>
    </w:rPr>
  </w:style>
  <w:style w:type="paragraph" w:styleId="BlockText">
    <w:name w:val="Block Text"/>
    <w:basedOn w:val="Normal"/>
    <w:rsid w:val="00C61177"/>
    <w:pPr>
      <w:ind w:left="142" w:right="240"/>
    </w:pPr>
    <w:rPr>
      <w:bCs w:val="0"/>
      <w:i/>
      <w:iCs/>
    </w:rPr>
  </w:style>
  <w:style w:type="table" w:styleId="TableGrid">
    <w:name w:val="Table Grid"/>
    <w:basedOn w:val="TableNormal"/>
    <w:uiPriority w:val="59"/>
    <w:rsid w:val="00E00A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4C2FFE"/>
    <w:pPr>
      <w:spacing w:before="100" w:beforeAutospacing="1" w:after="100" w:afterAutospacing="1"/>
    </w:pPr>
    <w:rPr>
      <w:rFonts w:ascii="Times New Roman" w:hAnsi="Times New Roman" w:cs="Times New Roman"/>
      <w:bCs w:val="0"/>
      <w:lang w:val="en-US"/>
    </w:rPr>
  </w:style>
  <w:style w:type="character" w:customStyle="1" w:styleId="HeaderChar">
    <w:name w:val="Header Char"/>
    <w:link w:val="Header"/>
    <w:uiPriority w:val="99"/>
    <w:rsid w:val="00715EE8"/>
    <w:rPr>
      <w:rFonts w:ascii="Arial" w:hAnsi="Arial" w:cs="Arial"/>
      <w:bCs/>
      <w:sz w:val="24"/>
      <w:szCs w:val="24"/>
      <w:lang w:val="en-GB" w:eastAsia="en-US" w:bidi="ar-SA"/>
    </w:rPr>
  </w:style>
  <w:style w:type="paragraph" w:styleId="NoSpacing">
    <w:name w:val="No Spacing"/>
    <w:uiPriority w:val="1"/>
    <w:qFormat/>
    <w:rsid w:val="009E54B7"/>
    <w:rPr>
      <w:rFonts w:ascii="Calibri" w:eastAsia="Calibri" w:hAnsi="Calibri" w:cs="Arial"/>
      <w:sz w:val="22"/>
      <w:szCs w:val="22"/>
    </w:rPr>
  </w:style>
  <w:style w:type="character" w:styleId="Hyperlink">
    <w:name w:val="Hyperlink"/>
    <w:rsid w:val="00D9086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A5810"/>
    <w:pPr>
      <w:spacing w:after="200" w:line="276" w:lineRule="auto"/>
      <w:ind w:left="720"/>
      <w:contextualSpacing/>
    </w:pPr>
    <w:rPr>
      <w:rFonts w:ascii="Calibri" w:eastAsia="Calibri" w:hAnsi="Calibri" w:cs="Times New Roman"/>
      <w:bCs w:val="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284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8446E"/>
    <w:rPr>
      <w:rFonts w:ascii="Tahoma" w:hAnsi="Tahoma" w:cs="Tahoma"/>
      <w:bCs/>
      <w:sz w:val="16"/>
      <w:szCs w:val="16"/>
      <w:lang w:val="en-GB"/>
    </w:rPr>
  </w:style>
  <w:style w:type="character" w:styleId="CommentReference">
    <w:name w:val="annotation reference"/>
    <w:basedOn w:val="DefaultParagraphFont"/>
    <w:rsid w:val="00FD22D3"/>
    <w:rPr>
      <w:sz w:val="18"/>
      <w:szCs w:val="18"/>
    </w:rPr>
  </w:style>
  <w:style w:type="paragraph" w:styleId="CommentText">
    <w:name w:val="annotation text"/>
    <w:basedOn w:val="Normal"/>
    <w:link w:val="CommentTextChar"/>
    <w:rsid w:val="00FD22D3"/>
  </w:style>
  <w:style w:type="character" w:customStyle="1" w:styleId="CommentTextChar">
    <w:name w:val="Comment Text Char"/>
    <w:basedOn w:val="DefaultParagraphFont"/>
    <w:link w:val="CommentText"/>
    <w:rsid w:val="00FD22D3"/>
    <w:rPr>
      <w:rFonts w:ascii="Arial" w:hAnsi="Arial" w:cs="Arial"/>
      <w:bCs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FD22D3"/>
    <w:rPr>
      <w:b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FD22D3"/>
    <w:rPr>
      <w:rFonts w:ascii="Arial" w:hAnsi="Arial" w:cs="Arial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31905"/>
    <w:rPr>
      <w:rFonts w:ascii="Arial" w:hAnsi="Arial" w:cs="Arial"/>
      <w:bCs/>
      <w:lang w:val="en-GB"/>
    </w:rPr>
  </w:style>
  <w:style w:type="character" w:customStyle="1" w:styleId="Heading5Char">
    <w:name w:val="Heading 5 Char"/>
    <w:basedOn w:val="DefaultParagraphFont"/>
    <w:link w:val="Heading5"/>
    <w:rsid w:val="00CE093D"/>
    <w:rPr>
      <w:rFonts w:ascii="Arial" w:hAnsi="Arial" w:cs="Arial"/>
      <w:b/>
    </w:rPr>
  </w:style>
  <w:style w:type="character" w:customStyle="1" w:styleId="Heading3Char">
    <w:name w:val="Heading 3 Char"/>
    <w:basedOn w:val="DefaultParagraphFont"/>
    <w:link w:val="Heading3"/>
    <w:rsid w:val="009902F0"/>
    <w:rPr>
      <w:rFonts w:ascii="Arial" w:hAnsi="Arial" w:cs="Arial"/>
      <w:b/>
      <w:sz w:val="22"/>
    </w:rPr>
  </w:style>
  <w:style w:type="character" w:customStyle="1" w:styleId="Heading1Char">
    <w:name w:val="Heading 1 Char"/>
    <w:basedOn w:val="DefaultParagraphFont"/>
    <w:link w:val="Heading1"/>
    <w:rsid w:val="009902F0"/>
    <w:rPr>
      <w:rFonts w:ascii="Arial" w:hAnsi="Arial" w:cs="Arial"/>
      <w:b/>
    </w:rPr>
  </w:style>
  <w:style w:type="character" w:customStyle="1" w:styleId="FooterChar">
    <w:name w:val="Footer Char"/>
    <w:basedOn w:val="DefaultParagraphFont"/>
    <w:link w:val="Footer"/>
    <w:rsid w:val="007F64D1"/>
    <w:rPr>
      <w:rFonts w:ascii="Arial" w:hAnsi="Arial" w:cs="Arial"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0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7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image" Target="media/image30.png"/><Relationship Id="rId23" Type="http://schemas.openxmlformats.org/officeDocument/2006/relationships/image" Target="media/image10.png"/><Relationship Id="rId28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chart" Target="charts/chart2.xml"/><Relationship Id="rId30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over%20Page%20SC%202006%20(Eng)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dbepaper\NSC$\Examiners\2016%20November\NON%20LANGUAGES\NSC582\Life%20Science%20Resources%20P1\Gayle%20June%202016\Lichen%20graph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Grafiek</a:t>
            </a:r>
            <a:r>
              <a:rPr lang="en-US" sz="1200" baseline="0"/>
              <a:t> wat die groei van verskillende ligeenspesies op verskillende afstande vanaf die middestad toon</a:t>
            </a:r>
            <a:endParaRPr lang="en-US" sz="1200"/>
          </a:p>
        </c:rich>
      </c:tx>
      <c:layout/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spPr>
            <a:ln>
              <a:noFill/>
            </a:ln>
          </c:spPr>
          <c:marker>
            <c:symbol val="none"/>
          </c:marker>
          <c:cat>
            <c:numRef>
              <c:f>Sheet1!$A$2:$A$5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921920"/>
        <c:axId val="143924608"/>
      </c:lineChart>
      <c:catAx>
        <c:axId val="1439219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en-US" sz="1000"/>
                  <a:t>Ligeenspesies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</a:ln>
        </c:spPr>
        <c:txPr>
          <a:bodyPr/>
          <a:lstStyle/>
          <a:p>
            <a:pPr>
              <a:defRPr sz="1000" b="1"/>
            </a:pPr>
            <a:endParaRPr lang="en-US"/>
          </a:p>
        </c:txPr>
        <c:crossAx val="143924608"/>
        <c:crosses val="autoZero"/>
        <c:auto val="1"/>
        <c:lblAlgn val="ctr"/>
        <c:lblOffset val="100"/>
        <c:noMultiLvlLbl val="0"/>
      </c:catAx>
      <c:valAx>
        <c:axId val="14392460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US" sz="1000"/>
                  <a:t>Afstand vanaf die middestad </a:t>
                </a:r>
                <a:r>
                  <a:rPr lang="en-US" sz="1000" baseline="0"/>
                  <a:t>(km)</a:t>
                </a:r>
                <a:endParaRPr lang="en-US" sz="1000"/>
              </a:p>
            </c:rich>
          </c:tx>
          <c:layout>
            <c:manualLayout>
              <c:xMode val="edge"/>
              <c:yMode val="edge"/>
              <c:x val="3.0555555555555555E-2"/>
              <c:y val="0.1699383802816901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</a:ln>
        </c:spPr>
        <c:txPr>
          <a:bodyPr/>
          <a:lstStyle/>
          <a:p>
            <a:pPr>
              <a:defRPr sz="1000"/>
            </a:pPr>
            <a:endParaRPr lang="en-US"/>
          </a:p>
        </c:txPr>
        <c:crossAx val="143921920"/>
        <c:crosses val="autoZero"/>
        <c:crossBetween val="between"/>
      </c:valAx>
    </c:plotArea>
    <c:plotVisOnly val="1"/>
    <c:dispBlanksAs val="zero"/>
    <c:showDLblsOverMax val="0"/>
  </c:chart>
  <c:spPr>
    <a:ln w="19050">
      <a:solidFill>
        <a:schemeClr val="tx1"/>
      </a:solidFill>
    </a:ln>
  </c:spPr>
  <c:txPr>
    <a:bodyPr/>
    <a:lstStyle/>
    <a:p>
      <a:pPr>
        <a:defRPr sz="1200" baseline="0">
          <a:latin typeface="Arial" pitchFamily="34" charset="0"/>
        </a:defRPr>
      </a:pPr>
      <a:endParaRPr lang="en-US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Arial" pitchFamily="34" charset="0"/>
                <a:cs typeface="Arial" pitchFamily="34" charset="0"/>
              </a:rPr>
              <a:t>Veranderinge in deursnee van pupil met tyd</a:t>
            </a:r>
          </a:p>
        </c:rich>
      </c:tx>
      <c:layout/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spPr>
            <a:ln>
              <a:solidFill>
                <a:schemeClr val="tx1"/>
              </a:solidFill>
            </a:ln>
          </c:spPr>
          <c:marker>
            <c:symbol val="diamond"/>
            <c:size val="7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cat>
            <c:numRef>
              <c:f>Sheet1!$A$2:$A$14</c:f>
              <c:numCache>
                <c:formatCode>General</c:formatCode>
                <c:ptCount val="13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</c:numCache>
            </c:numRef>
          </c:cat>
          <c:val>
            <c:numRef>
              <c:f>Sheet1!$B$2:$B$14</c:f>
              <c:numCache>
                <c:formatCode>General</c:formatCode>
                <c:ptCount val="13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  <c:pt idx="5">
                  <c:v>4</c:v>
                </c:pt>
                <c:pt idx="6">
                  <c:v>2</c:v>
                </c:pt>
                <c:pt idx="7">
                  <c:v>2.7</c:v>
                </c:pt>
                <c:pt idx="8">
                  <c:v>3.5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0851200"/>
        <c:axId val="130853504"/>
      </c:lineChart>
      <c:catAx>
        <c:axId val="1308512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>
                    <a:latin typeface="Arial" pitchFamily="34" charset="0"/>
                    <a:cs typeface="Arial" pitchFamily="34" charset="0"/>
                  </a:rPr>
                  <a:t>Tyd</a:t>
                </a:r>
                <a:r>
                  <a:rPr lang="en-US" sz="1200" baseline="0">
                    <a:latin typeface="Arial" pitchFamily="34" charset="0"/>
                    <a:cs typeface="Arial" pitchFamily="34" charset="0"/>
                  </a:rPr>
                  <a:t> (sekondes)</a:t>
                </a:r>
                <a:endParaRPr lang="en-US" sz="1200">
                  <a:latin typeface="Arial" pitchFamily="34" charset="0"/>
                  <a:cs typeface="Arial" pitchFamily="34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30853504"/>
        <c:crosses val="autoZero"/>
        <c:auto val="1"/>
        <c:lblAlgn val="ctr"/>
        <c:lblOffset val="100"/>
        <c:noMultiLvlLbl val="0"/>
      </c:catAx>
      <c:valAx>
        <c:axId val="13085350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>
                    <a:latin typeface="Arial" pitchFamily="34" charset="0"/>
                    <a:cs typeface="Arial" pitchFamily="34" charset="0"/>
                  </a:defRPr>
                </a:pPr>
                <a:r>
                  <a:rPr lang="en-US" sz="1200">
                    <a:latin typeface="Arial" pitchFamily="34" charset="0"/>
                    <a:cs typeface="Arial" pitchFamily="34" charset="0"/>
                  </a:rPr>
                  <a:t>Deursnee van pupil (millimeter)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30851200"/>
        <c:crosses val="autoZero"/>
        <c:crossBetween val="midCat"/>
      </c:valAx>
    </c:plotArea>
    <c:plotVisOnly val="1"/>
    <c:dispBlanksAs val="zero"/>
    <c:showDLblsOverMax val="0"/>
  </c:chart>
  <c:spPr>
    <a:ln w="19050"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0.23946</cdr:x>
      <cdr:y>0.21036</cdr:y>
    </cdr:from>
    <cdr:to>
      <cdr:x>0.86155</cdr:x>
      <cdr:y>0.77839</cdr:y>
    </cdr:to>
    <cdr:grpSp>
      <cdr:nvGrpSpPr>
        <cdr:cNvPr id="22" name="Group 21"/>
        <cdr:cNvGrpSpPr/>
      </cdr:nvGrpSpPr>
      <cdr:grpSpPr>
        <a:xfrm xmlns:a="http://schemas.openxmlformats.org/drawingml/2006/main">
          <a:off x="1094811" y="607038"/>
          <a:ext cx="2844196" cy="1639169"/>
          <a:chOff x="1092373" y="607037"/>
          <a:chExt cx="2837789" cy="1639160"/>
        </a:xfrm>
      </cdr:grpSpPr>
      <cdr:cxnSp macro="">
        <cdr:nvCxnSpPr>
          <cdr:cNvPr id="3" name="Straight Connector 2"/>
          <cdr:cNvCxnSpPr/>
        </cdr:nvCxnSpPr>
        <cdr:spPr>
          <a:xfrm xmlns:a="http://schemas.openxmlformats.org/drawingml/2006/main" flipV="1">
            <a:off x="3031289" y="1735186"/>
            <a:ext cx="0" cy="511011"/>
          </a:xfrm>
          <a:prstGeom xmlns:a="http://schemas.openxmlformats.org/drawingml/2006/main" prst="line">
            <a:avLst/>
          </a:prstGeom>
          <a:ln xmlns:a="http://schemas.openxmlformats.org/drawingml/2006/main" w="28575">
            <a:solidFill>
              <a:schemeClr val="tx1"/>
            </a:solidFill>
          </a:ln>
        </cdr:spPr>
        <cdr:style>
          <a:lnRef xmlns:a="http://schemas.openxmlformats.org/drawingml/2006/main" idx="1">
            <a:schemeClr val="accent1"/>
          </a:lnRef>
          <a:fillRef xmlns:a="http://schemas.openxmlformats.org/drawingml/2006/main" idx="0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tx1"/>
          </a:fontRef>
        </cdr:style>
      </cdr:cxnSp>
      <cdr:cxnSp macro="">
        <cdr:nvCxnSpPr>
          <cdr:cNvPr id="4" name="Straight Connector 3"/>
          <cdr:cNvCxnSpPr/>
        </cdr:nvCxnSpPr>
        <cdr:spPr>
          <a:xfrm xmlns:a="http://schemas.openxmlformats.org/drawingml/2006/main" flipV="1">
            <a:off x="2063706" y="834172"/>
            <a:ext cx="5417" cy="1222734"/>
          </a:xfrm>
          <a:prstGeom xmlns:a="http://schemas.openxmlformats.org/drawingml/2006/main" prst="line">
            <a:avLst/>
          </a:prstGeom>
          <a:ln xmlns:a="http://schemas.openxmlformats.org/drawingml/2006/main" w="28575">
            <a:solidFill>
              <a:schemeClr val="tx1"/>
            </a:solidFill>
          </a:ln>
        </cdr:spPr>
        <cdr:style>
          <a:lnRef xmlns:a="http://schemas.openxmlformats.org/drawingml/2006/main" idx="1">
            <a:schemeClr val="accent1"/>
          </a:lnRef>
          <a:fillRef xmlns:a="http://schemas.openxmlformats.org/drawingml/2006/main" idx="0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tx1"/>
          </a:fontRef>
        </cdr:style>
      </cdr:cxnSp>
      <cdr:cxnSp macro="">
        <cdr:nvCxnSpPr>
          <cdr:cNvPr id="6" name="Straight Connector 5"/>
          <cdr:cNvCxnSpPr/>
        </cdr:nvCxnSpPr>
        <cdr:spPr>
          <a:xfrm xmlns:a="http://schemas.openxmlformats.org/drawingml/2006/main" flipV="1">
            <a:off x="3925000" y="607037"/>
            <a:ext cx="5162" cy="1472828"/>
          </a:xfrm>
          <a:prstGeom xmlns:a="http://schemas.openxmlformats.org/drawingml/2006/main" prst="line">
            <a:avLst/>
          </a:prstGeom>
          <a:ln xmlns:a="http://schemas.openxmlformats.org/drawingml/2006/main" w="28575">
            <a:solidFill>
              <a:schemeClr val="tx1"/>
            </a:solidFill>
          </a:ln>
        </cdr:spPr>
        <cdr:style>
          <a:lnRef xmlns:a="http://schemas.openxmlformats.org/drawingml/2006/main" idx="1">
            <a:schemeClr val="accent1"/>
          </a:lnRef>
          <a:fillRef xmlns:a="http://schemas.openxmlformats.org/drawingml/2006/main" idx="0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tx1"/>
          </a:fontRef>
        </cdr:style>
      </cdr:cxnSp>
      <cdr:cxnSp macro="">
        <cdr:nvCxnSpPr>
          <cdr:cNvPr id="14" name="Straight Connector 13"/>
          <cdr:cNvCxnSpPr/>
        </cdr:nvCxnSpPr>
        <cdr:spPr>
          <a:xfrm xmlns:a="http://schemas.openxmlformats.org/drawingml/2006/main" flipV="1">
            <a:off x="1092373" y="617618"/>
            <a:ext cx="0" cy="511011"/>
          </a:xfrm>
          <a:prstGeom xmlns:a="http://schemas.openxmlformats.org/drawingml/2006/main" prst="line">
            <a:avLst/>
          </a:prstGeom>
          <a:ln xmlns:a="http://schemas.openxmlformats.org/drawingml/2006/main" w="28575">
            <a:solidFill>
              <a:schemeClr val="tx1"/>
            </a:solidFill>
          </a:ln>
        </cdr:spPr>
        <cdr:style>
          <a:lnRef xmlns:a="http://schemas.openxmlformats.org/drawingml/2006/main" idx="1">
            <a:schemeClr val="accent1"/>
          </a:lnRef>
          <a:fillRef xmlns:a="http://schemas.openxmlformats.org/drawingml/2006/main" idx="0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tx1"/>
          </a:fontRef>
        </cdr:style>
      </cdr:cxnSp>
    </cdr:grp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8AA41-F099-4CF4-AC8F-78FD633CC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 Page SC 2006 (Eng)</Template>
  <TotalTime>0</TotalTime>
  <Pages>17</Pages>
  <Words>2287</Words>
  <Characters>13036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B</vt:lpstr>
    </vt:vector>
  </TitlesOfParts>
  <Company>Hewlett-Packard Company</Company>
  <LinksUpToDate>false</LinksUpToDate>
  <CharactersWithSpaces>15293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B</dc:title>
  <dc:creator>Baloyi.C</dc:creator>
  <cp:lastModifiedBy>nsc180</cp:lastModifiedBy>
  <cp:revision>2</cp:revision>
  <cp:lastPrinted>2016-05-02T12:04:00Z</cp:lastPrinted>
  <dcterms:created xsi:type="dcterms:W3CDTF">2016-06-10T12:56:00Z</dcterms:created>
  <dcterms:modified xsi:type="dcterms:W3CDTF">2016-06-10T12:56:00Z</dcterms:modified>
</cp:coreProperties>
</file>