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FAE" w:rsidRPr="00321634" w:rsidRDefault="00015FAE" w:rsidP="00015FAE">
      <w:pPr>
        <w:rPr>
          <w:lang w:eastAsia="en-ZA"/>
        </w:rPr>
      </w:pPr>
      <w:bookmarkStart w:id="0" w:name="_GoBack"/>
      <w:bookmarkEnd w:id="0"/>
    </w:p>
    <w:p w:rsidR="00015FAE" w:rsidRPr="00321634" w:rsidRDefault="00325A69" w:rsidP="00015FAE">
      <w:r w:rsidRPr="00321634">
        <w:rPr>
          <w:noProof/>
          <w:lang w:val="en-ZA" w:eastAsia="en-ZA"/>
        </w:rPr>
        <w:drawing>
          <wp:anchor distT="0" distB="0" distL="114300" distR="114300" simplePos="0" relativeHeight="252036608" behindDoc="0" locked="0" layoutInCell="1" allowOverlap="1" wp14:anchorId="03754CE9" wp14:editId="461440DD">
            <wp:simplePos x="0" y="0"/>
            <wp:positionH relativeFrom="column">
              <wp:posOffset>514350</wp:posOffset>
            </wp:positionH>
            <wp:positionV relativeFrom="paragraph">
              <wp:posOffset>97790</wp:posOffset>
            </wp:positionV>
            <wp:extent cx="4800600" cy="1797050"/>
            <wp:effectExtent l="0" t="0" r="0" b="0"/>
            <wp:wrapNone/>
            <wp:docPr id="521" name="Picture 521" descr="Bas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c Educ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Pr>
        <w:keepNext/>
        <w:outlineLvl w:val="0"/>
        <w:rPr>
          <w:bCs w:val="0"/>
        </w:rPr>
      </w:pPr>
    </w:p>
    <w:p w:rsidR="00015FAE" w:rsidRPr="00321634" w:rsidRDefault="00015FAE" w:rsidP="00015FAE">
      <w:pPr>
        <w:keepNext/>
        <w:outlineLvl w:val="0"/>
        <w:rPr>
          <w:bCs w:val="0"/>
        </w:rPr>
      </w:pPr>
    </w:p>
    <w:p w:rsidR="00015FAE" w:rsidRPr="00321634" w:rsidRDefault="00015FAE" w:rsidP="00015FAE">
      <w:pPr>
        <w:keepNext/>
        <w:outlineLvl w:val="0"/>
        <w:rPr>
          <w:bCs w:val="0"/>
        </w:rPr>
      </w:pPr>
    </w:p>
    <w:p w:rsidR="00015FAE" w:rsidRPr="00321634" w:rsidRDefault="00015FAE" w:rsidP="00015FAE"/>
    <w:p w:rsidR="00015FAE" w:rsidRPr="00321634" w:rsidRDefault="00015FAE" w:rsidP="00015FAE"/>
    <w:p w:rsidR="00015FAE" w:rsidRPr="00321634" w:rsidRDefault="00015FAE" w:rsidP="00015FAE">
      <w:pPr>
        <w:keepNext/>
        <w:jc w:val="center"/>
        <w:outlineLvl w:val="0"/>
        <w:rPr>
          <w:rFonts w:eastAsia="Arial Unicode MS"/>
          <w:b/>
          <w:bCs w:val="0"/>
          <w:sz w:val="32"/>
          <w:szCs w:val="32"/>
        </w:rPr>
      </w:pPr>
      <w:r w:rsidRPr="00321634">
        <w:rPr>
          <w:rFonts w:eastAsia="Arial Unicode MS"/>
          <w:b/>
          <w:bCs w:val="0"/>
          <w:sz w:val="32"/>
          <w:szCs w:val="32"/>
        </w:rPr>
        <w:t>SENIOR CERTIFICATE EXAMINATIONS</w:t>
      </w:r>
    </w:p>
    <w:p w:rsidR="00015FAE" w:rsidRPr="00321634" w:rsidRDefault="00015FAE" w:rsidP="00015FAE">
      <w:pPr>
        <w:rPr>
          <w:b/>
        </w:rPr>
      </w:pPr>
    </w:p>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p w:rsidR="00015FAE" w:rsidRPr="00321634" w:rsidRDefault="00015FAE" w:rsidP="00015FAE"/>
    <w:tbl>
      <w:tblPr>
        <w:tblW w:w="0" w:type="auto"/>
        <w:tblInd w:w="108" w:type="dxa"/>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9661"/>
      </w:tblGrid>
      <w:tr w:rsidR="00015FAE" w:rsidRPr="00321634" w:rsidTr="00A95AF9">
        <w:tc>
          <w:tcPr>
            <w:tcW w:w="9661" w:type="dxa"/>
            <w:tcBorders>
              <w:top w:val="single" w:sz="4" w:space="0" w:color="auto"/>
              <w:left w:val="single" w:sz="4" w:space="0" w:color="auto"/>
              <w:bottom w:val="single" w:sz="4" w:space="0" w:color="auto"/>
              <w:right w:val="single" w:sz="4" w:space="0" w:color="auto"/>
            </w:tcBorders>
            <w:shd w:val="clear" w:color="auto" w:fill="E0E0E0"/>
          </w:tcPr>
          <w:p w:rsidR="00015FAE" w:rsidRPr="00321634" w:rsidRDefault="00015FAE" w:rsidP="00A95AF9">
            <w:pPr>
              <w:jc w:val="center"/>
              <w:rPr>
                <w:b/>
                <w:bCs w:val="0"/>
              </w:rPr>
            </w:pPr>
          </w:p>
          <w:p w:rsidR="00015FAE" w:rsidRPr="00321634" w:rsidRDefault="00015FAE" w:rsidP="00A95AF9">
            <w:pPr>
              <w:pStyle w:val="Heading1"/>
              <w:jc w:val="center"/>
              <w:rPr>
                <w:bCs/>
                <w:sz w:val="28"/>
                <w:szCs w:val="20"/>
                <w:lang w:val="en-GB"/>
              </w:rPr>
            </w:pPr>
            <w:r w:rsidRPr="00321634">
              <w:rPr>
                <w:bCs/>
                <w:sz w:val="28"/>
                <w:szCs w:val="20"/>
                <w:lang w:val="en-GB"/>
              </w:rPr>
              <w:t>LIFE SCIENCES P1</w:t>
            </w:r>
          </w:p>
          <w:p w:rsidR="00015FAE" w:rsidRPr="00321634" w:rsidRDefault="00015FAE" w:rsidP="00A95AF9">
            <w:pPr>
              <w:pStyle w:val="Heading1"/>
              <w:jc w:val="center"/>
              <w:rPr>
                <w:bCs/>
                <w:sz w:val="28"/>
                <w:szCs w:val="20"/>
                <w:lang w:val="en-GB"/>
              </w:rPr>
            </w:pPr>
          </w:p>
          <w:p w:rsidR="00015FAE" w:rsidRPr="00321634" w:rsidRDefault="00015FAE" w:rsidP="00A95AF9">
            <w:pPr>
              <w:jc w:val="center"/>
              <w:rPr>
                <w:b/>
                <w:bCs w:val="0"/>
                <w:sz w:val="28"/>
              </w:rPr>
            </w:pPr>
            <w:r w:rsidRPr="00321634">
              <w:rPr>
                <w:b/>
                <w:bCs w:val="0"/>
                <w:sz w:val="28"/>
                <w:szCs w:val="20"/>
              </w:rPr>
              <w:t>2017</w:t>
            </w:r>
          </w:p>
          <w:p w:rsidR="00015FAE" w:rsidRPr="00321634" w:rsidRDefault="00015FAE" w:rsidP="00A95AF9">
            <w:pPr>
              <w:jc w:val="center"/>
              <w:rPr>
                <w:b/>
                <w:bCs w:val="0"/>
              </w:rPr>
            </w:pPr>
          </w:p>
        </w:tc>
      </w:tr>
    </w:tbl>
    <w:p w:rsidR="00015FAE" w:rsidRPr="00321634" w:rsidRDefault="00015FAE" w:rsidP="00015FAE"/>
    <w:p w:rsidR="00015FAE" w:rsidRPr="00321634" w:rsidRDefault="00015FAE" w:rsidP="00015FAE">
      <w:pPr>
        <w:ind w:right="-87"/>
        <w:jc w:val="right"/>
        <w:rPr>
          <w:b/>
          <w:bCs w:val="0"/>
        </w:rPr>
      </w:pPr>
    </w:p>
    <w:p w:rsidR="00015FAE" w:rsidRPr="00321634" w:rsidRDefault="00015FAE" w:rsidP="00015FAE">
      <w:pPr>
        <w:ind w:right="-87"/>
        <w:jc w:val="right"/>
        <w:rPr>
          <w:b/>
          <w:bCs w:val="0"/>
        </w:rPr>
      </w:pPr>
      <w:r w:rsidRPr="00321634">
        <w:rPr>
          <w:b/>
          <w:bCs w:val="0"/>
        </w:rPr>
        <w:t>MARKS:  150</w:t>
      </w:r>
    </w:p>
    <w:p w:rsidR="00015FAE" w:rsidRPr="00321634" w:rsidRDefault="00015FAE" w:rsidP="00015FAE">
      <w:pPr>
        <w:jc w:val="right"/>
        <w:rPr>
          <w:b/>
          <w:bCs w:val="0"/>
        </w:rPr>
      </w:pPr>
    </w:p>
    <w:p w:rsidR="00015FAE" w:rsidRPr="00321634" w:rsidRDefault="00015FAE" w:rsidP="00015FAE">
      <w:pPr>
        <w:ind w:right="-87"/>
        <w:jc w:val="right"/>
        <w:rPr>
          <w:b/>
          <w:bCs w:val="0"/>
        </w:rPr>
      </w:pPr>
      <w:r w:rsidRPr="00321634">
        <w:rPr>
          <w:b/>
          <w:bCs w:val="0"/>
        </w:rPr>
        <w:t>TIME:  2½ hours</w:t>
      </w: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015FAE" w:rsidRPr="00321634" w:rsidRDefault="00015FAE" w:rsidP="00015FAE">
      <w:pPr>
        <w:jc w:val="right"/>
        <w:rPr>
          <w:b/>
          <w:bCs w:val="0"/>
        </w:rPr>
      </w:pPr>
    </w:p>
    <w:p w:rsidR="00BC7187" w:rsidRPr="00321634" w:rsidRDefault="00015FAE" w:rsidP="00015FAE">
      <w:pPr>
        <w:jc w:val="center"/>
        <w:rPr>
          <w:color w:val="FF0000"/>
        </w:rPr>
      </w:pPr>
      <w:r w:rsidRPr="00321634">
        <w:rPr>
          <w:b/>
        </w:rPr>
        <w:t>This question paper consists of 16 pages.</w:t>
      </w:r>
    </w:p>
    <w:p w:rsidR="00447DB2" w:rsidRPr="00321634" w:rsidRDefault="00447DB2">
      <w:pPr>
        <w:jc w:val="center"/>
        <w:rPr>
          <w:color w:val="FF0000"/>
        </w:rPr>
      </w:pPr>
    </w:p>
    <w:p w:rsidR="00447DB2" w:rsidRPr="00321634" w:rsidRDefault="00447DB2">
      <w:pPr>
        <w:jc w:val="center"/>
        <w:rPr>
          <w:color w:val="FF0000"/>
        </w:rPr>
      </w:pPr>
    </w:p>
    <w:p w:rsidR="00447DB2" w:rsidRPr="00321634" w:rsidRDefault="00447DB2">
      <w:pPr>
        <w:jc w:val="center"/>
        <w:rPr>
          <w:color w:val="FF0000"/>
        </w:rPr>
      </w:pPr>
    </w:p>
    <w:p w:rsidR="006B3C0F" w:rsidRPr="00321634" w:rsidRDefault="006B3C0F" w:rsidP="00F22D1B">
      <w:pPr>
        <w:jc w:val="center"/>
        <w:rPr>
          <w:b/>
          <w:bCs w:val="0"/>
        </w:rPr>
      </w:pPr>
    </w:p>
    <w:p w:rsidR="00177373" w:rsidRPr="00321634" w:rsidRDefault="00177373">
      <w:pPr>
        <w:rPr>
          <w:color w:val="FF0000"/>
        </w:rPr>
        <w:sectPr w:rsidR="00177373" w:rsidRPr="00321634" w:rsidSect="00015FAE">
          <w:headerReference w:type="even" r:id="rId10"/>
          <w:headerReference w:type="default" r:id="rId11"/>
          <w:footerReference w:type="default" r:id="rId12"/>
          <w:footerReference w:type="first" r:id="rId13"/>
          <w:pgSz w:w="11907" w:h="16840" w:code="9"/>
          <w:pgMar w:top="720" w:right="1276" w:bottom="720" w:left="1077"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pgNumType w:start="1"/>
          <w:cols w:space="720"/>
          <w:titlePg/>
        </w:sectPr>
      </w:pPr>
    </w:p>
    <w:p w:rsidR="00015FAE" w:rsidRPr="00321634" w:rsidRDefault="00015FAE" w:rsidP="00015FAE">
      <w:pPr>
        <w:rPr>
          <w:color w:val="FF0000"/>
        </w:rPr>
      </w:pPr>
    </w:p>
    <w:p w:rsidR="00015FAE" w:rsidRPr="00321634" w:rsidRDefault="00015FAE" w:rsidP="00015FAE">
      <w:pPr>
        <w:rPr>
          <w:color w:val="FF0000"/>
        </w:rPr>
      </w:pPr>
    </w:p>
    <w:p w:rsidR="00015FAE" w:rsidRPr="00321634" w:rsidRDefault="00015FAE" w:rsidP="00015FAE">
      <w:pPr>
        <w:pStyle w:val="Heading1"/>
        <w:rPr>
          <w:lang w:val="en-GB"/>
        </w:rPr>
      </w:pPr>
      <w:r w:rsidRPr="00321634">
        <w:rPr>
          <w:lang w:val="en-GB"/>
        </w:rPr>
        <w:t>INSTRUCTIONS AND INFORMATION</w:t>
      </w:r>
    </w:p>
    <w:p w:rsidR="00015FAE" w:rsidRPr="00321634" w:rsidRDefault="00015FAE" w:rsidP="00015FAE">
      <w:pPr>
        <w:pStyle w:val="Header"/>
        <w:tabs>
          <w:tab w:val="clear" w:pos="4153"/>
          <w:tab w:val="clear" w:pos="8306"/>
        </w:tabs>
      </w:pPr>
    </w:p>
    <w:tbl>
      <w:tblPr>
        <w:tblW w:w="0" w:type="auto"/>
        <w:tblBorders>
          <w:insideH w:val="single" w:sz="4" w:space="0" w:color="auto"/>
        </w:tblBorders>
        <w:tblLayout w:type="fixed"/>
        <w:tblLook w:val="0000" w:firstRow="0" w:lastRow="0" w:firstColumn="0" w:lastColumn="0" w:noHBand="0" w:noVBand="0"/>
      </w:tblPr>
      <w:tblGrid>
        <w:gridCol w:w="9464"/>
        <w:gridCol w:w="254"/>
        <w:gridCol w:w="880"/>
      </w:tblGrid>
      <w:tr w:rsidR="00015FAE" w:rsidRPr="00321634" w:rsidTr="00A95AF9">
        <w:tc>
          <w:tcPr>
            <w:tcW w:w="9464" w:type="dxa"/>
          </w:tcPr>
          <w:p w:rsidR="00015FAE" w:rsidRPr="00321634" w:rsidRDefault="00015FAE" w:rsidP="00A95AF9">
            <w:pPr>
              <w:pStyle w:val="Header"/>
              <w:tabs>
                <w:tab w:val="clear" w:pos="4153"/>
                <w:tab w:val="clear" w:pos="8306"/>
                <w:tab w:val="right" w:pos="9213"/>
              </w:tabs>
              <w:jc w:val="both"/>
            </w:pPr>
            <w:r w:rsidRPr="00321634">
              <w:t>Read the following instructions carefully before answering the questions.</w:t>
            </w:r>
          </w:p>
        </w:tc>
        <w:tc>
          <w:tcPr>
            <w:tcW w:w="254" w:type="dxa"/>
          </w:tcPr>
          <w:p w:rsidR="00015FAE" w:rsidRPr="00321634" w:rsidRDefault="00015FAE" w:rsidP="00A95AF9">
            <w:pPr>
              <w:pStyle w:val="Header"/>
              <w:tabs>
                <w:tab w:val="clear" w:pos="4153"/>
                <w:tab w:val="clear" w:pos="8306"/>
              </w:tabs>
            </w:pPr>
          </w:p>
        </w:tc>
        <w:tc>
          <w:tcPr>
            <w:tcW w:w="880" w:type="dxa"/>
          </w:tcPr>
          <w:p w:rsidR="00015FAE" w:rsidRPr="00321634" w:rsidRDefault="00015FAE" w:rsidP="00A95AF9">
            <w:pPr>
              <w:pStyle w:val="Header"/>
              <w:tabs>
                <w:tab w:val="clear" w:pos="4153"/>
                <w:tab w:val="clear" w:pos="8306"/>
              </w:tabs>
            </w:pPr>
          </w:p>
        </w:tc>
      </w:tr>
    </w:tbl>
    <w:p w:rsidR="00015FAE" w:rsidRPr="00321634" w:rsidRDefault="00015FAE" w:rsidP="00015FAE">
      <w:pPr>
        <w:pStyle w:val="Header"/>
        <w:tabs>
          <w:tab w:val="clear" w:pos="4153"/>
          <w:tab w:val="clear" w:pos="8306"/>
        </w:tabs>
      </w:pPr>
    </w:p>
    <w:tbl>
      <w:tblPr>
        <w:tblW w:w="0" w:type="auto"/>
        <w:tblBorders>
          <w:insideH w:val="single" w:sz="4" w:space="0" w:color="auto"/>
        </w:tblBorders>
        <w:tblLayout w:type="fixed"/>
        <w:tblLook w:val="0000" w:firstRow="0" w:lastRow="0" w:firstColumn="0" w:lastColumn="0" w:noHBand="0" w:noVBand="0"/>
      </w:tblPr>
      <w:tblGrid>
        <w:gridCol w:w="959"/>
        <w:gridCol w:w="8505"/>
        <w:gridCol w:w="236"/>
        <w:gridCol w:w="898"/>
      </w:tblGrid>
      <w:tr w:rsidR="00015FAE" w:rsidRPr="00321634" w:rsidTr="00A95AF9">
        <w:tc>
          <w:tcPr>
            <w:tcW w:w="959" w:type="dxa"/>
          </w:tcPr>
          <w:p w:rsidR="00015FAE" w:rsidRPr="00321634" w:rsidRDefault="00015FAE" w:rsidP="00A95AF9">
            <w:pPr>
              <w:pStyle w:val="Header"/>
              <w:tabs>
                <w:tab w:val="clear" w:pos="4153"/>
                <w:tab w:val="clear" w:pos="8306"/>
              </w:tabs>
            </w:pPr>
            <w:r w:rsidRPr="00321634">
              <w:t>1.</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2.</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3.</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4.</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5.</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6.</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7.</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8.</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9.</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10.</w:t>
            </w: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p>
          <w:p w:rsidR="00015FAE" w:rsidRPr="00321634" w:rsidRDefault="00015FAE" w:rsidP="00A95AF9">
            <w:pPr>
              <w:pStyle w:val="Header"/>
              <w:tabs>
                <w:tab w:val="clear" w:pos="4153"/>
                <w:tab w:val="clear" w:pos="8306"/>
              </w:tabs>
            </w:pPr>
            <w:r w:rsidRPr="00321634">
              <w:t>11.</w:t>
            </w:r>
          </w:p>
        </w:tc>
        <w:tc>
          <w:tcPr>
            <w:tcW w:w="8505" w:type="dxa"/>
          </w:tcPr>
          <w:p w:rsidR="00015FAE" w:rsidRPr="00321634" w:rsidRDefault="00015FAE" w:rsidP="00A95AF9">
            <w:pPr>
              <w:pStyle w:val="Header"/>
              <w:tabs>
                <w:tab w:val="clear" w:pos="4153"/>
                <w:tab w:val="clear" w:pos="8306"/>
                <w:tab w:val="center" w:pos="8113"/>
              </w:tabs>
              <w:jc w:val="both"/>
            </w:pPr>
            <w:r w:rsidRPr="00321634">
              <w:t>Answer ALL the questions.</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Write ALL the answers in the ANSWER BOOK.</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Start the answers to EACH question at the top of a NEW page.</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Number the answers correctly according to the numbering system used in this question paper.</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Present your answers according to the instructions of each question.</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Do ALL drawings in pencil and label them in blue or black ink.</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Draw diagrams, tables or flow charts only when asked to do so.</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The diagrams in this question paper are NOT necessarily drawn to scale.</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Do NOT use graph paper.</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You must use a non-programmable calculator, protractor and a compass, where necessary.</w:t>
            </w:r>
          </w:p>
          <w:p w:rsidR="00015FAE" w:rsidRPr="00321634" w:rsidRDefault="00015FAE" w:rsidP="00A95AF9">
            <w:pPr>
              <w:pStyle w:val="Header"/>
              <w:tabs>
                <w:tab w:val="clear" w:pos="4153"/>
                <w:tab w:val="clear" w:pos="8306"/>
                <w:tab w:val="center" w:pos="8113"/>
              </w:tabs>
              <w:jc w:val="both"/>
            </w:pPr>
          </w:p>
          <w:p w:rsidR="00015FAE" w:rsidRPr="00321634" w:rsidRDefault="00015FAE" w:rsidP="00A95AF9">
            <w:pPr>
              <w:pStyle w:val="Header"/>
              <w:tabs>
                <w:tab w:val="clear" w:pos="4153"/>
                <w:tab w:val="clear" w:pos="8306"/>
                <w:tab w:val="center" w:pos="8113"/>
              </w:tabs>
              <w:jc w:val="both"/>
            </w:pPr>
            <w:r w:rsidRPr="00321634">
              <w:t>Write neatly and legibly.</w:t>
            </w:r>
          </w:p>
        </w:tc>
        <w:tc>
          <w:tcPr>
            <w:tcW w:w="236" w:type="dxa"/>
          </w:tcPr>
          <w:p w:rsidR="00015FAE" w:rsidRPr="00321634" w:rsidRDefault="00015FAE" w:rsidP="00A95AF9">
            <w:pPr>
              <w:pStyle w:val="Header"/>
              <w:tabs>
                <w:tab w:val="clear" w:pos="4153"/>
                <w:tab w:val="clear" w:pos="8306"/>
              </w:tabs>
            </w:pPr>
          </w:p>
        </w:tc>
        <w:tc>
          <w:tcPr>
            <w:tcW w:w="898" w:type="dxa"/>
          </w:tcPr>
          <w:p w:rsidR="00015FAE" w:rsidRPr="00321634" w:rsidRDefault="00015FAE" w:rsidP="00A95AF9">
            <w:pPr>
              <w:pStyle w:val="Header"/>
              <w:tabs>
                <w:tab w:val="clear" w:pos="4153"/>
                <w:tab w:val="clear" w:pos="8306"/>
              </w:tabs>
            </w:pPr>
          </w:p>
        </w:tc>
      </w:tr>
    </w:tbl>
    <w:p w:rsidR="00015FAE" w:rsidRPr="00321634" w:rsidRDefault="00015FAE" w:rsidP="00015FAE">
      <w:pPr>
        <w:pStyle w:val="Header"/>
        <w:tabs>
          <w:tab w:val="clear" w:pos="4153"/>
          <w:tab w:val="clear" w:pos="8306"/>
        </w:tabs>
      </w:pPr>
    </w:p>
    <w:p w:rsidR="00015FAE" w:rsidRPr="00321634" w:rsidRDefault="00015FAE" w:rsidP="00015FAE">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D235F1" w:rsidRPr="00321634" w:rsidRDefault="00D235F1">
      <w:pPr>
        <w:pStyle w:val="Header"/>
        <w:tabs>
          <w:tab w:val="clear" w:pos="4153"/>
          <w:tab w:val="clear" w:pos="8306"/>
        </w:tabs>
        <w:rPr>
          <w:b/>
          <w:bCs w:val="0"/>
          <w:color w:val="FF0000"/>
        </w:rPr>
      </w:pPr>
    </w:p>
    <w:p w:rsidR="00755939" w:rsidRPr="00321634" w:rsidRDefault="00755939">
      <w:pPr>
        <w:pStyle w:val="Header"/>
        <w:tabs>
          <w:tab w:val="clear" w:pos="4153"/>
          <w:tab w:val="clear" w:pos="8306"/>
        </w:tabs>
        <w:rPr>
          <w:b/>
          <w:bCs w:val="0"/>
          <w:color w:val="FF0000"/>
        </w:rPr>
      </w:pPr>
      <w:r w:rsidRPr="00321634">
        <w:rPr>
          <w:b/>
          <w:bCs w:val="0"/>
          <w:color w:val="FF0000"/>
        </w:rPr>
        <w:br w:type="page"/>
      </w:r>
    </w:p>
    <w:p w:rsidR="00015FAE" w:rsidRPr="00321634" w:rsidRDefault="00015FAE" w:rsidP="00015FAE">
      <w:pPr>
        <w:pStyle w:val="Header"/>
        <w:tabs>
          <w:tab w:val="clear" w:pos="4153"/>
          <w:tab w:val="clear" w:pos="8306"/>
        </w:tabs>
        <w:rPr>
          <w:b/>
          <w:bCs w:val="0"/>
          <w:sz w:val="20"/>
          <w:szCs w:val="20"/>
        </w:rPr>
      </w:pPr>
    </w:p>
    <w:p w:rsidR="00015FAE" w:rsidRPr="00321634" w:rsidRDefault="00015FAE" w:rsidP="00015FAE">
      <w:pPr>
        <w:pStyle w:val="Header"/>
        <w:tabs>
          <w:tab w:val="clear" w:pos="4153"/>
          <w:tab w:val="clear" w:pos="8306"/>
        </w:tabs>
        <w:rPr>
          <w:b/>
          <w:bCs w:val="0"/>
          <w:sz w:val="20"/>
          <w:szCs w:val="20"/>
        </w:rPr>
      </w:pPr>
    </w:p>
    <w:p w:rsidR="00015FAE" w:rsidRPr="00321634" w:rsidRDefault="00015FAE" w:rsidP="00015FAE">
      <w:pPr>
        <w:pStyle w:val="Header"/>
        <w:tabs>
          <w:tab w:val="clear" w:pos="4153"/>
          <w:tab w:val="clear" w:pos="8306"/>
        </w:tabs>
        <w:rPr>
          <w:b/>
          <w:bCs w:val="0"/>
        </w:rPr>
      </w:pPr>
      <w:r w:rsidRPr="00321634">
        <w:rPr>
          <w:b/>
          <w:bCs w:val="0"/>
        </w:rPr>
        <w:t>SECTION A</w:t>
      </w:r>
    </w:p>
    <w:p w:rsidR="00015FAE" w:rsidRPr="00321634" w:rsidRDefault="00015FAE" w:rsidP="00015FAE">
      <w:pPr>
        <w:pStyle w:val="Header"/>
        <w:tabs>
          <w:tab w:val="clear" w:pos="4153"/>
          <w:tab w:val="clear" w:pos="8306"/>
        </w:tabs>
        <w:rPr>
          <w:b/>
          <w:bCs w:val="0"/>
        </w:rPr>
      </w:pPr>
    </w:p>
    <w:p w:rsidR="00015FAE" w:rsidRPr="00321634" w:rsidRDefault="00015FAE" w:rsidP="00015FAE">
      <w:pPr>
        <w:pStyle w:val="Header"/>
        <w:tabs>
          <w:tab w:val="clear" w:pos="4153"/>
          <w:tab w:val="clear" w:pos="8306"/>
        </w:tabs>
        <w:rPr>
          <w:b/>
          <w:bCs w:val="0"/>
        </w:rPr>
      </w:pPr>
      <w:r w:rsidRPr="00321634">
        <w:rPr>
          <w:b/>
          <w:bCs w:val="0"/>
        </w:rPr>
        <w:t>QUESTION 1</w:t>
      </w:r>
    </w:p>
    <w:p w:rsidR="00015FAE" w:rsidRPr="00321634" w:rsidRDefault="00015FAE" w:rsidP="00015FAE">
      <w:pPr>
        <w:pStyle w:val="Header"/>
        <w:tabs>
          <w:tab w:val="clear" w:pos="4153"/>
          <w:tab w:val="clear" w:pos="8306"/>
        </w:tabs>
        <w:rPr>
          <w:b/>
          <w:bCs w:val="0"/>
        </w:rPr>
      </w:pPr>
    </w:p>
    <w:tbl>
      <w:tblPr>
        <w:tblW w:w="10598" w:type="dxa"/>
        <w:tblLook w:val="01E0" w:firstRow="1" w:lastRow="1" w:firstColumn="1" w:lastColumn="1" w:noHBand="0" w:noVBand="0"/>
      </w:tblPr>
      <w:tblGrid>
        <w:gridCol w:w="918"/>
        <w:gridCol w:w="8546"/>
        <w:gridCol w:w="283"/>
        <w:gridCol w:w="851"/>
      </w:tblGrid>
      <w:tr w:rsidR="00015FAE" w:rsidRPr="00321634" w:rsidTr="00A95AF9">
        <w:tc>
          <w:tcPr>
            <w:tcW w:w="918" w:type="dxa"/>
            <w:shd w:val="clear" w:color="auto" w:fill="auto"/>
          </w:tcPr>
          <w:p w:rsidR="00015FAE" w:rsidRPr="00321634" w:rsidRDefault="00015FAE" w:rsidP="00A95AF9">
            <w:pPr>
              <w:pStyle w:val="Header"/>
              <w:tabs>
                <w:tab w:val="clear" w:pos="4153"/>
                <w:tab w:val="clear" w:pos="8306"/>
              </w:tabs>
              <w:rPr>
                <w:b/>
                <w:bCs w:val="0"/>
              </w:rPr>
            </w:pPr>
            <w:r w:rsidRPr="00321634">
              <w:t>1.1</w:t>
            </w:r>
          </w:p>
        </w:tc>
        <w:tc>
          <w:tcPr>
            <w:tcW w:w="8546" w:type="dxa"/>
            <w:shd w:val="clear" w:color="auto" w:fill="auto"/>
          </w:tcPr>
          <w:p w:rsidR="00015FAE" w:rsidRPr="00321634" w:rsidRDefault="00015FAE" w:rsidP="00A95AF9">
            <w:pPr>
              <w:tabs>
                <w:tab w:val="center" w:pos="8113"/>
              </w:tabs>
              <w:jc w:val="both"/>
            </w:pPr>
            <w:r w:rsidRPr="00321634">
              <w:rPr>
                <w:rFonts w:eastAsia="Calibri"/>
              </w:rPr>
              <w:t>Various options are provided as possible answers to the following questions. Write down the question number (1.1.1–1.1.10), choose the answer and make a cross (X) over the letter (A–D) of your choice in the ANSWER BOOK.</w:t>
            </w:r>
          </w:p>
        </w:tc>
        <w:tc>
          <w:tcPr>
            <w:tcW w:w="283" w:type="dxa"/>
            <w:shd w:val="clear" w:color="auto" w:fill="auto"/>
          </w:tcPr>
          <w:p w:rsidR="00015FAE" w:rsidRPr="00321634" w:rsidRDefault="00015FAE" w:rsidP="00A95AF9">
            <w:pPr>
              <w:pStyle w:val="Header"/>
              <w:tabs>
                <w:tab w:val="clear" w:pos="4153"/>
                <w:tab w:val="clear" w:pos="8306"/>
              </w:tabs>
              <w:rPr>
                <w:b/>
                <w:bCs w:val="0"/>
              </w:rPr>
            </w:pPr>
          </w:p>
        </w:tc>
        <w:tc>
          <w:tcPr>
            <w:tcW w:w="851" w:type="dxa"/>
            <w:shd w:val="clear" w:color="auto" w:fill="auto"/>
          </w:tcPr>
          <w:p w:rsidR="00015FAE" w:rsidRPr="00321634" w:rsidRDefault="00015FAE" w:rsidP="00A95AF9">
            <w:pPr>
              <w:pStyle w:val="Header"/>
              <w:tabs>
                <w:tab w:val="clear" w:pos="4153"/>
                <w:tab w:val="clear" w:pos="8306"/>
              </w:tabs>
              <w:rPr>
                <w:b/>
                <w:bCs w:val="0"/>
              </w:rPr>
            </w:pPr>
          </w:p>
        </w:tc>
      </w:tr>
    </w:tbl>
    <w:p w:rsidR="00015FAE" w:rsidRPr="00321634" w:rsidRDefault="00015FAE" w:rsidP="00015FAE">
      <w:pPr>
        <w:pStyle w:val="NoSpacing"/>
        <w:rPr>
          <w:sz w:val="20"/>
          <w:szCs w:val="20"/>
          <w:lang w:val="en-GB"/>
        </w:rPr>
      </w:pPr>
    </w:p>
    <w:tbl>
      <w:tblPr>
        <w:tblW w:w="10598" w:type="dxa"/>
        <w:tblLook w:val="04A0" w:firstRow="1" w:lastRow="0" w:firstColumn="1" w:lastColumn="0" w:noHBand="0" w:noVBand="1"/>
      </w:tblPr>
      <w:tblGrid>
        <w:gridCol w:w="959"/>
        <w:gridCol w:w="8505"/>
        <w:gridCol w:w="251"/>
        <w:gridCol w:w="883"/>
      </w:tblGrid>
      <w:tr w:rsidR="00015FAE" w:rsidRPr="00321634" w:rsidTr="00421323">
        <w:trPr>
          <w:trHeight w:val="927"/>
        </w:trPr>
        <w:tc>
          <w:tcPr>
            <w:tcW w:w="959" w:type="dxa"/>
            <w:tcBorders>
              <w:right w:val="single" w:sz="12" w:space="0" w:color="auto"/>
            </w:tcBorders>
            <w:shd w:val="clear" w:color="auto" w:fill="auto"/>
          </w:tcPr>
          <w:p w:rsidR="00015FAE" w:rsidRPr="00321634" w:rsidRDefault="00015FAE" w:rsidP="00A95AF9">
            <w:pPr>
              <w:tabs>
                <w:tab w:val="center" w:pos="4777"/>
                <w:tab w:val="right" w:pos="9554"/>
              </w:tabs>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015FAE" w:rsidRPr="00321634" w:rsidRDefault="00015FAE" w:rsidP="00A95AF9">
            <w:pPr>
              <w:tabs>
                <w:tab w:val="center" w:pos="4777"/>
                <w:tab w:val="right" w:pos="8289"/>
                <w:tab w:val="right" w:pos="9554"/>
              </w:tabs>
              <w:jc w:val="both"/>
              <w:rPr>
                <w:b/>
                <w:bCs w:val="0"/>
              </w:rPr>
            </w:pPr>
            <w:r w:rsidRPr="00321634">
              <w:rPr>
                <w:b/>
                <w:bCs w:val="0"/>
              </w:rPr>
              <w:t>EXAMPLE:</w:t>
            </w:r>
          </w:p>
          <w:p w:rsidR="00015FAE" w:rsidRPr="00321634" w:rsidRDefault="00015FAE" w:rsidP="00A95AF9">
            <w:pPr>
              <w:tabs>
                <w:tab w:val="center" w:pos="4777"/>
                <w:tab w:val="right" w:pos="8289"/>
                <w:tab w:val="right" w:pos="9554"/>
              </w:tabs>
              <w:jc w:val="both"/>
              <w:rPr>
                <w:b/>
                <w:bCs w:val="0"/>
              </w:rPr>
            </w:pPr>
          </w:p>
          <w:tbl>
            <w:tblPr>
              <w:tblW w:w="5778" w:type="dxa"/>
              <w:tblLook w:val="04A0" w:firstRow="1" w:lastRow="0" w:firstColumn="1" w:lastColumn="0" w:noHBand="0" w:noVBand="1"/>
            </w:tblPr>
            <w:tblGrid>
              <w:gridCol w:w="959"/>
              <w:gridCol w:w="992"/>
              <w:gridCol w:w="284"/>
              <w:gridCol w:w="992"/>
              <w:gridCol w:w="284"/>
              <w:gridCol w:w="992"/>
              <w:gridCol w:w="284"/>
              <w:gridCol w:w="991"/>
            </w:tblGrid>
            <w:tr w:rsidR="00015FAE" w:rsidRPr="00321634" w:rsidTr="00A95AF9">
              <w:tc>
                <w:tcPr>
                  <w:tcW w:w="959" w:type="dxa"/>
                  <w:tcBorders>
                    <w:right w:val="single" w:sz="12" w:space="0" w:color="000000"/>
                  </w:tcBorders>
                  <w:shd w:val="clear" w:color="auto" w:fill="auto"/>
                  <w:vAlign w:val="bottom"/>
                </w:tcPr>
                <w:p w:rsidR="00015FAE" w:rsidRPr="00321634" w:rsidRDefault="00015FAE" w:rsidP="00A95AF9">
                  <w:pPr>
                    <w:rPr>
                      <w:rFonts w:eastAsia="Calibri"/>
                      <w:b/>
                      <w:i/>
                    </w:rPr>
                  </w:pPr>
                  <w:r w:rsidRPr="00321634">
                    <w:rPr>
                      <w:rFonts w:eastAsia="Calibri"/>
                      <w:b/>
                      <w:i/>
                    </w:rPr>
                    <w:t>1.1.11</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15FAE" w:rsidRPr="00321634" w:rsidRDefault="00015FAE" w:rsidP="00A95AF9">
                  <w:pPr>
                    <w:jc w:val="center"/>
                    <w:rPr>
                      <w:rFonts w:eastAsia="Calibri"/>
                      <w:b/>
                    </w:rPr>
                  </w:pPr>
                  <w:r w:rsidRPr="00321634">
                    <w:rPr>
                      <w:rFonts w:eastAsia="Calibri"/>
                      <w:b/>
                    </w:rPr>
                    <w:t>A</w:t>
                  </w:r>
                </w:p>
              </w:tc>
              <w:tc>
                <w:tcPr>
                  <w:tcW w:w="284" w:type="dxa"/>
                  <w:tcBorders>
                    <w:left w:val="single" w:sz="12" w:space="0" w:color="000000"/>
                    <w:right w:val="single" w:sz="12" w:space="0" w:color="000000"/>
                  </w:tcBorders>
                  <w:shd w:val="clear" w:color="auto" w:fill="auto"/>
                  <w:vAlign w:val="center"/>
                </w:tcPr>
                <w:p w:rsidR="00015FAE" w:rsidRPr="00321634" w:rsidRDefault="00015FAE" w:rsidP="00A95AF9">
                  <w:pPr>
                    <w:tabs>
                      <w:tab w:val="left" w:pos="3436"/>
                      <w:tab w:val="right" w:pos="7155"/>
                    </w:tabs>
                    <w:jc w:val="center"/>
                    <w:rPr>
                      <w:rFonts w:eastAsia="Calibri"/>
                    </w:rPr>
                  </w:pP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15FAE" w:rsidRPr="00321634" w:rsidRDefault="00015FAE" w:rsidP="00A95AF9">
                  <w:pPr>
                    <w:jc w:val="center"/>
                    <w:rPr>
                      <w:rFonts w:eastAsia="Calibri"/>
                      <w:b/>
                    </w:rPr>
                  </w:pPr>
                  <w:r w:rsidRPr="00321634">
                    <w:rPr>
                      <w:rFonts w:eastAsia="Calibri"/>
                      <w:b/>
                    </w:rPr>
                    <w:t>B</w:t>
                  </w:r>
                </w:p>
              </w:tc>
              <w:tc>
                <w:tcPr>
                  <w:tcW w:w="284" w:type="dxa"/>
                  <w:tcBorders>
                    <w:left w:val="single" w:sz="12" w:space="0" w:color="000000"/>
                    <w:right w:val="single" w:sz="12" w:space="0" w:color="000000"/>
                  </w:tcBorders>
                  <w:shd w:val="clear" w:color="auto" w:fill="auto"/>
                  <w:vAlign w:val="center"/>
                </w:tcPr>
                <w:p w:rsidR="00015FAE" w:rsidRPr="00321634" w:rsidRDefault="00015FAE" w:rsidP="00A95AF9">
                  <w:pPr>
                    <w:jc w:val="center"/>
                    <w:rPr>
                      <w:rFonts w:eastAsia="Calibri"/>
                      <w:b/>
                    </w:rPr>
                  </w:pP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015FAE" w:rsidRPr="00321634" w:rsidRDefault="00015FAE" w:rsidP="00A95AF9">
                  <w:pPr>
                    <w:jc w:val="center"/>
                    <w:rPr>
                      <w:rFonts w:eastAsia="Calibri"/>
                      <w:b/>
                    </w:rPr>
                  </w:pPr>
                  <w:r w:rsidRPr="00321634">
                    <w:rPr>
                      <w:rFonts w:eastAsia="Calibri"/>
                      <w:b/>
                    </w:rPr>
                    <w:t>C</w:t>
                  </w:r>
                </w:p>
              </w:tc>
              <w:tc>
                <w:tcPr>
                  <w:tcW w:w="284" w:type="dxa"/>
                  <w:tcBorders>
                    <w:left w:val="single" w:sz="12" w:space="0" w:color="000000"/>
                    <w:right w:val="single" w:sz="12" w:space="0" w:color="000000"/>
                  </w:tcBorders>
                  <w:shd w:val="clear" w:color="auto" w:fill="auto"/>
                  <w:vAlign w:val="center"/>
                </w:tcPr>
                <w:p w:rsidR="00015FAE" w:rsidRPr="00321634" w:rsidRDefault="00015FAE" w:rsidP="00A95AF9">
                  <w:pPr>
                    <w:jc w:val="center"/>
                    <w:rPr>
                      <w:rFonts w:eastAsia="Calibri"/>
                      <w:b/>
                    </w:rPr>
                  </w:pPr>
                </w:p>
              </w:tc>
              <w:tc>
                <w:tcPr>
                  <w:tcW w:w="991" w:type="dxa"/>
                  <w:tcBorders>
                    <w:top w:val="single" w:sz="12" w:space="0" w:color="000000"/>
                    <w:left w:val="single" w:sz="12" w:space="0" w:color="000000"/>
                    <w:bottom w:val="single" w:sz="12" w:space="0" w:color="000000"/>
                    <w:right w:val="single" w:sz="12" w:space="0" w:color="000000"/>
                    <w:tl2br w:val="single" w:sz="18" w:space="0" w:color="000000"/>
                    <w:tr2bl w:val="single" w:sz="18" w:space="0" w:color="000000"/>
                  </w:tcBorders>
                  <w:shd w:val="clear" w:color="auto" w:fill="auto"/>
                  <w:vAlign w:val="center"/>
                </w:tcPr>
                <w:p w:rsidR="00015FAE" w:rsidRPr="00321634" w:rsidRDefault="00015FAE" w:rsidP="00A95AF9">
                  <w:pPr>
                    <w:jc w:val="center"/>
                    <w:rPr>
                      <w:rFonts w:eastAsia="Calibri"/>
                      <w:b/>
                    </w:rPr>
                  </w:pPr>
                  <w:r w:rsidRPr="00321634">
                    <w:rPr>
                      <w:rFonts w:eastAsia="Calibri"/>
                      <w:b/>
                    </w:rPr>
                    <w:t>D</w:t>
                  </w:r>
                </w:p>
              </w:tc>
            </w:tr>
          </w:tbl>
          <w:p w:rsidR="00015FAE" w:rsidRPr="00321634" w:rsidRDefault="00015FAE" w:rsidP="00A95AF9">
            <w:pPr>
              <w:tabs>
                <w:tab w:val="center" w:pos="4777"/>
                <w:tab w:val="right" w:pos="8289"/>
                <w:tab w:val="right" w:pos="9554"/>
              </w:tabs>
              <w:jc w:val="both"/>
            </w:pPr>
          </w:p>
        </w:tc>
        <w:tc>
          <w:tcPr>
            <w:tcW w:w="251" w:type="dxa"/>
            <w:tcBorders>
              <w:left w:val="single" w:sz="12" w:space="0" w:color="auto"/>
            </w:tcBorders>
            <w:shd w:val="clear" w:color="auto" w:fill="auto"/>
          </w:tcPr>
          <w:p w:rsidR="00015FAE" w:rsidRPr="00321634" w:rsidRDefault="00015FAE" w:rsidP="00A95AF9">
            <w:pPr>
              <w:tabs>
                <w:tab w:val="center" w:pos="4777"/>
                <w:tab w:val="right" w:pos="9554"/>
              </w:tabs>
            </w:pPr>
          </w:p>
        </w:tc>
        <w:tc>
          <w:tcPr>
            <w:tcW w:w="883" w:type="dxa"/>
            <w:shd w:val="clear" w:color="auto" w:fill="auto"/>
          </w:tcPr>
          <w:p w:rsidR="00015FAE" w:rsidRPr="00321634" w:rsidRDefault="00015FAE" w:rsidP="00A95AF9">
            <w:pPr>
              <w:tabs>
                <w:tab w:val="center" w:pos="4777"/>
                <w:tab w:val="right" w:pos="9554"/>
              </w:tabs>
            </w:pPr>
          </w:p>
        </w:tc>
      </w:tr>
    </w:tbl>
    <w:p w:rsidR="00015FAE" w:rsidRPr="00321634" w:rsidRDefault="00015FAE"/>
    <w:tbl>
      <w:tblPr>
        <w:tblW w:w="10598" w:type="dxa"/>
        <w:tblLook w:val="01E0" w:firstRow="1" w:lastRow="1" w:firstColumn="1" w:lastColumn="1" w:noHBand="0" w:noVBand="0"/>
      </w:tblPr>
      <w:tblGrid>
        <w:gridCol w:w="959"/>
        <w:gridCol w:w="1134"/>
        <w:gridCol w:w="7371"/>
        <w:gridCol w:w="236"/>
        <w:gridCol w:w="898"/>
      </w:tblGrid>
      <w:tr w:rsidR="005825ED" w:rsidRPr="00321634" w:rsidTr="00FA7ED8">
        <w:tc>
          <w:tcPr>
            <w:tcW w:w="959" w:type="dxa"/>
            <w:shd w:val="clear" w:color="auto" w:fill="auto"/>
          </w:tcPr>
          <w:p w:rsidR="005825ED" w:rsidRPr="00321634" w:rsidRDefault="005825ED" w:rsidP="00FA7ED8"/>
        </w:tc>
        <w:tc>
          <w:tcPr>
            <w:tcW w:w="1134" w:type="dxa"/>
            <w:shd w:val="clear" w:color="auto" w:fill="auto"/>
          </w:tcPr>
          <w:p w:rsidR="005825ED" w:rsidRPr="00321634" w:rsidRDefault="005825ED" w:rsidP="00FA7ED8">
            <w:r w:rsidRPr="00321634">
              <w:t>1.1.</w:t>
            </w:r>
            <w:r w:rsidR="00353CC7" w:rsidRPr="00321634">
              <w:t>1</w:t>
            </w:r>
          </w:p>
        </w:tc>
        <w:tc>
          <w:tcPr>
            <w:tcW w:w="7371" w:type="dxa"/>
            <w:shd w:val="clear" w:color="auto" w:fill="auto"/>
          </w:tcPr>
          <w:p w:rsidR="005825ED" w:rsidRPr="00321634" w:rsidRDefault="00124821" w:rsidP="00D96FBB">
            <w:pPr>
              <w:jc w:val="both"/>
            </w:pPr>
            <w:r w:rsidRPr="00321634">
              <w:t>Monoculture refers to farming with …</w:t>
            </w:r>
          </w:p>
        </w:tc>
        <w:tc>
          <w:tcPr>
            <w:tcW w:w="236" w:type="dxa"/>
            <w:shd w:val="clear" w:color="auto" w:fill="auto"/>
          </w:tcPr>
          <w:p w:rsidR="005825ED" w:rsidRPr="00321634" w:rsidRDefault="005825ED" w:rsidP="00FA7ED8"/>
        </w:tc>
        <w:tc>
          <w:tcPr>
            <w:tcW w:w="898" w:type="dxa"/>
            <w:shd w:val="clear" w:color="auto" w:fill="auto"/>
          </w:tcPr>
          <w:p w:rsidR="005825ED" w:rsidRPr="00321634" w:rsidRDefault="005825ED" w:rsidP="00FA7ED8"/>
        </w:tc>
      </w:tr>
    </w:tbl>
    <w:p w:rsidR="005825ED" w:rsidRPr="00321634" w:rsidRDefault="005825ED" w:rsidP="005825ED">
      <w:pPr>
        <w:rPr>
          <w:color w:val="FF0000"/>
        </w:rPr>
      </w:pPr>
    </w:p>
    <w:tbl>
      <w:tblPr>
        <w:tblW w:w="10598" w:type="dxa"/>
        <w:tblLook w:val="01E0" w:firstRow="1" w:lastRow="1" w:firstColumn="1" w:lastColumn="1" w:noHBand="0" w:noVBand="0"/>
      </w:tblPr>
      <w:tblGrid>
        <w:gridCol w:w="959"/>
        <w:gridCol w:w="1134"/>
        <w:gridCol w:w="425"/>
        <w:gridCol w:w="6946"/>
        <w:gridCol w:w="236"/>
        <w:gridCol w:w="898"/>
      </w:tblGrid>
      <w:tr w:rsidR="005825ED" w:rsidRPr="00321634" w:rsidTr="00FA7ED8">
        <w:tc>
          <w:tcPr>
            <w:tcW w:w="959" w:type="dxa"/>
          </w:tcPr>
          <w:p w:rsidR="005825ED" w:rsidRPr="00321634" w:rsidRDefault="005825ED" w:rsidP="00FA7ED8">
            <w:pPr>
              <w:pStyle w:val="Header"/>
              <w:tabs>
                <w:tab w:val="clear" w:pos="4153"/>
                <w:tab w:val="clear" w:pos="8306"/>
              </w:tabs>
              <w:rPr>
                <w:bCs w:val="0"/>
              </w:rPr>
            </w:pPr>
          </w:p>
        </w:tc>
        <w:tc>
          <w:tcPr>
            <w:tcW w:w="1134" w:type="dxa"/>
          </w:tcPr>
          <w:p w:rsidR="005825ED" w:rsidRPr="00321634" w:rsidRDefault="005825ED" w:rsidP="00FA7ED8">
            <w:pPr>
              <w:pStyle w:val="Header"/>
              <w:tabs>
                <w:tab w:val="clear" w:pos="4153"/>
                <w:tab w:val="clear" w:pos="8306"/>
              </w:tabs>
              <w:rPr>
                <w:bCs w:val="0"/>
              </w:rPr>
            </w:pPr>
          </w:p>
        </w:tc>
        <w:tc>
          <w:tcPr>
            <w:tcW w:w="425" w:type="dxa"/>
          </w:tcPr>
          <w:p w:rsidR="005825ED" w:rsidRPr="00321634" w:rsidRDefault="005825ED" w:rsidP="00FA7ED8">
            <w:pPr>
              <w:pStyle w:val="Header"/>
              <w:tabs>
                <w:tab w:val="clear" w:pos="4153"/>
                <w:tab w:val="clear" w:pos="8306"/>
              </w:tabs>
              <w:rPr>
                <w:bCs w:val="0"/>
              </w:rPr>
            </w:pPr>
            <w:r w:rsidRPr="00321634">
              <w:rPr>
                <w:bCs w:val="0"/>
              </w:rPr>
              <w:t>A</w:t>
            </w:r>
          </w:p>
          <w:p w:rsidR="005825ED" w:rsidRPr="00321634" w:rsidRDefault="005825ED" w:rsidP="00FA7ED8">
            <w:pPr>
              <w:pStyle w:val="Header"/>
              <w:tabs>
                <w:tab w:val="clear" w:pos="4153"/>
                <w:tab w:val="clear" w:pos="8306"/>
              </w:tabs>
              <w:rPr>
                <w:bCs w:val="0"/>
              </w:rPr>
            </w:pPr>
            <w:r w:rsidRPr="00321634">
              <w:rPr>
                <w:bCs w:val="0"/>
              </w:rPr>
              <w:t>B</w:t>
            </w:r>
          </w:p>
          <w:p w:rsidR="005825ED" w:rsidRPr="00321634" w:rsidRDefault="005825ED" w:rsidP="00FA7ED8">
            <w:pPr>
              <w:pStyle w:val="Header"/>
              <w:tabs>
                <w:tab w:val="clear" w:pos="4153"/>
                <w:tab w:val="clear" w:pos="8306"/>
              </w:tabs>
              <w:rPr>
                <w:bCs w:val="0"/>
              </w:rPr>
            </w:pPr>
            <w:r w:rsidRPr="00321634">
              <w:rPr>
                <w:bCs w:val="0"/>
              </w:rPr>
              <w:t>C</w:t>
            </w:r>
          </w:p>
          <w:p w:rsidR="005825ED" w:rsidRPr="00321634" w:rsidRDefault="005825ED" w:rsidP="00FA7ED8">
            <w:pPr>
              <w:pStyle w:val="Header"/>
              <w:tabs>
                <w:tab w:val="clear" w:pos="4153"/>
                <w:tab w:val="clear" w:pos="8306"/>
              </w:tabs>
              <w:rPr>
                <w:bCs w:val="0"/>
              </w:rPr>
            </w:pPr>
            <w:r w:rsidRPr="00321634">
              <w:rPr>
                <w:bCs w:val="0"/>
              </w:rPr>
              <w:t>D</w:t>
            </w:r>
          </w:p>
        </w:tc>
        <w:tc>
          <w:tcPr>
            <w:tcW w:w="6946" w:type="dxa"/>
          </w:tcPr>
          <w:p w:rsidR="002B0A88" w:rsidRPr="00321634" w:rsidRDefault="00124821" w:rsidP="00122FBA">
            <w:pPr>
              <w:rPr>
                <w:lang w:eastAsia="en-ZA"/>
              </w:rPr>
            </w:pPr>
            <w:proofErr w:type="gramStart"/>
            <w:r w:rsidRPr="00321634">
              <w:rPr>
                <w:lang w:eastAsia="en-ZA"/>
              </w:rPr>
              <w:t>different</w:t>
            </w:r>
            <w:proofErr w:type="gramEnd"/>
            <w:r w:rsidRPr="00321634">
              <w:rPr>
                <w:lang w:eastAsia="en-ZA"/>
              </w:rPr>
              <w:t xml:space="preserve"> crops every year</w:t>
            </w:r>
            <w:r w:rsidR="00373206" w:rsidRPr="00321634">
              <w:rPr>
                <w:lang w:eastAsia="en-ZA"/>
              </w:rPr>
              <w:t>.</w:t>
            </w:r>
          </w:p>
          <w:p w:rsidR="00124821" w:rsidRPr="00321634" w:rsidRDefault="00373206" w:rsidP="00122FBA">
            <w:pPr>
              <w:rPr>
                <w:lang w:eastAsia="en-ZA"/>
              </w:rPr>
            </w:pPr>
            <w:proofErr w:type="gramStart"/>
            <w:r w:rsidRPr="00321634">
              <w:rPr>
                <w:lang w:eastAsia="en-ZA"/>
              </w:rPr>
              <w:t>one</w:t>
            </w:r>
            <w:proofErr w:type="gramEnd"/>
            <w:r w:rsidRPr="00321634">
              <w:rPr>
                <w:lang w:eastAsia="en-ZA"/>
              </w:rPr>
              <w:t xml:space="preserve"> type of irrigation.</w:t>
            </w:r>
          </w:p>
          <w:p w:rsidR="00124821" w:rsidRPr="00321634" w:rsidRDefault="00C918DB" w:rsidP="00122FBA">
            <w:pPr>
              <w:rPr>
                <w:lang w:eastAsia="en-ZA"/>
              </w:rPr>
            </w:pPr>
            <w:proofErr w:type="gramStart"/>
            <w:r w:rsidRPr="00321634">
              <w:rPr>
                <w:lang w:eastAsia="en-ZA"/>
              </w:rPr>
              <w:t>only</w:t>
            </w:r>
            <w:proofErr w:type="gramEnd"/>
            <w:r w:rsidRPr="00321634">
              <w:rPr>
                <w:lang w:eastAsia="en-ZA"/>
              </w:rPr>
              <w:t xml:space="preserve"> </w:t>
            </w:r>
            <w:r w:rsidR="00124821" w:rsidRPr="00321634">
              <w:rPr>
                <w:lang w:eastAsia="en-ZA"/>
              </w:rPr>
              <w:t>one type of crop</w:t>
            </w:r>
            <w:r w:rsidR="00373206" w:rsidRPr="00321634">
              <w:rPr>
                <w:lang w:eastAsia="en-ZA"/>
              </w:rPr>
              <w:t>.</w:t>
            </w:r>
          </w:p>
          <w:p w:rsidR="00B36887" w:rsidRPr="00321634" w:rsidRDefault="00B36887" w:rsidP="00B36887">
            <w:pPr>
              <w:rPr>
                <w:lang w:eastAsia="en-ZA"/>
              </w:rPr>
            </w:pPr>
            <w:proofErr w:type="gramStart"/>
            <w:r w:rsidRPr="00321634">
              <w:rPr>
                <w:lang w:eastAsia="en-ZA"/>
              </w:rPr>
              <w:t>plants</w:t>
            </w:r>
            <w:proofErr w:type="gramEnd"/>
            <w:r w:rsidRPr="00321634">
              <w:rPr>
                <w:lang w:eastAsia="en-ZA"/>
              </w:rPr>
              <w:t xml:space="preserve"> and livestock on the same farm</w:t>
            </w:r>
            <w:r w:rsidR="00373206" w:rsidRPr="00321634">
              <w:rPr>
                <w:lang w:eastAsia="en-ZA"/>
              </w:rPr>
              <w:t>.</w:t>
            </w:r>
          </w:p>
        </w:tc>
        <w:tc>
          <w:tcPr>
            <w:tcW w:w="236" w:type="dxa"/>
          </w:tcPr>
          <w:p w:rsidR="005825ED" w:rsidRPr="00321634" w:rsidRDefault="005825ED" w:rsidP="00FA7ED8">
            <w:pPr>
              <w:pStyle w:val="Header"/>
              <w:tabs>
                <w:tab w:val="clear" w:pos="4153"/>
                <w:tab w:val="clear" w:pos="8306"/>
              </w:tabs>
              <w:rPr>
                <w:bCs w:val="0"/>
              </w:rPr>
            </w:pPr>
          </w:p>
        </w:tc>
        <w:tc>
          <w:tcPr>
            <w:tcW w:w="898" w:type="dxa"/>
          </w:tcPr>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
                <w:bCs w:val="0"/>
              </w:rPr>
            </w:pPr>
          </w:p>
        </w:tc>
      </w:tr>
    </w:tbl>
    <w:p w:rsidR="0076767F" w:rsidRPr="00321634" w:rsidRDefault="0076767F" w:rsidP="00184395">
      <w:pPr>
        <w:rPr>
          <w:sz w:val="20"/>
          <w:szCs w:val="20"/>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184395" w:rsidRPr="00321634" w:rsidTr="00184395">
        <w:tc>
          <w:tcPr>
            <w:tcW w:w="959" w:type="dxa"/>
          </w:tcPr>
          <w:p w:rsidR="00184395" w:rsidRPr="00321634" w:rsidRDefault="00184395" w:rsidP="00184395"/>
        </w:tc>
        <w:tc>
          <w:tcPr>
            <w:tcW w:w="1134" w:type="dxa"/>
          </w:tcPr>
          <w:p w:rsidR="00184395" w:rsidRPr="00321634" w:rsidRDefault="00184395" w:rsidP="00184395">
            <w:r w:rsidRPr="00321634">
              <w:t>1.1.</w:t>
            </w:r>
            <w:r w:rsidR="00353CC7" w:rsidRPr="00321634">
              <w:t>2</w:t>
            </w:r>
          </w:p>
        </w:tc>
        <w:tc>
          <w:tcPr>
            <w:tcW w:w="7371" w:type="dxa"/>
          </w:tcPr>
          <w:p w:rsidR="00184395" w:rsidRPr="00321634" w:rsidRDefault="00235C2A" w:rsidP="00D96FBB">
            <w:pPr>
              <w:tabs>
                <w:tab w:val="left" w:pos="3436"/>
                <w:tab w:val="right" w:pos="7155"/>
              </w:tabs>
              <w:jc w:val="both"/>
            </w:pPr>
            <w:r w:rsidRPr="00321634">
              <w:t>The part</w:t>
            </w:r>
            <w:r w:rsidR="00070CBC" w:rsidRPr="00321634">
              <w:t xml:space="preserve"> of </w:t>
            </w:r>
            <w:r w:rsidR="002B0A88" w:rsidRPr="00321634">
              <w:t>a sperm cell that contains enzymes to dig</w:t>
            </w:r>
            <w:r w:rsidR="00BB6B80" w:rsidRPr="00321634">
              <w:t>est the membrane of the ovum</w:t>
            </w:r>
            <w:r w:rsidR="002B0A88" w:rsidRPr="00321634">
              <w:t xml:space="preserve"> is the</w:t>
            </w:r>
            <w:r w:rsidR="00523EF0" w:rsidRPr="00321634">
              <w:t xml:space="preserve"> </w:t>
            </w:r>
            <w:r w:rsidR="002B0A88" w:rsidRPr="00321634">
              <w:t>…</w:t>
            </w:r>
          </w:p>
        </w:tc>
        <w:tc>
          <w:tcPr>
            <w:tcW w:w="236" w:type="dxa"/>
          </w:tcPr>
          <w:p w:rsidR="00184395" w:rsidRPr="00321634" w:rsidRDefault="00184395" w:rsidP="00184395"/>
        </w:tc>
        <w:tc>
          <w:tcPr>
            <w:tcW w:w="898" w:type="dxa"/>
          </w:tcPr>
          <w:p w:rsidR="00184395" w:rsidRPr="00321634" w:rsidRDefault="00184395" w:rsidP="00184395"/>
        </w:tc>
      </w:tr>
    </w:tbl>
    <w:p w:rsidR="00184395" w:rsidRPr="00321634" w:rsidRDefault="00184395" w:rsidP="00184395"/>
    <w:tbl>
      <w:tblPr>
        <w:tblW w:w="10598" w:type="dxa"/>
        <w:tblLook w:val="01E0" w:firstRow="1" w:lastRow="1" w:firstColumn="1" w:lastColumn="1" w:noHBand="0" w:noVBand="0"/>
      </w:tblPr>
      <w:tblGrid>
        <w:gridCol w:w="959"/>
        <w:gridCol w:w="1134"/>
        <w:gridCol w:w="425"/>
        <w:gridCol w:w="6946"/>
        <w:gridCol w:w="236"/>
        <w:gridCol w:w="898"/>
      </w:tblGrid>
      <w:tr w:rsidR="00184395" w:rsidRPr="00321634" w:rsidTr="00184395">
        <w:tc>
          <w:tcPr>
            <w:tcW w:w="959" w:type="dxa"/>
          </w:tcPr>
          <w:p w:rsidR="00184395" w:rsidRPr="00321634" w:rsidRDefault="00184395" w:rsidP="00184395"/>
        </w:tc>
        <w:tc>
          <w:tcPr>
            <w:tcW w:w="1134" w:type="dxa"/>
          </w:tcPr>
          <w:p w:rsidR="00184395" w:rsidRPr="00321634" w:rsidRDefault="00184395" w:rsidP="00184395"/>
        </w:tc>
        <w:tc>
          <w:tcPr>
            <w:tcW w:w="425" w:type="dxa"/>
          </w:tcPr>
          <w:p w:rsidR="00184395" w:rsidRPr="00321634" w:rsidRDefault="00184395" w:rsidP="00184395">
            <w:r w:rsidRPr="00321634">
              <w:t>A</w:t>
            </w:r>
          </w:p>
          <w:p w:rsidR="00184395" w:rsidRPr="00321634" w:rsidRDefault="00184395" w:rsidP="00184395">
            <w:r w:rsidRPr="00321634">
              <w:t>B</w:t>
            </w:r>
          </w:p>
          <w:p w:rsidR="00184395" w:rsidRPr="00321634" w:rsidRDefault="00184395" w:rsidP="00184395">
            <w:r w:rsidRPr="00321634">
              <w:t>C</w:t>
            </w:r>
          </w:p>
          <w:p w:rsidR="00184395" w:rsidRPr="00321634" w:rsidRDefault="00184395" w:rsidP="00184395">
            <w:r w:rsidRPr="00321634">
              <w:t>D</w:t>
            </w:r>
          </w:p>
        </w:tc>
        <w:tc>
          <w:tcPr>
            <w:tcW w:w="6946" w:type="dxa"/>
          </w:tcPr>
          <w:p w:rsidR="00DB685C" w:rsidRPr="00321634" w:rsidRDefault="00BB6B80" w:rsidP="00D11E6C">
            <w:pPr>
              <w:widowControl w:val="0"/>
            </w:pPr>
            <w:proofErr w:type="gramStart"/>
            <w:r w:rsidRPr="00321634">
              <w:t>t</w:t>
            </w:r>
            <w:r w:rsidR="002B0A88" w:rsidRPr="00321634">
              <w:t>ail</w:t>
            </w:r>
            <w:proofErr w:type="gramEnd"/>
            <w:r w:rsidRPr="00321634">
              <w:t>.</w:t>
            </w:r>
          </w:p>
          <w:p w:rsidR="002B0A88" w:rsidRPr="00321634" w:rsidRDefault="002B0A88" w:rsidP="00D11E6C">
            <w:pPr>
              <w:widowControl w:val="0"/>
            </w:pPr>
            <w:proofErr w:type="gramStart"/>
            <w:r w:rsidRPr="00321634">
              <w:t>mid-piece</w:t>
            </w:r>
            <w:proofErr w:type="gramEnd"/>
            <w:r w:rsidR="00BB6B80" w:rsidRPr="00321634">
              <w:t>.</w:t>
            </w:r>
          </w:p>
          <w:p w:rsidR="002B0A88" w:rsidRPr="00321634" w:rsidRDefault="00BB6B80" w:rsidP="00D11E6C">
            <w:pPr>
              <w:widowControl w:val="0"/>
            </w:pPr>
            <w:proofErr w:type="gramStart"/>
            <w:r w:rsidRPr="00321634">
              <w:t>n</w:t>
            </w:r>
            <w:r w:rsidR="002B0A88" w:rsidRPr="00321634">
              <w:t>ucleus</w:t>
            </w:r>
            <w:proofErr w:type="gramEnd"/>
            <w:r w:rsidRPr="00321634">
              <w:t>.</w:t>
            </w:r>
            <w:r w:rsidR="002B0A88" w:rsidRPr="00321634">
              <w:t xml:space="preserve"> </w:t>
            </w:r>
          </w:p>
          <w:p w:rsidR="002B0A88" w:rsidRPr="00321634" w:rsidRDefault="00BB6B80" w:rsidP="00D11E6C">
            <w:pPr>
              <w:widowControl w:val="0"/>
            </w:pPr>
            <w:proofErr w:type="gramStart"/>
            <w:r w:rsidRPr="00321634">
              <w:t>a</w:t>
            </w:r>
            <w:r w:rsidR="002B0A88" w:rsidRPr="00321634">
              <w:t>crosome</w:t>
            </w:r>
            <w:proofErr w:type="gramEnd"/>
            <w:r w:rsidRPr="00321634">
              <w:t>.</w:t>
            </w:r>
          </w:p>
        </w:tc>
        <w:tc>
          <w:tcPr>
            <w:tcW w:w="236" w:type="dxa"/>
          </w:tcPr>
          <w:p w:rsidR="00184395" w:rsidRPr="00321634" w:rsidRDefault="00184395" w:rsidP="00184395"/>
        </w:tc>
        <w:tc>
          <w:tcPr>
            <w:tcW w:w="898" w:type="dxa"/>
          </w:tcPr>
          <w:p w:rsidR="00184395" w:rsidRPr="00321634" w:rsidRDefault="00184395" w:rsidP="00184395"/>
          <w:p w:rsidR="00184395" w:rsidRPr="00321634" w:rsidRDefault="00184395" w:rsidP="00184395"/>
          <w:p w:rsidR="00184395" w:rsidRPr="00321634" w:rsidRDefault="00184395" w:rsidP="00184395"/>
          <w:p w:rsidR="00184395" w:rsidRPr="00321634" w:rsidRDefault="00184395" w:rsidP="00184395">
            <w:pPr>
              <w:rPr>
                <w:b/>
              </w:rPr>
            </w:pPr>
          </w:p>
        </w:tc>
      </w:tr>
    </w:tbl>
    <w:p w:rsidR="00821D22" w:rsidRPr="00321634" w:rsidRDefault="00821D22" w:rsidP="00353CC7">
      <w:pPr>
        <w:rPr>
          <w:color w:val="FF0000"/>
          <w:sz w:val="20"/>
          <w:szCs w:val="20"/>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353CC7" w:rsidRPr="00321634" w:rsidTr="00353CC7">
        <w:tc>
          <w:tcPr>
            <w:tcW w:w="959" w:type="dxa"/>
          </w:tcPr>
          <w:p w:rsidR="00353CC7" w:rsidRPr="00321634" w:rsidRDefault="00353CC7" w:rsidP="00353CC7">
            <w:pPr>
              <w:pStyle w:val="Header"/>
              <w:tabs>
                <w:tab w:val="clear" w:pos="4153"/>
                <w:tab w:val="clear" w:pos="8306"/>
              </w:tabs>
              <w:rPr>
                <w:bCs w:val="0"/>
              </w:rPr>
            </w:pPr>
          </w:p>
        </w:tc>
        <w:tc>
          <w:tcPr>
            <w:tcW w:w="1134" w:type="dxa"/>
          </w:tcPr>
          <w:p w:rsidR="00353CC7" w:rsidRPr="00321634" w:rsidRDefault="00353CC7" w:rsidP="00353CC7">
            <w:pPr>
              <w:pStyle w:val="Header"/>
              <w:tabs>
                <w:tab w:val="clear" w:pos="4153"/>
                <w:tab w:val="clear" w:pos="8306"/>
              </w:tabs>
              <w:rPr>
                <w:bCs w:val="0"/>
              </w:rPr>
            </w:pPr>
            <w:r w:rsidRPr="00321634">
              <w:t>1.1.</w:t>
            </w:r>
            <w:r w:rsidR="0021024A" w:rsidRPr="00321634">
              <w:t>3</w:t>
            </w:r>
          </w:p>
        </w:tc>
        <w:tc>
          <w:tcPr>
            <w:tcW w:w="7371" w:type="dxa"/>
          </w:tcPr>
          <w:p w:rsidR="00353CC7" w:rsidRPr="00321634" w:rsidRDefault="00F93F68" w:rsidP="00F93F68">
            <w:pPr>
              <w:jc w:val="both"/>
              <w:rPr>
                <w:rFonts w:eastAsia="Calibri"/>
                <w:bCs w:val="0"/>
                <w:noProof/>
              </w:rPr>
            </w:pPr>
            <w:r>
              <w:rPr>
                <w:rFonts w:eastAsia="Calibri"/>
                <w:bCs w:val="0"/>
                <w:noProof/>
              </w:rPr>
              <w:t>Where are s</w:t>
            </w:r>
            <w:r w:rsidR="002B0A88" w:rsidRPr="00321634">
              <w:rPr>
                <w:rFonts w:eastAsia="Calibri"/>
                <w:bCs w:val="0"/>
                <w:noProof/>
              </w:rPr>
              <w:t xml:space="preserve">perm cells in humans </w:t>
            </w:r>
            <w:r w:rsidRPr="00321634">
              <w:rPr>
                <w:rFonts w:eastAsia="Calibri"/>
                <w:bCs w:val="0"/>
                <w:noProof/>
              </w:rPr>
              <w:t xml:space="preserve">temporarily </w:t>
            </w:r>
            <w:r w:rsidR="002B0A88" w:rsidRPr="00321634">
              <w:rPr>
                <w:rFonts w:eastAsia="Calibri"/>
                <w:bCs w:val="0"/>
                <w:noProof/>
              </w:rPr>
              <w:t>stored</w:t>
            </w:r>
            <w:r>
              <w:rPr>
                <w:rFonts w:eastAsia="Calibri"/>
                <w:bCs w:val="0"/>
                <w:noProof/>
              </w:rPr>
              <w:t>?</w:t>
            </w:r>
            <w:r w:rsidR="002B0A88" w:rsidRPr="00321634">
              <w:rPr>
                <w:rFonts w:eastAsia="Calibri"/>
                <w:bCs w:val="0"/>
                <w:noProof/>
              </w:rPr>
              <w:t xml:space="preserve"> </w:t>
            </w:r>
          </w:p>
        </w:tc>
        <w:tc>
          <w:tcPr>
            <w:tcW w:w="236" w:type="dxa"/>
          </w:tcPr>
          <w:p w:rsidR="00353CC7" w:rsidRPr="00321634" w:rsidRDefault="00353CC7" w:rsidP="00353CC7">
            <w:pPr>
              <w:pStyle w:val="Header"/>
              <w:tabs>
                <w:tab w:val="clear" w:pos="4153"/>
                <w:tab w:val="clear" w:pos="8306"/>
              </w:tabs>
              <w:rPr>
                <w:bCs w:val="0"/>
              </w:rPr>
            </w:pPr>
          </w:p>
        </w:tc>
        <w:tc>
          <w:tcPr>
            <w:tcW w:w="898" w:type="dxa"/>
          </w:tcPr>
          <w:p w:rsidR="00353CC7" w:rsidRPr="00321634" w:rsidRDefault="00353CC7" w:rsidP="00353CC7">
            <w:pPr>
              <w:pStyle w:val="Header"/>
              <w:tabs>
                <w:tab w:val="clear" w:pos="4153"/>
                <w:tab w:val="clear" w:pos="8306"/>
              </w:tabs>
              <w:rPr>
                <w:bCs w:val="0"/>
              </w:rPr>
            </w:pPr>
          </w:p>
        </w:tc>
      </w:tr>
    </w:tbl>
    <w:p w:rsidR="00353CC7" w:rsidRPr="00321634" w:rsidRDefault="00353CC7" w:rsidP="00506891">
      <w:pPr>
        <w:rPr>
          <w:color w:val="FF0000"/>
        </w:rPr>
      </w:pPr>
    </w:p>
    <w:tbl>
      <w:tblPr>
        <w:tblW w:w="10598" w:type="dxa"/>
        <w:tblLayout w:type="fixed"/>
        <w:tblLook w:val="01E0" w:firstRow="1" w:lastRow="1" w:firstColumn="1" w:lastColumn="1" w:noHBand="0" w:noVBand="0"/>
      </w:tblPr>
      <w:tblGrid>
        <w:gridCol w:w="959"/>
        <w:gridCol w:w="1134"/>
        <w:gridCol w:w="425"/>
        <w:gridCol w:w="6946"/>
        <w:gridCol w:w="283"/>
        <w:gridCol w:w="851"/>
      </w:tblGrid>
      <w:tr w:rsidR="0034240B" w:rsidRPr="00321634" w:rsidTr="0034240B">
        <w:tc>
          <w:tcPr>
            <w:tcW w:w="959" w:type="dxa"/>
          </w:tcPr>
          <w:p w:rsidR="0034240B" w:rsidRPr="00321634" w:rsidRDefault="0034240B" w:rsidP="00353CC7">
            <w:pPr>
              <w:pStyle w:val="Header"/>
              <w:tabs>
                <w:tab w:val="clear" w:pos="4153"/>
                <w:tab w:val="clear" w:pos="8306"/>
              </w:tabs>
              <w:rPr>
                <w:bCs w:val="0"/>
              </w:rPr>
            </w:pPr>
          </w:p>
        </w:tc>
        <w:tc>
          <w:tcPr>
            <w:tcW w:w="1134" w:type="dxa"/>
          </w:tcPr>
          <w:p w:rsidR="0034240B" w:rsidRPr="00321634" w:rsidRDefault="0034240B" w:rsidP="00353CC7">
            <w:pPr>
              <w:pStyle w:val="Header"/>
              <w:tabs>
                <w:tab w:val="clear" w:pos="4153"/>
                <w:tab w:val="clear" w:pos="8306"/>
              </w:tabs>
              <w:rPr>
                <w:bCs w:val="0"/>
              </w:rPr>
            </w:pPr>
          </w:p>
        </w:tc>
        <w:tc>
          <w:tcPr>
            <w:tcW w:w="425" w:type="dxa"/>
          </w:tcPr>
          <w:p w:rsidR="0034240B" w:rsidRPr="00321634" w:rsidRDefault="0034240B" w:rsidP="00353CC7">
            <w:pPr>
              <w:pStyle w:val="Header"/>
              <w:tabs>
                <w:tab w:val="clear" w:pos="4153"/>
                <w:tab w:val="clear" w:pos="8306"/>
              </w:tabs>
              <w:rPr>
                <w:bCs w:val="0"/>
              </w:rPr>
            </w:pPr>
            <w:r w:rsidRPr="00321634">
              <w:rPr>
                <w:bCs w:val="0"/>
              </w:rPr>
              <w:t>A</w:t>
            </w:r>
          </w:p>
          <w:p w:rsidR="0034240B" w:rsidRPr="00321634" w:rsidRDefault="0034240B" w:rsidP="00353CC7">
            <w:pPr>
              <w:pStyle w:val="Header"/>
              <w:tabs>
                <w:tab w:val="clear" w:pos="4153"/>
                <w:tab w:val="clear" w:pos="8306"/>
              </w:tabs>
              <w:rPr>
                <w:bCs w:val="0"/>
              </w:rPr>
            </w:pPr>
            <w:r w:rsidRPr="00321634">
              <w:rPr>
                <w:bCs w:val="0"/>
              </w:rPr>
              <w:t>B</w:t>
            </w:r>
          </w:p>
          <w:p w:rsidR="0034240B" w:rsidRPr="00321634" w:rsidRDefault="0034240B" w:rsidP="00353CC7">
            <w:pPr>
              <w:pStyle w:val="Header"/>
              <w:tabs>
                <w:tab w:val="clear" w:pos="4153"/>
                <w:tab w:val="clear" w:pos="8306"/>
              </w:tabs>
              <w:rPr>
                <w:bCs w:val="0"/>
              </w:rPr>
            </w:pPr>
            <w:r w:rsidRPr="00321634">
              <w:rPr>
                <w:bCs w:val="0"/>
              </w:rPr>
              <w:t>C</w:t>
            </w:r>
          </w:p>
          <w:p w:rsidR="0034240B" w:rsidRPr="00321634" w:rsidRDefault="0034240B" w:rsidP="00353CC7">
            <w:pPr>
              <w:pStyle w:val="Header"/>
              <w:tabs>
                <w:tab w:val="clear" w:pos="4153"/>
                <w:tab w:val="clear" w:pos="8306"/>
              </w:tabs>
              <w:rPr>
                <w:bCs w:val="0"/>
              </w:rPr>
            </w:pPr>
            <w:r w:rsidRPr="00321634">
              <w:rPr>
                <w:bCs w:val="0"/>
              </w:rPr>
              <w:t>D</w:t>
            </w:r>
          </w:p>
        </w:tc>
        <w:tc>
          <w:tcPr>
            <w:tcW w:w="6946" w:type="dxa"/>
          </w:tcPr>
          <w:p w:rsidR="0034240B" w:rsidRPr="00321634" w:rsidRDefault="00F93F68" w:rsidP="00353CC7">
            <w:pPr>
              <w:pStyle w:val="Header"/>
              <w:tabs>
                <w:tab w:val="clear" w:pos="4153"/>
                <w:tab w:val="clear" w:pos="8306"/>
                <w:tab w:val="right" w:pos="6729"/>
              </w:tabs>
              <w:jc w:val="both"/>
              <w:rPr>
                <w:bCs w:val="0"/>
              </w:rPr>
            </w:pPr>
            <w:r w:rsidRPr="00321634">
              <w:rPr>
                <w:bCs w:val="0"/>
              </w:rPr>
              <w:t xml:space="preserve">Vas </w:t>
            </w:r>
            <w:r w:rsidR="002B0A88" w:rsidRPr="00321634">
              <w:rPr>
                <w:bCs w:val="0"/>
              </w:rPr>
              <w:t>deferens</w:t>
            </w:r>
          </w:p>
          <w:p w:rsidR="002B0A88" w:rsidRPr="00321634" w:rsidRDefault="00F93F68" w:rsidP="00353CC7">
            <w:pPr>
              <w:pStyle w:val="Header"/>
              <w:tabs>
                <w:tab w:val="clear" w:pos="4153"/>
                <w:tab w:val="clear" w:pos="8306"/>
                <w:tab w:val="right" w:pos="6729"/>
              </w:tabs>
              <w:jc w:val="both"/>
              <w:rPr>
                <w:bCs w:val="0"/>
              </w:rPr>
            </w:pPr>
            <w:r w:rsidRPr="00321634">
              <w:rPr>
                <w:bCs w:val="0"/>
              </w:rPr>
              <w:t>Epididymis</w:t>
            </w:r>
          </w:p>
          <w:p w:rsidR="002B0A88" w:rsidRPr="00321634" w:rsidRDefault="00F93F68" w:rsidP="00353CC7">
            <w:pPr>
              <w:pStyle w:val="Header"/>
              <w:tabs>
                <w:tab w:val="clear" w:pos="4153"/>
                <w:tab w:val="clear" w:pos="8306"/>
                <w:tab w:val="right" w:pos="6729"/>
              </w:tabs>
              <w:jc w:val="both"/>
              <w:rPr>
                <w:bCs w:val="0"/>
              </w:rPr>
            </w:pPr>
            <w:r w:rsidRPr="00321634">
              <w:rPr>
                <w:bCs w:val="0"/>
              </w:rPr>
              <w:t xml:space="preserve">Urinary </w:t>
            </w:r>
            <w:r w:rsidR="002B0A88" w:rsidRPr="00321634">
              <w:rPr>
                <w:bCs w:val="0"/>
              </w:rPr>
              <w:t>bladder</w:t>
            </w:r>
          </w:p>
          <w:p w:rsidR="002B0A88" w:rsidRPr="00321634" w:rsidRDefault="00F93F68" w:rsidP="00353CC7">
            <w:pPr>
              <w:pStyle w:val="Header"/>
              <w:tabs>
                <w:tab w:val="clear" w:pos="4153"/>
                <w:tab w:val="clear" w:pos="8306"/>
                <w:tab w:val="right" w:pos="6729"/>
              </w:tabs>
              <w:jc w:val="both"/>
              <w:rPr>
                <w:bCs w:val="0"/>
              </w:rPr>
            </w:pPr>
            <w:r w:rsidRPr="00321634">
              <w:rPr>
                <w:bCs w:val="0"/>
              </w:rPr>
              <w:t xml:space="preserve">Prostate </w:t>
            </w:r>
            <w:r w:rsidR="002B0A88" w:rsidRPr="00321634">
              <w:rPr>
                <w:bCs w:val="0"/>
              </w:rPr>
              <w:t>gland</w:t>
            </w:r>
          </w:p>
        </w:tc>
        <w:tc>
          <w:tcPr>
            <w:tcW w:w="283" w:type="dxa"/>
          </w:tcPr>
          <w:p w:rsidR="0034240B" w:rsidRPr="00321634" w:rsidRDefault="0034240B" w:rsidP="00353CC7">
            <w:pPr>
              <w:pStyle w:val="Header"/>
              <w:tabs>
                <w:tab w:val="clear" w:pos="4153"/>
                <w:tab w:val="clear" w:pos="8306"/>
              </w:tabs>
              <w:rPr>
                <w:bCs w:val="0"/>
              </w:rPr>
            </w:pPr>
          </w:p>
        </w:tc>
        <w:tc>
          <w:tcPr>
            <w:tcW w:w="851" w:type="dxa"/>
          </w:tcPr>
          <w:p w:rsidR="0034240B" w:rsidRPr="00321634" w:rsidRDefault="0034240B" w:rsidP="00353CC7">
            <w:pPr>
              <w:pStyle w:val="Header"/>
              <w:tabs>
                <w:tab w:val="clear" w:pos="4153"/>
                <w:tab w:val="clear" w:pos="8306"/>
              </w:tabs>
              <w:rPr>
                <w:bCs w:val="0"/>
              </w:rPr>
            </w:pPr>
          </w:p>
          <w:p w:rsidR="0034240B" w:rsidRPr="00321634" w:rsidRDefault="0034240B" w:rsidP="00353CC7">
            <w:pPr>
              <w:pStyle w:val="Header"/>
              <w:tabs>
                <w:tab w:val="clear" w:pos="4153"/>
                <w:tab w:val="clear" w:pos="8306"/>
              </w:tabs>
              <w:rPr>
                <w:bCs w:val="0"/>
              </w:rPr>
            </w:pPr>
          </w:p>
          <w:p w:rsidR="0034240B" w:rsidRPr="00321634" w:rsidRDefault="0034240B" w:rsidP="00353CC7">
            <w:pPr>
              <w:pStyle w:val="Header"/>
              <w:tabs>
                <w:tab w:val="clear" w:pos="4153"/>
                <w:tab w:val="clear" w:pos="8306"/>
              </w:tabs>
              <w:rPr>
                <w:bCs w:val="0"/>
              </w:rPr>
            </w:pPr>
          </w:p>
          <w:p w:rsidR="0034240B" w:rsidRPr="00321634" w:rsidRDefault="0034240B" w:rsidP="00353CC7">
            <w:pPr>
              <w:pStyle w:val="Header"/>
              <w:tabs>
                <w:tab w:val="clear" w:pos="4153"/>
                <w:tab w:val="clear" w:pos="8306"/>
              </w:tabs>
              <w:rPr>
                <w:b/>
                <w:bCs w:val="0"/>
              </w:rPr>
            </w:pPr>
          </w:p>
        </w:tc>
      </w:tr>
    </w:tbl>
    <w:p w:rsidR="00AF4A25" w:rsidRPr="00321634" w:rsidRDefault="00AF4A25" w:rsidP="00AF4A25">
      <w:pPr>
        <w:jc w:val="both"/>
        <w:rPr>
          <w:color w:val="FF0000"/>
        </w:rPr>
      </w:pPr>
    </w:p>
    <w:tbl>
      <w:tblPr>
        <w:tblW w:w="10598" w:type="dxa"/>
        <w:tblLook w:val="01E0" w:firstRow="1" w:lastRow="1" w:firstColumn="1" w:lastColumn="1" w:noHBand="0" w:noVBand="0"/>
      </w:tblPr>
      <w:tblGrid>
        <w:gridCol w:w="959"/>
        <w:gridCol w:w="1134"/>
        <w:gridCol w:w="7371"/>
        <w:gridCol w:w="236"/>
        <w:gridCol w:w="898"/>
      </w:tblGrid>
      <w:tr w:rsidR="00AF4A25" w:rsidRPr="00321634" w:rsidTr="00FE5BB8">
        <w:tc>
          <w:tcPr>
            <w:tcW w:w="959" w:type="dxa"/>
            <w:shd w:val="clear" w:color="auto" w:fill="auto"/>
          </w:tcPr>
          <w:p w:rsidR="00AF4A25" w:rsidRPr="00321634" w:rsidRDefault="00AF4A25" w:rsidP="00FE5BB8"/>
        </w:tc>
        <w:tc>
          <w:tcPr>
            <w:tcW w:w="1134" w:type="dxa"/>
            <w:shd w:val="clear" w:color="auto" w:fill="auto"/>
          </w:tcPr>
          <w:p w:rsidR="00AF4A25" w:rsidRPr="00321634" w:rsidRDefault="00AF4A25" w:rsidP="00FE5BB8">
            <w:r w:rsidRPr="00321634">
              <w:t>1.1.4</w:t>
            </w:r>
          </w:p>
        </w:tc>
        <w:tc>
          <w:tcPr>
            <w:tcW w:w="7371" w:type="dxa"/>
            <w:shd w:val="clear" w:color="auto" w:fill="auto"/>
          </w:tcPr>
          <w:p w:rsidR="00AF4A25" w:rsidRPr="00321634" w:rsidRDefault="00B36887" w:rsidP="000F4819">
            <w:pPr>
              <w:jc w:val="both"/>
            </w:pPr>
            <w:r w:rsidRPr="00321634">
              <w:t>Poaching refers to the</w:t>
            </w:r>
            <w:r w:rsidR="00373206" w:rsidRPr="00321634">
              <w:t xml:space="preserve"> </w:t>
            </w:r>
            <w:r w:rsidRPr="00321634">
              <w:t>…</w:t>
            </w:r>
          </w:p>
        </w:tc>
        <w:tc>
          <w:tcPr>
            <w:tcW w:w="236" w:type="dxa"/>
            <w:shd w:val="clear" w:color="auto" w:fill="auto"/>
          </w:tcPr>
          <w:p w:rsidR="00AF4A25" w:rsidRPr="00321634" w:rsidRDefault="00AF4A25" w:rsidP="00FE5BB8"/>
        </w:tc>
        <w:tc>
          <w:tcPr>
            <w:tcW w:w="898" w:type="dxa"/>
            <w:shd w:val="clear" w:color="auto" w:fill="auto"/>
          </w:tcPr>
          <w:p w:rsidR="00AF4A25" w:rsidRPr="00321634" w:rsidRDefault="00AF4A25" w:rsidP="00FE5BB8"/>
        </w:tc>
      </w:tr>
    </w:tbl>
    <w:p w:rsidR="00AF4A25" w:rsidRPr="00321634" w:rsidRDefault="00AF4A25" w:rsidP="00AF4A25">
      <w:pPr>
        <w:rPr>
          <w:color w:val="FF0000"/>
        </w:rPr>
      </w:pPr>
    </w:p>
    <w:tbl>
      <w:tblPr>
        <w:tblW w:w="10598" w:type="dxa"/>
        <w:tblLook w:val="01E0" w:firstRow="1" w:lastRow="1" w:firstColumn="1" w:lastColumn="1" w:noHBand="0" w:noVBand="0"/>
      </w:tblPr>
      <w:tblGrid>
        <w:gridCol w:w="959"/>
        <w:gridCol w:w="1134"/>
        <w:gridCol w:w="425"/>
        <w:gridCol w:w="6946"/>
        <w:gridCol w:w="236"/>
        <w:gridCol w:w="898"/>
      </w:tblGrid>
      <w:tr w:rsidR="00AF4A25" w:rsidRPr="00321634" w:rsidTr="00FE5BB8">
        <w:tc>
          <w:tcPr>
            <w:tcW w:w="959" w:type="dxa"/>
          </w:tcPr>
          <w:p w:rsidR="00AF4A25" w:rsidRPr="00321634" w:rsidRDefault="00AF4A25" w:rsidP="00FE5BB8">
            <w:pPr>
              <w:pStyle w:val="Header"/>
              <w:tabs>
                <w:tab w:val="clear" w:pos="4153"/>
                <w:tab w:val="clear" w:pos="8306"/>
              </w:tabs>
              <w:rPr>
                <w:bCs w:val="0"/>
              </w:rPr>
            </w:pPr>
          </w:p>
        </w:tc>
        <w:tc>
          <w:tcPr>
            <w:tcW w:w="1134" w:type="dxa"/>
          </w:tcPr>
          <w:p w:rsidR="00AF4A25" w:rsidRPr="00321634" w:rsidRDefault="00AF4A25" w:rsidP="00FE5BB8">
            <w:pPr>
              <w:pStyle w:val="Header"/>
              <w:tabs>
                <w:tab w:val="clear" w:pos="4153"/>
                <w:tab w:val="clear" w:pos="8306"/>
              </w:tabs>
              <w:rPr>
                <w:bCs w:val="0"/>
              </w:rPr>
            </w:pPr>
          </w:p>
        </w:tc>
        <w:tc>
          <w:tcPr>
            <w:tcW w:w="425" w:type="dxa"/>
          </w:tcPr>
          <w:p w:rsidR="00AF4A25" w:rsidRPr="00321634" w:rsidRDefault="00AF4A25" w:rsidP="00FE5BB8">
            <w:pPr>
              <w:pStyle w:val="Header"/>
              <w:tabs>
                <w:tab w:val="clear" w:pos="4153"/>
                <w:tab w:val="clear" w:pos="8306"/>
              </w:tabs>
              <w:rPr>
                <w:bCs w:val="0"/>
              </w:rPr>
            </w:pPr>
            <w:r w:rsidRPr="00321634">
              <w:rPr>
                <w:bCs w:val="0"/>
              </w:rPr>
              <w:t>A</w:t>
            </w:r>
          </w:p>
          <w:p w:rsidR="00070CBC" w:rsidRPr="00321634" w:rsidRDefault="00070CBC" w:rsidP="00FE5BB8">
            <w:pPr>
              <w:pStyle w:val="Header"/>
              <w:tabs>
                <w:tab w:val="clear" w:pos="4153"/>
                <w:tab w:val="clear" w:pos="8306"/>
              </w:tabs>
              <w:rPr>
                <w:bCs w:val="0"/>
              </w:rPr>
            </w:pPr>
          </w:p>
          <w:p w:rsidR="00AF4A25" w:rsidRPr="00321634" w:rsidRDefault="00AF4A25" w:rsidP="00FE5BB8">
            <w:pPr>
              <w:pStyle w:val="Header"/>
              <w:tabs>
                <w:tab w:val="clear" w:pos="4153"/>
                <w:tab w:val="clear" w:pos="8306"/>
              </w:tabs>
              <w:rPr>
                <w:bCs w:val="0"/>
              </w:rPr>
            </w:pPr>
            <w:r w:rsidRPr="00321634">
              <w:rPr>
                <w:bCs w:val="0"/>
              </w:rPr>
              <w:t>B</w:t>
            </w:r>
          </w:p>
          <w:p w:rsidR="00AF4A25" w:rsidRPr="00321634" w:rsidRDefault="00AF4A25" w:rsidP="00FE5BB8">
            <w:pPr>
              <w:pStyle w:val="Header"/>
              <w:tabs>
                <w:tab w:val="clear" w:pos="4153"/>
                <w:tab w:val="clear" w:pos="8306"/>
              </w:tabs>
              <w:rPr>
                <w:bCs w:val="0"/>
              </w:rPr>
            </w:pPr>
            <w:r w:rsidRPr="00321634">
              <w:rPr>
                <w:bCs w:val="0"/>
              </w:rPr>
              <w:t>C</w:t>
            </w:r>
          </w:p>
          <w:p w:rsidR="00AF4A25" w:rsidRPr="00321634" w:rsidRDefault="00AF4A25" w:rsidP="00FE5BB8">
            <w:pPr>
              <w:pStyle w:val="Header"/>
              <w:tabs>
                <w:tab w:val="clear" w:pos="4153"/>
                <w:tab w:val="clear" w:pos="8306"/>
              </w:tabs>
              <w:rPr>
                <w:bCs w:val="0"/>
              </w:rPr>
            </w:pPr>
            <w:r w:rsidRPr="00321634">
              <w:rPr>
                <w:bCs w:val="0"/>
              </w:rPr>
              <w:t>D</w:t>
            </w:r>
          </w:p>
        </w:tc>
        <w:tc>
          <w:tcPr>
            <w:tcW w:w="6946" w:type="dxa"/>
          </w:tcPr>
          <w:p w:rsidR="00787E9D" w:rsidRPr="00321634" w:rsidRDefault="00B36887" w:rsidP="000F4819">
            <w:pPr>
              <w:autoSpaceDE w:val="0"/>
              <w:autoSpaceDN w:val="0"/>
              <w:adjustRightInd w:val="0"/>
              <w:jc w:val="both"/>
              <w:rPr>
                <w:lang w:eastAsia="en-ZA"/>
              </w:rPr>
            </w:pPr>
            <w:proofErr w:type="gramStart"/>
            <w:r w:rsidRPr="00321634">
              <w:rPr>
                <w:lang w:eastAsia="en-ZA"/>
              </w:rPr>
              <w:t>relocati</w:t>
            </w:r>
            <w:r w:rsidR="00970B99" w:rsidRPr="00321634">
              <w:rPr>
                <w:lang w:eastAsia="en-ZA"/>
              </w:rPr>
              <w:t>on</w:t>
            </w:r>
            <w:proofErr w:type="gramEnd"/>
            <w:r w:rsidRPr="00321634">
              <w:rPr>
                <w:lang w:eastAsia="en-ZA"/>
              </w:rPr>
              <w:t xml:space="preserve"> </w:t>
            </w:r>
            <w:r w:rsidR="00373206" w:rsidRPr="00321634">
              <w:rPr>
                <w:lang w:eastAsia="en-ZA"/>
              </w:rPr>
              <w:t xml:space="preserve">of </w:t>
            </w:r>
            <w:r w:rsidRPr="00321634">
              <w:rPr>
                <w:lang w:eastAsia="en-ZA"/>
              </w:rPr>
              <w:t>organisms to a new habitat</w:t>
            </w:r>
            <w:r w:rsidR="00070CBC" w:rsidRPr="00321634">
              <w:rPr>
                <w:lang w:eastAsia="en-ZA"/>
              </w:rPr>
              <w:t xml:space="preserve"> when</w:t>
            </w:r>
            <w:r w:rsidR="00D24A97" w:rsidRPr="00321634">
              <w:rPr>
                <w:lang w:eastAsia="en-ZA"/>
              </w:rPr>
              <w:t xml:space="preserve"> the </w:t>
            </w:r>
            <w:r w:rsidR="00070CBC" w:rsidRPr="00321634">
              <w:rPr>
                <w:lang w:eastAsia="en-ZA"/>
              </w:rPr>
              <w:t>old habitat is destroyed by fire</w:t>
            </w:r>
            <w:r w:rsidR="00D6092A" w:rsidRPr="00321634">
              <w:rPr>
                <w:lang w:eastAsia="en-ZA"/>
              </w:rPr>
              <w:t>.</w:t>
            </w:r>
          </w:p>
          <w:p w:rsidR="00124821" w:rsidRPr="00321634" w:rsidRDefault="00B36887" w:rsidP="000F4819">
            <w:pPr>
              <w:autoSpaceDE w:val="0"/>
              <w:autoSpaceDN w:val="0"/>
              <w:adjustRightInd w:val="0"/>
              <w:jc w:val="both"/>
              <w:rPr>
                <w:lang w:eastAsia="en-ZA"/>
              </w:rPr>
            </w:pPr>
            <w:proofErr w:type="gramStart"/>
            <w:r w:rsidRPr="00321634">
              <w:rPr>
                <w:lang w:eastAsia="en-ZA"/>
              </w:rPr>
              <w:t>intentional</w:t>
            </w:r>
            <w:proofErr w:type="gramEnd"/>
            <w:r w:rsidRPr="00321634">
              <w:rPr>
                <w:lang w:eastAsia="en-ZA"/>
              </w:rPr>
              <w:t xml:space="preserve"> introduction of alien plants</w:t>
            </w:r>
            <w:r w:rsidR="00D6092A" w:rsidRPr="00321634">
              <w:rPr>
                <w:lang w:eastAsia="en-ZA"/>
              </w:rPr>
              <w:t>.</w:t>
            </w:r>
            <w:r w:rsidRPr="00321634">
              <w:rPr>
                <w:lang w:eastAsia="en-ZA"/>
              </w:rPr>
              <w:t xml:space="preserve"> </w:t>
            </w:r>
          </w:p>
          <w:p w:rsidR="00124821" w:rsidRPr="00321634" w:rsidRDefault="00B36887" w:rsidP="000F4819">
            <w:pPr>
              <w:autoSpaceDE w:val="0"/>
              <w:autoSpaceDN w:val="0"/>
              <w:adjustRightInd w:val="0"/>
              <w:jc w:val="both"/>
              <w:rPr>
                <w:lang w:eastAsia="en-ZA"/>
              </w:rPr>
            </w:pPr>
            <w:proofErr w:type="gramStart"/>
            <w:r w:rsidRPr="00321634">
              <w:rPr>
                <w:lang w:eastAsia="en-ZA"/>
              </w:rPr>
              <w:t>use</w:t>
            </w:r>
            <w:proofErr w:type="gramEnd"/>
            <w:r w:rsidRPr="00321634">
              <w:rPr>
                <w:lang w:eastAsia="en-ZA"/>
              </w:rPr>
              <w:t xml:space="preserve"> of chemical</w:t>
            </w:r>
            <w:r w:rsidR="00070CBC" w:rsidRPr="00321634">
              <w:rPr>
                <w:lang w:eastAsia="en-ZA"/>
              </w:rPr>
              <w:t>s to kill pests</w:t>
            </w:r>
            <w:r w:rsidR="00D6092A" w:rsidRPr="00321634">
              <w:rPr>
                <w:lang w:eastAsia="en-ZA"/>
              </w:rPr>
              <w:t>.</w:t>
            </w:r>
          </w:p>
          <w:p w:rsidR="00124821" w:rsidRPr="00321634" w:rsidRDefault="00B36887" w:rsidP="000F4819">
            <w:pPr>
              <w:autoSpaceDE w:val="0"/>
              <w:autoSpaceDN w:val="0"/>
              <w:adjustRightInd w:val="0"/>
              <w:jc w:val="both"/>
              <w:rPr>
                <w:lang w:eastAsia="en-ZA"/>
              </w:rPr>
            </w:pPr>
            <w:proofErr w:type="gramStart"/>
            <w:r w:rsidRPr="00321634">
              <w:rPr>
                <w:lang w:eastAsia="en-ZA"/>
              </w:rPr>
              <w:t>illegal</w:t>
            </w:r>
            <w:proofErr w:type="gramEnd"/>
            <w:r w:rsidRPr="00321634">
              <w:rPr>
                <w:lang w:eastAsia="en-ZA"/>
              </w:rPr>
              <w:t xml:space="preserve"> removal of organisms from their habitat</w:t>
            </w:r>
            <w:r w:rsidR="00D6092A" w:rsidRPr="00321634">
              <w:rPr>
                <w:lang w:eastAsia="en-ZA"/>
              </w:rPr>
              <w:t>.</w:t>
            </w:r>
          </w:p>
        </w:tc>
        <w:tc>
          <w:tcPr>
            <w:tcW w:w="236" w:type="dxa"/>
          </w:tcPr>
          <w:p w:rsidR="00AF4A25" w:rsidRPr="00321634" w:rsidRDefault="00AF4A25" w:rsidP="00FE5BB8">
            <w:pPr>
              <w:pStyle w:val="Header"/>
              <w:tabs>
                <w:tab w:val="clear" w:pos="4153"/>
                <w:tab w:val="clear" w:pos="8306"/>
              </w:tabs>
              <w:rPr>
                <w:bCs w:val="0"/>
              </w:rPr>
            </w:pPr>
          </w:p>
        </w:tc>
        <w:tc>
          <w:tcPr>
            <w:tcW w:w="898" w:type="dxa"/>
          </w:tcPr>
          <w:p w:rsidR="00AF4A25" w:rsidRPr="00321634" w:rsidRDefault="00AF4A25" w:rsidP="00FE5BB8">
            <w:pPr>
              <w:pStyle w:val="Header"/>
              <w:tabs>
                <w:tab w:val="clear" w:pos="4153"/>
                <w:tab w:val="clear" w:pos="8306"/>
              </w:tabs>
              <w:rPr>
                <w:bCs w:val="0"/>
              </w:rPr>
            </w:pPr>
          </w:p>
          <w:p w:rsidR="00AF4A25" w:rsidRPr="00321634" w:rsidRDefault="00AF4A25" w:rsidP="00FE5BB8">
            <w:pPr>
              <w:pStyle w:val="Header"/>
              <w:tabs>
                <w:tab w:val="clear" w:pos="4153"/>
                <w:tab w:val="clear" w:pos="8306"/>
              </w:tabs>
              <w:rPr>
                <w:bCs w:val="0"/>
              </w:rPr>
            </w:pPr>
          </w:p>
          <w:p w:rsidR="00AF4A25" w:rsidRPr="00321634" w:rsidRDefault="00AF4A25" w:rsidP="00FE5BB8">
            <w:pPr>
              <w:pStyle w:val="Header"/>
              <w:tabs>
                <w:tab w:val="clear" w:pos="4153"/>
                <w:tab w:val="clear" w:pos="8306"/>
              </w:tabs>
              <w:rPr>
                <w:bCs w:val="0"/>
              </w:rPr>
            </w:pPr>
          </w:p>
          <w:p w:rsidR="00AF4A25" w:rsidRPr="00321634" w:rsidRDefault="00AF4A25" w:rsidP="00FE5BB8">
            <w:pPr>
              <w:pStyle w:val="Header"/>
              <w:tabs>
                <w:tab w:val="clear" w:pos="4153"/>
                <w:tab w:val="clear" w:pos="8306"/>
              </w:tabs>
              <w:rPr>
                <w:b/>
                <w:bCs w:val="0"/>
              </w:rPr>
            </w:pPr>
          </w:p>
        </w:tc>
      </w:tr>
    </w:tbl>
    <w:p w:rsidR="00A0651D" w:rsidRPr="00321634" w:rsidRDefault="00A0651D" w:rsidP="00353CC7">
      <w:pPr>
        <w:rPr>
          <w:sz w:val="20"/>
          <w:szCs w:val="20"/>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353CC7" w:rsidRPr="00321634" w:rsidTr="00353CC7">
        <w:tc>
          <w:tcPr>
            <w:tcW w:w="959" w:type="dxa"/>
          </w:tcPr>
          <w:p w:rsidR="00353CC7" w:rsidRPr="00321634" w:rsidRDefault="00353CC7" w:rsidP="00353CC7"/>
        </w:tc>
        <w:tc>
          <w:tcPr>
            <w:tcW w:w="1134" w:type="dxa"/>
          </w:tcPr>
          <w:p w:rsidR="00353CC7" w:rsidRPr="00321634" w:rsidRDefault="00353CC7" w:rsidP="00353CC7">
            <w:r w:rsidRPr="00321634">
              <w:t>1.1.5</w:t>
            </w:r>
          </w:p>
        </w:tc>
        <w:tc>
          <w:tcPr>
            <w:tcW w:w="7371" w:type="dxa"/>
          </w:tcPr>
          <w:p w:rsidR="00D96FBB" w:rsidRPr="00321634" w:rsidRDefault="00523EF0" w:rsidP="00D96FBB">
            <w:pPr>
              <w:jc w:val="both"/>
            </w:pPr>
            <w:r w:rsidRPr="00321634">
              <w:t>The h</w:t>
            </w:r>
            <w:r w:rsidR="00F36048" w:rsidRPr="00321634">
              <w:t xml:space="preserve">ormone that </w:t>
            </w:r>
            <w:r w:rsidR="00373206" w:rsidRPr="00321634">
              <w:t>prepares the human body for</w:t>
            </w:r>
            <w:r w:rsidR="00F36048" w:rsidRPr="00321634">
              <w:t xml:space="preserve"> </w:t>
            </w:r>
            <w:r w:rsidR="00373206" w:rsidRPr="00321634">
              <w:t xml:space="preserve">an emergency situation </w:t>
            </w:r>
            <w:r w:rsidRPr="00321634">
              <w:t>is …</w:t>
            </w:r>
          </w:p>
        </w:tc>
        <w:tc>
          <w:tcPr>
            <w:tcW w:w="236" w:type="dxa"/>
          </w:tcPr>
          <w:p w:rsidR="00353CC7" w:rsidRPr="00321634" w:rsidRDefault="00353CC7" w:rsidP="00353CC7"/>
        </w:tc>
        <w:tc>
          <w:tcPr>
            <w:tcW w:w="898" w:type="dxa"/>
          </w:tcPr>
          <w:p w:rsidR="00353CC7" w:rsidRPr="00321634" w:rsidRDefault="00353CC7" w:rsidP="00353CC7"/>
        </w:tc>
      </w:tr>
    </w:tbl>
    <w:p w:rsidR="00353CC7" w:rsidRPr="00321634" w:rsidRDefault="00353CC7" w:rsidP="00353CC7">
      <w:pPr>
        <w:rPr>
          <w:vanish/>
        </w:rPr>
      </w:pPr>
    </w:p>
    <w:tbl>
      <w:tblPr>
        <w:tblW w:w="10598" w:type="dxa"/>
        <w:tblLook w:val="01E0" w:firstRow="1" w:lastRow="1" w:firstColumn="1" w:lastColumn="1" w:noHBand="0" w:noVBand="0"/>
      </w:tblPr>
      <w:tblGrid>
        <w:gridCol w:w="959"/>
        <w:gridCol w:w="1134"/>
        <w:gridCol w:w="425"/>
        <w:gridCol w:w="6946"/>
        <w:gridCol w:w="236"/>
        <w:gridCol w:w="898"/>
      </w:tblGrid>
      <w:tr w:rsidR="00353CC7" w:rsidRPr="00321634" w:rsidTr="00353CC7">
        <w:tc>
          <w:tcPr>
            <w:tcW w:w="959" w:type="dxa"/>
          </w:tcPr>
          <w:p w:rsidR="00353CC7" w:rsidRPr="00321634" w:rsidRDefault="00353CC7" w:rsidP="00353CC7"/>
        </w:tc>
        <w:tc>
          <w:tcPr>
            <w:tcW w:w="1134" w:type="dxa"/>
          </w:tcPr>
          <w:p w:rsidR="00353CC7" w:rsidRPr="00321634" w:rsidRDefault="00353CC7" w:rsidP="00353CC7"/>
        </w:tc>
        <w:tc>
          <w:tcPr>
            <w:tcW w:w="425" w:type="dxa"/>
          </w:tcPr>
          <w:p w:rsidR="00353CC7" w:rsidRPr="00321634" w:rsidRDefault="00353CC7" w:rsidP="00353CC7">
            <w:r w:rsidRPr="00321634">
              <w:t>A</w:t>
            </w:r>
          </w:p>
          <w:p w:rsidR="00353CC7" w:rsidRPr="00321634" w:rsidRDefault="00353CC7" w:rsidP="00353CC7">
            <w:r w:rsidRPr="00321634">
              <w:t>B</w:t>
            </w:r>
          </w:p>
          <w:p w:rsidR="00353CC7" w:rsidRPr="00321634" w:rsidRDefault="00353CC7" w:rsidP="00353CC7">
            <w:r w:rsidRPr="00321634">
              <w:t>C</w:t>
            </w:r>
          </w:p>
          <w:p w:rsidR="00353CC7" w:rsidRPr="00321634" w:rsidRDefault="00353CC7" w:rsidP="00353CC7">
            <w:r w:rsidRPr="00321634">
              <w:t>D</w:t>
            </w:r>
          </w:p>
        </w:tc>
        <w:tc>
          <w:tcPr>
            <w:tcW w:w="6946" w:type="dxa"/>
          </w:tcPr>
          <w:p w:rsidR="0028420F" w:rsidRPr="00321634" w:rsidRDefault="00F36048" w:rsidP="00353CC7">
            <w:pPr>
              <w:tabs>
                <w:tab w:val="right" w:pos="6729"/>
              </w:tabs>
              <w:jc w:val="both"/>
            </w:pPr>
            <w:r w:rsidRPr="00321634">
              <w:t>ADH</w:t>
            </w:r>
            <w:r w:rsidR="00D972AA" w:rsidRPr="00321634">
              <w:t>.</w:t>
            </w:r>
          </w:p>
          <w:p w:rsidR="00F36048" w:rsidRPr="00321634" w:rsidRDefault="00F8576B" w:rsidP="00353CC7">
            <w:pPr>
              <w:tabs>
                <w:tab w:val="right" w:pos="6729"/>
              </w:tabs>
              <w:jc w:val="both"/>
            </w:pPr>
            <w:proofErr w:type="gramStart"/>
            <w:r w:rsidRPr="00321634">
              <w:t>thyroxin</w:t>
            </w:r>
            <w:proofErr w:type="gramEnd"/>
            <w:r w:rsidR="00D972AA" w:rsidRPr="00321634">
              <w:t>.</w:t>
            </w:r>
          </w:p>
          <w:p w:rsidR="00F36048" w:rsidRPr="00321634" w:rsidRDefault="00D972AA" w:rsidP="00353CC7">
            <w:pPr>
              <w:tabs>
                <w:tab w:val="right" w:pos="6729"/>
              </w:tabs>
              <w:jc w:val="both"/>
            </w:pPr>
            <w:proofErr w:type="gramStart"/>
            <w:r w:rsidRPr="00321634">
              <w:t>a</w:t>
            </w:r>
            <w:r w:rsidR="00F36048" w:rsidRPr="00321634">
              <w:t>drenalin</w:t>
            </w:r>
            <w:proofErr w:type="gramEnd"/>
            <w:r w:rsidRPr="00321634">
              <w:t>.</w:t>
            </w:r>
          </w:p>
          <w:p w:rsidR="00F36048" w:rsidRPr="00321634" w:rsidRDefault="00F36048" w:rsidP="00353CC7">
            <w:pPr>
              <w:tabs>
                <w:tab w:val="right" w:pos="6729"/>
              </w:tabs>
              <w:jc w:val="both"/>
            </w:pPr>
            <w:r w:rsidRPr="00321634">
              <w:t>GH</w:t>
            </w:r>
            <w:r w:rsidR="00D972AA" w:rsidRPr="00321634">
              <w:t>.</w:t>
            </w:r>
          </w:p>
        </w:tc>
        <w:tc>
          <w:tcPr>
            <w:tcW w:w="236" w:type="dxa"/>
          </w:tcPr>
          <w:p w:rsidR="00353CC7" w:rsidRPr="00321634" w:rsidRDefault="00353CC7" w:rsidP="00353CC7"/>
        </w:tc>
        <w:tc>
          <w:tcPr>
            <w:tcW w:w="898" w:type="dxa"/>
          </w:tcPr>
          <w:p w:rsidR="00353CC7" w:rsidRPr="00321634" w:rsidRDefault="00353CC7" w:rsidP="00353CC7"/>
          <w:p w:rsidR="00353CC7" w:rsidRPr="00321634" w:rsidRDefault="00353CC7" w:rsidP="00353CC7"/>
          <w:p w:rsidR="00353CC7" w:rsidRPr="00321634" w:rsidRDefault="00353CC7" w:rsidP="00353CC7"/>
          <w:p w:rsidR="00353CC7" w:rsidRPr="00321634" w:rsidRDefault="00353CC7" w:rsidP="00353CC7">
            <w:pPr>
              <w:rPr>
                <w:b/>
              </w:rPr>
            </w:pPr>
          </w:p>
        </w:tc>
      </w:tr>
    </w:tbl>
    <w:p w:rsidR="00970B99" w:rsidRPr="00321634" w:rsidRDefault="00970B99">
      <w:r w:rsidRPr="00321634">
        <w:br w:type="page"/>
      </w:r>
    </w:p>
    <w:p w:rsidR="00D96FBB" w:rsidRPr="00321634" w:rsidRDefault="00D96FBB" w:rsidP="00353CC7">
      <w:pPr>
        <w:rPr>
          <w:sz w:val="18"/>
          <w:szCs w:val="18"/>
        </w:rPr>
      </w:pPr>
    </w:p>
    <w:p w:rsidR="00954770" w:rsidRPr="00321634" w:rsidRDefault="00954770" w:rsidP="00353CC7">
      <w:pPr>
        <w:rPr>
          <w:sz w:val="18"/>
          <w:szCs w:val="18"/>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353CC7" w:rsidRPr="00321634" w:rsidTr="00353CC7">
        <w:tc>
          <w:tcPr>
            <w:tcW w:w="959" w:type="dxa"/>
          </w:tcPr>
          <w:p w:rsidR="00353CC7" w:rsidRPr="00321634" w:rsidRDefault="00353CC7" w:rsidP="00353CC7"/>
        </w:tc>
        <w:tc>
          <w:tcPr>
            <w:tcW w:w="1134" w:type="dxa"/>
          </w:tcPr>
          <w:p w:rsidR="00353CC7" w:rsidRPr="00321634" w:rsidRDefault="00353CC7" w:rsidP="00353CC7">
            <w:r w:rsidRPr="00321634">
              <w:t>1.1.6</w:t>
            </w:r>
          </w:p>
        </w:tc>
        <w:tc>
          <w:tcPr>
            <w:tcW w:w="7371" w:type="dxa"/>
          </w:tcPr>
          <w:p w:rsidR="00D96FBB" w:rsidRPr="00321634" w:rsidRDefault="001B3E05" w:rsidP="00872431">
            <w:pPr>
              <w:rPr>
                <w:rFonts w:eastAsia="Calibri"/>
                <w:bCs w:val="0"/>
                <w:noProof/>
              </w:rPr>
            </w:pPr>
            <w:r w:rsidRPr="00321634">
              <w:rPr>
                <w:rFonts w:eastAsia="Calibri"/>
                <w:bCs w:val="0"/>
                <w:noProof/>
              </w:rPr>
              <w:t>A function of amniotic fluid is to …</w:t>
            </w:r>
          </w:p>
        </w:tc>
        <w:tc>
          <w:tcPr>
            <w:tcW w:w="236" w:type="dxa"/>
          </w:tcPr>
          <w:p w:rsidR="00353CC7" w:rsidRPr="00321634" w:rsidRDefault="00353CC7" w:rsidP="00353CC7"/>
        </w:tc>
        <w:tc>
          <w:tcPr>
            <w:tcW w:w="898" w:type="dxa"/>
          </w:tcPr>
          <w:p w:rsidR="00353CC7" w:rsidRPr="00321634" w:rsidRDefault="00353CC7" w:rsidP="00353CC7"/>
        </w:tc>
      </w:tr>
    </w:tbl>
    <w:p w:rsidR="00353CC7" w:rsidRPr="00321634" w:rsidRDefault="00353CC7" w:rsidP="00353CC7">
      <w:pPr>
        <w:rPr>
          <w:vanish/>
        </w:rPr>
      </w:pPr>
    </w:p>
    <w:tbl>
      <w:tblPr>
        <w:tblW w:w="10598" w:type="dxa"/>
        <w:tblLook w:val="01E0" w:firstRow="1" w:lastRow="1" w:firstColumn="1" w:lastColumn="1" w:noHBand="0" w:noVBand="0"/>
      </w:tblPr>
      <w:tblGrid>
        <w:gridCol w:w="959"/>
        <w:gridCol w:w="1134"/>
        <w:gridCol w:w="425"/>
        <w:gridCol w:w="6946"/>
        <w:gridCol w:w="236"/>
        <w:gridCol w:w="898"/>
      </w:tblGrid>
      <w:tr w:rsidR="00353CC7" w:rsidRPr="00321634" w:rsidTr="005000B8">
        <w:trPr>
          <w:trHeight w:val="1263"/>
        </w:trPr>
        <w:tc>
          <w:tcPr>
            <w:tcW w:w="959" w:type="dxa"/>
          </w:tcPr>
          <w:p w:rsidR="00353CC7" w:rsidRPr="00321634" w:rsidRDefault="00353CC7" w:rsidP="00353CC7"/>
        </w:tc>
        <w:tc>
          <w:tcPr>
            <w:tcW w:w="1134" w:type="dxa"/>
          </w:tcPr>
          <w:p w:rsidR="00353CC7" w:rsidRPr="00321634" w:rsidRDefault="00353CC7" w:rsidP="00353CC7"/>
        </w:tc>
        <w:tc>
          <w:tcPr>
            <w:tcW w:w="425" w:type="dxa"/>
          </w:tcPr>
          <w:p w:rsidR="00974C89" w:rsidRPr="00321634" w:rsidRDefault="00353CC7" w:rsidP="00353CC7">
            <w:r w:rsidRPr="00321634">
              <w:t>A</w:t>
            </w:r>
          </w:p>
          <w:p w:rsidR="00AB5BFA" w:rsidRPr="00321634" w:rsidRDefault="00AB5BFA" w:rsidP="00353CC7"/>
          <w:p w:rsidR="00353CC7" w:rsidRPr="00321634" w:rsidRDefault="00353CC7" w:rsidP="00353CC7">
            <w:r w:rsidRPr="00321634">
              <w:t>B</w:t>
            </w:r>
          </w:p>
          <w:p w:rsidR="00353CC7" w:rsidRPr="00321634" w:rsidRDefault="00353CC7" w:rsidP="00353CC7">
            <w:r w:rsidRPr="00321634">
              <w:t>C</w:t>
            </w:r>
          </w:p>
          <w:p w:rsidR="00353CC7" w:rsidRPr="00321634" w:rsidRDefault="00353CC7" w:rsidP="00353CC7">
            <w:r w:rsidRPr="00321634">
              <w:t>D</w:t>
            </w:r>
          </w:p>
        </w:tc>
        <w:tc>
          <w:tcPr>
            <w:tcW w:w="6946" w:type="dxa"/>
          </w:tcPr>
          <w:p w:rsidR="001B3E05" w:rsidRPr="00321634" w:rsidRDefault="001B3E05" w:rsidP="001B3E05">
            <w:pPr>
              <w:jc w:val="both"/>
            </w:pPr>
            <w:proofErr w:type="gramStart"/>
            <w:r w:rsidRPr="00321634">
              <w:t>serve</w:t>
            </w:r>
            <w:proofErr w:type="gramEnd"/>
            <w:r w:rsidRPr="00321634">
              <w:t xml:space="preserve"> as a micro</w:t>
            </w:r>
            <w:r w:rsidR="00071393" w:rsidRPr="00321634">
              <w:t>-</w:t>
            </w:r>
            <w:r w:rsidRPr="00321634">
              <w:t>filter preventing germs from entering the foetus.</w:t>
            </w:r>
          </w:p>
          <w:p w:rsidR="001B3E05" w:rsidRPr="00321634" w:rsidRDefault="001B3E05" w:rsidP="001B3E05">
            <w:pPr>
              <w:jc w:val="both"/>
            </w:pPr>
            <w:proofErr w:type="gramStart"/>
            <w:r w:rsidRPr="00321634">
              <w:t>act</w:t>
            </w:r>
            <w:proofErr w:type="gramEnd"/>
            <w:r w:rsidRPr="00321634">
              <w:t xml:space="preserve"> as a shock absorber to protect the foetus.</w:t>
            </w:r>
          </w:p>
          <w:p w:rsidR="0065332A" w:rsidRPr="00321634" w:rsidRDefault="0065332A" w:rsidP="0065332A">
            <w:pPr>
              <w:jc w:val="both"/>
            </w:pPr>
            <w:proofErr w:type="gramStart"/>
            <w:r w:rsidRPr="00321634">
              <w:t>keep</w:t>
            </w:r>
            <w:proofErr w:type="gramEnd"/>
            <w:r w:rsidRPr="00321634">
              <w:t xml:space="preserve"> the fo</w:t>
            </w:r>
            <w:r w:rsidR="00373206" w:rsidRPr="00321634">
              <w:t>etus at a temperature lower than</w:t>
            </w:r>
            <w:r w:rsidRPr="00321634">
              <w:t xml:space="preserve"> body temperature.</w:t>
            </w:r>
          </w:p>
          <w:p w:rsidR="0065332A" w:rsidRPr="00321634" w:rsidRDefault="00373206" w:rsidP="0065332A">
            <w:pPr>
              <w:jc w:val="both"/>
            </w:pPr>
            <w:r w:rsidRPr="00321634">
              <w:t>s</w:t>
            </w:r>
            <w:r w:rsidR="0065332A" w:rsidRPr="00321634">
              <w:t xml:space="preserve">erve as </w:t>
            </w:r>
            <w:r w:rsidR="00071393" w:rsidRPr="00321634">
              <w:t xml:space="preserve">a </w:t>
            </w:r>
            <w:r w:rsidR="0065332A" w:rsidRPr="00321634">
              <w:t>medium for the sperm to swim in.</w:t>
            </w:r>
          </w:p>
        </w:tc>
        <w:tc>
          <w:tcPr>
            <w:tcW w:w="236" w:type="dxa"/>
          </w:tcPr>
          <w:p w:rsidR="00353CC7" w:rsidRPr="00321634" w:rsidRDefault="00353CC7" w:rsidP="00353CC7"/>
        </w:tc>
        <w:tc>
          <w:tcPr>
            <w:tcW w:w="898" w:type="dxa"/>
          </w:tcPr>
          <w:p w:rsidR="00353CC7" w:rsidRPr="00321634" w:rsidRDefault="00353CC7" w:rsidP="00353CC7"/>
          <w:p w:rsidR="00353CC7" w:rsidRPr="00321634" w:rsidRDefault="00353CC7" w:rsidP="00353CC7">
            <w:pPr>
              <w:rPr>
                <w:b/>
              </w:rPr>
            </w:pPr>
          </w:p>
        </w:tc>
      </w:tr>
    </w:tbl>
    <w:p w:rsidR="00AF4A25" w:rsidRPr="00321634" w:rsidRDefault="00AF4A25" w:rsidP="005825ED"/>
    <w:tbl>
      <w:tblPr>
        <w:tblW w:w="10598" w:type="dxa"/>
        <w:tblLook w:val="01E0" w:firstRow="1" w:lastRow="1" w:firstColumn="1" w:lastColumn="1" w:noHBand="0" w:noVBand="0"/>
      </w:tblPr>
      <w:tblGrid>
        <w:gridCol w:w="959"/>
        <w:gridCol w:w="1134"/>
        <w:gridCol w:w="7371"/>
        <w:gridCol w:w="236"/>
        <w:gridCol w:w="898"/>
      </w:tblGrid>
      <w:tr w:rsidR="00564D59" w:rsidRPr="00321634" w:rsidTr="00250C40">
        <w:tc>
          <w:tcPr>
            <w:tcW w:w="959" w:type="dxa"/>
            <w:shd w:val="clear" w:color="auto" w:fill="auto"/>
          </w:tcPr>
          <w:p w:rsidR="00564D59" w:rsidRPr="00321634" w:rsidRDefault="00564D59" w:rsidP="00250C40"/>
        </w:tc>
        <w:tc>
          <w:tcPr>
            <w:tcW w:w="1134" w:type="dxa"/>
            <w:shd w:val="clear" w:color="auto" w:fill="auto"/>
          </w:tcPr>
          <w:p w:rsidR="00564D59" w:rsidRPr="00321634" w:rsidRDefault="007969B3" w:rsidP="00250C40">
            <w:r w:rsidRPr="00321634">
              <w:t>1.1.7</w:t>
            </w:r>
          </w:p>
        </w:tc>
        <w:tc>
          <w:tcPr>
            <w:tcW w:w="7371" w:type="dxa"/>
            <w:shd w:val="clear" w:color="auto" w:fill="auto"/>
          </w:tcPr>
          <w:p w:rsidR="00564D59" w:rsidRPr="00321634" w:rsidRDefault="00D96FBB" w:rsidP="00D96FBB">
            <w:pPr>
              <w:jc w:val="both"/>
            </w:pPr>
            <w:r w:rsidRPr="00321634">
              <w:t>The p</w:t>
            </w:r>
            <w:r w:rsidR="009A0202" w:rsidRPr="00321634">
              <w:t>art of the male reproductive system where meiosis takes place</w:t>
            </w:r>
            <w:r w:rsidRPr="00321634">
              <w:t xml:space="preserve"> </w:t>
            </w:r>
            <w:r w:rsidR="0047755B" w:rsidRPr="00321634">
              <w:t xml:space="preserve">is </w:t>
            </w:r>
            <w:r w:rsidRPr="00321634">
              <w:t xml:space="preserve">the </w:t>
            </w:r>
            <w:r w:rsidR="0047755B" w:rsidRPr="00321634">
              <w:t>..</w:t>
            </w:r>
            <w:r w:rsidR="009A0202" w:rsidRPr="00321634">
              <w:t>.</w:t>
            </w:r>
          </w:p>
        </w:tc>
        <w:tc>
          <w:tcPr>
            <w:tcW w:w="236" w:type="dxa"/>
            <w:shd w:val="clear" w:color="auto" w:fill="auto"/>
          </w:tcPr>
          <w:p w:rsidR="00564D59" w:rsidRPr="00321634" w:rsidRDefault="00564D59" w:rsidP="00250C40"/>
        </w:tc>
        <w:tc>
          <w:tcPr>
            <w:tcW w:w="898" w:type="dxa"/>
            <w:shd w:val="clear" w:color="auto" w:fill="auto"/>
          </w:tcPr>
          <w:p w:rsidR="00564D59" w:rsidRPr="00321634" w:rsidRDefault="00564D59" w:rsidP="00250C40"/>
        </w:tc>
      </w:tr>
    </w:tbl>
    <w:p w:rsidR="00AF4A25" w:rsidRPr="00321634" w:rsidRDefault="00AF4A25" w:rsidP="00AF4A25"/>
    <w:tbl>
      <w:tblPr>
        <w:tblW w:w="10598" w:type="dxa"/>
        <w:tblLook w:val="01E0" w:firstRow="1" w:lastRow="1" w:firstColumn="1" w:lastColumn="1" w:noHBand="0" w:noVBand="0"/>
      </w:tblPr>
      <w:tblGrid>
        <w:gridCol w:w="959"/>
        <w:gridCol w:w="1134"/>
        <w:gridCol w:w="425"/>
        <w:gridCol w:w="6946"/>
        <w:gridCol w:w="236"/>
        <w:gridCol w:w="898"/>
      </w:tblGrid>
      <w:tr w:rsidR="00AF4A25" w:rsidRPr="00321634" w:rsidTr="00FE5BB8">
        <w:tc>
          <w:tcPr>
            <w:tcW w:w="959" w:type="dxa"/>
          </w:tcPr>
          <w:p w:rsidR="00AF4A25" w:rsidRPr="00321634" w:rsidRDefault="00AF4A25" w:rsidP="00FE5BB8">
            <w:pPr>
              <w:jc w:val="both"/>
            </w:pPr>
          </w:p>
        </w:tc>
        <w:tc>
          <w:tcPr>
            <w:tcW w:w="1134" w:type="dxa"/>
          </w:tcPr>
          <w:p w:rsidR="00AF4A25" w:rsidRPr="00321634" w:rsidRDefault="00AF4A25" w:rsidP="00FE5BB8">
            <w:pPr>
              <w:jc w:val="both"/>
            </w:pPr>
          </w:p>
        </w:tc>
        <w:tc>
          <w:tcPr>
            <w:tcW w:w="425" w:type="dxa"/>
          </w:tcPr>
          <w:p w:rsidR="00AF4A25" w:rsidRPr="00321634" w:rsidRDefault="00AF4A25" w:rsidP="00FE5BB8">
            <w:pPr>
              <w:jc w:val="both"/>
            </w:pPr>
            <w:r w:rsidRPr="00321634">
              <w:t>A</w:t>
            </w:r>
          </w:p>
          <w:p w:rsidR="00AF4A25" w:rsidRPr="00321634" w:rsidRDefault="00AF4A25" w:rsidP="00FE5BB8">
            <w:pPr>
              <w:jc w:val="both"/>
            </w:pPr>
            <w:r w:rsidRPr="00321634">
              <w:t>B</w:t>
            </w:r>
          </w:p>
          <w:p w:rsidR="00AF4A25" w:rsidRPr="00321634" w:rsidRDefault="00AF4A25" w:rsidP="00FE5BB8">
            <w:pPr>
              <w:jc w:val="both"/>
            </w:pPr>
            <w:r w:rsidRPr="00321634">
              <w:t>C</w:t>
            </w:r>
          </w:p>
          <w:p w:rsidR="00AF4A25" w:rsidRPr="00321634" w:rsidRDefault="00AF4A25" w:rsidP="00FE5BB8">
            <w:pPr>
              <w:jc w:val="both"/>
            </w:pPr>
            <w:r w:rsidRPr="00321634">
              <w:t>D</w:t>
            </w:r>
          </w:p>
        </w:tc>
        <w:tc>
          <w:tcPr>
            <w:tcW w:w="6946" w:type="dxa"/>
          </w:tcPr>
          <w:p w:rsidR="006423D7" w:rsidRPr="00321634" w:rsidRDefault="0047755B" w:rsidP="00174D79">
            <w:pPr>
              <w:tabs>
                <w:tab w:val="right" w:pos="6729"/>
              </w:tabs>
              <w:jc w:val="both"/>
            </w:pPr>
            <w:proofErr w:type="gramStart"/>
            <w:r w:rsidRPr="00321634">
              <w:t>s</w:t>
            </w:r>
            <w:r w:rsidR="009A0202" w:rsidRPr="00321634">
              <w:t>eminiferous</w:t>
            </w:r>
            <w:proofErr w:type="gramEnd"/>
            <w:r w:rsidR="009A0202" w:rsidRPr="00321634">
              <w:t xml:space="preserve"> tubules</w:t>
            </w:r>
            <w:r w:rsidRPr="00321634">
              <w:t>.</w:t>
            </w:r>
          </w:p>
          <w:p w:rsidR="009A0202" w:rsidRPr="00321634" w:rsidRDefault="0047755B" w:rsidP="00174D79">
            <w:pPr>
              <w:tabs>
                <w:tab w:val="right" w:pos="6729"/>
              </w:tabs>
              <w:jc w:val="both"/>
            </w:pPr>
            <w:proofErr w:type="gramStart"/>
            <w:r w:rsidRPr="00321634">
              <w:t>s</w:t>
            </w:r>
            <w:r w:rsidR="009A0202" w:rsidRPr="00321634">
              <w:t>eminal</w:t>
            </w:r>
            <w:proofErr w:type="gramEnd"/>
            <w:r w:rsidR="009A0202" w:rsidRPr="00321634">
              <w:t xml:space="preserve"> vesicles</w:t>
            </w:r>
            <w:r w:rsidRPr="00321634">
              <w:t>.</w:t>
            </w:r>
          </w:p>
          <w:p w:rsidR="009A0202" w:rsidRPr="00321634" w:rsidRDefault="0047755B" w:rsidP="00174D79">
            <w:pPr>
              <w:tabs>
                <w:tab w:val="right" w:pos="6729"/>
              </w:tabs>
              <w:jc w:val="both"/>
            </w:pPr>
            <w:proofErr w:type="gramStart"/>
            <w:r w:rsidRPr="00321634">
              <w:t>u</w:t>
            </w:r>
            <w:r w:rsidR="009A0202" w:rsidRPr="00321634">
              <w:t>rethra</w:t>
            </w:r>
            <w:proofErr w:type="gramEnd"/>
            <w:r w:rsidRPr="00321634">
              <w:t>.</w:t>
            </w:r>
          </w:p>
          <w:p w:rsidR="009A0202" w:rsidRPr="00321634" w:rsidRDefault="0047755B" w:rsidP="00174D79">
            <w:pPr>
              <w:tabs>
                <w:tab w:val="right" w:pos="6729"/>
              </w:tabs>
              <w:jc w:val="both"/>
            </w:pPr>
            <w:proofErr w:type="gramStart"/>
            <w:r w:rsidRPr="00321634">
              <w:t>epididymis</w:t>
            </w:r>
            <w:proofErr w:type="gramEnd"/>
            <w:r w:rsidRPr="00321634">
              <w:t>.</w:t>
            </w:r>
          </w:p>
        </w:tc>
        <w:tc>
          <w:tcPr>
            <w:tcW w:w="236" w:type="dxa"/>
          </w:tcPr>
          <w:p w:rsidR="00AF4A25" w:rsidRPr="00321634" w:rsidRDefault="00AF4A25" w:rsidP="00FE5BB8">
            <w:pPr>
              <w:jc w:val="both"/>
            </w:pPr>
          </w:p>
        </w:tc>
        <w:tc>
          <w:tcPr>
            <w:tcW w:w="898" w:type="dxa"/>
          </w:tcPr>
          <w:p w:rsidR="00AF4A25" w:rsidRPr="00321634" w:rsidRDefault="00AF4A25" w:rsidP="00FE5BB8">
            <w:pPr>
              <w:jc w:val="both"/>
            </w:pPr>
          </w:p>
        </w:tc>
      </w:tr>
    </w:tbl>
    <w:p w:rsidR="001B5869" w:rsidRPr="00321634" w:rsidRDefault="001B5869" w:rsidP="005825ED">
      <w:pPr>
        <w:jc w:val="both"/>
        <w:rPr>
          <w:color w:val="FF0000"/>
        </w:rPr>
      </w:pPr>
    </w:p>
    <w:tbl>
      <w:tblPr>
        <w:tblW w:w="10598" w:type="dxa"/>
        <w:tblLook w:val="01E0" w:firstRow="1" w:lastRow="1" w:firstColumn="1" w:lastColumn="1" w:noHBand="0" w:noVBand="0"/>
      </w:tblPr>
      <w:tblGrid>
        <w:gridCol w:w="959"/>
        <w:gridCol w:w="1134"/>
        <w:gridCol w:w="7371"/>
        <w:gridCol w:w="236"/>
        <w:gridCol w:w="898"/>
      </w:tblGrid>
      <w:tr w:rsidR="001B5869" w:rsidRPr="00321634" w:rsidTr="00684A63">
        <w:trPr>
          <w:trHeight w:val="822"/>
        </w:trPr>
        <w:tc>
          <w:tcPr>
            <w:tcW w:w="959" w:type="dxa"/>
            <w:shd w:val="clear" w:color="auto" w:fill="auto"/>
          </w:tcPr>
          <w:p w:rsidR="001B5869" w:rsidRPr="00321634" w:rsidRDefault="001B5869" w:rsidP="00E44AB8"/>
        </w:tc>
        <w:tc>
          <w:tcPr>
            <w:tcW w:w="1134" w:type="dxa"/>
            <w:shd w:val="clear" w:color="auto" w:fill="auto"/>
          </w:tcPr>
          <w:p w:rsidR="001B5869" w:rsidRPr="00321634" w:rsidRDefault="00564D59" w:rsidP="00E44AB8">
            <w:r w:rsidRPr="00321634">
              <w:t>1.1.8</w:t>
            </w:r>
          </w:p>
        </w:tc>
        <w:tc>
          <w:tcPr>
            <w:tcW w:w="7371" w:type="dxa"/>
            <w:shd w:val="clear" w:color="auto" w:fill="auto"/>
          </w:tcPr>
          <w:p w:rsidR="00D96FBB" w:rsidRPr="00321634" w:rsidRDefault="005D3F6D" w:rsidP="005D3F6D">
            <w:pPr>
              <w:pStyle w:val="ListParagraph"/>
              <w:spacing w:after="0" w:line="240" w:lineRule="auto"/>
              <w:ind w:left="0"/>
              <w:jc w:val="both"/>
              <w:rPr>
                <w:rFonts w:ascii="Arial" w:hAnsi="Arial" w:cs="Arial"/>
                <w:sz w:val="24"/>
                <w:szCs w:val="24"/>
                <w:lang w:val="en-GB"/>
              </w:rPr>
            </w:pPr>
            <w:r w:rsidRPr="00321634">
              <w:rPr>
                <w:rFonts w:ascii="Arial" w:hAnsi="Arial" w:cs="Arial"/>
                <w:sz w:val="24"/>
                <w:szCs w:val="24"/>
                <w:lang w:val="en-GB"/>
              </w:rPr>
              <w:t>A scientist want</w:t>
            </w:r>
            <w:r w:rsidR="004A1CC0" w:rsidRPr="00321634">
              <w:rPr>
                <w:rFonts w:ascii="Arial" w:hAnsi="Arial" w:cs="Arial"/>
                <w:sz w:val="24"/>
                <w:szCs w:val="24"/>
                <w:lang w:val="en-GB"/>
              </w:rPr>
              <w:t>s</w:t>
            </w:r>
            <w:r w:rsidRPr="00321634">
              <w:rPr>
                <w:rFonts w:ascii="Arial" w:hAnsi="Arial" w:cs="Arial"/>
                <w:sz w:val="24"/>
                <w:szCs w:val="24"/>
                <w:lang w:val="en-GB"/>
              </w:rPr>
              <w:t xml:space="preserve"> to investigate the influence of nitrogen</w:t>
            </w:r>
            <w:r w:rsidR="00D96FBB" w:rsidRPr="00321634">
              <w:rPr>
                <w:rFonts w:ascii="Arial" w:hAnsi="Arial" w:cs="Arial"/>
                <w:sz w:val="24"/>
                <w:szCs w:val="24"/>
                <w:lang w:val="en-GB"/>
              </w:rPr>
              <w:t>-</w:t>
            </w:r>
            <w:r w:rsidRPr="00321634">
              <w:rPr>
                <w:rFonts w:ascii="Arial" w:hAnsi="Arial" w:cs="Arial"/>
                <w:sz w:val="24"/>
                <w:szCs w:val="24"/>
                <w:lang w:val="en-GB"/>
              </w:rPr>
              <w:t xml:space="preserve">containing fertilisers on the pH of soil. </w:t>
            </w:r>
          </w:p>
          <w:p w:rsidR="00D972AA" w:rsidRPr="00321634" w:rsidRDefault="00D972AA" w:rsidP="005D3F6D">
            <w:pPr>
              <w:pStyle w:val="ListParagraph"/>
              <w:spacing w:after="0" w:line="240" w:lineRule="auto"/>
              <w:ind w:left="0"/>
              <w:jc w:val="both"/>
              <w:rPr>
                <w:rFonts w:ascii="Arial" w:hAnsi="Arial" w:cs="Arial"/>
                <w:sz w:val="24"/>
                <w:szCs w:val="24"/>
                <w:lang w:val="en-GB"/>
              </w:rPr>
            </w:pPr>
          </w:p>
          <w:p w:rsidR="00F27BFD" w:rsidRPr="00321634" w:rsidRDefault="00684A63" w:rsidP="00DE5BF5">
            <w:pPr>
              <w:pStyle w:val="ListParagraph"/>
              <w:spacing w:after="0" w:line="240" w:lineRule="auto"/>
              <w:ind w:left="0"/>
              <w:jc w:val="both"/>
              <w:rPr>
                <w:rFonts w:ascii="Arial" w:hAnsi="Arial" w:cs="Arial"/>
                <w:sz w:val="24"/>
                <w:szCs w:val="24"/>
                <w:lang w:val="en-GB"/>
              </w:rPr>
            </w:pPr>
            <w:r w:rsidRPr="00321634">
              <w:rPr>
                <w:rFonts w:ascii="Arial" w:hAnsi="Arial" w:cs="Arial"/>
                <w:sz w:val="24"/>
                <w:szCs w:val="24"/>
                <w:lang w:val="en-GB"/>
              </w:rPr>
              <w:t xml:space="preserve">To </w:t>
            </w:r>
            <w:r w:rsidR="005D3F6D" w:rsidRPr="00321634">
              <w:rPr>
                <w:rFonts w:ascii="Arial" w:hAnsi="Arial" w:cs="Arial"/>
                <w:sz w:val="24"/>
                <w:szCs w:val="24"/>
                <w:lang w:val="en-GB"/>
              </w:rPr>
              <w:t xml:space="preserve">make her </w:t>
            </w:r>
            <w:r w:rsidR="004A1CC0" w:rsidRPr="00321634">
              <w:rPr>
                <w:rFonts w:ascii="Arial" w:hAnsi="Arial" w:cs="Arial"/>
                <w:sz w:val="24"/>
                <w:szCs w:val="24"/>
                <w:lang w:val="en-GB"/>
              </w:rPr>
              <w:t>investigation more reliable she should</w:t>
            </w:r>
            <w:r w:rsidR="005D3F6D" w:rsidRPr="00321634">
              <w:rPr>
                <w:rFonts w:ascii="Arial" w:hAnsi="Arial" w:cs="Arial"/>
                <w:sz w:val="24"/>
                <w:szCs w:val="24"/>
                <w:lang w:val="en-GB"/>
              </w:rPr>
              <w:t xml:space="preserve"> …</w:t>
            </w:r>
          </w:p>
        </w:tc>
        <w:tc>
          <w:tcPr>
            <w:tcW w:w="236" w:type="dxa"/>
            <w:shd w:val="clear" w:color="auto" w:fill="auto"/>
          </w:tcPr>
          <w:p w:rsidR="001B5869" w:rsidRPr="00321634" w:rsidRDefault="001B5869" w:rsidP="00E44AB8"/>
        </w:tc>
        <w:tc>
          <w:tcPr>
            <w:tcW w:w="898" w:type="dxa"/>
            <w:shd w:val="clear" w:color="auto" w:fill="auto"/>
          </w:tcPr>
          <w:p w:rsidR="001B5869" w:rsidRPr="00321634" w:rsidRDefault="001B5869" w:rsidP="00E44AB8"/>
        </w:tc>
      </w:tr>
    </w:tbl>
    <w:p w:rsidR="008806D2" w:rsidRPr="00321634" w:rsidRDefault="008806D2" w:rsidP="005825ED"/>
    <w:tbl>
      <w:tblPr>
        <w:tblW w:w="10598" w:type="dxa"/>
        <w:tblLook w:val="01E0" w:firstRow="1" w:lastRow="1" w:firstColumn="1" w:lastColumn="1" w:noHBand="0" w:noVBand="0"/>
      </w:tblPr>
      <w:tblGrid>
        <w:gridCol w:w="959"/>
        <w:gridCol w:w="1134"/>
        <w:gridCol w:w="425"/>
        <w:gridCol w:w="6946"/>
        <w:gridCol w:w="236"/>
        <w:gridCol w:w="898"/>
      </w:tblGrid>
      <w:tr w:rsidR="00037FCE" w:rsidRPr="00321634" w:rsidTr="00FA7ED8">
        <w:tc>
          <w:tcPr>
            <w:tcW w:w="959" w:type="dxa"/>
          </w:tcPr>
          <w:p w:rsidR="005825ED" w:rsidRPr="00321634" w:rsidRDefault="005825ED" w:rsidP="00FA7ED8">
            <w:pPr>
              <w:pStyle w:val="Header"/>
              <w:tabs>
                <w:tab w:val="clear" w:pos="4153"/>
                <w:tab w:val="clear" w:pos="8306"/>
              </w:tabs>
              <w:rPr>
                <w:bCs w:val="0"/>
              </w:rPr>
            </w:pPr>
          </w:p>
        </w:tc>
        <w:tc>
          <w:tcPr>
            <w:tcW w:w="1134" w:type="dxa"/>
          </w:tcPr>
          <w:p w:rsidR="005825ED" w:rsidRPr="00321634" w:rsidRDefault="005825ED" w:rsidP="00FA7ED8">
            <w:pPr>
              <w:pStyle w:val="Header"/>
              <w:tabs>
                <w:tab w:val="clear" w:pos="4153"/>
                <w:tab w:val="clear" w:pos="8306"/>
              </w:tabs>
              <w:rPr>
                <w:bCs w:val="0"/>
              </w:rPr>
            </w:pPr>
          </w:p>
        </w:tc>
        <w:tc>
          <w:tcPr>
            <w:tcW w:w="425" w:type="dxa"/>
          </w:tcPr>
          <w:p w:rsidR="00075E69" w:rsidRPr="00321634" w:rsidRDefault="005825ED" w:rsidP="00FA7ED8">
            <w:pPr>
              <w:pStyle w:val="Header"/>
              <w:tabs>
                <w:tab w:val="clear" w:pos="4153"/>
                <w:tab w:val="clear" w:pos="8306"/>
              </w:tabs>
              <w:rPr>
                <w:bCs w:val="0"/>
              </w:rPr>
            </w:pPr>
            <w:r w:rsidRPr="00321634">
              <w:rPr>
                <w:bCs w:val="0"/>
              </w:rPr>
              <w:t>A</w:t>
            </w:r>
          </w:p>
          <w:p w:rsidR="005825ED" w:rsidRPr="00321634" w:rsidRDefault="005825ED" w:rsidP="00FA7ED8">
            <w:pPr>
              <w:pStyle w:val="Header"/>
              <w:tabs>
                <w:tab w:val="clear" w:pos="4153"/>
                <w:tab w:val="clear" w:pos="8306"/>
              </w:tabs>
              <w:rPr>
                <w:bCs w:val="0"/>
              </w:rPr>
            </w:pPr>
            <w:r w:rsidRPr="00321634">
              <w:rPr>
                <w:bCs w:val="0"/>
              </w:rPr>
              <w:t>B</w:t>
            </w:r>
          </w:p>
          <w:p w:rsidR="005825ED" w:rsidRPr="00321634" w:rsidRDefault="005825ED" w:rsidP="00FA7ED8">
            <w:pPr>
              <w:pStyle w:val="Header"/>
              <w:tabs>
                <w:tab w:val="clear" w:pos="4153"/>
                <w:tab w:val="clear" w:pos="8306"/>
              </w:tabs>
              <w:rPr>
                <w:bCs w:val="0"/>
              </w:rPr>
            </w:pPr>
            <w:r w:rsidRPr="00321634">
              <w:rPr>
                <w:bCs w:val="0"/>
              </w:rPr>
              <w:t>C</w:t>
            </w:r>
          </w:p>
          <w:p w:rsidR="00974CEC" w:rsidRPr="00321634" w:rsidRDefault="00974CEC"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Cs w:val="0"/>
              </w:rPr>
            </w:pPr>
            <w:r w:rsidRPr="00321634">
              <w:rPr>
                <w:bCs w:val="0"/>
              </w:rPr>
              <w:t>D</w:t>
            </w:r>
          </w:p>
        </w:tc>
        <w:tc>
          <w:tcPr>
            <w:tcW w:w="6946" w:type="dxa"/>
          </w:tcPr>
          <w:p w:rsidR="00075E69" w:rsidRPr="00321634" w:rsidRDefault="00974CEC" w:rsidP="007D10CA">
            <w:pPr>
              <w:autoSpaceDE w:val="0"/>
              <w:autoSpaceDN w:val="0"/>
              <w:adjustRightInd w:val="0"/>
              <w:jc w:val="both"/>
              <w:rPr>
                <w:lang w:eastAsia="en-ZA"/>
              </w:rPr>
            </w:pPr>
            <w:proofErr w:type="gramStart"/>
            <w:r w:rsidRPr="00321634">
              <w:rPr>
                <w:lang w:eastAsia="en-ZA"/>
              </w:rPr>
              <w:t>use</w:t>
            </w:r>
            <w:proofErr w:type="gramEnd"/>
            <w:r w:rsidRPr="00321634">
              <w:rPr>
                <w:lang w:eastAsia="en-ZA"/>
              </w:rPr>
              <w:t xml:space="preserve"> potassium-containing fertilisers on many soil samples.</w:t>
            </w:r>
          </w:p>
          <w:p w:rsidR="005D3F6D" w:rsidRPr="00321634" w:rsidRDefault="00974CEC" w:rsidP="007D10CA">
            <w:pPr>
              <w:autoSpaceDE w:val="0"/>
              <w:autoSpaceDN w:val="0"/>
              <w:adjustRightInd w:val="0"/>
              <w:jc w:val="both"/>
              <w:rPr>
                <w:lang w:eastAsia="en-ZA"/>
              </w:rPr>
            </w:pPr>
            <w:proofErr w:type="gramStart"/>
            <w:r w:rsidRPr="00321634">
              <w:rPr>
                <w:lang w:eastAsia="en-ZA"/>
              </w:rPr>
              <w:t>use</w:t>
            </w:r>
            <w:proofErr w:type="gramEnd"/>
            <w:r w:rsidRPr="00321634">
              <w:rPr>
                <w:lang w:eastAsia="en-ZA"/>
              </w:rPr>
              <w:t xml:space="preserve"> nitrogen-containing fertilisers on </w:t>
            </w:r>
            <w:r w:rsidR="005D3F6D" w:rsidRPr="00321634">
              <w:rPr>
                <w:lang w:eastAsia="en-ZA"/>
              </w:rPr>
              <w:t>many soil samples.</w:t>
            </w:r>
          </w:p>
          <w:p w:rsidR="005D3F6D" w:rsidRPr="00321634" w:rsidRDefault="00EC66AA" w:rsidP="007D10CA">
            <w:pPr>
              <w:autoSpaceDE w:val="0"/>
              <w:autoSpaceDN w:val="0"/>
              <w:adjustRightInd w:val="0"/>
              <w:jc w:val="both"/>
              <w:rPr>
                <w:lang w:eastAsia="en-ZA"/>
              </w:rPr>
            </w:pPr>
            <w:proofErr w:type="gramStart"/>
            <w:r w:rsidRPr="00321634">
              <w:rPr>
                <w:lang w:eastAsia="en-ZA"/>
              </w:rPr>
              <w:t>test</w:t>
            </w:r>
            <w:proofErr w:type="gramEnd"/>
            <w:r w:rsidRPr="00321634">
              <w:rPr>
                <w:lang w:eastAsia="en-ZA"/>
              </w:rPr>
              <w:t xml:space="preserve"> </w:t>
            </w:r>
            <w:r w:rsidR="00974CEC" w:rsidRPr="00321634">
              <w:rPr>
                <w:lang w:eastAsia="en-ZA"/>
              </w:rPr>
              <w:t xml:space="preserve">the effect of </w:t>
            </w:r>
            <w:r w:rsidR="00974CEC" w:rsidRPr="00321634">
              <w:t>nitrogen-containing fertilisers</w:t>
            </w:r>
            <w:r w:rsidR="00974CEC" w:rsidRPr="00321634">
              <w:rPr>
                <w:lang w:eastAsia="en-ZA"/>
              </w:rPr>
              <w:t xml:space="preserve"> on </w:t>
            </w:r>
            <w:r w:rsidRPr="00321634">
              <w:rPr>
                <w:lang w:eastAsia="en-ZA"/>
              </w:rPr>
              <w:t>clay soils only</w:t>
            </w:r>
            <w:r w:rsidR="005D3F6D" w:rsidRPr="00321634">
              <w:rPr>
                <w:lang w:eastAsia="en-ZA"/>
              </w:rPr>
              <w:t>.</w:t>
            </w:r>
          </w:p>
          <w:p w:rsidR="005D3F6D" w:rsidRPr="00321634" w:rsidRDefault="00305FE5" w:rsidP="004C1BDA">
            <w:pPr>
              <w:autoSpaceDE w:val="0"/>
              <w:autoSpaceDN w:val="0"/>
              <w:adjustRightInd w:val="0"/>
              <w:jc w:val="both"/>
              <w:rPr>
                <w:lang w:eastAsia="en-ZA"/>
              </w:rPr>
            </w:pPr>
            <w:proofErr w:type="gramStart"/>
            <w:r w:rsidRPr="00321634">
              <w:rPr>
                <w:lang w:eastAsia="en-ZA"/>
              </w:rPr>
              <w:t>u</w:t>
            </w:r>
            <w:r w:rsidR="005D3F6D" w:rsidRPr="00321634">
              <w:rPr>
                <w:lang w:eastAsia="en-ZA"/>
              </w:rPr>
              <w:t>se</w:t>
            </w:r>
            <w:proofErr w:type="gramEnd"/>
            <w:r w:rsidR="00EC66AA" w:rsidRPr="00321634">
              <w:rPr>
                <w:lang w:eastAsia="en-ZA"/>
              </w:rPr>
              <w:t xml:space="preserve"> different</w:t>
            </w:r>
            <w:r w:rsidR="005D3F6D" w:rsidRPr="00321634">
              <w:rPr>
                <w:lang w:eastAsia="en-ZA"/>
              </w:rPr>
              <w:t xml:space="preserve"> amount</w:t>
            </w:r>
            <w:r w:rsidR="00EC66AA" w:rsidRPr="00321634">
              <w:rPr>
                <w:lang w:eastAsia="en-ZA"/>
              </w:rPr>
              <w:t>s</w:t>
            </w:r>
            <w:r w:rsidR="005D3F6D" w:rsidRPr="00321634">
              <w:rPr>
                <w:lang w:eastAsia="en-ZA"/>
              </w:rPr>
              <w:t xml:space="preserve"> of soil and </w:t>
            </w:r>
            <w:r w:rsidR="004C1BDA" w:rsidRPr="00321634">
              <w:t>potassium</w:t>
            </w:r>
            <w:r w:rsidR="00974CEC" w:rsidRPr="00321634">
              <w:t>-containing fertiliser</w:t>
            </w:r>
            <w:r w:rsidR="00F3290E" w:rsidRPr="00321634">
              <w:t>s</w:t>
            </w:r>
            <w:r w:rsidR="005D3F6D" w:rsidRPr="00321634">
              <w:rPr>
                <w:lang w:eastAsia="en-ZA"/>
              </w:rPr>
              <w:t xml:space="preserve"> in each sample.</w:t>
            </w:r>
          </w:p>
        </w:tc>
        <w:tc>
          <w:tcPr>
            <w:tcW w:w="236" w:type="dxa"/>
          </w:tcPr>
          <w:p w:rsidR="005825ED" w:rsidRPr="00321634" w:rsidRDefault="005825ED" w:rsidP="00FA7ED8">
            <w:pPr>
              <w:pStyle w:val="Header"/>
              <w:tabs>
                <w:tab w:val="clear" w:pos="4153"/>
                <w:tab w:val="clear" w:pos="8306"/>
              </w:tabs>
              <w:rPr>
                <w:bCs w:val="0"/>
              </w:rPr>
            </w:pPr>
          </w:p>
        </w:tc>
        <w:tc>
          <w:tcPr>
            <w:tcW w:w="898" w:type="dxa"/>
          </w:tcPr>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Cs w:val="0"/>
              </w:rPr>
            </w:pPr>
          </w:p>
          <w:p w:rsidR="005825ED" w:rsidRPr="00321634" w:rsidRDefault="005825ED" w:rsidP="00FA7ED8">
            <w:pPr>
              <w:pStyle w:val="Header"/>
              <w:tabs>
                <w:tab w:val="clear" w:pos="4153"/>
                <w:tab w:val="clear" w:pos="8306"/>
              </w:tabs>
              <w:rPr>
                <w:b/>
                <w:bCs w:val="0"/>
              </w:rPr>
            </w:pPr>
          </w:p>
        </w:tc>
      </w:tr>
    </w:tbl>
    <w:p w:rsidR="00226AEF" w:rsidRPr="00321634" w:rsidRDefault="00226AEF" w:rsidP="000E7659">
      <w:pPr>
        <w:rPr>
          <w:color w:val="FF0000"/>
          <w:sz w:val="20"/>
          <w:szCs w:val="20"/>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0E7659" w:rsidRPr="00321634" w:rsidTr="00FA7ED8">
        <w:tc>
          <w:tcPr>
            <w:tcW w:w="959" w:type="dxa"/>
          </w:tcPr>
          <w:p w:rsidR="000E7659" w:rsidRPr="00321634" w:rsidRDefault="000E7659" w:rsidP="00FA7ED8">
            <w:pPr>
              <w:pStyle w:val="Header"/>
              <w:tabs>
                <w:tab w:val="clear" w:pos="4153"/>
                <w:tab w:val="clear" w:pos="8306"/>
              </w:tabs>
              <w:rPr>
                <w:bCs w:val="0"/>
              </w:rPr>
            </w:pPr>
          </w:p>
        </w:tc>
        <w:tc>
          <w:tcPr>
            <w:tcW w:w="1134" w:type="dxa"/>
          </w:tcPr>
          <w:p w:rsidR="000E7659" w:rsidRPr="00321634" w:rsidRDefault="000E7659" w:rsidP="0021024A">
            <w:pPr>
              <w:pStyle w:val="Header"/>
              <w:tabs>
                <w:tab w:val="clear" w:pos="4153"/>
                <w:tab w:val="clear" w:pos="8306"/>
              </w:tabs>
              <w:rPr>
                <w:bCs w:val="0"/>
              </w:rPr>
            </w:pPr>
            <w:r w:rsidRPr="00321634">
              <w:t>1.1.</w:t>
            </w:r>
            <w:r w:rsidR="0021024A" w:rsidRPr="00321634">
              <w:t>9</w:t>
            </w:r>
          </w:p>
        </w:tc>
        <w:tc>
          <w:tcPr>
            <w:tcW w:w="7371" w:type="dxa"/>
          </w:tcPr>
          <w:p w:rsidR="005D1E2F" w:rsidRPr="00321634" w:rsidRDefault="005D3F6D" w:rsidP="00872431">
            <w:pPr>
              <w:pStyle w:val="Header"/>
              <w:tabs>
                <w:tab w:val="clear" w:pos="4153"/>
                <w:tab w:val="clear" w:pos="8306"/>
                <w:tab w:val="left" w:pos="3436"/>
                <w:tab w:val="right" w:pos="7155"/>
              </w:tabs>
              <w:jc w:val="both"/>
              <w:rPr>
                <w:bCs w:val="0"/>
              </w:rPr>
            </w:pPr>
            <w:r w:rsidRPr="00321634">
              <w:rPr>
                <w:bCs w:val="0"/>
              </w:rPr>
              <w:t xml:space="preserve">A municipality </w:t>
            </w:r>
            <w:r w:rsidR="00AC00C1" w:rsidRPr="00321634">
              <w:rPr>
                <w:bCs w:val="0"/>
              </w:rPr>
              <w:t xml:space="preserve">is </w:t>
            </w:r>
            <w:r w:rsidRPr="00321634">
              <w:rPr>
                <w:bCs w:val="0"/>
              </w:rPr>
              <w:t xml:space="preserve">planning </w:t>
            </w:r>
            <w:r w:rsidR="007D7EBB" w:rsidRPr="00321634">
              <w:rPr>
                <w:bCs w:val="0"/>
              </w:rPr>
              <w:t>the development of</w:t>
            </w:r>
            <w:r w:rsidRPr="00321634">
              <w:rPr>
                <w:bCs w:val="0"/>
              </w:rPr>
              <w:t xml:space="preserve"> a new landfill site for a town. </w:t>
            </w:r>
            <w:r w:rsidR="00834588" w:rsidRPr="00321634">
              <w:rPr>
                <w:bCs w:val="0"/>
              </w:rPr>
              <w:t xml:space="preserve">Some of the </w:t>
            </w:r>
            <w:r w:rsidRPr="00321634">
              <w:rPr>
                <w:bCs w:val="0"/>
              </w:rPr>
              <w:t xml:space="preserve">factors </w:t>
            </w:r>
            <w:r w:rsidR="00D96FBB" w:rsidRPr="00321634">
              <w:rPr>
                <w:bCs w:val="0"/>
              </w:rPr>
              <w:t xml:space="preserve">that </w:t>
            </w:r>
            <w:r w:rsidRPr="00321634">
              <w:rPr>
                <w:bCs w:val="0"/>
              </w:rPr>
              <w:t>need to be taken into consideration</w:t>
            </w:r>
            <w:r w:rsidR="00AC00C1" w:rsidRPr="00321634">
              <w:rPr>
                <w:bCs w:val="0"/>
              </w:rPr>
              <w:t xml:space="preserve"> when developing this landfill site</w:t>
            </w:r>
            <w:r w:rsidR="00D96FBB" w:rsidRPr="00321634">
              <w:rPr>
                <w:bCs w:val="0"/>
              </w:rPr>
              <w:t xml:space="preserve"> are</w:t>
            </w:r>
            <w:r w:rsidRPr="00321634">
              <w:rPr>
                <w:bCs w:val="0"/>
              </w:rPr>
              <w:t>:</w:t>
            </w:r>
          </w:p>
          <w:p w:rsidR="005D3F6D" w:rsidRPr="00321634" w:rsidRDefault="005D3F6D" w:rsidP="00872431">
            <w:pPr>
              <w:pStyle w:val="Header"/>
              <w:tabs>
                <w:tab w:val="clear" w:pos="4153"/>
                <w:tab w:val="clear" w:pos="8306"/>
                <w:tab w:val="left" w:pos="3436"/>
                <w:tab w:val="right" w:pos="7155"/>
              </w:tabs>
              <w:jc w:val="both"/>
              <w:rPr>
                <w:bCs w:val="0"/>
              </w:rPr>
            </w:pPr>
          </w:p>
          <w:p w:rsidR="005D3F6D" w:rsidRPr="00321634" w:rsidRDefault="005D3F6D" w:rsidP="007D7EBB">
            <w:pPr>
              <w:pStyle w:val="Header"/>
              <w:numPr>
                <w:ilvl w:val="0"/>
                <w:numId w:val="47"/>
              </w:numPr>
              <w:tabs>
                <w:tab w:val="clear" w:pos="4153"/>
                <w:tab w:val="clear" w:pos="8306"/>
                <w:tab w:val="left" w:pos="3436"/>
                <w:tab w:val="right" w:pos="7155"/>
              </w:tabs>
              <w:ind w:left="601" w:hanging="601"/>
              <w:jc w:val="both"/>
              <w:rPr>
                <w:bCs w:val="0"/>
              </w:rPr>
            </w:pPr>
            <w:r w:rsidRPr="00321634">
              <w:rPr>
                <w:bCs w:val="0"/>
              </w:rPr>
              <w:t>The site should be lined with an impermeable</w:t>
            </w:r>
            <w:r w:rsidR="00310D95" w:rsidRPr="00321634">
              <w:rPr>
                <w:bCs w:val="0"/>
              </w:rPr>
              <w:t xml:space="preserve"> layer</w:t>
            </w:r>
            <w:r w:rsidR="007D7EBB" w:rsidRPr="00321634">
              <w:rPr>
                <w:bCs w:val="0"/>
              </w:rPr>
              <w:t>.</w:t>
            </w:r>
          </w:p>
          <w:p w:rsidR="00310D95" w:rsidRPr="00321634" w:rsidRDefault="00310D95" w:rsidP="007D7EBB">
            <w:pPr>
              <w:pStyle w:val="Header"/>
              <w:numPr>
                <w:ilvl w:val="0"/>
                <w:numId w:val="47"/>
              </w:numPr>
              <w:tabs>
                <w:tab w:val="clear" w:pos="4153"/>
                <w:tab w:val="clear" w:pos="8306"/>
                <w:tab w:val="left" w:pos="3436"/>
                <w:tab w:val="right" w:pos="7155"/>
              </w:tabs>
              <w:ind w:left="601" w:hanging="601"/>
              <w:jc w:val="both"/>
              <w:rPr>
                <w:bCs w:val="0"/>
              </w:rPr>
            </w:pPr>
            <w:r w:rsidRPr="00321634">
              <w:rPr>
                <w:bCs w:val="0"/>
              </w:rPr>
              <w:t xml:space="preserve">The site should be </w:t>
            </w:r>
            <w:r w:rsidR="007D7EBB" w:rsidRPr="00321634">
              <w:rPr>
                <w:bCs w:val="0"/>
              </w:rPr>
              <w:t xml:space="preserve">located </w:t>
            </w:r>
            <w:r w:rsidRPr="00321634">
              <w:rPr>
                <w:bCs w:val="0"/>
              </w:rPr>
              <w:t>far from water systems</w:t>
            </w:r>
            <w:r w:rsidR="007D7EBB" w:rsidRPr="00321634">
              <w:rPr>
                <w:bCs w:val="0"/>
              </w:rPr>
              <w:t>.</w:t>
            </w:r>
          </w:p>
          <w:p w:rsidR="00310D95" w:rsidRPr="00321634" w:rsidRDefault="00310D95" w:rsidP="007D7EBB">
            <w:pPr>
              <w:pStyle w:val="Header"/>
              <w:numPr>
                <w:ilvl w:val="0"/>
                <w:numId w:val="47"/>
              </w:numPr>
              <w:tabs>
                <w:tab w:val="clear" w:pos="4153"/>
                <w:tab w:val="clear" w:pos="8306"/>
                <w:tab w:val="left" w:pos="3436"/>
                <w:tab w:val="right" w:pos="7155"/>
              </w:tabs>
              <w:ind w:left="601" w:hanging="601"/>
              <w:jc w:val="both"/>
              <w:rPr>
                <w:bCs w:val="0"/>
              </w:rPr>
            </w:pPr>
            <w:r w:rsidRPr="00321634">
              <w:rPr>
                <w:bCs w:val="0"/>
              </w:rPr>
              <w:t>The site should be covered with soil daily</w:t>
            </w:r>
            <w:r w:rsidR="007D7EBB" w:rsidRPr="00321634">
              <w:rPr>
                <w:bCs w:val="0"/>
              </w:rPr>
              <w:t>.</w:t>
            </w:r>
          </w:p>
          <w:p w:rsidR="00310D95" w:rsidRPr="00321634" w:rsidRDefault="00310D95" w:rsidP="007D7EBB">
            <w:pPr>
              <w:pStyle w:val="Header"/>
              <w:numPr>
                <w:ilvl w:val="0"/>
                <w:numId w:val="47"/>
              </w:numPr>
              <w:tabs>
                <w:tab w:val="clear" w:pos="4153"/>
                <w:tab w:val="clear" w:pos="8306"/>
                <w:tab w:val="left" w:pos="3436"/>
                <w:tab w:val="right" w:pos="7155"/>
              </w:tabs>
              <w:ind w:left="601" w:hanging="601"/>
              <w:jc w:val="both"/>
              <w:rPr>
                <w:bCs w:val="0"/>
              </w:rPr>
            </w:pPr>
            <w:r w:rsidRPr="00321634">
              <w:rPr>
                <w:bCs w:val="0"/>
              </w:rPr>
              <w:t>All endangered species must be removed and relocated</w:t>
            </w:r>
            <w:r w:rsidR="007D7EBB" w:rsidRPr="00321634">
              <w:rPr>
                <w:bCs w:val="0"/>
              </w:rPr>
              <w:t>.</w:t>
            </w:r>
          </w:p>
          <w:p w:rsidR="00310D95" w:rsidRPr="00321634" w:rsidRDefault="00310D95" w:rsidP="00310D95">
            <w:pPr>
              <w:pStyle w:val="Header"/>
              <w:tabs>
                <w:tab w:val="clear" w:pos="4153"/>
                <w:tab w:val="clear" w:pos="8306"/>
                <w:tab w:val="left" w:pos="3436"/>
                <w:tab w:val="right" w:pos="7155"/>
              </w:tabs>
              <w:ind w:left="720"/>
              <w:jc w:val="both"/>
              <w:rPr>
                <w:bCs w:val="0"/>
              </w:rPr>
            </w:pPr>
          </w:p>
          <w:p w:rsidR="00310D95" w:rsidRPr="00321634" w:rsidRDefault="00D972AA" w:rsidP="00684A63">
            <w:pPr>
              <w:pStyle w:val="Header"/>
              <w:tabs>
                <w:tab w:val="clear" w:pos="4153"/>
                <w:tab w:val="clear" w:pos="8306"/>
                <w:tab w:val="left" w:pos="3436"/>
                <w:tab w:val="right" w:pos="7155"/>
              </w:tabs>
              <w:jc w:val="both"/>
              <w:rPr>
                <w:bCs w:val="0"/>
              </w:rPr>
            </w:pPr>
            <w:r w:rsidRPr="00321634">
              <w:rPr>
                <w:bCs w:val="0"/>
              </w:rPr>
              <w:t>Which ONE</w:t>
            </w:r>
            <w:r w:rsidR="00C21D4B" w:rsidRPr="00321634">
              <w:rPr>
                <w:bCs w:val="0"/>
              </w:rPr>
              <w:t xml:space="preserve"> of the following combinations </w:t>
            </w:r>
            <w:r w:rsidRPr="00321634">
              <w:rPr>
                <w:bCs w:val="0"/>
              </w:rPr>
              <w:t>is</w:t>
            </w:r>
            <w:r w:rsidR="00310D95" w:rsidRPr="00321634">
              <w:rPr>
                <w:bCs w:val="0"/>
              </w:rPr>
              <w:t xml:space="preserve"> aimed at protecting the environment from pollution?</w:t>
            </w:r>
            <w:r w:rsidR="00684A63" w:rsidRPr="00321634">
              <w:rPr>
                <w:bCs w:val="0"/>
              </w:rPr>
              <w:t xml:space="preserve"> </w:t>
            </w:r>
          </w:p>
        </w:tc>
        <w:tc>
          <w:tcPr>
            <w:tcW w:w="236" w:type="dxa"/>
          </w:tcPr>
          <w:p w:rsidR="000E7659" w:rsidRPr="00321634" w:rsidRDefault="000E7659" w:rsidP="00FA7ED8">
            <w:pPr>
              <w:pStyle w:val="Header"/>
              <w:tabs>
                <w:tab w:val="clear" w:pos="4153"/>
                <w:tab w:val="clear" w:pos="8306"/>
              </w:tabs>
              <w:rPr>
                <w:bCs w:val="0"/>
              </w:rPr>
            </w:pPr>
          </w:p>
        </w:tc>
        <w:tc>
          <w:tcPr>
            <w:tcW w:w="898" w:type="dxa"/>
          </w:tcPr>
          <w:p w:rsidR="000E7659" w:rsidRPr="00321634" w:rsidRDefault="000E7659" w:rsidP="00FA7ED8">
            <w:pPr>
              <w:pStyle w:val="Header"/>
              <w:tabs>
                <w:tab w:val="clear" w:pos="4153"/>
                <w:tab w:val="clear" w:pos="8306"/>
              </w:tabs>
              <w:rPr>
                <w:bCs w:val="0"/>
              </w:rPr>
            </w:pPr>
          </w:p>
        </w:tc>
      </w:tr>
    </w:tbl>
    <w:p w:rsidR="0021024A" w:rsidRPr="00321634" w:rsidRDefault="0021024A" w:rsidP="000E7659">
      <w:pPr>
        <w:rPr>
          <w:vanish/>
          <w:color w:val="FF0000"/>
        </w:rPr>
      </w:pPr>
    </w:p>
    <w:tbl>
      <w:tblPr>
        <w:tblW w:w="10598" w:type="dxa"/>
        <w:tblLook w:val="01E0" w:firstRow="1" w:lastRow="1" w:firstColumn="1" w:lastColumn="1" w:noHBand="0" w:noVBand="0"/>
      </w:tblPr>
      <w:tblGrid>
        <w:gridCol w:w="959"/>
        <w:gridCol w:w="1134"/>
        <w:gridCol w:w="425"/>
        <w:gridCol w:w="6946"/>
        <w:gridCol w:w="236"/>
        <w:gridCol w:w="898"/>
      </w:tblGrid>
      <w:tr w:rsidR="000E7659" w:rsidRPr="00321634" w:rsidTr="00FA7ED8">
        <w:tc>
          <w:tcPr>
            <w:tcW w:w="959" w:type="dxa"/>
          </w:tcPr>
          <w:p w:rsidR="000E7659" w:rsidRPr="00321634" w:rsidRDefault="000E7659" w:rsidP="00FA7ED8">
            <w:pPr>
              <w:pStyle w:val="Header"/>
              <w:tabs>
                <w:tab w:val="clear" w:pos="4153"/>
                <w:tab w:val="clear" w:pos="8306"/>
              </w:tabs>
              <w:rPr>
                <w:bCs w:val="0"/>
              </w:rPr>
            </w:pPr>
          </w:p>
        </w:tc>
        <w:tc>
          <w:tcPr>
            <w:tcW w:w="1134" w:type="dxa"/>
          </w:tcPr>
          <w:p w:rsidR="000E7659" w:rsidRPr="00321634" w:rsidRDefault="000E7659" w:rsidP="00FA7ED8">
            <w:pPr>
              <w:pStyle w:val="Header"/>
              <w:tabs>
                <w:tab w:val="clear" w:pos="4153"/>
                <w:tab w:val="clear" w:pos="8306"/>
              </w:tabs>
              <w:rPr>
                <w:bCs w:val="0"/>
              </w:rPr>
            </w:pPr>
          </w:p>
        </w:tc>
        <w:tc>
          <w:tcPr>
            <w:tcW w:w="425" w:type="dxa"/>
          </w:tcPr>
          <w:p w:rsidR="000E7659" w:rsidRPr="00321634" w:rsidRDefault="000E7659" w:rsidP="00FA7ED8">
            <w:pPr>
              <w:pStyle w:val="Header"/>
              <w:tabs>
                <w:tab w:val="clear" w:pos="4153"/>
                <w:tab w:val="clear" w:pos="8306"/>
              </w:tabs>
              <w:rPr>
                <w:bCs w:val="0"/>
              </w:rPr>
            </w:pPr>
            <w:r w:rsidRPr="00321634">
              <w:rPr>
                <w:bCs w:val="0"/>
              </w:rPr>
              <w:t>A</w:t>
            </w:r>
          </w:p>
          <w:p w:rsidR="000E7659" w:rsidRPr="00321634" w:rsidRDefault="000E7659" w:rsidP="00FA7ED8">
            <w:pPr>
              <w:pStyle w:val="Header"/>
              <w:tabs>
                <w:tab w:val="clear" w:pos="4153"/>
                <w:tab w:val="clear" w:pos="8306"/>
              </w:tabs>
              <w:rPr>
                <w:bCs w:val="0"/>
              </w:rPr>
            </w:pPr>
            <w:r w:rsidRPr="00321634">
              <w:rPr>
                <w:bCs w:val="0"/>
              </w:rPr>
              <w:t>B</w:t>
            </w:r>
          </w:p>
          <w:p w:rsidR="000E7659" w:rsidRPr="00321634" w:rsidRDefault="000E7659" w:rsidP="00FA7ED8">
            <w:pPr>
              <w:pStyle w:val="Header"/>
              <w:tabs>
                <w:tab w:val="clear" w:pos="4153"/>
                <w:tab w:val="clear" w:pos="8306"/>
              </w:tabs>
              <w:rPr>
                <w:bCs w:val="0"/>
              </w:rPr>
            </w:pPr>
            <w:r w:rsidRPr="00321634">
              <w:rPr>
                <w:bCs w:val="0"/>
              </w:rPr>
              <w:t>C</w:t>
            </w:r>
          </w:p>
          <w:p w:rsidR="000E7659" w:rsidRPr="00321634" w:rsidRDefault="000E7659" w:rsidP="00FA7ED8">
            <w:pPr>
              <w:pStyle w:val="Header"/>
              <w:tabs>
                <w:tab w:val="clear" w:pos="4153"/>
                <w:tab w:val="clear" w:pos="8306"/>
              </w:tabs>
              <w:rPr>
                <w:bCs w:val="0"/>
              </w:rPr>
            </w:pPr>
            <w:r w:rsidRPr="00321634">
              <w:rPr>
                <w:bCs w:val="0"/>
              </w:rPr>
              <w:t>D</w:t>
            </w:r>
          </w:p>
        </w:tc>
        <w:tc>
          <w:tcPr>
            <w:tcW w:w="6946" w:type="dxa"/>
          </w:tcPr>
          <w:p w:rsidR="00803E95" w:rsidRPr="00321634" w:rsidRDefault="00310D95" w:rsidP="00FA7ED8">
            <w:pPr>
              <w:pStyle w:val="Header"/>
              <w:tabs>
                <w:tab w:val="clear" w:pos="4153"/>
                <w:tab w:val="clear" w:pos="8306"/>
                <w:tab w:val="right" w:pos="6729"/>
              </w:tabs>
              <w:rPr>
                <w:bCs w:val="0"/>
              </w:rPr>
            </w:pPr>
            <w:r w:rsidRPr="00321634">
              <w:rPr>
                <w:bCs w:val="0"/>
              </w:rPr>
              <w:t>(i), (ii), (iii) and (iv)</w:t>
            </w:r>
          </w:p>
          <w:p w:rsidR="00310D95" w:rsidRPr="00321634" w:rsidRDefault="00310D95" w:rsidP="00FA7ED8">
            <w:pPr>
              <w:pStyle w:val="Header"/>
              <w:tabs>
                <w:tab w:val="clear" w:pos="4153"/>
                <w:tab w:val="clear" w:pos="8306"/>
                <w:tab w:val="right" w:pos="6729"/>
              </w:tabs>
              <w:rPr>
                <w:bCs w:val="0"/>
              </w:rPr>
            </w:pPr>
            <w:r w:rsidRPr="00321634">
              <w:rPr>
                <w:bCs w:val="0"/>
              </w:rPr>
              <w:t>(i), (ii) and (iii) only</w:t>
            </w:r>
          </w:p>
          <w:p w:rsidR="00310D95" w:rsidRPr="00321634" w:rsidRDefault="00310D95" w:rsidP="00FA7ED8">
            <w:pPr>
              <w:pStyle w:val="Header"/>
              <w:tabs>
                <w:tab w:val="clear" w:pos="4153"/>
                <w:tab w:val="clear" w:pos="8306"/>
                <w:tab w:val="right" w:pos="6729"/>
              </w:tabs>
              <w:rPr>
                <w:bCs w:val="0"/>
              </w:rPr>
            </w:pPr>
            <w:r w:rsidRPr="00321634">
              <w:rPr>
                <w:bCs w:val="0"/>
              </w:rPr>
              <w:t>(i), (ii) and (iv) only</w:t>
            </w:r>
          </w:p>
          <w:p w:rsidR="00310D95" w:rsidRPr="00321634" w:rsidRDefault="00310D95" w:rsidP="00FA7ED8">
            <w:pPr>
              <w:pStyle w:val="Header"/>
              <w:tabs>
                <w:tab w:val="clear" w:pos="4153"/>
                <w:tab w:val="clear" w:pos="8306"/>
                <w:tab w:val="right" w:pos="6729"/>
              </w:tabs>
              <w:rPr>
                <w:bCs w:val="0"/>
              </w:rPr>
            </w:pPr>
            <w:r w:rsidRPr="00321634">
              <w:rPr>
                <w:bCs w:val="0"/>
              </w:rPr>
              <w:t>(i) and (ii) only</w:t>
            </w:r>
          </w:p>
        </w:tc>
        <w:tc>
          <w:tcPr>
            <w:tcW w:w="236" w:type="dxa"/>
          </w:tcPr>
          <w:p w:rsidR="000E7659" w:rsidRPr="00321634" w:rsidRDefault="000E7659" w:rsidP="00FA7ED8">
            <w:pPr>
              <w:pStyle w:val="Header"/>
              <w:tabs>
                <w:tab w:val="clear" w:pos="4153"/>
                <w:tab w:val="clear" w:pos="8306"/>
              </w:tabs>
              <w:rPr>
                <w:bCs w:val="0"/>
              </w:rPr>
            </w:pPr>
          </w:p>
        </w:tc>
        <w:tc>
          <w:tcPr>
            <w:tcW w:w="898" w:type="dxa"/>
          </w:tcPr>
          <w:p w:rsidR="000E7659" w:rsidRPr="00321634" w:rsidRDefault="000E7659" w:rsidP="00FA7ED8">
            <w:pPr>
              <w:pStyle w:val="Header"/>
              <w:tabs>
                <w:tab w:val="clear" w:pos="4153"/>
                <w:tab w:val="clear" w:pos="8306"/>
              </w:tabs>
              <w:rPr>
                <w:bCs w:val="0"/>
              </w:rPr>
            </w:pPr>
          </w:p>
          <w:p w:rsidR="000E7659" w:rsidRPr="00321634" w:rsidRDefault="000E7659" w:rsidP="00FA7ED8">
            <w:pPr>
              <w:pStyle w:val="Header"/>
              <w:tabs>
                <w:tab w:val="clear" w:pos="4153"/>
                <w:tab w:val="clear" w:pos="8306"/>
              </w:tabs>
              <w:rPr>
                <w:bCs w:val="0"/>
              </w:rPr>
            </w:pPr>
          </w:p>
          <w:p w:rsidR="000E7659" w:rsidRPr="00321634" w:rsidRDefault="000E7659" w:rsidP="00FA7ED8">
            <w:pPr>
              <w:pStyle w:val="Header"/>
              <w:tabs>
                <w:tab w:val="clear" w:pos="4153"/>
                <w:tab w:val="clear" w:pos="8306"/>
              </w:tabs>
              <w:rPr>
                <w:bCs w:val="0"/>
              </w:rPr>
            </w:pPr>
          </w:p>
          <w:p w:rsidR="000E7659" w:rsidRPr="00321634" w:rsidRDefault="000E7659" w:rsidP="00FA7ED8">
            <w:pPr>
              <w:pStyle w:val="Header"/>
              <w:tabs>
                <w:tab w:val="clear" w:pos="4153"/>
                <w:tab w:val="clear" w:pos="8306"/>
              </w:tabs>
              <w:rPr>
                <w:b/>
                <w:bCs w:val="0"/>
              </w:rPr>
            </w:pPr>
          </w:p>
        </w:tc>
      </w:tr>
    </w:tbl>
    <w:p w:rsidR="00B3458F" w:rsidRPr="00321634" w:rsidRDefault="00B3458F" w:rsidP="0021024A"/>
    <w:p w:rsidR="00F509DC" w:rsidRPr="00321634" w:rsidRDefault="00F509DC" w:rsidP="0021024A"/>
    <w:p w:rsidR="00F509DC" w:rsidRPr="00321634" w:rsidRDefault="00F509DC" w:rsidP="0021024A"/>
    <w:p w:rsidR="00AF3481" w:rsidRPr="00321634" w:rsidRDefault="00AF3481">
      <w:r w:rsidRPr="00321634">
        <w:br w:type="page"/>
      </w:r>
    </w:p>
    <w:p w:rsidR="00F509DC" w:rsidRPr="00321634" w:rsidRDefault="00F509DC" w:rsidP="0021024A">
      <w:pPr>
        <w:rPr>
          <w:sz w:val="18"/>
          <w:szCs w:val="18"/>
        </w:rPr>
      </w:pPr>
    </w:p>
    <w:p w:rsidR="00F509DC" w:rsidRPr="00321634" w:rsidRDefault="00F509DC" w:rsidP="0021024A">
      <w:pPr>
        <w:rPr>
          <w:sz w:val="18"/>
          <w:szCs w:val="18"/>
        </w:rPr>
      </w:pPr>
    </w:p>
    <w:tbl>
      <w:tblPr>
        <w:tblpPr w:leftFromText="180" w:rightFromText="180" w:vertAnchor="text" w:horzAnchor="margin" w:tblpY="84"/>
        <w:tblW w:w="10598" w:type="dxa"/>
        <w:tblLook w:val="01E0" w:firstRow="1" w:lastRow="1" w:firstColumn="1" w:lastColumn="1" w:noHBand="0" w:noVBand="0"/>
      </w:tblPr>
      <w:tblGrid>
        <w:gridCol w:w="959"/>
        <w:gridCol w:w="1134"/>
        <w:gridCol w:w="7371"/>
        <w:gridCol w:w="236"/>
        <w:gridCol w:w="898"/>
      </w:tblGrid>
      <w:tr w:rsidR="00564D59" w:rsidRPr="00321634" w:rsidTr="00250C40">
        <w:tc>
          <w:tcPr>
            <w:tcW w:w="959" w:type="dxa"/>
          </w:tcPr>
          <w:p w:rsidR="00564D59" w:rsidRPr="00321634" w:rsidRDefault="00564D59" w:rsidP="00250C40">
            <w:pPr>
              <w:pStyle w:val="Header"/>
              <w:tabs>
                <w:tab w:val="clear" w:pos="4153"/>
                <w:tab w:val="clear" w:pos="8306"/>
              </w:tabs>
              <w:rPr>
                <w:bCs w:val="0"/>
              </w:rPr>
            </w:pPr>
          </w:p>
        </w:tc>
        <w:tc>
          <w:tcPr>
            <w:tcW w:w="1134" w:type="dxa"/>
          </w:tcPr>
          <w:p w:rsidR="00564D59" w:rsidRPr="00321634" w:rsidRDefault="00564D59" w:rsidP="00250C40">
            <w:pPr>
              <w:pStyle w:val="Header"/>
              <w:tabs>
                <w:tab w:val="clear" w:pos="4153"/>
                <w:tab w:val="clear" w:pos="8306"/>
              </w:tabs>
              <w:rPr>
                <w:bCs w:val="0"/>
              </w:rPr>
            </w:pPr>
            <w:r w:rsidRPr="00321634">
              <w:t>1.1.10</w:t>
            </w:r>
          </w:p>
        </w:tc>
        <w:tc>
          <w:tcPr>
            <w:tcW w:w="7371" w:type="dxa"/>
          </w:tcPr>
          <w:p w:rsidR="00564D59" w:rsidRPr="00321634" w:rsidRDefault="00BC1497" w:rsidP="00F93F68">
            <w:pPr>
              <w:jc w:val="both"/>
              <w:rPr>
                <w:bCs w:val="0"/>
              </w:rPr>
            </w:pPr>
            <w:r w:rsidRPr="00321634">
              <w:rPr>
                <w:bCs w:val="0"/>
              </w:rPr>
              <w:t>A cancerous tumour in the pituitary gland</w:t>
            </w:r>
            <w:r w:rsidR="00F93F68">
              <w:rPr>
                <w:bCs w:val="0"/>
              </w:rPr>
              <w:t>/</w:t>
            </w:r>
            <w:proofErr w:type="spellStart"/>
            <w:r w:rsidR="00F93F68">
              <w:rPr>
                <w:bCs w:val="0"/>
              </w:rPr>
              <w:t>hypophysis</w:t>
            </w:r>
            <w:proofErr w:type="spellEnd"/>
            <w:r w:rsidRPr="00321634">
              <w:rPr>
                <w:bCs w:val="0"/>
              </w:rPr>
              <w:t xml:space="preserve"> causes an </w:t>
            </w:r>
            <w:r w:rsidR="001E3E4D" w:rsidRPr="00321634">
              <w:rPr>
                <w:bCs w:val="0"/>
              </w:rPr>
              <w:br/>
            </w:r>
            <w:proofErr w:type="spellStart"/>
            <w:r w:rsidRPr="00321634">
              <w:rPr>
                <w:bCs w:val="0"/>
              </w:rPr>
              <w:t>undersecretion</w:t>
            </w:r>
            <w:proofErr w:type="spellEnd"/>
            <w:r w:rsidRPr="00321634">
              <w:rPr>
                <w:bCs w:val="0"/>
              </w:rPr>
              <w:t xml:space="preserve"> of TSH in a patient. </w:t>
            </w:r>
            <w:r w:rsidR="00E665DC" w:rsidRPr="00321634">
              <w:rPr>
                <w:bCs w:val="0"/>
              </w:rPr>
              <w:t xml:space="preserve">One of the possible </w:t>
            </w:r>
            <w:r w:rsidRPr="00321634">
              <w:rPr>
                <w:bCs w:val="0"/>
              </w:rPr>
              <w:t>effect</w:t>
            </w:r>
            <w:r w:rsidR="00E665DC" w:rsidRPr="00321634">
              <w:rPr>
                <w:bCs w:val="0"/>
              </w:rPr>
              <w:t>s</w:t>
            </w:r>
            <w:r w:rsidRPr="00321634">
              <w:rPr>
                <w:bCs w:val="0"/>
              </w:rPr>
              <w:t xml:space="preserve"> of this on the patient is that his weight …</w:t>
            </w:r>
          </w:p>
        </w:tc>
        <w:tc>
          <w:tcPr>
            <w:tcW w:w="236" w:type="dxa"/>
          </w:tcPr>
          <w:p w:rsidR="00564D59" w:rsidRPr="00321634" w:rsidRDefault="00564D59" w:rsidP="00250C40">
            <w:pPr>
              <w:pStyle w:val="Header"/>
              <w:tabs>
                <w:tab w:val="clear" w:pos="4153"/>
                <w:tab w:val="clear" w:pos="8306"/>
              </w:tabs>
              <w:rPr>
                <w:bCs w:val="0"/>
              </w:rPr>
            </w:pPr>
          </w:p>
        </w:tc>
        <w:tc>
          <w:tcPr>
            <w:tcW w:w="898" w:type="dxa"/>
          </w:tcPr>
          <w:p w:rsidR="00564D59" w:rsidRPr="00321634" w:rsidRDefault="00564D59" w:rsidP="00250C40">
            <w:pPr>
              <w:pStyle w:val="Header"/>
              <w:tabs>
                <w:tab w:val="clear" w:pos="4153"/>
                <w:tab w:val="clear" w:pos="8306"/>
              </w:tabs>
              <w:rPr>
                <w:bCs w:val="0"/>
              </w:rPr>
            </w:pPr>
          </w:p>
        </w:tc>
      </w:tr>
    </w:tbl>
    <w:p w:rsidR="0021024A" w:rsidRPr="00321634" w:rsidRDefault="00D17DDE" w:rsidP="0021024A">
      <w:pPr>
        <w:rPr>
          <w:sz w:val="22"/>
          <w:szCs w:val="22"/>
        </w:rPr>
      </w:pPr>
      <w:r w:rsidRPr="00321634">
        <w:tab/>
      </w:r>
      <w:r w:rsidRPr="00321634">
        <w:tab/>
      </w:r>
      <w:r w:rsidRPr="00321634">
        <w:tab/>
      </w:r>
      <w:r w:rsidRPr="00321634">
        <w:tab/>
      </w:r>
    </w:p>
    <w:tbl>
      <w:tblPr>
        <w:tblW w:w="10598" w:type="dxa"/>
        <w:tblLook w:val="01E0" w:firstRow="1" w:lastRow="1" w:firstColumn="1" w:lastColumn="1" w:noHBand="0" w:noVBand="0"/>
      </w:tblPr>
      <w:tblGrid>
        <w:gridCol w:w="959"/>
        <w:gridCol w:w="1134"/>
        <w:gridCol w:w="425"/>
        <w:gridCol w:w="6946"/>
        <w:gridCol w:w="236"/>
        <w:gridCol w:w="898"/>
      </w:tblGrid>
      <w:tr w:rsidR="0021024A" w:rsidRPr="00321634" w:rsidTr="001E3E4D">
        <w:tc>
          <w:tcPr>
            <w:tcW w:w="959" w:type="dxa"/>
          </w:tcPr>
          <w:p w:rsidR="0021024A" w:rsidRPr="00321634" w:rsidRDefault="0021024A" w:rsidP="0021024A"/>
        </w:tc>
        <w:tc>
          <w:tcPr>
            <w:tcW w:w="1134" w:type="dxa"/>
          </w:tcPr>
          <w:p w:rsidR="0021024A" w:rsidRPr="00321634" w:rsidRDefault="0021024A" w:rsidP="0021024A"/>
        </w:tc>
        <w:tc>
          <w:tcPr>
            <w:tcW w:w="425" w:type="dxa"/>
          </w:tcPr>
          <w:p w:rsidR="0021024A" w:rsidRPr="00321634" w:rsidRDefault="0021024A" w:rsidP="0021024A">
            <w:r w:rsidRPr="00321634">
              <w:t>A</w:t>
            </w:r>
          </w:p>
          <w:p w:rsidR="0021024A" w:rsidRPr="00321634" w:rsidRDefault="0021024A" w:rsidP="0021024A">
            <w:r w:rsidRPr="00321634">
              <w:t>B</w:t>
            </w:r>
          </w:p>
          <w:p w:rsidR="0021024A" w:rsidRPr="00321634" w:rsidRDefault="0021024A" w:rsidP="0021024A">
            <w:r w:rsidRPr="00321634">
              <w:t>C</w:t>
            </w:r>
          </w:p>
          <w:p w:rsidR="0021024A" w:rsidRPr="00321634" w:rsidRDefault="0021024A" w:rsidP="0021024A">
            <w:r w:rsidRPr="00321634">
              <w:t>D</w:t>
            </w:r>
          </w:p>
        </w:tc>
        <w:tc>
          <w:tcPr>
            <w:tcW w:w="6946" w:type="dxa"/>
          </w:tcPr>
          <w:p w:rsidR="00BC1497" w:rsidRPr="00321634" w:rsidRDefault="00BC1497" w:rsidP="000A1F03">
            <w:pPr>
              <w:tabs>
                <w:tab w:val="right" w:pos="6729"/>
              </w:tabs>
            </w:pPr>
            <w:proofErr w:type="gramStart"/>
            <w:r w:rsidRPr="00321634">
              <w:t>decreases</w:t>
            </w:r>
            <w:proofErr w:type="gramEnd"/>
            <w:r w:rsidRPr="00321634">
              <w:t xml:space="preserve"> because his metabolic rate increases</w:t>
            </w:r>
            <w:r w:rsidR="00C21D4B" w:rsidRPr="00321634">
              <w:t>.</w:t>
            </w:r>
          </w:p>
          <w:p w:rsidR="00A87DDE" w:rsidRPr="00321634" w:rsidRDefault="00BC1497" w:rsidP="000A1F03">
            <w:pPr>
              <w:tabs>
                <w:tab w:val="right" w:pos="6729"/>
              </w:tabs>
            </w:pPr>
            <w:proofErr w:type="gramStart"/>
            <w:r w:rsidRPr="00321634">
              <w:t>remains</w:t>
            </w:r>
            <w:proofErr w:type="gramEnd"/>
            <w:r w:rsidRPr="00321634">
              <w:t xml:space="preserve"> the same because </w:t>
            </w:r>
            <w:r w:rsidR="001E3E4D" w:rsidRPr="00321634">
              <w:t xml:space="preserve">his </w:t>
            </w:r>
            <w:r w:rsidRPr="00321634">
              <w:t>metabolic rate is not affected</w:t>
            </w:r>
            <w:r w:rsidR="00C21D4B" w:rsidRPr="00321634">
              <w:t>.</w:t>
            </w:r>
          </w:p>
          <w:p w:rsidR="00A87DDE" w:rsidRPr="00321634" w:rsidRDefault="00BC1497" w:rsidP="000A1F03">
            <w:pPr>
              <w:tabs>
                <w:tab w:val="right" w:pos="6729"/>
              </w:tabs>
            </w:pPr>
            <w:proofErr w:type="gramStart"/>
            <w:r w:rsidRPr="00321634">
              <w:t>decreases</w:t>
            </w:r>
            <w:proofErr w:type="gramEnd"/>
            <w:r w:rsidRPr="00321634">
              <w:t xml:space="preserve"> because </w:t>
            </w:r>
            <w:r w:rsidR="001E3E4D" w:rsidRPr="00321634">
              <w:t xml:space="preserve">his </w:t>
            </w:r>
            <w:r w:rsidRPr="00321634">
              <w:t>metabolic rate decreases.</w:t>
            </w:r>
          </w:p>
          <w:p w:rsidR="0021024A" w:rsidRPr="00321634" w:rsidRDefault="00BC1497" w:rsidP="00CC3625">
            <w:pPr>
              <w:tabs>
                <w:tab w:val="right" w:pos="6729"/>
              </w:tabs>
            </w:pPr>
            <w:proofErr w:type="gramStart"/>
            <w:r w:rsidRPr="00321634">
              <w:t>increases</w:t>
            </w:r>
            <w:proofErr w:type="gramEnd"/>
            <w:r w:rsidRPr="00321634">
              <w:t xml:space="preserve"> because </w:t>
            </w:r>
            <w:r w:rsidR="001E3E4D" w:rsidRPr="00321634">
              <w:t xml:space="preserve">his </w:t>
            </w:r>
            <w:r w:rsidRPr="00321634">
              <w:t>metabolic rate decreases</w:t>
            </w:r>
            <w:r w:rsidR="00C21D4B" w:rsidRPr="00321634">
              <w:t>.</w:t>
            </w:r>
            <w:r w:rsidR="00510860" w:rsidRPr="00321634">
              <w:t xml:space="preserve">  </w:t>
            </w:r>
            <w:r w:rsidR="001E3E4D" w:rsidRPr="00321634">
              <w:tab/>
            </w:r>
            <w:r w:rsidR="00510860" w:rsidRPr="00321634">
              <w:t xml:space="preserve">        </w:t>
            </w:r>
            <w:r w:rsidR="00CC3625" w:rsidRPr="00321634">
              <w:t>(10 x 2)</w:t>
            </w:r>
            <w:r w:rsidR="00510860" w:rsidRPr="00321634">
              <w:t xml:space="preserve">                     </w:t>
            </w:r>
            <w:r w:rsidR="00C21D4B" w:rsidRPr="00321634">
              <w:t xml:space="preserve">          </w:t>
            </w:r>
            <w:r w:rsidR="00CC3625" w:rsidRPr="00321634">
              <w:t xml:space="preserve">         </w:t>
            </w:r>
          </w:p>
        </w:tc>
        <w:tc>
          <w:tcPr>
            <w:tcW w:w="236" w:type="dxa"/>
          </w:tcPr>
          <w:p w:rsidR="0021024A" w:rsidRPr="00321634" w:rsidRDefault="0021024A" w:rsidP="0021024A"/>
        </w:tc>
        <w:tc>
          <w:tcPr>
            <w:tcW w:w="898" w:type="dxa"/>
            <w:vAlign w:val="bottom"/>
          </w:tcPr>
          <w:p w:rsidR="0021024A" w:rsidRPr="00321634" w:rsidRDefault="0021024A" w:rsidP="001E3E4D"/>
          <w:p w:rsidR="0021024A" w:rsidRPr="00321634" w:rsidRDefault="0021024A" w:rsidP="001E3E4D"/>
          <w:p w:rsidR="00BC1497" w:rsidRPr="00321634" w:rsidRDefault="00BC1497" w:rsidP="001E3E4D">
            <w:pPr>
              <w:rPr>
                <w:b/>
              </w:rPr>
            </w:pPr>
          </w:p>
          <w:p w:rsidR="0021024A" w:rsidRPr="00321634" w:rsidRDefault="00C60C26" w:rsidP="001E3E4D">
            <w:pPr>
              <w:rPr>
                <w:b/>
              </w:rPr>
            </w:pPr>
            <w:r w:rsidRPr="00321634">
              <w:rPr>
                <w:b/>
              </w:rPr>
              <w:t>(20)</w:t>
            </w:r>
          </w:p>
        </w:tc>
      </w:tr>
    </w:tbl>
    <w:p w:rsidR="007D38CD" w:rsidRPr="00321634" w:rsidRDefault="007D38CD" w:rsidP="009D27FA">
      <w:pPr>
        <w:rPr>
          <w:color w:val="FF0000"/>
          <w:sz w:val="22"/>
          <w:szCs w:val="22"/>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21634" w:rsidTr="00911209">
        <w:tc>
          <w:tcPr>
            <w:tcW w:w="959" w:type="dxa"/>
          </w:tcPr>
          <w:p w:rsidR="006B3C0F" w:rsidRPr="00321634" w:rsidRDefault="006B3C0F">
            <w:r w:rsidRPr="00321634">
              <w:t>1.2</w:t>
            </w:r>
          </w:p>
        </w:tc>
        <w:tc>
          <w:tcPr>
            <w:tcW w:w="8505" w:type="dxa"/>
          </w:tcPr>
          <w:p w:rsidR="006B3C0F" w:rsidRPr="00321634" w:rsidRDefault="00A95AF9" w:rsidP="00A95AF9">
            <w:pPr>
              <w:tabs>
                <w:tab w:val="center" w:pos="8113"/>
              </w:tabs>
              <w:jc w:val="both"/>
            </w:pPr>
            <w:r w:rsidRPr="00321634">
              <w:t xml:space="preserve">Give the correct </w:t>
            </w:r>
            <w:r w:rsidRPr="00321634">
              <w:rPr>
                <w:b/>
              </w:rPr>
              <w:t>biological term</w:t>
            </w:r>
            <w:r w:rsidRPr="00321634">
              <w:t xml:space="preserve"> for each of the following descriptions. </w:t>
            </w:r>
            <w:r w:rsidRPr="00321634">
              <w:br/>
              <w:t>Write only the term next to the question number (1.2.1 to 1.2.9) in the ANSWER BOOK.</w:t>
            </w:r>
          </w:p>
        </w:tc>
        <w:tc>
          <w:tcPr>
            <w:tcW w:w="236" w:type="dxa"/>
          </w:tcPr>
          <w:p w:rsidR="006B3C0F" w:rsidRPr="00321634" w:rsidRDefault="006B3C0F">
            <w:pPr>
              <w:rPr>
                <w:color w:val="FF0000"/>
              </w:rPr>
            </w:pPr>
          </w:p>
        </w:tc>
        <w:tc>
          <w:tcPr>
            <w:tcW w:w="898" w:type="dxa"/>
          </w:tcPr>
          <w:p w:rsidR="006B3C0F" w:rsidRPr="00321634" w:rsidRDefault="006B3C0F">
            <w:pPr>
              <w:rPr>
                <w:color w:val="FF0000"/>
              </w:rPr>
            </w:pPr>
          </w:p>
        </w:tc>
      </w:tr>
    </w:tbl>
    <w:p w:rsidR="006B3C0F" w:rsidRPr="00321634" w:rsidRDefault="006B3C0F">
      <w:pPr>
        <w:rPr>
          <w:color w:val="FF0000"/>
          <w:sz w:val="22"/>
          <w:szCs w:val="22"/>
        </w:rPr>
      </w:pPr>
    </w:p>
    <w:tbl>
      <w:tblPr>
        <w:tblW w:w="0" w:type="auto"/>
        <w:tblBorders>
          <w:insideH w:val="single" w:sz="4" w:space="0" w:color="auto"/>
        </w:tblBorders>
        <w:tblLayout w:type="fixed"/>
        <w:tblLook w:val="0000" w:firstRow="0" w:lastRow="0" w:firstColumn="0" w:lastColumn="0" w:noHBand="0" w:noVBand="0"/>
      </w:tblPr>
      <w:tblGrid>
        <w:gridCol w:w="959"/>
        <w:gridCol w:w="1134"/>
        <w:gridCol w:w="7371"/>
        <w:gridCol w:w="236"/>
        <w:gridCol w:w="898"/>
      </w:tblGrid>
      <w:tr w:rsidR="006B3C0F" w:rsidRPr="00321634" w:rsidTr="00DE1183">
        <w:tc>
          <w:tcPr>
            <w:tcW w:w="959" w:type="dxa"/>
          </w:tcPr>
          <w:p w:rsidR="006B3C0F" w:rsidRPr="00321634" w:rsidRDefault="006B3C0F">
            <w:pPr>
              <w:rPr>
                <w:color w:val="FF0000"/>
              </w:rPr>
            </w:pPr>
          </w:p>
        </w:tc>
        <w:tc>
          <w:tcPr>
            <w:tcW w:w="1134" w:type="dxa"/>
          </w:tcPr>
          <w:p w:rsidR="006B3C0F" w:rsidRPr="00321634" w:rsidRDefault="006B3C0F">
            <w:r w:rsidRPr="00321634">
              <w:t>1.2.1</w:t>
            </w:r>
          </w:p>
          <w:p w:rsidR="00D22BA2" w:rsidRPr="00321634" w:rsidRDefault="00D22BA2">
            <w:pPr>
              <w:rPr>
                <w:sz w:val="22"/>
                <w:szCs w:val="22"/>
              </w:rPr>
            </w:pPr>
          </w:p>
          <w:p w:rsidR="006B3C0F" w:rsidRPr="00321634" w:rsidRDefault="006B3C0F">
            <w:r w:rsidRPr="00321634">
              <w:t>1.2.2</w:t>
            </w:r>
          </w:p>
          <w:p w:rsidR="006B3C0F" w:rsidRPr="00321634" w:rsidRDefault="006B3C0F"/>
          <w:p w:rsidR="00D22BA2" w:rsidRPr="00321634" w:rsidRDefault="00D22BA2">
            <w:pPr>
              <w:rPr>
                <w:sz w:val="22"/>
                <w:szCs w:val="22"/>
              </w:rPr>
            </w:pPr>
          </w:p>
          <w:p w:rsidR="006B3C0F" w:rsidRPr="00321634" w:rsidRDefault="006B3C0F">
            <w:r w:rsidRPr="00321634">
              <w:t>1.2.3</w:t>
            </w:r>
          </w:p>
          <w:p w:rsidR="006B3C0F" w:rsidRPr="00321634" w:rsidRDefault="006B3C0F"/>
          <w:p w:rsidR="00084219" w:rsidRPr="00321634" w:rsidRDefault="00084219">
            <w:pPr>
              <w:rPr>
                <w:sz w:val="22"/>
                <w:szCs w:val="22"/>
              </w:rPr>
            </w:pPr>
          </w:p>
          <w:p w:rsidR="006B3C0F" w:rsidRPr="00321634" w:rsidRDefault="006B3C0F">
            <w:r w:rsidRPr="00321634">
              <w:t>1.2.4</w:t>
            </w:r>
          </w:p>
          <w:p w:rsidR="005E6A81" w:rsidRPr="00321634" w:rsidRDefault="005E6A81"/>
          <w:p w:rsidR="00C360C8" w:rsidRPr="00321634" w:rsidRDefault="00C360C8">
            <w:pPr>
              <w:rPr>
                <w:sz w:val="22"/>
                <w:szCs w:val="22"/>
              </w:rPr>
            </w:pPr>
          </w:p>
          <w:p w:rsidR="006B3C0F" w:rsidRPr="00321634" w:rsidRDefault="006B3C0F">
            <w:r w:rsidRPr="00321634">
              <w:t>1.2.5</w:t>
            </w:r>
          </w:p>
          <w:p w:rsidR="00911209" w:rsidRPr="00321634" w:rsidRDefault="00911209"/>
          <w:p w:rsidR="00604A7D" w:rsidRPr="00321634" w:rsidRDefault="00604A7D">
            <w:pPr>
              <w:rPr>
                <w:sz w:val="22"/>
                <w:szCs w:val="22"/>
              </w:rPr>
            </w:pPr>
          </w:p>
          <w:p w:rsidR="006B3C0F" w:rsidRPr="00321634" w:rsidRDefault="006B3C0F">
            <w:r w:rsidRPr="00321634">
              <w:t>1.2.6</w:t>
            </w:r>
          </w:p>
          <w:p w:rsidR="00B8456A" w:rsidRPr="00321634" w:rsidRDefault="00B8456A"/>
          <w:p w:rsidR="00060137" w:rsidRPr="00321634" w:rsidRDefault="00060137">
            <w:pPr>
              <w:rPr>
                <w:sz w:val="22"/>
                <w:szCs w:val="22"/>
              </w:rPr>
            </w:pPr>
          </w:p>
          <w:p w:rsidR="00ED35C6" w:rsidRPr="00321634" w:rsidRDefault="00BC5D75">
            <w:r w:rsidRPr="00321634">
              <w:t>1.2.7</w:t>
            </w:r>
          </w:p>
          <w:p w:rsidR="00604A7D" w:rsidRPr="00321634" w:rsidRDefault="00604A7D">
            <w:pPr>
              <w:rPr>
                <w:sz w:val="22"/>
                <w:szCs w:val="22"/>
              </w:rPr>
            </w:pPr>
          </w:p>
          <w:p w:rsidR="00604A7D" w:rsidRPr="00321634" w:rsidRDefault="00604A7D">
            <w:r w:rsidRPr="00321634">
              <w:t>1.2.8</w:t>
            </w:r>
          </w:p>
          <w:p w:rsidR="00AD7EFD" w:rsidRPr="00321634" w:rsidRDefault="00AD7EFD">
            <w:pPr>
              <w:rPr>
                <w:sz w:val="22"/>
                <w:szCs w:val="22"/>
              </w:rPr>
            </w:pPr>
          </w:p>
          <w:p w:rsidR="00AD7EFD" w:rsidRPr="00321634" w:rsidRDefault="00AD7EFD">
            <w:r w:rsidRPr="00321634">
              <w:t>1.2.9</w:t>
            </w:r>
          </w:p>
        </w:tc>
        <w:tc>
          <w:tcPr>
            <w:tcW w:w="7371" w:type="dxa"/>
          </w:tcPr>
          <w:p w:rsidR="0037725C" w:rsidRPr="00321634" w:rsidRDefault="00D22BA2" w:rsidP="001813AB">
            <w:pPr>
              <w:jc w:val="both"/>
              <w:rPr>
                <w:rFonts w:eastAsia="Calibri"/>
                <w:bCs w:val="0"/>
                <w:noProof/>
              </w:rPr>
            </w:pPr>
            <w:r w:rsidRPr="00321634">
              <w:rPr>
                <w:rFonts w:eastAsia="Calibri"/>
                <w:bCs w:val="0"/>
                <w:noProof/>
              </w:rPr>
              <w:t>The variety of plant and animal species on earth</w:t>
            </w:r>
          </w:p>
          <w:p w:rsidR="00D22BA2" w:rsidRPr="00321634" w:rsidRDefault="00D22BA2" w:rsidP="001813AB">
            <w:pPr>
              <w:jc w:val="both"/>
              <w:rPr>
                <w:rFonts w:eastAsia="Calibri"/>
                <w:bCs w:val="0"/>
                <w:noProof/>
                <w:sz w:val="22"/>
                <w:szCs w:val="22"/>
              </w:rPr>
            </w:pPr>
          </w:p>
          <w:p w:rsidR="00D22BA2" w:rsidRPr="00321634" w:rsidRDefault="00D22BA2" w:rsidP="001813AB">
            <w:pPr>
              <w:jc w:val="both"/>
              <w:rPr>
                <w:rFonts w:eastAsia="Calibri"/>
                <w:bCs w:val="0"/>
                <w:noProof/>
              </w:rPr>
            </w:pPr>
            <w:r w:rsidRPr="00321634">
              <w:rPr>
                <w:rFonts w:eastAsia="Calibri"/>
                <w:bCs w:val="0"/>
                <w:noProof/>
              </w:rPr>
              <w:t>Measurement of the total amount of carbon dioxide</w:t>
            </w:r>
            <w:r w:rsidR="00FF3851" w:rsidRPr="00321634">
              <w:rPr>
                <w:rFonts w:eastAsia="Calibri"/>
                <w:bCs w:val="0"/>
                <w:noProof/>
              </w:rPr>
              <w:t xml:space="preserve"> </w:t>
            </w:r>
            <w:r w:rsidRPr="00321634">
              <w:rPr>
                <w:rFonts w:eastAsia="Calibri"/>
                <w:bCs w:val="0"/>
                <w:noProof/>
              </w:rPr>
              <w:t>emissions of an individual per year</w:t>
            </w:r>
          </w:p>
          <w:p w:rsidR="00D22BA2" w:rsidRPr="00321634" w:rsidRDefault="00D22BA2" w:rsidP="001813AB">
            <w:pPr>
              <w:jc w:val="both"/>
              <w:rPr>
                <w:rFonts w:eastAsia="Calibri"/>
                <w:bCs w:val="0"/>
                <w:noProof/>
                <w:sz w:val="22"/>
                <w:szCs w:val="22"/>
              </w:rPr>
            </w:pPr>
          </w:p>
          <w:p w:rsidR="00CF6BA4" w:rsidRPr="00321634" w:rsidRDefault="00D22BA2" w:rsidP="00834588">
            <w:pPr>
              <w:jc w:val="both"/>
              <w:rPr>
                <w:rFonts w:eastAsia="Calibri"/>
                <w:bCs w:val="0"/>
                <w:noProof/>
              </w:rPr>
            </w:pPr>
            <w:r w:rsidRPr="00321634">
              <w:rPr>
                <w:rFonts w:eastAsia="Calibri"/>
                <w:bCs w:val="0"/>
                <w:noProof/>
              </w:rPr>
              <w:t>The type of pollution caused when water is released into a river or the sea after being heated in power stations or industries</w:t>
            </w:r>
          </w:p>
          <w:p w:rsidR="00CF6BA4" w:rsidRPr="00321634" w:rsidRDefault="00CF6BA4" w:rsidP="00CF6BA4">
            <w:pPr>
              <w:rPr>
                <w:rFonts w:eastAsia="Calibri"/>
                <w:sz w:val="22"/>
                <w:szCs w:val="22"/>
              </w:rPr>
            </w:pPr>
          </w:p>
          <w:p w:rsidR="00D22BA2" w:rsidRPr="00321634" w:rsidRDefault="00CF6BA4" w:rsidP="00834588">
            <w:pPr>
              <w:jc w:val="both"/>
              <w:rPr>
                <w:rFonts w:eastAsia="Calibri"/>
              </w:rPr>
            </w:pPr>
            <w:r w:rsidRPr="00321634">
              <w:rPr>
                <w:rFonts w:eastAsia="Calibri"/>
              </w:rPr>
              <w:t>The accumulat</w:t>
            </w:r>
            <w:r w:rsidR="00013AD3" w:rsidRPr="00321634">
              <w:rPr>
                <w:rFonts w:eastAsia="Calibri"/>
              </w:rPr>
              <w:t>ion of nutrients in ponds</w:t>
            </w:r>
            <w:r w:rsidRPr="00321634">
              <w:rPr>
                <w:rFonts w:eastAsia="Calibri"/>
              </w:rPr>
              <w:t xml:space="preserve"> from the over</w:t>
            </w:r>
            <w:r w:rsidR="002F785C" w:rsidRPr="00321634">
              <w:rPr>
                <w:rFonts w:eastAsia="Calibri"/>
              </w:rPr>
              <w:t>-</w:t>
            </w:r>
            <w:r w:rsidRPr="00321634">
              <w:rPr>
                <w:rFonts w:eastAsia="Calibri"/>
              </w:rPr>
              <w:t>use of fertilisers on land, stimulating excessive growth of algae</w:t>
            </w:r>
          </w:p>
          <w:p w:rsidR="00604A7D" w:rsidRPr="00321634" w:rsidRDefault="00604A7D" w:rsidP="00CF6BA4">
            <w:pPr>
              <w:rPr>
                <w:rFonts w:eastAsia="Calibri"/>
                <w:sz w:val="22"/>
                <w:szCs w:val="22"/>
              </w:rPr>
            </w:pPr>
          </w:p>
          <w:p w:rsidR="00604A7D" w:rsidRPr="00321634" w:rsidRDefault="00604A7D" w:rsidP="00834588">
            <w:pPr>
              <w:jc w:val="both"/>
              <w:rPr>
                <w:rFonts w:eastAsia="Calibri"/>
              </w:rPr>
            </w:pPr>
            <w:r w:rsidRPr="00321634">
              <w:rPr>
                <w:rFonts w:eastAsia="Calibri"/>
              </w:rPr>
              <w:t>A hormone that stimulates the maturation of sperm and puberty in males</w:t>
            </w:r>
          </w:p>
          <w:p w:rsidR="00604A7D" w:rsidRPr="00321634" w:rsidRDefault="00604A7D" w:rsidP="00CF6BA4">
            <w:pPr>
              <w:rPr>
                <w:rFonts w:eastAsia="Calibri"/>
                <w:sz w:val="22"/>
                <w:szCs w:val="22"/>
              </w:rPr>
            </w:pPr>
          </w:p>
          <w:p w:rsidR="00604A7D" w:rsidRPr="00321634" w:rsidRDefault="00604A7D" w:rsidP="00834588">
            <w:pPr>
              <w:jc w:val="both"/>
              <w:rPr>
                <w:rFonts w:eastAsia="Calibri"/>
              </w:rPr>
            </w:pPr>
            <w:r w:rsidRPr="00321634">
              <w:rPr>
                <w:rFonts w:eastAsia="Calibri"/>
              </w:rPr>
              <w:t>The tube in the male reproductive</w:t>
            </w:r>
            <w:r w:rsidR="00834588" w:rsidRPr="00321634">
              <w:rPr>
                <w:rFonts w:eastAsia="Calibri"/>
              </w:rPr>
              <w:t xml:space="preserve"> sy</w:t>
            </w:r>
            <w:r w:rsidR="00037FCE" w:rsidRPr="00321634">
              <w:rPr>
                <w:rFonts w:eastAsia="Calibri"/>
              </w:rPr>
              <w:t>stem that connects the epididymi</w:t>
            </w:r>
            <w:r w:rsidR="00834588" w:rsidRPr="00321634">
              <w:rPr>
                <w:rFonts w:eastAsia="Calibri"/>
              </w:rPr>
              <w:t>s</w:t>
            </w:r>
            <w:r w:rsidRPr="00321634">
              <w:rPr>
                <w:rFonts w:eastAsia="Calibri"/>
              </w:rPr>
              <w:t xml:space="preserve"> with the urethra</w:t>
            </w:r>
          </w:p>
          <w:p w:rsidR="00604A7D" w:rsidRPr="00321634" w:rsidRDefault="00604A7D" w:rsidP="00CF6BA4">
            <w:pPr>
              <w:rPr>
                <w:rFonts w:eastAsia="Calibri"/>
                <w:sz w:val="22"/>
                <w:szCs w:val="22"/>
              </w:rPr>
            </w:pPr>
          </w:p>
          <w:p w:rsidR="00604A7D" w:rsidRPr="00321634" w:rsidRDefault="00604A7D" w:rsidP="00834588">
            <w:pPr>
              <w:jc w:val="both"/>
              <w:rPr>
                <w:rFonts w:eastAsia="Calibri"/>
              </w:rPr>
            </w:pPr>
            <w:r w:rsidRPr="00321634">
              <w:rPr>
                <w:rFonts w:eastAsia="Calibri"/>
              </w:rPr>
              <w:t>The hormone which regulates the salt balance in humans</w:t>
            </w:r>
          </w:p>
          <w:p w:rsidR="00604A7D" w:rsidRPr="00321634" w:rsidRDefault="00604A7D" w:rsidP="00CF6BA4">
            <w:pPr>
              <w:rPr>
                <w:rFonts w:eastAsia="Calibri"/>
                <w:sz w:val="22"/>
                <w:szCs w:val="22"/>
              </w:rPr>
            </w:pPr>
          </w:p>
          <w:p w:rsidR="00AD7EFD" w:rsidRPr="00321634" w:rsidRDefault="0016100A" w:rsidP="00834588">
            <w:pPr>
              <w:jc w:val="both"/>
              <w:rPr>
                <w:rFonts w:eastAsia="Calibri"/>
              </w:rPr>
            </w:pPr>
            <w:r w:rsidRPr="00321634">
              <w:rPr>
                <w:rFonts w:eastAsia="Calibri"/>
              </w:rPr>
              <w:t>The hormone tha</w:t>
            </w:r>
            <w:r w:rsidR="003D28D2" w:rsidRPr="00321634">
              <w:rPr>
                <w:rFonts w:eastAsia="Calibri"/>
              </w:rPr>
              <w:t xml:space="preserve">t stimulates </w:t>
            </w:r>
            <w:r w:rsidR="00A165AF" w:rsidRPr="00321634">
              <w:rPr>
                <w:rFonts w:eastAsia="Calibri"/>
              </w:rPr>
              <w:t>the mammary glands to secrete milk</w:t>
            </w:r>
          </w:p>
          <w:p w:rsidR="008258FE" w:rsidRPr="00321634" w:rsidRDefault="008258FE" w:rsidP="00CF6BA4">
            <w:pPr>
              <w:rPr>
                <w:rFonts w:eastAsia="Calibri"/>
                <w:sz w:val="22"/>
                <w:szCs w:val="22"/>
              </w:rPr>
            </w:pPr>
          </w:p>
          <w:p w:rsidR="00604A7D" w:rsidRPr="00321634" w:rsidRDefault="00AD7EFD" w:rsidP="00AF3481">
            <w:pPr>
              <w:jc w:val="both"/>
              <w:rPr>
                <w:rFonts w:eastAsia="Calibri"/>
              </w:rPr>
            </w:pPr>
            <w:r w:rsidRPr="00321634">
              <w:rPr>
                <w:rFonts w:eastAsia="Calibri"/>
              </w:rPr>
              <w:t>The division of the cytoplasm</w:t>
            </w:r>
            <w:r w:rsidR="00186FF5" w:rsidRPr="00321634">
              <w:rPr>
                <w:rFonts w:eastAsia="Calibri"/>
              </w:rPr>
              <w:t xml:space="preserve"> through the constriction of the cell membrane at the end of cell division</w:t>
            </w:r>
            <w:r w:rsidR="00DE1183" w:rsidRPr="00321634">
              <w:rPr>
                <w:rFonts w:eastAsia="Calibri"/>
              </w:rPr>
              <w:t xml:space="preserve"> </w:t>
            </w:r>
            <w:r w:rsidR="00DE1183" w:rsidRPr="00321634">
              <w:rPr>
                <w:rFonts w:eastAsia="Calibri"/>
              </w:rPr>
              <w:tab/>
            </w:r>
            <w:r w:rsidR="00DE1183" w:rsidRPr="00321634">
              <w:rPr>
                <w:bCs w:val="0"/>
              </w:rPr>
              <w:tab/>
            </w:r>
            <w:r w:rsidR="00DE1183" w:rsidRPr="00321634">
              <w:rPr>
                <w:bCs w:val="0"/>
              </w:rPr>
              <w:tab/>
              <w:t xml:space="preserve">          (9 x 1)</w:t>
            </w:r>
          </w:p>
        </w:tc>
        <w:tc>
          <w:tcPr>
            <w:tcW w:w="236" w:type="dxa"/>
          </w:tcPr>
          <w:p w:rsidR="006B3C0F" w:rsidRPr="00321634" w:rsidRDefault="006B3C0F" w:rsidP="00231BBF">
            <w:pPr>
              <w:jc w:val="right"/>
              <w:rPr>
                <w:color w:val="FF0000"/>
              </w:rPr>
            </w:pPr>
          </w:p>
        </w:tc>
        <w:tc>
          <w:tcPr>
            <w:tcW w:w="898" w:type="dxa"/>
            <w:vAlign w:val="bottom"/>
          </w:tcPr>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6B3C0F" w:rsidRPr="00321634" w:rsidRDefault="006B3C0F" w:rsidP="00DE1183">
            <w:pPr>
              <w:rPr>
                <w:color w:val="FF0000"/>
              </w:rPr>
            </w:pPr>
          </w:p>
          <w:p w:rsidR="00231BBF" w:rsidRPr="00321634" w:rsidRDefault="00231BBF" w:rsidP="00DE1183">
            <w:pPr>
              <w:rPr>
                <w:b/>
                <w:bCs w:val="0"/>
                <w:color w:val="FF0000"/>
              </w:rPr>
            </w:pPr>
          </w:p>
          <w:p w:rsidR="00231BBF" w:rsidRPr="00321634" w:rsidRDefault="00231BBF" w:rsidP="00DE1183">
            <w:pPr>
              <w:rPr>
                <w:b/>
                <w:bCs w:val="0"/>
                <w:color w:val="FF0000"/>
              </w:rPr>
            </w:pPr>
          </w:p>
          <w:p w:rsidR="00231BBF" w:rsidRPr="00321634" w:rsidRDefault="00231BBF" w:rsidP="00DE1183">
            <w:pPr>
              <w:rPr>
                <w:b/>
                <w:bCs w:val="0"/>
                <w:color w:val="FF0000"/>
              </w:rPr>
            </w:pPr>
          </w:p>
          <w:p w:rsidR="00C360C8" w:rsidRPr="00321634" w:rsidRDefault="00C360C8" w:rsidP="00DE1183">
            <w:pPr>
              <w:rPr>
                <w:b/>
                <w:bCs w:val="0"/>
                <w:color w:val="FF0000"/>
              </w:rPr>
            </w:pPr>
          </w:p>
          <w:p w:rsidR="000F6927" w:rsidRPr="00321634" w:rsidRDefault="000F6927" w:rsidP="00DE1183">
            <w:pPr>
              <w:rPr>
                <w:bCs w:val="0"/>
                <w:color w:val="FF0000"/>
              </w:rPr>
            </w:pPr>
          </w:p>
          <w:p w:rsidR="00604A7D" w:rsidRPr="00321634" w:rsidRDefault="00604A7D" w:rsidP="00DE1183">
            <w:pPr>
              <w:rPr>
                <w:bCs w:val="0"/>
                <w:color w:val="FF0000"/>
              </w:rPr>
            </w:pPr>
          </w:p>
          <w:p w:rsidR="00604A7D" w:rsidRPr="00321634" w:rsidRDefault="00604A7D" w:rsidP="00DE1183">
            <w:pPr>
              <w:rPr>
                <w:bCs w:val="0"/>
                <w:color w:val="FF0000"/>
              </w:rPr>
            </w:pPr>
          </w:p>
          <w:p w:rsidR="00604A7D" w:rsidRPr="00321634" w:rsidRDefault="00604A7D" w:rsidP="00DE1183">
            <w:pPr>
              <w:rPr>
                <w:bCs w:val="0"/>
                <w:color w:val="FF0000"/>
              </w:rPr>
            </w:pPr>
          </w:p>
          <w:p w:rsidR="00604A7D" w:rsidRPr="00321634" w:rsidRDefault="00604A7D" w:rsidP="00DE1183">
            <w:pPr>
              <w:rPr>
                <w:bCs w:val="0"/>
                <w:color w:val="FF0000"/>
              </w:rPr>
            </w:pPr>
          </w:p>
          <w:p w:rsidR="00604A7D" w:rsidRPr="00321634" w:rsidRDefault="00604A7D" w:rsidP="00DE1183">
            <w:pPr>
              <w:rPr>
                <w:bCs w:val="0"/>
                <w:color w:val="FF0000"/>
              </w:rPr>
            </w:pPr>
          </w:p>
          <w:p w:rsidR="001734CA" w:rsidRPr="00321634" w:rsidRDefault="00231BBF" w:rsidP="00DE1183">
            <w:pPr>
              <w:rPr>
                <w:b/>
                <w:bCs w:val="0"/>
              </w:rPr>
            </w:pPr>
            <w:r w:rsidRPr="00321634">
              <w:rPr>
                <w:b/>
                <w:bCs w:val="0"/>
              </w:rPr>
              <w:t>(</w:t>
            </w:r>
            <w:r w:rsidR="00AD7EFD" w:rsidRPr="00321634">
              <w:rPr>
                <w:b/>
                <w:bCs w:val="0"/>
              </w:rPr>
              <w:t>9</w:t>
            </w:r>
            <w:r w:rsidRPr="00321634">
              <w:rPr>
                <w:b/>
                <w:bCs w:val="0"/>
              </w:rPr>
              <w:t>)</w:t>
            </w:r>
          </w:p>
        </w:tc>
      </w:tr>
    </w:tbl>
    <w:p w:rsidR="004455A8" w:rsidRPr="00321634" w:rsidRDefault="004455A8" w:rsidP="004455A8">
      <w:pPr>
        <w:rPr>
          <w:color w:val="FF0000"/>
          <w:sz w:val="22"/>
          <w:szCs w:val="22"/>
        </w:rPr>
      </w:pPr>
    </w:p>
    <w:tbl>
      <w:tblPr>
        <w:tblW w:w="0" w:type="auto"/>
        <w:tblBorders>
          <w:insideH w:val="single" w:sz="4" w:space="0" w:color="auto"/>
        </w:tblBorders>
        <w:tblLayout w:type="fixed"/>
        <w:tblLook w:val="0000" w:firstRow="0" w:lastRow="0" w:firstColumn="0" w:lastColumn="0" w:noHBand="0" w:noVBand="0"/>
      </w:tblPr>
      <w:tblGrid>
        <w:gridCol w:w="959"/>
        <w:gridCol w:w="8505"/>
        <w:gridCol w:w="236"/>
        <w:gridCol w:w="898"/>
      </w:tblGrid>
      <w:tr w:rsidR="004455A8" w:rsidRPr="00321634" w:rsidTr="00AD7EFD">
        <w:tc>
          <w:tcPr>
            <w:tcW w:w="959" w:type="dxa"/>
          </w:tcPr>
          <w:p w:rsidR="004455A8" w:rsidRPr="00321634" w:rsidRDefault="004455A8" w:rsidP="00AD7EFD">
            <w:r w:rsidRPr="00321634">
              <w:t>1.3</w:t>
            </w:r>
          </w:p>
        </w:tc>
        <w:tc>
          <w:tcPr>
            <w:tcW w:w="8505" w:type="dxa"/>
          </w:tcPr>
          <w:p w:rsidR="004455A8" w:rsidRPr="00321634" w:rsidRDefault="00A95AF9" w:rsidP="00A941C2">
            <w:pPr>
              <w:jc w:val="both"/>
            </w:pPr>
            <w:r w:rsidRPr="00321634">
              <w:t xml:space="preserve">Indicate whether each of the </w:t>
            </w:r>
            <w:r w:rsidR="00A941C2" w:rsidRPr="00321634">
              <w:t>descriptions</w:t>
            </w:r>
            <w:r w:rsidRPr="00321634">
              <w:t xml:space="preserve"> in COLUMN I </w:t>
            </w:r>
            <w:proofErr w:type="gramStart"/>
            <w:r w:rsidRPr="00321634">
              <w:t>applies</w:t>
            </w:r>
            <w:proofErr w:type="gramEnd"/>
            <w:r w:rsidRPr="00321634">
              <w:t xml:space="preserve"> to </w:t>
            </w:r>
            <w:r w:rsidRPr="00321634">
              <w:rPr>
                <w:b/>
                <w:bCs w:val="0"/>
              </w:rPr>
              <w:t>A ONLY</w:t>
            </w:r>
            <w:r w:rsidRPr="00321634">
              <w:rPr>
                <w:bCs w:val="0"/>
              </w:rPr>
              <w:t xml:space="preserve">, </w:t>
            </w:r>
            <w:r w:rsidRPr="00321634">
              <w:rPr>
                <w:bCs w:val="0"/>
              </w:rPr>
              <w:br/>
            </w:r>
            <w:r w:rsidRPr="00321634">
              <w:rPr>
                <w:b/>
                <w:bCs w:val="0"/>
              </w:rPr>
              <w:t>B ONLY</w:t>
            </w:r>
            <w:r w:rsidRPr="00321634">
              <w:rPr>
                <w:bCs w:val="0"/>
              </w:rPr>
              <w:t xml:space="preserve">, </w:t>
            </w:r>
            <w:r w:rsidRPr="00321634">
              <w:rPr>
                <w:b/>
                <w:bCs w:val="0"/>
              </w:rPr>
              <w:t>BOTH A AND B</w:t>
            </w:r>
            <w:r w:rsidRPr="00321634">
              <w:t xml:space="preserve"> or </w:t>
            </w:r>
            <w:r w:rsidRPr="00321634">
              <w:rPr>
                <w:b/>
                <w:bCs w:val="0"/>
              </w:rPr>
              <w:t>NONE</w:t>
            </w:r>
            <w:r w:rsidRPr="00321634">
              <w:t xml:space="preserve"> of the items in COLUMN II. Write </w:t>
            </w:r>
            <w:proofErr w:type="gramStart"/>
            <w:r w:rsidRPr="00321634">
              <w:rPr>
                <w:b/>
                <w:bCs w:val="0"/>
              </w:rPr>
              <w:t>A</w:t>
            </w:r>
            <w:proofErr w:type="gramEnd"/>
            <w:r w:rsidRPr="00321634">
              <w:rPr>
                <w:b/>
                <w:bCs w:val="0"/>
              </w:rPr>
              <w:t xml:space="preserve"> only</w:t>
            </w:r>
            <w:r w:rsidRPr="00321634">
              <w:rPr>
                <w:bCs w:val="0"/>
              </w:rPr>
              <w:t xml:space="preserve">, </w:t>
            </w:r>
            <w:r w:rsidRPr="00321634">
              <w:rPr>
                <w:b/>
                <w:bCs w:val="0"/>
              </w:rPr>
              <w:t>B only</w:t>
            </w:r>
            <w:r w:rsidRPr="00321634">
              <w:rPr>
                <w:bCs w:val="0"/>
              </w:rPr>
              <w:t xml:space="preserve">, </w:t>
            </w:r>
            <w:r w:rsidRPr="00321634">
              <w:rPr>
                <w:b/>
                <w:bCs w:val="0"/>
              </w:rPr>
              <w:t>both A and B</w:t>
            </w:r>
            <w:r w:rsidRPr="00321634">
              <w:rPr>
                <w:bCs w:val="0"/>
              </w:rPr>
              <w:t xml:space="preserve"> </w:t>
            </w:r>
            <w:r w:rsidRPr="00321634">
              <w:t xml:space="preserve">or </w:t>
            </w:r>
            <w:r w:rsidRPr="00321634">
              <w:rPr>
                <w:b/>
                <w:bCs w:val="0"/>
              </w:rPr>
              <w:t xml:space="preserve">none </w:t>
            </w:r>
            <w:r w:rsidRPr="00321634">
              <w:t>next to the question number (1.3.1 to 1.3.3) in the ANSWER BOOK</w:t>
            </w:r>
            <w:r w:rsidRPr="00321634">
              <w:rPr>
                <w:bCs w:val="0"/>
              </w:rPr>
              <w:t>.</w:t>
            </w:r>
          </w:p>
        </w:tc>
        <w:tc>
          <w:tcPr>
            <w:tcW w:w="236" w:type="dxa"/>
          </w:tcPr>
          <w:p w:rsidR="004455A8" w:rsidRPr="00321634" w:rsidRDefault="004455A8" w:rsidP="00AD7EFD">
            <w:pPr>
              <w:rPr>
                <w:color w:val="FF0000"/>
              </w:rPr>
            </w:pPr>
          </w:p>
        </w:tc>
        <w:tc>
          <w:tcPr>
            <w:tcW w:w="898" w:type="dxa"/>
          </w:tcPr>
          <w:p w:rsidR="004455A8" w:rsidRPr="00321634" w:rsidRDefault="004455A8" w:rsidP="00AD7EFD">
            <w:pPr>
              <w:rPr>
                <w:color w:val="FF0000"/>
              </w:rPr>
            </w:pPr>
          </w:p>
        </w:tc>
      </w:tr>
    </w:tbl>
    <w:p w:rsidR="004455A8" w:rsidRPr="00321634" w:rsidRDefault="004455A8" w:rsidP="004455A8">
      <w:pPr>
        <w:pStyle w:val="Header"/>
        <w:tabs>
          <w:tab w:val="clear" w:pos="4153"/>
          <w:tab w:val="clear" w:pos="8306"/>
        </w:tabs>
        <w:rPr>
          <w:color w:val="FF0000"/>
          <w:sz w:val="16"/>
          <w:szCs w:val="16"/>
        </w:rPr>
      </w:pPr>
    </w:p>
    <w:tbl>
      <w:tblPr>
        <w:tblW w:w="9679" w:type="dxa"/>
        <w:tblInd w:w="959" w:type="dxa"/>
        <w:tblLayout w:type="fixed"/>
        <w:tblLook w:val="01E0" w:firstRow="1" w:lastRow="1" w:firstColumn="1" w:lastColumn="1" w:noHBand="0" w:noVBand="0"/>
      </w:tblPr>
      <w:tblGrid>
        <w:gridCol w:w="1134"/>
        <w:gridCol w:w="3402"/>
        <w:gridCol w:w="567"/>
        <w:gridCol w:w="3406"/>
        <w:gridCol w:w="270"/>
        <w:gridCol w:w="900"/>
      </w:tblGrid>
      <w:tr w:rsidR="00AF3481" w:rsidRPr="00321634" w:rsidTr="00D10F9D">
        <w:tc>
          <w:tcPr>
            <w:tcW w:w="4536" w:type="dxa"/>
            <w:gridSpan w:val="2"/>
            <w:tcBorders>
              <w:top w:val="single" w:sz="12" w:space="0" w:color="auto"/>
              <w:left w:val="single" w:sz="12" w:space="0" w:color="auto"/>
              <w:bottom w:val="single" w:sz="12" w:space="0" w:color="auto"/>
              <w:right w:val="single" w:sz="12" w:space="0" w:color="auto"/>
            </w:tcBorders>
            <w:shd w:val="clear" w:color="auto" w:fill="auto"/>
          </w:tcPr>
          <w:p w:rsidR="00AF3481" w:rsidRPr="00321634" w:rsidRDefault="00AF3481" w:rsidP="009E1D60">
            <w:pPr>
              <w:jc w:val="center"/>
              <w:rPr>
                <w:b/>
              </w:rPr>
            </w:pPr>
            <w:r w:rsidRPr="00321634">
              <w:rPr>
                <w:b/>
              </w:rPr>
              <w:t>COLUMN I</w:t>
            </w:r>
          </w:p>
        </w:tc>
        <w:tc>
          <w:tcPr>
            <w:tcW w:w="3973" w:type="dxa"/>
            <w:gridSpan w:val="2"/>
            <w:tcBorders>
              <w:top w:val="single" w:sz="12" w:space="0" w:color="auto"/>
              <w:left w:val="single" w:sz="12" w:space="0" w:color="auto"/>
              <w:bottom w:val="single" w:sz="12" w:space="0" w:color="auto"/>
              <w:right w:val="single" w:sz="12" w:space="0" w:color="auto"/>
            </w:tcBorders>
            <w:shd w:val="clear" w:color="auto" w:fill="auto"/>
          </w:tcPr>
          <w:p w:rsidR="00AF3481" w:rsidRPr="00321634" w:rsidRDefault="00AF3481" w:rsidP="009E1D60">
            <w:pPr>
              <w:jc w:val="center"/>
              <w:rPr>
                <w:b/>
              </w:rPr>
            </w:pPr>
            <w:r w:rsidRPr="00321634">
              <w:rPr>
                <w:b/>
              </w:rPr>
              <w:t>COLUMN II</w:t>
            </w:r>
          </w:p>
        </w:tc>
        <w:tc>
          <w:tcPr>
            <w:tcW w:w="270" w:type="dxa"/>
            <w:tcBorders>
              <w:left w:val="single" w:sz="12" w:space="0" w:color="auto"/>
            </w:tcBorders>
            <w:shd w:val="clear" w:color="auto" w:fill="auto"/>
          </w:tcPr>
          <w:p w:rsidR="00AF3481" w:rsidRPr="00321634" w:rsidRDefault="00AF3481" w:rsidP="009E1D60"/>
        </w:tc>
        <w:tc>
          <w:tcPr>
            <w:tcW w:w="900" w:type="dxa"/>
            <w:shd w:val="clear" w:color="auto" w:fill="auto"/>
          </w:tcPr>
          <w:p w:rsidR="00AF3481" w:rsidRPr="00321634" w:rsidRDefault="00AF3481" w:rsidP="009E1D60"/>
        </w:tc>
      </w:tr>
      <w:tr w:rsidR="00AF3481" w:rsidRPr="00321634" w:rsidTr="00D10F9D">
        <w:trPr>
          <w:trHeight w:val="582"/>
        </w:trPr>
        <w:tc>
          <w:tcPr>
            <w:tcW w:w="1134" w:type="dxa"/>
            <w:tcBorders>
              <w:top w:val="single" w:sz="12" w:space="0" w:color="auto"/>
              <w:left w:val="single" w:sz="12" w:space="0" w:color="auto"/>
              <w:bottom w:val="single" w:sz="12" w:space="0" w:color="auto"/>
            </w:tcBorders>
            <w:shd w:val="clear" w:color="auto" w:fill="auto"/>
          </w:tcPr>
          <w:p w:rsidR="00AF3481" w:rsidRPr="00321634" w:rsidRDefault="00AF3481" w:rsidP="009E1D60">
            <w:r w:rsidRPr="00321634">
              <w:t>1.3.1</w:t>
            </w:r>
          </w:p>
          <w:p w:rsidR="00AF3481" w:rsidRPr="00321634" w:rsidRDefault="00AF3481" w:rsidP="009E1D60"/>
        </w:tc>
        <w:tc>
          <w:tcPr>
            <w:tcW w:w="3402" w:type="dxa"/>
            <w:tcBorders>
              <w:top w:val="single" w:sz="12" w:space="0" w:color="auto"/>
              <w:bottom w:val="single" w:sz="12" w:space="0" w:color="auto"/>
              <w:right w:val="single" w:sz="12" w:space="0" w:color="auto"/>
            </w:tcBorders>
            <w:shd w:val="clear" w:color="auto" w:fill="auto"/>
            <w:vAlign w:val="center"/>
          </w:tcPr>
          <w:p w:rsidR="00AF3481" w:rsidRPr="00321634" w:rsidRDefault="00AF3481" w:rsidP="009E1D60">
            <w:r w:rsidRPr="00321634">
              <w:t>Plant hormone that stimulates the germination of seeds</w:t>
            </w:r>
          </w:p>
        </w:tc>
        <w:tc>
          <w:tcPr>
            <w:tcW w:w="567" w:type="dxa"/>
            <w:tcBorders>
              <w:top w:val="single" w:sz="12" w:space="0" w:color="auto"/>
              <w:left w:val="single" w:sz="12" w:space="0" w:color="auto"/>
              <w:bottom w:val="single" w:sz="12" w:space="0" w:color="auto"/>
            </w:tcBorders>
            <w:shd w:val="clear" w:color="auto" w:fill="auto"/>
            <w:vAlign w:val="center"/>
          </w:tcPr>
          <w:p w:rsidR="00AF3481" w:rsidRPr="00321634" w:rsidRDefault="00AF3481" w:rsidP="009E1D60">
            <w:r w:rsidRPr="00321634">
              <w:t>A:</w:t>
            </w:r>
          </w:p>
          <w:p w:rsidR="00AF3481" w:rsidRPr="00321634" w:rsidRDefault="00AF3481" w:rsidP="009E1D60">
            <w:r w:rsidRPr="00321634">
              <w:t>B:</w:t>
            </w:r>
          </w:p>
        </w:tc>
        <w:tc>
          <w:tcPr>
            <w:tcW w:w="3406" w:type="dxa"/>
            <w:tcBorders>
              <w:top w:val="single" w:sz="12" w:space="0" w:color="auto"/>
              <w:bottom w:val="single" w:sz="12" w:space="0" w:color="auto"/>
              <w:right w:val="single" w:sz="12" w:space="0" w:color="auto"/>
            </w:tcBorders>
            <w:shd w:val="clear" w:color="auto" w:fill="auto"/>
            <w:vAlign w:val="center"/>
          </w:tcPr>
          <w:p w:rsidR="00AF3481" w:rsidRPr="00321634" w:rsidRDefault="00AF3481" w:rsidP="009E1D60">
            <w:pPr>
              <w:tabs>
                <w:tab w:val="right" w:pos="3895"/>
              </w:tabs>
              <w:rPr>
                <w:szCs w:val="20"/>
              </w:rPr>
            </w:pPr>
            <w:r w:rsidRPr="00321634">
              <w:rPr>
                <w:szCs w:val="20"/>
              </w:rPr>
              <w:t>Gibberellins</w:t>
            </w:r>
          </w:p>
          <w:p w:rsidR="00AF3481" w:rsidRPr="00321634" w:rsidRDefault="00AF3481" w:rsidP="009E1D60">
            <w:pPr>
              <w:tabs>
                <w:tab w:val="right" w:pos="3895"/>
              </w:tabs>
            </w:pPr>
            <w:r w:rsidRPr="00321634">
              <w:t>Abscisic acid</w:t>
            </w:r>
          </w:p>
        </w:tc>
        <w:tc>
          <w:tcPr>
            <w:tcW w:w="270" w:type="dxa"/>
            <w:tcBorders>
              <w:left w:val="single" w:sz="12" w:space="0" w:color="auto"/>
            </w:tcBorders>
            <w:shd w:val="clear" w:color="auto" w:fill="auto"/>
          </w:tcPr>
          <w:p w:rsidR="00AF3481" w:rsidRPr="00321634" w:rsidRDefault="00AF3481" w:rsidP="009E1D60"/>
        </w:tc>
        <w:tc>
          <w:tcPr>
            <w:tcW w:w="900" w:type="dxa"/>
            <w:shd w:val="clear" w:color="auto" w:fill="auto"/>
          </w:tcPr>
          <w:p w:rsidR="00AF3481" w:rsidRPr="00321634" w:rsidRDefault="00AF3481" w:rsidP="009E1D60"/>
        </w:tc>
      </w:tr>
      <w:tr w:rsidR="00AF3481" w:rsidRPr="00321634" w:rsidTr="00D10F9D">
        <w:trPr>
          <w:trHeight w:val="378"/>
        </w:trPr>
        <w:tc>
          <w:tcPr>
            <w:tcW w:w="1134" w:type="dxa"/>
            <w:tcBorders>
              <w:top w:val="single" w:sz="12" w:space="0" w:color="auto"/>
              <w:left w:val="single" w:sz="12" w:space="0" w:color="auto"/>
              <w:bottom w:val="single" w:sz="12" w:space="0" w:color="auto"/>
            </w:tcBorders>
            <w:shd w:val="clear" w:color="auto" w:fill="auto"/>
          </w:tcPr>
          <w:p w:rsidR="00AF3481" w:rsidRPr="00321634" w:rsidRDefault="00AF3481" w:rsidP="009E1D60">
            <w:r w:rsidRPr="00321634">
              <w:t>1.3.2</w:t>
            </w:r>
          </w:p>
          <w:p w:rsidR="00AF3481" w:rsidRPr="00321634" w:rsidRDefault="00AF3481" w:rsidP="009E1D60"/>
        </w:tc>
        <w:tc>
          <w:tcPr>
            <w:tcW w:w="3402" w:type="dxa"/>
            <w:tcBorders>
              <w:top w:val="single" w:sz="12" w:space="0" w:color="auto"/>
              <w:bottom w:val="single" w:sz="12" w:space="0" w:color="auto"/>
              <w:right w:val="single" w:sz="12" w:space="0" w:color="auto"/>
            </w:tcBorders>
            <w:shd w:val="clear" w:color="auto" w:fill="auto"/>
            <w:vAlign w:val="center"/>
          </w:tcPr>
          <w:p w:rsidR="00AF3481" w:rsidRPr="00321634" w:rsidRDefault="00AF3481" w:rsidP="00CF6D91">
            <w:pPr>
              <w:pStyle w:val="Header"/>
              <w:tabs>
                <w:tab w:val="left" w:pos="720"/>
              </w:tabs>
            </w:pPr>
            <w:r w:rsidRPr="00321634">
              <w:t>Hormone</w:t>
            </w:r>
            <w:r w:rsidR="00CF6D91">
              <w:t>s</w:t>
            </w:r>
            <w:r w:rsidRPr="00321634">
              <w:t xml:space="preserve"> secreted by the </w:t>
            </w:r>
            <w:r w:rsidR="00821399" w:rsidRPr="00321634">
              <w:rPr>
                <w:bCs w:val="0"/>
              </w:rPr>
              <w:t>pituitary gland</w:t>
            </w:r>
            <w:r w:rsidR="00821399">
              <w:rPr>
                <w:bCs w:val="0"/>
              </w:rPr>
              <w:t>/hypophysis</w:t>
            </w:r>
          </w:p>
        </w:tc>
        <w:tc>
          <w:tcPr>
            <w:tcW w:w="567" w:type="dxa"/>
            <w:tcBorders>
              <w:top w:val="single" w:sz="12" w:space="0" w:color="auto"/>
              <w:left w:val="single" w:sz="12" w:space="0" w:color="auto"/>
              <w:bottom w:val="single" w:sz="12" w:space="0" w:color="auto"/>
            </w:tcBorders>
            <w:shd w:val="clear" w:color="auto" w:fill="auto"/>
          </w:tcPr>
          <w:p w:rsidR="00AF3481" w:rsidRPr="00321634" w:rsidRDefault="00AF3481" w:rsidP="009E1D60">
            <w:r w:rsidRPr="00321634">
              <w:t>A:</w:t>
            </w:r>
          </w:p>
          <w:p w:rsidR="00AF3481" w:rsidRPr="00321634" w:rsidRDefault="00AF3481" w:rsidP="009E1D60">
            <w:r w:rsidRPr="00321634">
              <w:t>B:</w:t>
            </w:r>
          </w:p>
        </w:tc>
        <w:tc>
          <w:tcPr>
            <w:tcW w:w="3406" w:type="dxa"/>
            <w:tcBorders>
              <w:top w:val="single" w:sz="12" w:space="0" w:color="auto"/>
              <w:bottom w:val="single" w:sz="12" w:space="0" w:color="auto"/>
              <w:right w:val="single" w:sz="12" w:space="0" w:color="auto"/>
            </w:tcBorders>
            <w:shd w:val="clear" w:color="auto" w:fill="auto"/>
          </w:tcPr>
          <w:p w:rsidR="00AF3481" w:rsidRPr="00321634" w:rsidRDefault="00AF3481" w:rsidP="009E1D60">
            <w:r w:rsidRPr="00321634">
              <w:t>Thyroxin</w:t>
            </w:r>
          </w:p>
          <w:p w:rsidR="00AF3481" w:rsidRPr="00321634" w:rsidRDefault="00AF3481" w:rsidP="009E1D60">
            <w:r w:rsidRPr="00321634">
              <w:t>FSH</w:t>
            </w:r>
          </w:p>
        </w:tc>
        <w:tc>
          <w:tcPr>
            <w:tcW w:w="270" w:type="dxa"/>
            <w:tcBorders>
              <w:left w:val="single" w:sz="12" w:space="0" w:color="auto"/>
            </w:tcBorders>
            <w:shd w:val="clear" w:color="auto" w:fill="auto"/>
          </w:tcPr>
          <w:p w:rsidR="00AF3481" w:rsidRPr="00321634" w:rsidRDefault="00AF3481" w:rsidP="009E1D60"/>
        </w:tc>
        <w:tc>
          <w:tcPr>
            <w:tcW w:w="900" w:type="dxa"/>
            <w:shd w:val="clear" w:color="auto" w:fill="auto"/>
          </w:tcPr>
          <w:p w:rsidR="00AF3481" w:rsidRPr="00321634" w:rsidRDefault="00AF3481" w:rsidP="009E1D60"/>
        </w:tc>
      </w:tr>
      <w:tr w:rsidR="00AF3481" w:rsidRPr="00321634" w:rsidTr="00D10F9D">
        <w:trPr>
          <w:trHeight w:val="378"/>
        </w:trPr>
        <w:tc>
          <w:tcPr>
            <w:tcW w:w="1134" w:type="dxa"/>
            <w:tcBorders>
              <w:top w:val="single" w:sz="12" w:space="0" w:color="auto"/>
              <w:left w:val="single" w:sz="12" w:space="0" w:color="auto"/>
              <w:bottom w:val="single" w:sz="12" w:space="0" w:color="auto"/>
            </w:tcBorders>
            <w:shd w:val="clear" w:color="auto" w:fill="auto"/>
          </w:tcPr>
          <w:p w:rsidR="00AF3481" w:rsidRPr="00321634" w:rsidRDefault="00AF3481" w:rsidP="009E1D60">
            <w:r w:rsidRPr="00321634">
              <w:t>1.3.3</w:t>
            </w:r>
          </w:p>
        </w:tc>
        <w:tc>
          <w:tcPr>
            <w:tcW w:w="3402" w:type="dxa"/>
            <w:tcBorders>
              <w:top w:val="single" w:sz="12" w:space="0" w:color="auto"/>
              <w:bottom w:val="single" w:sz="12" w:space="0" w:color="auto"/>
              <w:right w:val="single" w:sz="12" w:space="0" w:color="auto"/>
            </w:tcBorders>
            <w:shd w:val="clear" w:color="auto" w:fill="auto"/>
            <w:vAlign w:val="center"/>
          </w:tcPr>
          <w:p w:rsidR="00AF3481" w:rsidRPr="00321634" w:rsidRDefault="00AF3481" w:rsidP="009E1D60">
            <w:r w:rsidRPr="00321634">
              <w:t>Secretions from this gland contribute to the formation of semen</w:t>
            </w:r>
          </w:p>
        </w:tc>
        <w:tc>
          <w:tcPr>
            <w:tcW w:w="567" w:type="dxa"/>
            <w:tcBorders>
              <w:top w:val="single" w:sz="12" w:space="0" w:color="auto"/>
              <w:left w:val="single" w:sz="12" w:space="0" w:color="auto"/>
              <w:bottom w:val="single" w:sz="12" w:space="0" w:color="auto"/>
            </w:tcBorders>
            <w:shd w:val="clear" w:color="auto" w:fill="auto"/>
          </w:tcPr>
          <w:p w:rsidR="00AF3481" w:rsidRPr="00321634" w:rsidRDefault="00AF3481" w:rsidP="009E1D60">
            <w:r w:rsidRPr="00321634">
              <w:t>A:</w:t>
            </w:r>
          </w:p>
          <w:p w:rsidR="00AF3481" w:rsidRPr="00321634" w:rsidRDefault="00AF3481" w:rsidP="009E1D60">
            <w:r w:rsidRPr="00321634">
              <w:t>B:</w:t>
            </w:r>
          </w:p>
        </w:tc>
        <w:tc>
          <w:tcPr>
            <w:tcW w:w="3406" w:type="dxa"/>
            <w:tcBorders>
              <w:top w:val="single" w:sz="12" w:space="0" w:color="auto"/>
              <w:bottom w:val="single" w:sz="12" w:space="0" w:color="auto"/>
              <w:right w:val="single" w:sz="12" w:space="0" w:color="auto"/>
            </w:tcBorders>
            <w:shd w:val="clear" w:color="auto" w:fill="auto"/>
          </w:tcPr>
          <w:p w:rsidR="00AF3481" w:rsidRPr="00321634" w:rsidRDefault="00AF3481" w:rsidP="009E1D60">
            <w:pPr>
              <w:tabs>
                <w:tab w:val="right" w:pos="3895"/>
              </w:tabs>
              <w:jc w:val="both"/>
            </w:pPr>
            <w:r w:rsidRPr="00321634">
              <w:t>Cowper</w:t>
            </w:r>
            <w:r w:rsidR="00C774CC" w:rsidRPr="00321634">
              <w:t>'</w:t>
            </w:r>
            <w:r w:rsidRPr="00321634">
              <w:t>s gland</w:t>
            </w:r>
          </w:p>
          <w:p w:rsidR="00AF3481" w:rsidRPr="00321634" w:rsidRDefault="00AF3481" w:rsidP="009E1D60">
            <w:pPr>
              <w:tabs>
                <w:tab w:val="right" w:pos="3895"/>
              </w:tabs>
              <w:jc w:val="both"/>
            </w:pPr>
            <w:r w:rsidRPr="00321634">
              <w:t>Prostate gland</w:t>
            </w:r>
          </w:p>
        </w:tc>
        <w:tc>
          <w:tcPr>
            <w:tcW w:w="270" w:type="dxa"/>
            <w:tcBorders>
              <w:left w:val="single" w:sz="12" w:space="0" w:color="auto"/>
            </w:tcBorders>
            <w:shd w:val="clear" w:color="auto" w:fill="auto"/>
          </w:tcPr>
          <w:p w:rsidR="00AF3481" w:rsidRPr="00321634" w:rsidRDefault="00AF3481" w:rsidP="009E1D60"/>
        </w:tc>
        <w:tc>
          <w:tcPr>
            <w:tcW w:w="900" w:type="dxa"/>
            <w:shd w:val="clear" w:color="auto" w:fill="auto"/>
          </w:tcPr>
          <w:p w:rsidR="00AF3481" w:rsidRPr="00321634" w:rsidRDefault="00AF3481" w:rsidP="009E1D60"/>
        </w:tc>
      </w:tr>
      <w:tr w:rsidR="00AF3481" w:rsidRPr="00321634" w:rsidTr="00D10F9D">
        <w:tc>
          <w:tcPr>
            <w:tcW w:w="1134" w:type="dxa"/>
            <w:tcBorders>
              <w:top w:val="single" w:sz="12" w:space="0" w:color="auto"/>
            </w:tcBorders>
            <w:shd w:val="clear" w:color="auto" w:fill="auto"/>
          </w:tcPr>
          <w:p w:rsidR="00AF3481" w:rsidRPr="00321634" w:rsidRDefault="00AF3481" w:rsidP="009E1D60"/>
        </w:tc>
        <w:tc>
          <w:tcPr>
            <w:tcW w:w="3402" w:type="dxa"/>
            <w:tcBorders>
              <w:top w:val="single" w:sz="12" w:space="0" w:color="auto"/>
            </w:tcBorders>
            <w:shd w:val="clear" w:color="auto" w:fill="auto"/>
          </w:tcPr>
          <w:p w:rsidR="00AF3481" w:rsidRPr="00321634" w:rsidRDefault="00AF3481" w:rsidP="009E1D60"/>
        </w:tc>
        <w:tc>
          <w:tcPr>
            <w:tcW w:w="567" w:type="dxa"/>
            <w:tcBorders>
              <w:top w:val="single" w:sz="12" w:space="0" w:color="auto"/>
            </w:tcBorders>
            <w:shd w:val="clear" w:color="auto" w:fill="auto"/>
          </w:tcPr>
          <w:p w:rsidR="00AF3481" w:rsidRPr="00321634" w:rsidRDefault="00AF3481" w:rsidP="009E1D60">
            <w:pPr>
              <w:jc w:val="right"/>
            </w:pPr>
          </w:p>
        </w:tc>
        <w:tc>
          <w:tcPr>
            <w:tcW w:w="3406" w:type="dxa"/>
            <w:tcBorders>
              <w:top w:val="single" w:sz="12" w:space="0" w:color="auto"/>
            </w:tcBorders>
            <w:shd w:val="clear" w:color="auto" w:fill="auto"/>
          </w:tcPr>
          <w:p w:rsidR="00AF3481" w:rsidRPr="00321634" w:rsidRDefault="00AF3481" w:rsidP="009E1D60">
            <w:pPr>
              <w:tabs>
                <w:tab w:val="right" w:pos="3895"/>
              </w:tabs>
              <w:jc w:val="right"/>
            </w:pPr>
            <w:r w:rsidRPr="00321634">
              <w:t xml:space="preserve"> (3 x 2)</w:t>
            </w:r>
          </w:p>
        </w:tc>
        <w:tc>
          <w:tcPr>
            <w:tcW w:w="270" w:type="dxa"/>
            <w:shd w:val="clear" w:color="auto" w:fill="auto"/>
          </w:tcPr>
          <w:p w:rsidR="00AF3481" w:rsidRPr="00321634" w:rsidRDefault="00AF3481" w:rsidP="009E1D60"/>
        </w:tc>
        <w:tc>
          <w:tcPr>
            <w:tcW w:w="900" w:type="dxa"/>
            <w:shd w:val="clear" w:color="auto" w:fill="auto"/>
          </w:tcPr>
          <w:p w:rsidR="00AF3481" w:rsidRPr="00321634" w:rsidRDefault="00AF3481" w:rsidP="009E1D60">
            <w:pPr>
              <w:rPr>
                <w:b/>
              </w:rPr>
            </w:pPr>
            <w:r w:rsidRPr="00321634">
              <w:rPr>
                <w:b/>
              </w:rPr>
              <w:t>(6)</w:t>
            </w:r>
          </w:p>
        </w:tc>
      </w:tr>
    </w:tbl>
    <w:p w:rsidR="00D10F9D" w:rsidRPr="00321634" w:rsidRDefault="00D10F9D">
      <w:pPr>
        <w:rPr>
          <w:color w:val="FF0000"/>
          <w:sz w:val="20"/>
          <w:szCs w:val="20"/>
        </w:rPr>
      </w:pPr>
      <w:r w:rsidRPr="00321634">
        <w:rPr>
          <w:color w:val="FF0000"/>
          <w:sz w:val="20"/>
          <w:szCs w:val="20"/>
        </w:rPr>
        <w:br w:type="page"/>
      </w:r>
    </w:p>
    <w:p w:rsidR="004455A8" w:rsidRPr="00321634" w:rsidRDefault="004455A8" w:rsidP="00524137">
      <w:pPr>
        <w:rPr>
          <w:color w:val="FF0000"/>
          <w:sz w:val="20"/>
          <w:szCs w:val="20"/>
        </w:rPr>
      </w:pPr>
    </w:p>
    <w:p w:rsidR="005E6A81" w:rsidRPr="00321634" w:rsidRDefault="005E6A81" w:rsidP="005E6A81"/>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885859" w:rsidRPr="00321634" w:rsidTr="004E1408">
        <w:tc>
          <w:tcPr>
            <w:tcW w:w="959" w:type="dxa"/>
          </w:tcPr>
          <w:p w:rsidR="00885859" w:rsidRPr="00321634" w:rsidRDefault="00885859" w:rsidP="004E1408">
            <w:r w:rsidRPr="00321634">
              <w:t>1.4</w:t>
            </w:r>
          </w:p>
        </w:tc>
        <w:tc>
          <w:tcPr>
            <w:tcW w:w="8505" w:type="dxa"/>
          </w:tcPr>
          <w:p w:rsidR="00885859" w:rsidRPr="00321634" w:rsidRDefault="00885859" w:rsidP="004E1408">
            <w:pPr>
              <w:jc w:val="both"/>
            </w:pPr>
            <w:r w:rsidRPr="00321634">
              <w:t>The diagra</w:t>
            </w:r>
            <w:r w:rsidR="007F43EE" w:rsidRPr="00321634">
              <w:t>m below represents a reflex arc</w:t>
            </w:r>
            <w:r w:rsidRPr="00321634">
              <w:t>.</w:t>
            </w:r>
          </w:p>
        </w:tc>
        <w:tc>
          <w:tcPr>
            <w:tcW w:w="236" w:type="dxa"/>
          </w:tcPr>
          <w:p w:rsidR="00885859" w:rsidRPr="00321634" w:rsidRDefault="00885859" w:rsidP="004E1408">
            <w:pPr>
              <w:rPr>
                <w:b/>
                <w:color w:val="FF0000"/>
              </w:rPr>
            </w:pPr>
          </w:p>
        </w:tc>
        <w:tc>
          <w:tcPr>
            <w:tcW w:w="898" w:type="dxa"/>
          </w:tcPr>
          <w:p w:rsidR="00885859" w:rsidRPr="00321634" w:rsidRDefault="00885859" w:rsidP="004E1408">
            <w:pPr>
              <w:rPr>
                <w:b/>
                <w:color w:val="FF0000"/>
              </w:rPr>
            </w:pPr>
          </w:p>
        </w:tc>
      </w:tr>
    </w:tbl>
    <w:p w:rsidR="00885859" w:rsidRPr="00321634" w:rsidRDefault="00885859" w:rsidP="00885859">
      <w:pPr>
        <w:rPr>
          <w:b/>
          <w:color w:val="FF0000"/>
        </w:rPr>
      </w:pPr>
    </w:p>
    <w:p w:rsidR="004E1408" w:rsidRPr="00321634" w:rsidRDefault="00ED3830" w:rsidP="00A941C2">
      <w:pPr>
        <w:ind w:right="-227"/>
        <w:rPr>
          <w:b/>
          <w:color w:val="FF0000"/>
        </w:rPr>
      </w:pPr>
      <w:r>
        <w:rPr>
          <w:b/>
          <w:noProof/>
          <w:color w:val="FF0000"/>
          <w:lang w:val="en-ZA" w:eastAsia="en-ZA"/>
        </w:rPr>
        <mc:AlternateContent>
          <mc:Choice Requires="wpg">
            <w:drawing>
              <wp:anchor distT="0" distB="0" distL="114300" distR="114300" simplePos="0" relativeHeight="251939328" behindDoc="0" locked="0" layoutInCell="1" allowOverlap="1">
                <wp:simplePos x="0" y="0"/>
                <wp:positionH relativeFrom="column">
                  <wp:posOffset>687705</wp:posOffset>
                </wp:positionH>
                <wp:positionV relativeFrom="paragraph">
                  <wp:posOffset>93345</wp:posOffset>
                </wp:positionV>
                <wp:extent cx="5114925" cy="3324225"/>
                <wp:effectExtent l="19050" t="19050" r="28575" b="28575"/>
                <wp:wrapNone/>
                <wp:docPr id="18" name="Group 18"/>
                <wp:cNvGraphicFramePr/>
                <a:graphic xmlns:a="http://schemas.openxmlformats.org/drawingml/2006/main">
                  <a:graphicData uri="http://schemas.microsoft.com/office/word/2010/wordprocessingGroup">
                    <wpg:wgp>
                      <wpg:cNvGrpSpPr/>
                      <wpg:grpSpPr>
                        <a:xfrm>
                          <a:off x="0" y="0"/>
                          <a:ext cx="5114925" cy="3324225"/>
                          <a:chOff x="0" y="0"/>
                          <a:chExt cx="5114925" cy="3324225"/>
                        </a:xfrm>
                      </wpg:grpSpPr>
                      <wpg:grpSp>
                        <wpg:cNvPr id="489" name="Group 489"/>
                        <wpg:cNvGrpSpPr/>
                        <wpg:grpSpPr>
                          <a:xfrm>
                            <a:off x="0" y="0"/>
                            <a:ext cx="5114925" cy="3324225"/>
                            <a:chOff x="0" y="0"/>
                            <a:chExt cx="5114925" cy="3324225"/>
                          </a:xfrm>
                        </wpg:grpSpPr>
                        <pic:pic xmlns:pic="http://schemas.openxmlformats.org/drawingml/2006/picture">
                          <pic:nvPicPr>
                            <pic:cNvPr id="300" name="Picture 20"/>
                            <pic:cNvPicPr>
                              <a:picLocks noChangeAspect="1"/>
                            </pic:cNvPicPr>
                          </pic:nvPicPr>
                          <pic:blipFill rotWithShape="1">
                            <a:blip r:embed="rId14">
                              <a:extLst>
                                <a:ext uri="{28A0092B-C50C-407E-A947-70E740481C1C}">
                                  <a14:useLocalDpi xmlns:a14="http://schemas.microsoft.com/office/drawing/2010/main" val="0"/>
                                </a:ext>
                              </a:extLst>
                            </a:blip>
                            <a:srcRect l="-8446" t="-15958" r="-7839" b="-7802"/>
                            <a:stretch/>
                          </pic:blipFill>
                          <pic:spPr bwMode="auto">
                            <a:xfrm>
                              <a:off x="0" y="0"/>
                              <a:ext cx="5114925" cy="3324225"/>
                            </a:xfrm>
                            <a:prstGeom prst="rect">
                              <a:avLst/>
                            </a:prstGeom>
                            <a:noFill/>
                            <a:ln w="15875">
                              <a:solidFill>
                                <a:schemeClr val="tx1"/>
                              </a:solidFill>
                            </a:ln>
                            <a:extLst>
                              <a:ext uri="{53640926-AAD7-44D8-BBD7-CCE9431645EC}">
                                <a14:shadowObscured xmlns:a14="http://schemas.microsoft.com/office/drawing/2010/main"/>
                              </a:ext>
                            </a:extLst>
                          </pic:spPr>
                        </pic:pic>
                        <wps:wsp>
                          <wps:cNvPr id="509" name="Straight Connector 509"/>
                          <wps:cNvCnPr/>
                          <wps:spPr>
                            <a:xfrm flipV="1">
                              <a:off x="3076575" y="238125"/>
                              <a:ext cx="0" cy="533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H="1">
                              <a:off x="323850" y="1381125"/>
                              <a:ext cx="43287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Rectangle 318"/>
                          <wps:cNvSpPr/>
                          <wps:spPr>
                            <a:xfrm>
                              <a:off x="28575" y="1247775"/>
                              <a:ext cx="295275" cy="247650"/>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4E1408" w:rsidRDefault="00344B8F" w:rsidP="004E1408">
                                <w:pPr>
                                  <w:jc w:val="center"/>
                                  <w:rPr>
                                    <w:b/>
                                  </w:rPr>
                                </w:pPr>
                                <w:r w:rsidRPr="004E1408">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2933700" y="57150"/>
                              <a:ext cx="333375" cy="304800"/>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D26D8C" w:rsidRDefault="00344B8F" w:rsidP="00D26D8C">
                                <w:pPr>
                                  <w:jc w:val="center"/>
                                  <w:rPr>
                                    <w:b/>
                                  </w:rPr>
                                </w:pPr>
                                <w:r w:rsidRPr="00D26D8C">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a:off x="3771900" y="1381125"/>
                              <a:ext cx="7334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Rectangle 293"/>
                          <wps:cNvSpPr/>
                          <wps:spPr>
                            <a:xfrm>
                              <a:off x="4448175" y="1200150"/>
                              <a:ext cx="314325" cy="304800"/>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7F43EE" w:rsidRDefault="00344B8F" w:rsidP="007F43EE">
                                <w:pPr>
                                  <w:jc w:val="center"/>
                                  <w:rPr>
                                    <w:b/>
                                  </w:rPr>
                                </w:pPr>
                                <w:r w:rsidRPr="007F43EE">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traight Connector 295"/>
                          <wps:cNvCnPr/>
                          <wps:spPr>
                            <a:xfrm>
                              <a:off x="3810000" y="1619250"/>
                              <a:ext cx="7905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Rectangle 296"/>
                          <wps:cNvSpPr/>
                          <wps:spPr>
                            <a:xfrm>
                              <a:off x="4448175" y="1485900"/>
                              <a:ext cx="359410" cy="266700"/>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7F43EE" w:rsidRDefault="00344B8F" w:rsidP="007F43EE">
                                <w:pPr>
                                  <w:jc w:val="center"/>
                                  <w:rPr>
                                    <w:b/>
                                  </w:rPr>
                                </w:pPr>
                                <w:r w:rsidRPr="007F43EE">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Connector 304"/>
                          <wps:cNvCnPr/>
                          <wps:spPr>
                            <a:xfrm>
                              <a:off x="3086100" y="2428875"/>
                              <a:ext cx="1428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Rectangle 305"/>
                          <wps:cNvSpPr/>
                          <wps:spPr>
                            <a:xfrm>
                              <a:off x="4448175" y="2238375"/>
                              <a:ext cx="361950" cy="333375"/>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7F43EE" w:rsidRDefault="00344B8F" w:rsidP="007F43EE">
                                <w:pPr>
                                  <w:jc w:val="center"/>
                                  <w:rPr>
                                    <w:b/>
                                  </w:rPr>
                                </w:pPr>
                                <w:r w:rsidRPr="007F43EE">
                                  <w:rPr>
                                    <w: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Connector 312"/>
                          <wps:cNvCnPr/>
                          <wps:spPr>
                            <a:xfrm flipH="1">
                              <a:off x="342900" y="2695575"/>
                              <a:ext cx="46799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Rectangle 313"/>
                          <wps:cNvSpPr/>
                          <wps:spPr>
                            <a:xfrm>
                              <a:off x="104774" y="2552700"/>
                              <a:ext cx="238125" cy="257175"/>
                            </a:xfrm>
                            <a:prstGeom prst="rect">
                              <a:avLst/>
                            </a:prstGeom>
                            <a:ln w="158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CA34EA" w:rsidRDefault="00344B8F" w:rsidP="00CA34EA">
                                <w:pPr>
                                  <w:jc w:val="center"/>
                                  <w:rPr>
                                    <w:b/>
                                  </w:rPr>
                                </w:pPr>
                                <w:r w:rsidRPr="00CA34EA">
                                  <w:rPr>
                                    <w: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6" name="Oval 486"/>
                        <wps:cNvSpPr/>
                        <wps:spPr>
                          <a:xfrm>
                            <a:off x="3562350" y="1504950"/>
                            <a:ext cx="247650" cy="247650"/>
                          </a:xfrm>
                          <a:prstGeom prst="ellipse">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 o:spid="_x0000_s1026" style="position:absolute;margin-left:54.15pt;margin-top:7.35pt;width:402.75pt;height:261.75pt;z-index:251939328" coordsize="51149,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">
                <v:group id="Group 489" o:spid="_x0000_s1027" style="position:absolute;width:51149;height:33242" coordsize="51149,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51149;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1aM7DAAAA3AAAAA8AAABkcnMvZG93bnJldi54bWxET89rwjAUvg/8H8ITvAxNVSyuM4qKMnca&#10;ag87vjXPtti8hCZq/e+Xw2DHj+/3YtWZRtyp9bVlBeNRAoK4sLrmUkF+3g/nIHxA1thYJgVP8rBa&#10;9l4WmGn74CPdT6EUMYR9hgqqEFwmpS8qMuhH1hFH7mJbgyHCtpS6xUcMN42cJEkqDdYcGyp0tK2o&#10;uJ5uRsFXmtu3183u++eW765hvHYfnzOn1KDfrd9BBOrCv/jPfdAKpkmcH8/E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VozsMAAADcAAAADwAAAAAAAAAAAAAAAACf&#10;AgAAZHJzL2Rvd25yZXYueG1sUEsFBgAAAAAEAAQA9wAAAI8DAAAAAA==&#10;" stroked="t" strokecolor="black [3213]" strokeweight="1.25pt">
                    <v:imagedata r:id="rId15" o:title="" croptop="-10458f" cropbottom="-5113f" cropleft="-5535f" cropright="-5137f"/>
                    <v:path arrowok="t"/>
                  </v:shape>
                  <v:line id="Straight Connector 509" o:spid="_x0000_s1029" style="position:absolute;flip:y;visibility:visible;mso-wrap-style:square" from="30765,2381" to="3076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m/cIAAADcAAAADwAAAGRycy9kb3ducmV2LnhtbESPQYvCMBSE7wv+h/AEL4umKitajSKC&#10;IAoLVi/eHs2zLW1eShO1/nsjCB6HmfmGWaxaU4k7Na6wrGA4iEAQp1YXnCk4n7b9KQjnkTVWlknB&#10;kxyslp2fBcbaPvhI98RnIkDYxagg976OpXRpTgbdwNbEwbvaxqAPssmkbvAR4KaSoyiaSIMFh4Uc&#10;a9rklJbJzSi4ld7irtxfDtat2+04+df16FepXrddz0F4av03/GnvtIK/aAb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vm/cIAAADcAAAADwAAAAAAAAAAAAAA&#10;AAChAgAAZHJzL2Rvd25yZXYueG1sUEsFBgAAAAAEAAQA+QAAAJADAAAAAA==&#10;" strokecolor="black [3213]" strokeweight="1.25pt"/>
                  <v:line id="Straight Connector 317" o:spid="_x0000_s1030" style="position:absolute;flip:x;visibility:visible;mso-wrap-style:square" from="3238,13811" to="7567,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DMcIAAADcAAAADwAAAGRycy9kb3ducmV2LnhtbESPQYvCMBSE74L/ITzBi2iqgko1igiC&#10;KCxYvXh7NM+2tHkpTar135uFhT0OM/MNs9l1phIvalxhWcF0EoEgTq0uOFNwvx3HKxDOI2usLJOC&#10;DznYbfu9DcbavvlKr8RnIkDYxagg976OpXRpTgbdxNbEwXvaxqAPssmkbvAd4KaSsyhaSIMFh4Uc&#10;azrklJZJaxS0pbd4Ks+Pi3X77jhPfnQ9Gyk1HHT7NQhPnf8P/7VPWsF8uoTfM+EIy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DMcIAAADcAAAADwAAAAAAAAAAAAAA&#10;AAChAgAAZHJzL2Rvd25yZXYueG1sUEsFBgAAAAAEAAQA+QAAAJADAAAAAA==&#10;" strokecolor="black [3213]" strokeweight="1.25pt"/>
                  <v:rect id="Rectangle 318" o:spid="_x0000_s1031" style="position:absolute;left:285;top:12477;width:295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dDcAA&#10;AADcAAAADwAAAGRycy9kb3ducmV2LnhtbERPzWrCQBC+F/oOyxR6CbrRQrCpq5SC4Ck2sQ8wZMck&#10;NDsbsqMmb989CD1+fP/b/eR6daMxdJ4NrJYpKOLa244bAz/nw2IDKgiyxd4zGZgpwH73/LTF3Po7&#10;l3SrpFExhEOOBlqRIdc61C05DEs/EEfu4keHEuHYaDviPYa7Xq/TNNMOO44NLQ701VL9W12dgUo8&#10;ZeG7ONFQ+CQ5loXM71djXl+mzw9QQpP8ix/uozXwtopr45l4BP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dDcAAAADcAAAADwAAAAAAAAAAAAAAAACYAgAAZHJzL2Rvd25y&#10;ZXYueG1sUEsFBgAAAAAEAAQA9QAAAIUDAAAAAA==&#10;" fillcolor="white [3201]" strokecolor="white [3212]" strokeweight="1.25pt">
                    <v:textbox>
                      <w:txbxContent>
                        <w:p w:rsidR="00344B8F" w:rsidRPr="004E1408" w:rsidRDefault="00344B8F" w:rsidP="004E1408">
                          <w:pPr>
                            <w:jc w:val="center"/>
                            <w:rPr>
                              <w:b/>
                            </w:rPr>
                          </w:pPr>
                          <w:r w:rsidRPr="004E1408">
                            <w:rPr>
                              <w:b/>
                            </w:rPr>
                            <w:t>A</w:t>
                          </w:r>
                        </w:p>
                      </w:txbxContent>
                    </v:textbox>
                  </v:rect>
                  <v:rect id="Rectangle 511" o:spid="_x0000_s1032" style="position:absolute;left:29337;top:571;width:333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2aMIA&#10;AADcAAAADwAAAGRycy9kb3ducmV2LnhtbESPUWvCQBCE3wX/w7GFvoheUlA0eooUCj5Fjf6AJbcm&#10;obm9kFs1/vteodDHYWa+YTa7wbXqQX1oPBtIZwko4tLbhisD18vXdAkqCLLF1jMZeFGA3XY82mBm&#10;/ZPP9CikUhHCIUMDtUiXaR3KmhyGme+Io3fzvUOJsq+07fEZ4a7VH0my0A4bjgs1dvRZU/ld3J2B&#10;Qjwtwik/Upf7yeRwzuW1uhvz/jbs16CEBvkP/7UP1sA8TeH3TDw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ZowgAAANwAAAAPAAAAAAAAAAAAAAAAAJgCAABkcnMvZG93&#10;bnJldi54bWxQSwUGAAAAAAQABAD1AAAAhwMAAAAA&#10;" fillcolor="white [3201]" strokecolor="white [3212]" strokeweight="1.25pt">
                    <v:textbox>
                      <w:txbxContent>
                        <w:p w:rsidR="00344B8F" w:rsidRPr="00D26D8C" w:rsidRDefault="00344B8F" w:rsidP="00D26D8C">
                          <w:pPr>
                            <w:jc w:val="center"/>
                            <w:rPr>
                              <w:b/>
                            </w:rPr>
                          </w:pPr>
                          <w:r w:rsidRPr="00D26D8C">
                            <w:rPr>
                              <w:b/>
                            </w:rPr>
                            <w:t>B</w:t>
                          </w:r>
                        </w:p>
                      </w:txbxContent>
                    </v:textbox>
                  </v:rect>
                  <v:line id="Straight Connector 292" o:spid="_x0000_s1033" style="position:absolute;visibility:visible;mso-wrap-style:square" from="37719,13811" to="4505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82MgAAADcAAAADwAAAGRycy9kb3ducmV2LnhtbESPQWvCQBCF70L/wzKFXqTZGLSkqauI&#10;WNDSQ2s9NLchO02C2dmQXTX667uC4PHx5n1v3nTem0YcqXO1ZQWjKAZBXFhdc6lg9/P+nIJwHllj&#10;Y5kUnMnBfPYwmGKm7Ym/6bj1pQgQdhkqqLxvMyldUZFBF9mWOHh/tjPog+xKqTs8BbhpZBLHL9Jg&#10;zaGhwpaWFRX77cGENy6rz2I3Hqb570e/SVbnyeGLcqWeHvvFGwhPvb8f39JrrSB5TeA6JhB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g82MgAAADcAAAADwAAAAAA&#10;AAAAAAAAAAChAgAAZHJzL2Rvd25yZXYueG1sUEsFBgAAAAAEAAQA+QAAAJYDAAAAAA==&#10;" strokecolor="black [3213]" strokeweight="1.25pt"/>
                  <v:rect id="Rectangle 293" o:spid="_x0000_s1034" style="position:absolute;left:44481;top:12001;width:3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Du8IA&#10;AADcAAAADwAAAGRycy9kb3ducmV2LnhtbESPwYrCQBBE74L/MLSwF9HJuiAaHUUWFjxlNfoBTaZN&#10;gpmekGk1/r0jLOyxqKpX1Hrbu0bdqQu1ZwOf0wQUceFtzaWB8+lnsgAVBNli45kMPCnAdjMcrDG1&#10;/sFHuudSqgjhkKKBSqRNtQ5FRQ7D1LfE0bv4zqFE2ZXadviIcNfoWZLMtcOa40KFLX1XVFzzmzOQ&#10;i6d5OGS/1GZ+PN4fM3kub8Z8jPrdCpRQL//hv/beGpgtv+B9Jh4B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AO7wgAAANwAAAAPAAAAAAAAAAAAAAAAAJgCAABkcnMvZG93&#10;bnJldi54bWxQSwUGAAAAAAQABAD1AAAAhwMAAAAA&#10;" fillcolor="white [3201]" strokecolor="white [3212]" strokeweight="1.25pt">
                    <v:textbox>
                      <w:txbxContent>
                        <w:p w:rsidR="00344B8F" w:rsidRPr="007F43EE" w:rsidRDefault="00344B8F" w:rsidP="007F43EE">
                          <w:pPr>
                            <w:jc w:val="center"/>
                            <w:rPr>
                              <w:b/>
                            </w:rPr>
                          </w:pPr>
                          <w:r w:rsidRPr="007F43EE">
                            <w:rPr>
                              <w:b/>
                            </w:rPr>
                            <w:t>C</w:t>
                          </w:r>
                        </w:p>
                      </w:txbxContent>
                    </v:textbox>
                  </v:rect>
                  <v:line id="Straight Connector 295" o:spid="_x0000_s1035" style="position:absolute;visibility:visible;mso-wrap-style:square" from="38100,16192" to="4600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krMcAAADcAAAADwAAAGRycy9kb3ducmV2LnhtbESPQWvCQBCF74L/YRnBi9RNQxVNXaWI&#10;gi0erHqotyE7JsHsbMiuGv31bkHw+HjzvjdvMmtMKS5Uu8Kygvd+BII4tbrgTMF+t3wbgXAeWWNp&#10;mRTcyMFs2m5NMNH2yr902fpMBAi7BBXk3leJlC7NyaDr24o4eEdbG/RB1pnUNV4D3JQyjqKhNFhw&#10;aMixonlO6Wl7NuGN+2Kd7j96o8PfT/MdL26D84YOSnU7zdcnCE+Nfx0/0yutIB4P4H9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gaSsxwAAANwAAAAPAAAAAAAA&#10;AAAAAAAAAKECAABkcnMvZG93bnJldi54bWxQSwUGAAAAAAQABAD5AAAAlQMAAAAA&#10;" strokecolor="black [3213]" strokeweight="1.25pt"/>
                  <v:rect id="Rectangle 296" o:spid="_x0000_s1036" style="position:absolute;left:44481;top:14859;width:359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gI8IA&#10;AADcAAAADwAAAGRycy9kb3ducmV2LnhtbESPwYrCQBBE74L/MLSwF9HJegiadZRFEDzFNfoBTaY3&#10;CZvpCZlW4987grDHoqpeUevt4Fp1oz40ng18zhNQxKW3DVcGLuf9bAkqCLLF1jMZeFCA7WY8WmNm&#10;/Z1PdCukUhHCIUMDtUiXaR3KmhyGue+Io/fre4cSZV9p2+M9wl2rF0mSaocNx4UaO9rVVP4VV2eg&#10;EE9p+MmP1OV+Oj2ccnmsrsZ8TIbvL1BCg/yH3+2DNbBYpfA6E4+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6AjwgAAANwAAAAPAAAAAAAAAAAAAAAAAJgCAABkcnMvZG93&#10;bnJldi54bWxQSwUGAAAAAAQABAD1AAAAhwMAAAAA&#10;" fillcolor="white [3201]" strokecolor="white [3212]" strokeweight="1.25pt">
                    <v:textbox>
                      <w:txbxContent>
                        <w:p w:rsidR="00344B8F" w:rsidRPr="007F43EE" w:rsidRDefault="00344B8F" w:rsidP="007F43EE">
                          <w:pPr>
                            <w:jc w:val="center"/>
                            <w:rPr>
                              <w:b/>
                            </w:rPr>
                          </w:pPr>
                          <w:r w:rsidRPr="007F43EE">
                            <w:rPr>
                              <w:b/>
                            </w:rPr>
                            <w:t>D</w:t>
                          </w:r>
                        </w:p>
                      </w:txbxContent>
                    </v:textbox>
                  </v:rect>
                  <v:line id="Straight Connector 304" o:spid="_x0000_s1037" style="position:absolute;visibility:visible;mso-wrap-style:square" from="30861,24288" to="45148,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bLcYAAADcAAAADwAAAGRycy9kb3ducmV2LnhtbESPQYvCMBCF74L/IYzgRdZUV0WqUURc&#10;2BUP6nrQ29CMbbGZlCZq3V+/EQSPjzfve/Om89oU4kaVyy0r6HUjEMSJ1TmnCg6/Xx9jEM4jayws&#10;k4IHOZjPmo0pxtreeUe3vU9FgLCLUUHmfRlL6ZKMDLquLYmDd7aVQR9klUpd4T3ATSH7UTSSBnMO&#10;DRmWtMwoueyvJrzxt9okh0FnfDqu65/+6jG8bumkVLtVLyYgPNX+ffxKf2sFn9EAnmMCAe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mmy3GAAAA3AAAAA8AAAAAAAAA&#10;AAAAAAAAoQIAAGRycy9kb3ducmV2LnhtbFBLBQYAAAAABAAEAPkAAACUAwAAAAA=&#10;" strokecolor="black [3213]" strokeweight="1.25pt"/>
                  <v:rect id="Rectangle 305" o:spid="_x0000_s1038" style="position:absolute;left:44481;top:22383;width:362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TsIA&#10;AADcAAAADwAAAGRycy9kb3ducmV2LnhtbESPUWvCQBCE3wv+h2MFX0QvtVQ0eooUBJ/SGv0BS25N&#10;grm9kFs1/nuvUOjjMDPfMOtt7xp1py7Ung28TxNQxIW3NZcGzqf9ZAEqCLLFxjMZeFKA7WbwtsbU&#10;+gcf6Z5LqSKEQ4oGKpE21ToUFTkMU98SR+/iO4cSZVdq2+Ejwl2jZ0ky1w5rjgsVtvRVUXHNb85A&#10;Lp7m4Sf7pjbz4/HhmMlzeTNmNOx3K1BCvfyH/9oHa+Aj+YTfM/EI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qROwgAAANwAAAAPAAAAAAAAAAAAAAAAAJgCAABkcnMvZG93&#10;bnJldi54bWxQSwUGAAAAAAQABAD1AAAAhwMAAAAA&#10;" fillcolor="white [3201]" strokecolor="white [3212]" strokeweight="1.25pt">
                    <v:textbox>
                      <w:txbxContent>
                        <w:p w:rsidR="00344B8F" w:rsidRPr="007F43EE" w:rsidRDefault="00344B8F" w:rsidP="007F43EE">
                          <w:pPr>
                            <w:jc w:val="center"/>
                            <w:rPr>
                              <w:b/>
                            </w:rPr>
                          </w:pPr>
                          <w:r w:rsidRPr="007F43EE">
                            <w:rPr>
                              <w:b/>
                            </w:rPr>
                            <w:t>E</w:t>
                          </w:r>
                        </w:p>
                      </w:txbxContent>
                    </v:textbox>
                  </v:rect>
                  <v:line id="Straight Connector 312" o:spid="_x0000_s1039" style="position:absolute;flip:x;visibility:visible;mso-wrap-style:square" from="3429,26955" to="8108,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gqcEAAADcAAAADwAAAGRycy9kb3ducmV2LnhtbESPQavCMBCE7w/8D2EFLw9NrSBSjSKC&#10;IAqC1Yu3pVnb0mZTmqj13xtB8DjMzDfMYtWZWjyodaVlBeNRBII4s7rkXMHlvB3OQDiPrLG2TApe&#10;5GC17P0tMNH2ySd6pD4XAcIuQQWF900ipcsKMuhGtiEO3s22Bn2QbS51i88AN7WMo2gqDZYcFgps&#10;aFNQVqV3o+BeeYu7an89WLfutpP0qJv4X6lBv1vPQXjq/C/8be+0gsk4hs+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SCpwQAAANwAAAAPAAAAAAAAAAAAAAAA&#10;AKECAABkcnMvZG93bnJldi54bWxQSwUGAAAAAAQABAD5AAAAjwMAAAAA&#10;" strokecolor="black [3213]" strokeweight="1.25pt"/>
                  <v:rect id="Rectangle 313" o:spid="_x0000_s1040" style="position:absolute;left:1047;top:25527;width:238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PfMIA&#10;AADcAAAADwAAAGRycy9kb3ducmV2LnhtbESPwYrCQBBE78L+w9ALXmSdqCBu1lFEEDxFjfsBTaY3&#10;CZvpCZlW4987guCxqKpX1HLdu0ZdqQu1ZwOTcQKKuPC25tLA73n3tQAVBNli45kM3CnAevUxWGJq&#10;/Y1PdM2lVBHCIUUDlUibah2KihyGsW+Jo/fnO4cSZVdq2+Etwl2jp0ky1w5rjgsVtrStqPjPL85A&#10;Lp7m4ZgdqM38aLQ/ZXL/vhgz/Ow3P6CEenmHX+29NTCbzOB5Jh4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g98wgAAANwAAAAPAAAAAAAAAAAAAAAAAJgCAABkcnMvZG93&#10;bnJldi54bWxQSwUGAAAAAAQABAD1AAAAhwMAAAAA&#10;" fillcolor="white [3201]" strokecolor="white [3212]" strokeweight="1.25pt">
                    <v:textbox>
                      <w:txbxContent>
                        <w:p w:rsidR="00344B8F" w:rsidRPr="00CA34EA" w:rsidRDefault="00344B8F" w:rsidP="00CA34EA">
                          <w:pPr>
                            <w:jc w:val="center"/>
                            <w:rPr>
                              <w:b/>
                            </w:rPr>
                          </w:pPr>
                          <w:r w:rsidRPr="00CA34EA">
                            <w:rPr>
                              <w:b/>
                            </w:rPr>
                            <w:t>F</w:t>
                          </w:r>
                        </w:p>
                      </w:txbxContent>
                    </v:textbox>
                  </v:rect>
                </v:group>
                <v:oval id="Oval 486" o:spid="_x0000_s1041" style="position:absolute;left:35623;top:15049;width:2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XhMQA&#10;AADcAAAADwAAAGRycy9kb3ducmV2LnhtbESPT2sCMRTE7wW/Q3iCt5pYZJHVKKIW24NgrQePj83b&#10;P7h5WTZR02/fCIUeh5n5DbNYRduKO/W+caxhMlYgiAtnGq40nL/fX2cgfEA22DomDT/kYbUcvCww&#10;N+7BX3Q/hUokCPscNdQhdLmUvqjJoh+7jjh5pesthiT7SpoeHwluW/mmVCYtNpwWauxoU1NxPd2s&#10;hsMl+5wGjGU8srqq/X63LY9K69EwrucgAsXwH/5rfxgN01kG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4TEAAAA3AAAAA8AAAAAAAAAAAAAAAAAmAIAAGRycy9k&#10;b3ducmV2LnhtbFBLBQYAAAAABAAEAPUAAACJAwAAAAA=&#10;" filled="f" strokecolor="black [3213]"/>
              </v:group>
            </w:pict>
          </mc:Fallback>
        </mc:AlternateContent>
      </w:r>
    </w:p>
    <w:p w:rsidR="004E1408" w:rsidRPr="00321634" w:rsidRDefault="004E1408" w:rsidP="00A941C2">
      <w:pPr>
        <w:ind w:left="284"/>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4E1408" w:rsidRPr="00321634" w:rsidRDefault="004E1408" w:rsidP="00885859">
      <w:pPr>
        <w:rPr>
          <w:b/>
          <w:color w:val="FF0000"/>
        </w:rPr>
      </w:pPr>
    </w:p>
    <w:p w:rsidR="00885859" w:rsidRPr="00321634" w:rsidRDefault="00885859" w:rsidP="00885859">
      <w:pPr>
        <w:rPr>
          <w:color w:val="FF0000"/>
        </w:rPr>
      </w:pPr>
    </w:p>
    <w:p w:rsidR="00885859" w:rsidRPr="00321634" w:rsidRDefault="00885859" w:rsidP="00885859">
      <w:pPr>
        <w:rPr>
          <w:color w:val="FF0000"/>
        </w:rPr>
      </w:pPr>
    </w:p>
    <w:tbl>
      <w:tblPr>
        <w:tblW w:w="10598" w:type="dxa"/>
        <w:tblLook w:val="01E0" w:firstRow="1" w:lastRow="1" w:firstColumn="1" w:lastColumn="1" w:noHBand="0" w:noVBand="0"/>
      </w:tblPr>
      <w:tblGrid>
        <w:gridCol w:w="959"/>
        <w:gridCol w:w="1134"/>
        <w:gridCol w:w="7371"/>
        <w:gridCol w:w="236"/>
        <w:gridCol w:w="898"/>
      </w:tblGrid>
      <w:tr w:rsidR="00885859" w:rsidRPr="00321634" w:rsidTr="004E1408">
        <w:tc>
          <w:tcPr>
            <w:tcW w:w="959" w:type="dxa"/>
          </w:tcPr>
          <w:p w:rsidR="00885859" w:rsidRPr="00321634" w:rsidRDefault="00885859" w:rsidP="004E1408"/>
        </w:tc>
        <w:tc>
          <w:tcPr>
            <w:tcW w:w="1134" w:type="dxa"/>
          </w:tcPr>
          <w:p w:rsidR="00885859" w:rsidRPr="00321634" w:rsidRDefault="00885859" w:rsidP="004E1408">
            <w:r w:rsidRPr="00321634">
              <w:t>1.4.1</w:t>
            </w:r>
          </w:p>
        </w:tc>
        <w:tc>
          <w:tcPr>
            <w:tcW w:w="7371" w:type="dxa"/>
          </w:tcPr>
          <w:p w:rsidR="00885859" w:rsidRPr="00321634" w:rsidRDefault="00A941C2" w:rsidP="00A941C2">
            <w:pPr>
              <w:widowControl w:val="0"/>
              <w:jc w:val="both"/>
            </w:pPr>
            <w:r w:rsidRPr="00321634">
              <w:t>Give</w:t>
            </w:r>
            <w:r w:rsidR="00885859" w:rsidRPr="00321634">
              <w:t xml:space="preserve"> the LETTER and NAME</w:t>
            </w:r>
            <w:r w:rsidR="00560E37" w:rsidRPr="00321634">
              <w:t xml:space="preserve"> of the part</w:t>
            </w:r>
            <w:r w:rsidR="00885859" w:rsidRPr="00321634">
              <w:t xml:space="preserve"> tha</w:t>
            </w:r>
            <w:r w:rsidR="00231642" w:rsidRPr="00321634">
              <w:t>t:</w:t>
            </w:r>
          </w:p>
        </w:tc>
        <w:tc>
          <w:tcPr>
            <w:tcW w:w="236" w:type="dxa"/>
          </w:tcPr>
          <w:p w:rsidR="00885859" w:rsidRPr="00321634" w:rsidRDefault="00885859" w:rsidP="004E1408"/>
        </w:tc>
        <w:tc>
          <w:tcPr>
            <w:tcW w:w="898" w:type="dxa"/>
          </w:tcPr>
          <w:p w:rsidR="00885859" w:rsidRPr="00321634" w:rsidRDefault="00885859" w:rsidP="004E1408"/>
        </w:tc>
      </w:tr>
    </w:tbl>
    <w:p w:rsidR="00885859" w:rsidRPr="00321634" w:rsidRDefault="00885859" w:rsidP="00885859"/>
    <w:tbl>
      <w:tblPr>
        <w:tblW w:w="10598" w:type="dxa"/>
        <w:tblLook w:val="01E0" w:firstRow="1" w:lastRow="1" w:firstColumn="1" w:lastColumn="1" w:noHBand="0" w:noVBand="0"/>
      </w:tblPr>
      <w:tblGrid>
        <w:gridCol w:w="959"/>
        <w:gridCol w:w="1134"/>
        <w:gridCol w:w="567"/>
        <w:gridCol w:w="6804"/>
        <w:gridCol w:w="236"/>
        <w:gridCol w:w="898"/>
      </w:tblGrid>
      <w:tr w:rsidR="00885859" w:rsidRPr="00321634" w:rsidTr="004E1408">
        <w:tc>
          <w:tcPr>
            <w:tcW w:w="959" w:type="dxa"/>
            <w:shd w:val="clear" w:color="auto" w:fill="auto"/>
          </w:tcPr>
          <w:p w:rsidR="00885859" w:rsidRPr="00321634" w:rsidRDefault="00885859" w:rsidP="004E1408">
            <w:pPr>
              <w:rPr>
                <w:sz w:val="16"/>
                <w:szCs w:val="16"/>
              </w:rPr>
            </w:pPr>
          </w:p>
        </w:tc>
        <w:tc>
          <w:tcPr>
            <w:tcW w:w="1134" w:type="dxa"/>
            <w:shd w:val="clear" w:color="auto" w:fill="auto"/>
          </w:tcPr>
          <w:p w:rsidR="00885859" w:rsidRPr="00321634" w:rsidRDefault="00885859" w:rsidP="004E1408">
            <w:pPr>
              <w:rPr>
                <w:sz w:val="16"/>
                <w:szCs w:val="16"/>
              </w:rPr>
            </w:pPr>
          </w:p>
        </w:tc>
        <w:tc>
          <w:tcPr>
            <w:tcW w:w="567" w:type="dxa"/>
            <w:shd w:val="clear" w:color="auto" w:fill="auto"/>
          </w:tcPr>
          <w:p w:rsidR="00885859" w:rsidRPr="00321634" w:rsidRDefault="00885859" w:rsidP="004E1408">
            <w:r w:rsidRPr="00321634">
              <w:t>(a)</w:t>
            </w:r>
          </w:p>
          <w:p w:rsidR="00885859" w:rsidRPr="00321634" w:rsidRDefault="00885859" w:rsidP="004E1408"/>
          <w:p w:rsidR="00885859" w:rsidRPr="00321634" w:rsidRDefault="00885859" w:rsidP="004E1408">
            <w:r w:rsidRPr="00321634">
              <w:t>(b)</w:t>
            </w:r>
          </w:p>
          <w:p w:rsidR="00885859" w:rsidRPr="00321634" w:rsidRDefault="00885859" w:rsidP="004E1408"/>
          <w:p w:rsidR="00C87EC7" w:rsidRPr="00321634" w:rsidRDefault="00C87EC7" w:rsidP="004E1408"/>
          <w:p w:rsidR="00885859" w:rsidRPr="00321634" w:rsidRDefault="00885859" w:rsidP="004E1408">
            <w:r w:rsidRPr="00321634">
              <w:t>(c)</w:t>
            </w:r>
          </w:p>
        </w:tc>
        <w:tc>
          <w:tcPr>
            <w:tcW w:w="6804" w:type="dxa"/>
            <w:shd w:val="clear" w:color="auto" w:fill="auto"/>
          </w:tcPr>
          <w:p w:rsidR="00885859" w:rsidRPr="00321634" w:rsidRDefault="007A4E60" w:rsidP="00A941C2">
            <w:pPr>
              <w:jc w:val="both"/>
              <w:rPr>
                <w:bCs w:val="0"/>
              </w:rPr>
            </w:pPr>
            <w:r w:rsidRPr="00321634">
              <w:rPr>
                <w:bCs w:val="0"/>
              </w:rPr>
              <w:t>C</w:t>
            </w:r>
            <w:r w:rsidR="00CA34EA" w:rsidRPr="00321634">
              <w:rPr>
                <w:bCs w:val="0"/>
              </w:rPr>
              <w:t>ontrols one-directional transmission of impulses</w:t>
            </w:r>
          </w:p>
          <w:p w:rsidR="00885859" w:rsidRPr="00321634" w:rsidRDefault="00885859" w:rsidP="00A941C2">
            <w:pPr>
              <w:jc w:val="both"/>
              <w:rPr>
                <w:bCs w:val="0"/>
              </w:rPr>
            </w:pPr>
          </w:p>
          <w:p w:rsidR="00885859" w:rsidRPr="00321634" w:rsidRDefault="007A4E60" w:rsidP="00A941C2">
            <w:pPr>
              <w:jc w:val="both"/>
              <w:rPr>
                <w:bCs w:val="0"/>
              </w:rPr>
            </w:pPr>
            <w:r w:rsidRPr="00321634">
              <w:rPr>
                <w:bCs w:val="0"/>
              </w:rPr>
              <w:t>T</w:t>
            </w:r>
            <w:r w:rsidR="00C87EC7" w:rsidRPr="00321634">
              <w:rPr>
                <w:bCs w:val="0"/>
              </w:rPr>
              <w:t xml:space="preserve">ransmits impulses from </w:t>
            </w:r>
            <w:r w:rsidR="00497419" w:rsidRPr="00321634">
              <w:rPr>
                <w:bCs w:val="0"/>
              </w:rPr>
              <w:t xml:space="preserve">the </w:t>
            </w:r>
            <w:r w:rsidR="00C87EC7" w:rsidRPr="00321634">
              <w:rPr>
                <w:bCs w:val="0"/>
              </w:rPr>
              <w:t>sensory neuron to the correct motor neuron</w:t>
            </w:r>
          </w:p>
          <w:p w:rsidR="0026730C" w:rsidRPr="00321634" w:rsidRDefault="0026730C" w:rsidP="00A941C2">
            <w:pPr>
              <w:jc w:val="both"/>
              <w:rPr>
                <w:bCs w:val="0"/>
              </w:rPr>
            </w:pPr>
          </w:p>
          <w:p w:rsidR="0026730C" w:rsidRPr="00321634" w:rsidRDefault="00A941C2" w:rsidP="00A941C2">
            <w:pPr>
              <w:jc w:val="both"/>
              <w:rPr>
                <w:bCs w:val="0"/>
              </w:rPr>
            </w:pPr>
            <w:r w:rsidRPr="00321634">
              <w:rPr>
                <w:bCs w:val="0"/>
              </w:rPr>
              <w:t xml:space="preserve">Transmits </w:t>
            </w:r>
            <w:r w:rsidR="0026730C" w:rsidRPr="00321634">
              <w:rPr>
                <w:bCs w:val="0"/>
              </w:rPr>
              <w:t>impulse</w:t>
            </w:r>
            <w:r w:rsidR="00847E32" w:rsidRPr="00321634">
              <w:rPr>
                <w:bCs w:val="0"/>
              </w:rPr>
              <w:t>s</w:t>
            </w:r>
            <w:r w:rsidR="0026730C" w:rsidRPr="00321634">
              <w:rPr>
                <w:bCs w:val="0"/>
              </w:rPr>
              <w:t xml:space="preserve"> to the cell body</w:t>
            </w:r>
          </w:p>
        </w:tc>
        <w:tc>
          <w:tcPr>
            <w:tcW w:w="236" w:type="dxa"/>
            <w:shd w:val="clear" w:color="auto" w:fill="auto"/>
          </w:tcPr>
          <w:p w:rsidR="00885859" w:rsidRPr="00321634" w:rsidRDefault="00885859" w:rsidP="004E1408">
            <w:pPr>
              <w:rPr>
                <w:sz w:val="16"/>
                <w:szCs w:val="16"/>
              </w:rPr>
            </w:pPr>
          </w:p>
        </w:tc>
        <w:tc>
          <w:tcPr>
            <w:tcW w:w="898" w:type="dxa"/>
            <w:shd w:val="clear" w:color="auto" w:fill="auto"/>
          </w:tcPr>
          <w:p w:rsidR="00885859" w:rsidRPr="00321634" w:rsidRDefault="00885859" w:rsidP="004E1408">
            <w:r w:rsidRPr="00321634">
              <w:t>(2)</w:t>
            </w:r>
          </w:p>
          <w:p w:rsidR="00885859" w:rsidRPr="00321634" w:rsidRDefault="00885859" w:rsidP="004E1408"/>
          <w:p w:rsidR="00772B28" w:rsidRPr="00321634" w:rsidRDefault="00772B28" w:rsidP="004E1408"/>
          <w:p w:rsidR="00885859" w:rsidRPr="00321634" w:rsidRDefault="00885859" w:rsidP="004E1408">
            <w:r w:rsidRPr="00321634">
              <w:t>(2)</w:t>
            </w:r>
          </w:p>
          <w:p w:rsidR="00885859" w:rsidRPr="00321634" w:rsidRDefault="00885859" w:rsidP="004E1408"/>
          <w:p w:rsidR="00C87EC7" w:rsidRPr="00321634" w:rsidRDefault="00113AEE" w:rsidP="004E1408">
            <w:r w:rsidRPr="00321634">
              <w:t>(2</w:t>
            </w:r>
            <w:r w:rsidR="00885859" w:rsidRPr="00321634">
              <w:t>)</w:t>
            </w:r>
          </w:p>
        </w:tc>
      </w:tr>
    </w:tbl>
    <w:p w:rsidR="00885859" w:rsidRPr="00321634" w:rsidRDefault="00885859" w:rsidP="00885859"/>
    <w:tbl>
      <w:tblPr>
        <w:tblW w:w="10598" w:type="dxa"/>
        <w:tblLook w:val="01E0" w:firstRow="1" w:lastRow="1" w:firstColumn="1" w:lastColumn="1" w:noHBand="0" w:noVBand="0"/>
      </w:tblPr>
      <w:tblGrid>
        <w:gridCol w:w="959"/>
        <w:gridCol w:w="1134"/>
        <w:gridCol w:w="7371"/>
        <w:gridCol w:w="236"/>
        <w:gridCol w:w="898"/>
      </w:tblGrid>
      <w:tr w:rsidR="00231642" w:rsidRPr="00321634" w:rsidTr="00231642">
        <w:tc>
          <w:tcPr>
            <w:tcW w:w="959" w:type="dxa"/>
          </w:tcPr>
          <w:p w:rsidR="00231642" w:rsidRPr="00321634" w:rsidRDefault="00231642" w:rsidP="00231642"/>
        </w:tc>
        <w:tc>
          <w:tcPr>
            <w:tcW w:w="1134" w:type="dxa"/>
          </w:tcPr>
          <w:p w:rsidR="00231642" w:rsidRPr="00321634" w:rsidRDefault="00921D14" w:rsidP="00231642">
            <w:r w:rsidRPr="00321634">
              <w:t>1.4.2</w:t>
            </w:r>
          </w:p>
        </w:tc>
        <w:tc>
          <w:tcPr>
            <w:tcW w:w="7371" w:type="dxa"/>
          </w:tcPr>
          <w:p w:rsidR="00231642" w:rsidRPr="00321634" w:rsidRDefault="00A941C2" w:rsidP="00613A26">
            <w:pPr>
              <w:widowControl w:val="0"/>
              <w:jc w:val="both"/>
            </w:pPr>
            <w:r w:rsidRPr="00321634">
              <w:t>Give</w:t>
            </w:r>
            <w:r w:rsidR="00231642" w:rsidRPr="00321634">
              <w:t xml:space="preserve"> </w:t>
            </w:r>
            <w:r w:rsidR="00613A26" w:rsidRPr="00321634">
              <w:t xml:space="preserve">only </w:t>
            </w:r>
            <w:r w:rsidR="00231642" w:rsidRPr="00321634">
              <w:t xml:space="preserve">the LETTER </w:t>
            </w:r>
            <w:r w:rsidR="00847E32" w:rsidRPr="00321634">
              <w:t>of</w:t>
            </w:r>
            <w:r w:rsidR="00C774CC" w:rsidRPr="00321634">
              <w:t xml:space="preserve"> the</w:t>
            </w:r>
            <w:r w:rsidR="00637770" w:rsidRPr="00321634">
              <w:t>:</w:t>
            </w:r>
            <w:r w:rsidR="00847E32" w:rsidRPr="00321634">
              <w:t xml:space="preserve"> </w:t>
            </w:r>
          </w:p>
        </w:tc>
        <w:tc>
          <w:tcPr>
            <w:tcW w:w="236" w:type="dxa"/>
          </w:tcPr>
          <w:p w:rsidR="00231642" w:rsidRPr="00321634" w:rsidRDefault="00231642" w:rsidP="00231642"/>
        </w:tc>
        <w:tc>
          <w:tcPr>
            <w:tcW w:w="898" w:type="dxa"/>
          </w:tcPr>
          <w:p w:rsidR="00231642" w:rsidRPr="00321634" w:rsidRDefault="00231642" w:rsidP="00231642"/>
        </w:tc>
      </w:tr>
    </w:tbl>
    <w:p w:rsidR="00231642" w:rsidRPr="00321634" w:rsidRDefault="00231642" w:rsidP="00885859"/>
    <w:tbl>
      <w:tblPr>
        <w:tblW w:w="10598" w:type="dxa"/>
        <w:tblLook w:val="01E0" w:firstRow="1" w:lastRow="1" w:firstColumn="1" w:lastColumn="1" w:noHBand="0" w:noVBand="0"/>
      </w:tblPr>
      <w:tblGrid>
        <w:gridCol w:w="959"/>
        <w:gridCol w:w="1134"/>
        <w:gridCol w:w="567"/>
        <w:gridCol w:w="6804"/>
        <w:gridCol w:w="236"/>
        <w:gridCol w:w="898"/>
      </w:tblGrid>
      <w:tr w:rsidR="00231642" w:rsidRPr="00321634" w:rsidTr="00231642">
        <w:tc>
          <w:tcPr>
            <w:tcW w:w="959" w:type="dxa"/>
            <w:shd w:val="clear" w:color="auto" w:fill="auto"/>
          </w:tcPr>
          <w:p w:rsidR="00231642" w:rsidRPr="00321634" w:rsidRDefault="00231642" w:rsidP="00231642">
            <w:pPr>
              <w:rPr>
                <w:sz w:val="16"/>
                <w:szCs w:val="16"/>
              </w:rPr>
            </w:pPr>
          </w:p>
        </w:tc>
        <w:tc>
          <w:tcPr>
            <w:tcW w:w="1134" w:type="dxa"/>
            <w:shd w:val="clear" w:color="auto" w:fill="auto"/>
          </w:tcPr>
          <w:p w:rsidR="00231642" w:rsidRPr="00321634" w:rsidRDefault="00231642" w:rsidP="00231642">
            <w:pPr>
              <w:rPr>
                <w:sz w:val="16"/>
                <w:szCs w:val="16"/>
              </w:rPr>
            </w:pPr>
          </w:p>
        </w:tc>
        <w:tc>
          <w:tcPr>
            <w:tcW w:w="567" w:type="dxa"/>
            <w:shd w:val="clear" w:color="auto" w:fill="auto"/>
          </w:tcPr>
          <w:p w:rsidR="00231642" w:rsidRPr="00321634" w:rsidRDefault="00231642" w:rsidP="00231642">
            <w:r w:rsidRPr="00321634">
              <w:t>(a)</w:t>
            </w:r>
          </w:p>
          <w:p w:rsidR="00231642" w:rsidRPr="00321634" w:rsidRDefault="00231642" w:rsidP="00231642"/>
          <w:p w:rsidR="007A4E60" w:rsidRPr="00321634" w:rsidRDefault="007A4E60" w:rsidP="00231642"/>
          <w:p w:rsidR="00231642" w:rsidRPr="00321634" w:rsidRDefault="00231642" w:rsidP="00231642">
            <w:r w:rsidRPr="00321634">
              <w:t>(b)</w:t>
            </w:r>
          </w:p>
          <w:p w:rsidR="00231642" w:rsidRPr="00321634" w:rsidRDefault="00231642" w:rsidP="00231642"/>
        </w:tc>
        <w:tc>
          <w:tcPr>
            <w:tcW w:w="6804" w:type="dxa"/>
            <w:shd w:val="clear" w:color="auto" w:fill="auto"/>
          </w:tcPr>
          <w:p w:rsidR="00231642" w:rsidRPr="00321634" w:rsidRDefault="00C774CC" w:rsidP="00A941C2">
            <w:pPr>
              <w:widowControl w:val="0"/>
              <w:jc w:val="both"/>
            </w:pPr>
            <w:r w:rsidRPr="00321634">
              <w:t xml:space="preserve">Neuron </w:t>
            </w:r>
            <w:r w:rsidR="00637770" w:rsidRPr="00321634">
              <w:t>that is</w:t>
            </w:r>
            <w:r w:rsidR="00A255B0" w:rsidRPr="00321634">
              <w:t xml:space="preserve"> damaged when a</w:t>
            </w:r>
            <w:r w:rsidR="00231642" w:rsidRPr="00321634">
              <w:t xml:space="preserve"> person is able to</w:t>
            </w:r>
            <w:r w:rsidR="007A4E60" w:rsidRPr="00321634">
              <w:t xml:space="preserve"> feel pain</w:t>
            </w:r>
            <w:r w:rsidRPr="00321634">
              <w:t>,</w:t>
            </w:r>
            <w:r w:rsidR="007A4E60" w:rsidRPr="00321634">
              <w:t xml:space="preserve"> but cannot react</w:t>
            </w:r>
            <w:r w:rsidR="000011B4" w:rsidRPr="00321634">
              <w:t xml:space="preserve"> to the stimulus</w:t>
            </w:r>
          </w:p>
          <w:p w:rsidR="00A255B0" w:rsidRPr="00321634" w:rsidRDefault="00A255B0" w:rsidP="00A941C2">
            <w:pPr>
              <w:jc w:val="both"/>
            </w:pPr>
          </w:p>
          <w:p w:rsidR="00231642" w:rsidRPr="00321634" w:rsidRDefault="00C774CC" w:rsidP="00A941C2">
            <w:pPr>
              <w:jc w:val="both"/>
              <w:rPr>
                <w:bCs w:val="0"/>
              </w:rPr>
            </w:pPr>
            <w:r w:rsidRPr="00321634">
              <w:rPr>
                <w:bCs w:val="0"/>
              </w:rPr>
              <w:t>Effector</w:t>
            </w:r>
          </w:p>
        </w:tc>
        <w:tc>
          <w:tcPr>
            <w:tcW w:w="236" w:type="dxa"/>
            <w:shd w:val="clear" w:color="auto" w:fill="auto"/>
          </w:tcPr>
          <w:p w:rsidR="00231642" w:rsidRPr="00321634" w:rsidRDefault="00231642" w:rsidP="00231642">
            <w:pPr>
              <w:rPr>
                <w:sz w:val="16"/>
                <w:szCs w:val="16"/>
              </w:rPr>
            </w:pPr>
          </w:p>
        </w:tc>
        <w:tc>
          <w:tcPr>
            <w:tcW w:w="898" w:type="dxa"/>
            <w:shd w:val="clear" w:color="auto" w:fill="auto"/>
          </w:tcPr>
          <w:p w:rsidR="007A4E60" w:rsidRPr="00321634" w:rsidRDefault="007A4E60" w:rsidP="00231642"/>
          <w:p w:rsidR="00231642" w:rsidRPr="00321634" w:rsidRDefault="00231642" w:rsidP="00231642">
            <w:r w:rsidRPr="00321634">
              <w:t>(1)</w:t>
            </w:r>
          </w:p>
          <w:p w:rsidR="007A4E60" w:rsidRPr="00321634" w:rsidRDefault="007A4E60" w:rsidP="00231642"/>
          <w:p w:rsidR="00231642" w:rsidRPr="00321634" w:rsidRDefault="00231642" w:rsidP="00231642">
            <w:r w:rsidRPr="00321634">
              <w:t>(1</w:t>
            </w:r>
            <w:r w:rsidR="007A4E60" w:rsidRPr="00321634">
              <w:t>)</w:t>
            </w:r>
          </w:p>
          <w:p w:rsidR="007A4E60" w:rsidRPr="00321634" w:rsidRDefault="007A4E60" w:rsidP="00231642">
            <w:pPr>
              <w:rPr>
                <w:b/>
              </w:rPr>
            </w:pPr>
            <w:r w:rsidRPr="00321634">
              <w:rPr>
                <w:b/>
              </w:rPr>
              <w:t>(8)</w:t>
            </w:r>
          </w:p>
        </w:tc>
      </w:tr>
    </w:tbl>
    <w:p w:rsidR="00231642" w:rsidRPr="00321634" w:rsidRDefault="00231642" w:rsidP="00885859"/>
    <w:p w:rsidR="00231642" w:rsidRPr="00321634" w:rsidRDefault="00231642" w:rsidP="00885859"/>
    <w:p w:rsidR="005E6A81" w:rsidRPr="00321634" w:rsidRDefault="005E6A81" w:rsidP="005E6A81"/>
    <w:p w:rsidR="00CA34EA" w:rsidRPr="00321634" w:rsidRDefault="00CA34EA" w:rsidP="005E6A81"/>
    <w:p w:rsidR="00CA34EA" w:rsidRPr="00321634" w:rsidRDefault="00CA34EA" w:rsidP="005E6A81"/>
    <w:p w:rsidR="00CA34EA" w:rsidRPr="00321634" w:rsidRDefault="00CA34EA" w:rsidP="005E6A81"/>
    <w:p w:rsidR="00B80735" w:rsidRPr="00321634" w:rsidRDefault="00B80735" w:rsidP="005E6A81"/>
    <w:p w:rsidR="00B80735" w:rsidRPr="00321634" w:rsidRDefault="00B80735" w:rsidP="005E6A81"/>
    <w:p w:rsidR="00510E80" w:rsidRPr="00321634" w:rsidRDefault="00510E80" w:rsidP="005E6A81">
      <w:pPr>
        <w:rPr>
          <w:sz w:val="20"/>
          <w:szCs w:val="20"/>
        </w:rPr>
      </w:pPr>
    </w:p>
    <w:p w:rsidR="000C625C" w:rsidRPr="00321634" w:rsidRDefault="000C625C" w:rsidP="005E6A81">
      <w:pPr>
        <w:rPr>
          <w:sz w:val="20"/>
          <w:szCs w:val="20"/>
        </w:rPr>
      </w:pPr>
    </w:p>
    <w:p w:rsidR="000C625C" w:rsidRPr="00321634" w:rsidRDefault="000C625C" w:rsidP="005E6A81">
      <w:pPr>
        <w:rPr>
          <w:sz w:val="20"/>
          <w:szCs w:val="20"/>
        </w:rPr>
      </w:pPr>
    </w:p>
    <w:p w:rsidR="000C625C" w:rsidRPr="00321634" w:rsidRDefault="000C625C" w:rsidP="005E6A81">
      <w:pPr>
        <w:rPr>
          <w:sz w:val="20"/>
          <w:szCs w:val="20"/>
        </w:rPr>
      </w:pPr>
    </w:p>
    <w:p w:rsidR="000C625C" w:rsidRPr="00321634" w:rsidRDefault="000C625C" w:rsidP="005E6A81">
      <w:pPr>
        <w:rPr>
          <w:sz w:val="20"/>
          <w:szCs w:val="20"/>
        </w:rPr>
      </w:pPr>
    </w:p>
    <w:p w:rsidR="00A2644A" w:rsidRPr="00321634" w:rsidRDefault="00A2644A" w:rsidP="005E6A81"/>
    <w:tbl>
      <w:tblPr>
        <w:tblpPr w:leftFromText="180" w:rightFromText="180" w:vertAnchor="text" w:horzAnchor="margin" w:tblpY="136"/>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87266E" w:rsidRPr="00321634" w:rsidTr="0087266E">
        <w:trPr>
          <w:trHeight w:val="252"/>
        </w:trPr>
        <w:tc>
          <w:tcPr>
            <w:tcW w:w="959" w:type="dxa"/>
          </w:tcPr>
          <w:p w:rsidR="0087266E" w:rsidRPr="00321634" w:rsidRDefault="0087266E" w:rsidP="0087266E">
            <w:pPr>
              <w:rPr>
                <w:bCs w:val="0"/>
              </w:rPr>
            </w:pPr>
            <w:r w:rsidRPr="00321634">
              <w:rPr>
                <w:bCs w:val="0"/>
              </w:rPr>
              <w:t>1.5</w:t>
            </w:r>
          </w:p>
        </w:tc>
        <w:tc>
          <w:tcPr>
            <w:tcW w:w="8505" w:type="dxa"/>
          </w:tcPr>
          <w:p w:rsidR="001D6102" w:rsidRPr="00321634" w:rsidRDefault="0087266E" w:rsidP="00A2644A">
            <w:pPr>
              <w:jc w:val="both"/>
            </w:pPr>
            <w:r w:rsidRPr="00321634">
              <w:t xml:space="preserve">Study the diagram </w:t>
            </w:r>
            <w:r w:rsidR="00C774CC" w:rsidRPr="00321634">
              <w:t xml:space="preserve">below </w:t>
            </w:r>
            <w:r w:rsidRPr="00321634">
              <w:t xml:space="preserve">of the sequence </w:t>
            </w:r>
            <w:r w:rsidR="00A2644A" w:rsidRPr="00321634">
              <w:t>of events that takes place from</w:t>
            </w:r>
            <w:r w:rsidR="00C774CC" w:rsidRPr="00321634">
              <w:t xml:space="preserve"> the</w:t>
            </w:r>
            <w:r w:rsidR="00A2644A" w:rsidRPr="00321634">
              <w:t xml:space="preserve"> </w:t>
            </w:r>
            <w:r w:rsidRPr="00321634">
              <w:t>fertilisation of the ovum to the development of the embryo in a part of the human female reproductive system.</w:t>
            </w:r>
          </w:p>
          <w:p w:rsidR="00950B49" w:rsidRPr="00590EB4" w:rsidRDefault="00950B49" w:rsidP="00A2644A">
            <w:pPr>
              <w:jc w:val="both"/>
              <w:rPr>
                <w:sz w:val="22"/>
                <w:szCs w:val="22"/>
              </w:rPr>
            </w:pPr>
          </w:p>
          <w:p w:rsidR="0087266E" w:rsidRPr="00321634" w:rsidRDefault="0087266E" w:rsidP="00590EB4">
            <w:pPr>
              <w:jc w:val="both"/>
            </w:pPr>
            <w:r w:rsidRPr="00321634">
              <w:t xml:space="preserve">The arrows indicate the </w:t>
            </w:r>
            <w:r w:rsidR="00590EB4">
              <w:t>direction</w:t>
            </w:r>
            <w:r w:rsidR="004C4913" w:rsidRPr="00321634">
              <w:t xml:space="preserve"> of </w:t>
            </w:r>
            <w:r w:rsidRPr="00321634">
              <w:t xml:space="preserve">development </w:t>
            </w:r>
            <w:r w:rsidR="00AD7722" w:rsidRPr="00321634">
              <w:t xml:space="preserve">of one ovum </w:t>
            </w:r>
            <w:r w:rsidRPr="00321634">
              <w:t>after fertilisation.</w:t>
            </w:r>
          </w:p>
        </w:tc>
        <w:tc>
          <w:tcPr>
            <w:tcW w:w="236" w:type="dxa"/>
          </w:tcPr>
          <w:p w:rsidR="0087266E" w:rsidRPr="00321634" w:rsidRDefault="0087266E" w:rsidP="0087266E">
            <w:pPr>
              <w:rPr>
                <w:bCs w:val="0"/>
              </w:rPr>
            </w:pPr>
          </w:p>
        </w:tc>
        <w:tc>
          <w:tcPr>
            <w:tcW w:w="898" w:type="dxa"/>
          </w:tcPr>
          <w:p w:rsidR="0087266E" w:rsidRPr="00321634" w:rsidRDefault="0087266E" w:rsidP="0087266E">
            <w:pPr>
              <w:rPr>
                <w:b/>
              </w:rPr>
            </w:pPr>
          </w:p>
        </w:tc>
      </w:tr>
    </w:tbl>
    <w:p w:rsidR="0087266E" w:rsidRPr="00590EB4" w:rsidRDefault="0087266E" w:rsidP="005E6A81">
      <w:pPr>
        <w:rPr>
          <w:sz w:val="22"/>
          <w:szCs w:val="22"/>
        </w:rPr>
      </w:pPr>
    </w:p>
    <w:p w:rsidR="0087266E" w:rsidRPr="00321634" w:rsidRDefault="00B3259E" w:rsidP="005E6A81">
      <w:r w:rsidRPr="00321634">
        <w:rPr>
          <w:noProof/>
          <w:lang w:val="en-ZA" w:eastAsia="en-ZA"/>
        </w:rPr>
        <mc:AlternateContent>
          <mc:Choice Requires="wpg">
            <w:drawing>
              <wp:anchor distT="0" distB="0" distL="114300" distR="114300" simplePos="0" relativeHeight="252021248" behindDoc="0" locked="0" layoutInCell="1" allowOverlap="1" wp14:anchorId="5BF49D51" wp14:editId="52441A32">
                <wp:simplePos x="0" y="0"/>
                <wp:positionH relativeFrom="column">
                  <wp:posOffset>523240</wp:posOffset>
                </wp:positionH>
                <wp:positionV relativeFrom="paragraph">
                  <wp:posOffset>55245</wp:posOffset>
                </wp:positionV>
                <wp:extent cx="5410200" cy="3743325"/>
                <wp:effectExtent l="19050" t="19050" r="19050" b="28575"/>
                <wp:wrapNone/>
                <wp:docPr id="26" name="Group 26"/>
                <wp:cNvGraphicFramePr/>
                <a:graphic xmlns:a="http://schemas.openxmlformats.org/drawingml/2006/main">
                  <a:graphicData uri="http://schemas.microsoft.com/office/word/2010/wordprocessingGroup">
                    <wpg:wgp>
                      <wpg:cNvGrpSpPr/>
                      <wpg:grpSpPr>
                        <a:xfrm>
                          <a:off x="0" y="0"/>
                          <a:ext cx="5410200" cy="3743325"/>
                          <a:chOff x="0" y="0"/>
                          <a:chExt cx="5410200" cy="3743325"/>
                        </a:xfrm>
                      </wpg:grpSpPr>
                      <pic:pic xmlns:pic="http://schemas.openxmlformats.org/drawingml/2006/picture">
                        <pic:nvPicPr>
                          <pic:cNvPr id="500" name="Picture 5"/>
                          <pic:cNvPicPr>
                            <a:picLocks noChangeAspect="1"/>
                          </pic:cNvPicPr>
                        </pic:nvPicPr>
                        <pic:blipFill>
                          <a:blip r:embed="rId16">
                            <a:extLst>
                              <a:ext uri="{28A0092B-C50C-407E-A947-70E740481C1C}">
                                <a14:useLocalDpi xmlns:a14="http://schemas.microsoft.com/office/drawing/2010/main" val="0"/>
                              </a:ext>
                            </a:extLst>
                          </a:blip>
                          <a:srcRect l="1550" t="7329" r="3998"/>
                          <a:stretch>
                            <a:fillRect/>
                          </a:stretch>
                        </pic:blipFill>
                        <pic:spPr bwMode="auto">
                          <a:xfrm>
                            <a:off x="0" y="0"/>
                            <a:ext cx="5410200" cy="3743325"/>
                          </a:xfrm>
                          <a:prstGeom prst="rect">
                            <a:avLst/>
                          </a:prstGeom>
                          <a:solidFill>
                            <a:srgbClr val="000000"/>
                          </a:solidFill>
                          <a:ln w="19050">
                            <a:solidFill>
                              <a:srgbClr val="000000"/>
                            </a:solidFill>
                            <a:miter lim="800000"/>
                            <a:headEnd/>
                            <a:tailEnd/>
                          </a:ln>
                        </pic:spPr>
                      </pic:pic>
                      <wps:wsp>
                        <wps:cNvPr id="505" name="AutoShape 8"/>
                        <wps:cNvCnPr>
                          <a:cxnSpLocks noChangeShapeType="1"/>
                        </wps:cNvCnPr>
                        <wps:spPr bwMode="auto">
                          <a:xfrm flipH="1">
                            <a:off x="457200" y="2009775"/>
                            <a:ext cx="5715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2"/>
                        <wps:cNvSpPr txBox="1">
                          <a:spLocks noChangeArrowheads="1"/>
                        </wps:cNvSpPr>
                        <wps:spPr bwMode="auto">
                          <a:xfrm>
                            <a:off x="123826" y="1860337"/>
                            <a:ext cx="276224" cy="404921"/>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B</w:t>
                              </w:r>
                            </w:p>
                          </w:txbxContent>
                        </wps:txbx>
                        <wps:bodyPr rot="0" vert="horz" wrap="square" lIns="91440" tIns="45720" rIns="91440" bIns="45720" anchor="t" anchorCtr="0" upright="1">
                          <a:noAutofit/>
                        </wps:bodyPr>
                      </wps:wsp>
                      <wps:wsp>
                        <wps:cNvPr id="507" name="Text Box 2"/>
                        <wps:cNvSpPr txBox="1">
                          <a:spLocks noChangeArrowheads="1"/>
                        </wps:cNvSpPr>
                        <wps:spPr bwMode="auto">
                          <a:xfrm>
                            <a:off x="133351" y="2317537"/>
                            <a:ext cx="266700" cy="404921"/>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A</w:t>
                              </w:r>
                            </w:p>
                          </w:txbxContent>
                        </wps:txbx>
                        <wps:bodyPr rot="0" vert="horz" wrap="square" lIns="91440" tIns="45720" rIns="91440" bIns="45720" anchor="t" anchorCtr="0" upright="1">
                          <a:noAutofit/>
                        </wps:bodyPr>
                      </wps:wsp>
                      <wps:wsp>
                        <wps:cNvPr id="508" name="Text Box 2"/>
                        <wps:cNvSpPr txBox="1">
                          <a:spLocks noChangeArrowheads="1"/>
                        </wps:cNvSpPr>
                        <wps:spPr bwMode="auto">
                          <a:xfrm>
                            <a:off x="4981575" y="114300"/>
                            <a:ext cx="333375" cy="334645"/>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E</w:t>
                              </w:r>
                            </w:p>
                          </w:txbxContent>
                        </wps:txbx>
                        <wps:bodyPr rot="0" vert="horz" wrap="square" lIns="91440" tIns="45720" rIns="91440" bIns="45720" anchor="t" anchorCtr="0" upright="1">
                          <a:noAutofit/>
                        </wps:bodyPr>
                      </wps:wsp>
                      <wps:wsp>
                        <wps:cNvPr id="510" name="Text Box 2"/>
                        <wps:cNvSpPr txBox="1">
                          <a:spLocks noChangeArrowheads="1"/>
                        </wps:cNvSpPr>
                        <wps:spPr bwMode="auto">
                          <a:xfrm>
                            <a:off x="4981575" y="1642290"/>
                            <a:ext cx="333375" cy="253185"/>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F</w:t>
                              </w:r>
                            </w:p>
                          </w:txbxContent>
                        </wps:txbx>
                        <wps:bodyPr rot="0" vert="horz" wrap="square" lIns="91440" tIns="45720" rIns="91440" bIns="45720" anchor="t" anchorCtr="0" upright="1">
                          <a:noAutofit/>
                        </wps:bodyPr>
                      </wps:wsp>
                      <wps:wsp>
                        <wps:cNvPr id="288" name="Text Box 2"/>
                        <wps:cNvSpPr txBox="1">
                          <a:spLocks noChangeArrowheads="1"/>
                        </wps:cNvSpPr>
                        <wps:spPr bwMode="auto">
                          <a:xfrm>
                            <a:off x="4981575" y="2088937"/>
                            <a:ext cx="333375" cy="404921"/>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G</w:t>
                              </w:r>
                            </w:p>
                          </w:txbxContent>
                        </wps:txbx>
                        <wps:bodyPr rot="0" vert="horz" wrap="square" lIns="91440" tIns="45720" rIns="91440" bIns="45720" anchor="t" anchorCtr="0" upright="1">
                          <a:noAutofit/>
                        </wps:bodyPr>
                      </wps:wsp>
                      <wps:wsp>
                        <wps:cNvPr id="289" name="Text Box 2"/>
                        <wps:cNvSpPr txBox="1">
                          <a:spLocks noChangeArrowheads="1"/>
                        </wps:cNvSpPr>
                        <wps:spPr bwMode="auto">
                          <a:xfrm>
                            <a:off x="4981576" y="2990618"/>
                            <a:ext cx="381000" cy="592844"/>
                          </a:xfrm>
                          <a:prstGeom prst="rect">
                            <a:avLst/>
                          </a:prstGeom>
                          <a:solidFill>
                            <a:srgbClr val="FFFFFF"/>
                          </a:solidFill>
                          <a:ln w="9525">
                            <a:solidFill>
                              <a:srgbClr val="FFFFFF"/>
                            </a:solidFill>
                            <a:miter lim="800000"/>
                            <a:headEnd/>
                            <a:tailEnd/>
                          </a:ln>
                        </wps:spPr>
                        <wps:txbx>
                          <w:txbxContent>
                            <w:p w:rsidR="00344B8F" w:rsidRPr="00346C46" w:rsidRDefault="00344B8F" w:rsidP="00DE5BF5">
                              <w:pPr>
                                <w:rPr>
                                  <w:b/>
                                </w:rPr>
                              </w:pPr>
                              <w:r>
                                <w:rPr>
                                  <w:b/>
                                </w:rPr>
                                <w:t>H</w:t>
                              </w:r>
                            </w:p>
                          </w:txbxContent>
                        </wps:txbx>
                        <wps:bodyPr rot="0" vert="horz" wrap="square" lIns="91440" tIns="45720" rIns="91440" bIns="45720" anchor="t" anchorCtr="0" upright="1">
                          <a:noAutofit/>
                        </wps:bodyPr>
                      </wps:wsp>
                      <wps:wsp>
                        <wps:cNvPr id="290" name="AutoShape 15"/>
                        <wps:cNvCnPr>
                          <a:cxnSpLocks noChangeShapeType="1"/>
                        </wps:cNvCnPr>
                        <wps:spPr bwMode="auto">
                          <a:xfrm flipH="1">
                            <a:off x="466725" y="2457450"/>
                            <a:ext cx="971551"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6"/>
                        <wps:cNvCnPr>
                          <a:cxnSpLocks noChangeShapeType="1"/>
                        </wps:cNvCnPr>
                        <wps:spPr bwMode="auto">
                          <a:xfrm flipH="1">
                            <a:off x="4114800" y="1790700"/>
                            <a:ext cx="866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7"/>
                        <wps:cNvCnPr>
                          <a:cxnSpLocks noChangeShapeType="1"/>
                        </wps:cNvCnPr>
                        <wps:spPr bwMode="auto">
                          <a:xfrm flipH="1">
                            <a:off x="4572000" y="2228850"/>
                            <a:ext cx="4095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8"/>
                        <wps:cNvCnPr>
                          <a:cxnSpLocks noChangeShapeType="1"/>
                        </wps:cNvCnPr>
                        <wps:spPr bwMode="auto">
                          <a:xfrm>
                            <a:off x="4171950" y="2400300"/>
                            <a:ext cx="809625" cy="71941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9"/>
                        <wps:cNvCnPr>
                          <a:cxnSpLocks noChangeShapeType="1"/>
                        </wps:cNvCnPr>
                        <wps:spPr bwMode="auto">
                          <a:xfrm flipV="1">
                            <a:off x="2981325" y="257175"/>
                            <a:ext cx="1133475"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0"/>
                        <wps:cNvCnPr>
                          <a:cxnSpLocks noChangeShapeType="1"/>
                        </wps:cNvCnPr>
                        <wps:spPr bwMode="auto">
                          <a:xfrm>
                            <a:off x="4114800" y="257175"/>
                            <a:ext cx="914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1"/>
                        <wps:cNvCnPr>
                          <a:cxnSpLocks noChangeShapeType="1"/>
                        </wps:cNvCnPr>
                        <wps:spPr bwMode="auto">
                          <a:xfrm flipV="1">
                            <a:off x="1619250" y="790575"/>
                            <a:ext cx="295275" cy="857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22"/>
                        <wps:cNvCnPr>
                          <a:cxnSpLocks noChangeShapeType="1"/>
                        </wps:cNvCnPr>
                        <wps:spPr bwMode="auto">
                          <a:xfrm>
                            <a:off x="2333625" y="771525"/>
                            <a:ext cx="41910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23"/>
                        <wps:cNvCnPr>
                          <a:cxnSpLocks noChangeShapeType="1"/>
                        </wps:cNvCnPr>
                        <wps:spPr bwMode="auto">
                          <a:xfrm>
                            <a:off x="3124200" y="876300"/>
                            <a:ext cx="438150" cy="171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24"/>
                        <wps:cNvCnPr>
                          <a:cxnSpLocks noChangeShapeType="1"/>
                        </wps:cNvCnPr>
                        <wps:spPr bwMode="auto">
                          <a:xfrm flipV="1">
                            <a:off x="1171575" y="1133475"/>
                            <a:ext cx="142875" cy="171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25"/>
                        <wps:cNvCnPr>
                          <a:cxnSpLocks noChangeShapeType="1"/>
                        </wps:cNvCnPr>
                        <wps:spPr bwMode="auto">
                          <a:xfrm flipV="1">
                            <a:off x="1066800" y="1638300"/>
                            <a:ext cx="635" cy="2082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26"/>
                        <wps:cNvCnPr>
                          <a:cxnSpLocks noChangeShapeType="1"/>
                        </wps:cNvCnPr>
                        <wps:spPr bwMode="auto">
                          <a:xfrm flipH="1" flipV="1">
                            <a:off x="1266825" y="2171700"/>
                            <a:ext cx="171450" cy="1809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27"/>
                        <wps:cNvCnPr>
                          <a:cxnSpLocks noChangeShapeType="1"/>
                        </wps:cNvCnPr>
                        <wps:spPr bwMode="auto">
                          <a:xfrm>
                            <a:off x="3990975" y="1304925"/>
                            <a:ext cx="257175" cy="3346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Connector 21"/>
                        <wps:cNvCnPr/>
                        <wps:spPr>
                          <a:xfrm flipH="1">
                            <a:off x="400050" y="1466850"/>
                            <a:ext cx="5238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466725" y="971550"/>
                            <a:ext cx="82867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Text Box 2"/>
                        <wps:cNvSpPr txBox="1">
                          <a:spLocks noChangeArrowheads="1"/>
                        </wps:cNvSpPr>
                        <wps:spPr bwMode="auto">
                          <a:xfrm>
                            <a:off x="123825" y="1326292"/>
                            <a:ext cx="333375" cy="368110"/>
                          </a:xfrm>
                          <a:prstGeom prst="rect">
                            <a:avLst/>
                          </a:prstGeom>
                          <a:solidFill>
                            <a:srgbClr val="FFFFFF"/>
                          </a:solidFill>
                          <a:ln w="9525">
                            <a:solidFill>
                              <a:srgbClr val="FFFFFF"/>
                            </a:solidFill>
                            <a:miter lim="800000"/>
                            <a:headEnd/>
                            <a:tailEnd/>
                          </a:ln>
                        </wps:spPr>
                        <wps:txbx>
                          <w:txbxContent>
                            <w:p w:rsidR="00344B8F" w:rsidRPr="00346C46" w:rsidRDefault="00344B8F" w:rsidP="000764F9">
                              <w:pPr>
                                <w:rPr>
                                  <w:b/>
                                </w:rPr>
                              </w:pPr>
                              <w:r>
                                <w:rPr>
                                  <w:b/>
                                </w:rPr>
                                <w:t>C</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133350" y="814828"/>
                            <a:ext cx="333375" cy="334645"/>
                          </a:xfrm>
                          <a:prstGeom prst="rect">
                            <a:avLst/>
                          </a:prstGeom>
                          <a:solidFill>
                            <a:srgbClr val="FFFFFF"/>
                          </a:solidFill>
                          <a:ln w="9525">
                            <a:solidFill>
                              <a:srgbClr val="FFFFFF"/>
                            </a:solidFill>
                            <a:miter lim="800000"/>
                            <a:headEnd/>
                            <a:tailEnd/>
                          </a:ln>
                        </wps:spPr>
                        <wps:txbx>
                          <w:txbxContent>
                            <w:p w:rsidR="00344B8F" w:rsidRPr="00346C46" w:rsidRDefault="00344B8F" w:rsidP="000764F9">
                              <w:pPr>
                                <w:rPr>
                                  <w:b/>
                                </w:rPr>
                              </w:pPr>
                              <w:r>
                                <w:rPr>
                                  <w:b/>
                                </w:rPr>
                                <w:t>D</w:t>
                              </w:r>
                            </w:p>
                          </w:txbxContent>
                        </wps:txbx>
                        <wps:bodyPr rot="0" vert="horz" wrap="square" lIns="91440" tIns="45720" rIns="91440" bIns="45720" anchor="t" anchorCtr="0" upright="1">
                          <a:noAutofit/>
                        </wps:bodyPr>
                      </wps:wsp>
                    </wpg:wgp>
                  </a:graphicData>
                </a:graphic>
              </wp:anchor>
            </w:drawing>
          </mc:Choice>
          <mc:Fallback>
            <w:pict>
              <v:group id="Group 26" o:spid="_x0000_s1040" style="position:absolute;margin-left:41.2pt;margin-top:4.35pt;width:426pt;height:294.75pt;z-index:252021248" coordsize="54102,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">
                <v:shape id="Picture 5" o:spid="_x0000_s1041" type="#_x0000_t75" style="position:absolute;width:54102;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piPCAAAA3AAAAA8AAABkcnMvZG93bnJldi54bWxET8tqwkAU3Rf8h+EKbkqdaKmV1DGo0OBC&#10;lNpCt5fMNQnN3Akzk0f/vrMQujyc9yYbTSN6cr62rGAxT0AQF1bXXCr4+nx/WoPwAVljY5kU/JKH&#10;bDt52GCq7cAf1F9DKWII+xQVVCG0qZS+qMign9uWOHI36wyGCF0ptcMhhptGLpNkJQ3WHBsqbOlQ&#10;UfFz7YyC43Ba8/eNOnv2uXvUz6/7/OKUmk3H3RuIQGP4F9/dR63gJYnz45l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CaYjwgAAANwAAAAPAAAAAAAAAAAAAAAAAJ8C&#10;AABkcnMvZG93bnJldi54bWxQSwUGAAAAAAQABAD3AAAAjgMAAAAA&#10;" filled="t" fillcolor="black" stroked="t" strokeweight="1.5pt">
                  <v:imagedata r:id="rId17" o:title="" croptop="4803f" cropleft="1016f" cropright="2620f"/>
                  <v:path arrowok="t"/>
                </v:shape>
                <v:shapetype id="_x0000_t32" coordsize="21600,21600" o:spt="32" o:oned="t" path="m,l21600,21600e" filled="f">
                  <v:path arrowok="t" fillok="f" o:connecttype="none"/>
                  <o:lock v:ext="edit" shapetype="t"/>
                </v:shapetype>
                <v:shape id="AutoShape 8" o:spid="_x0000_s1042" type="#_x0000_t32" style="position:absolute;left:4572;top:20097;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mWcMAAADcAAAADwAAAGRycy9kb3ducmV2LnhtbESPT2sCMRTE7wW/Q3iCt5rY4h+2RpFC&#10;xWtXwetj89xs3bzsbqKu374RBI/DzPyGWa57V4srdaHyrGEyViCIC28qLjUc9j/vCxAhIhusPZOG&#10;OwVYrwZvS8yMv/EvXfNYigThkKEGG2OTSRkKSw7D2DfEyTv5zmFMsiul6fCW4K6WH0rNpMOK04LF&#10;hr4tFef84jR8Hv7avTrOJ8dta9stXsIubxdaj4b95gtEpD6+ws/2zmiYqik8zq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05lnDAAAA3AAAAA8AAAAAAAAAAAAA&#10;AAAAoQIAAGRycy9kb3ducmV2LnhtbFBLBQYAAAAABAAEAPkAAACRAwAAAAA=&#10;" strokeweight="1.5pt"/>
                <v:shapetype id="_x0000_t202" coordsize="21600,21600" o:spt="202" path="m,l,21600r21600,l21600,xe">
                  <v:stroke joinstyle="miter"/>
                  <v:path gradientshapeok="t" o:connecttype="rect"/>
                </v:shapetype>
                <v:shape id="Text Box 2" o:spid="_x0000_s1043" type="#_x0000_t202" style="position:absolute;left:1238;top:18603;width:276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ZcMA&#10;AADcAAAADwAAAGRycy9kb3ducmV2LnhtbESPT4vCMBTE74LfITxhL7ImW1CWahSRlfXqn4u3R/Ns&#10;i81L20Rb/fRmYcHjMDO/YRar3lbiTq0vHWv4migQxJkzJecaTsft5zcIH5ANVo5Jw4M8rJbDwQJT&#10;4zre0/0QchEh7FPUUIRQp1L6rCCLfuJq4uhdXGsxRNnm0rTYRbitZKLUTFosOS4UWNOmoOx6uFkN&#10;rvt5WEeNSsbnp/3drJv9JWm0/hj16zmIQH14h//bO6Nhqmbwd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dZcMAAADcAAAADwAAAAAAAAAAAAAAAACYAgAAZHJzL2Rv&#10;d25yZXYueG1sUEsFBgAAAAAEAAQA9QAAAIgDAAAAAA==&#10;" strokecolor="white">
                  <v:textbox>
                    <w:txbxContent>
                      <w:p w:rsidR="00344B8F" w:rsidRPr="00346C46" w:rsidRDefault="00344B8F" w:rsidP="00DE5BF5">
                        <w:pPr>
                          <w:rPr>
                            <w:b/>
                          </w:rPr>
                        </w:pPr>
                        <w:r>
                          <w:rPr>
                            <w:b/>
                          </w:rPr>
                          <w:t>B</w:t>
                        </w:r>
                      </w:p>
                    </w:txbxContent>
                  </v:textbox>
                </v:shape>
                <v:shape id="Text Box 2" o:spid="_x0000_s1044" type="#_x0000_t202" style="position:absolute;left:1333;top:23175;width:2667;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4/sQA&#10;AADcAAAADwAAAGRycy9kb3ducmV2LnhtbESPzWsCMRTE74L/Q3iCF9GkC7W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OP7EAAAA3AAAAA8AAAAAAAAAAAAAAAAAmAIAAGRycy9k&#10;b3ducmV2LnhtbFBLBQYAAAAABAAEAPUAAACJAwAAAAA=&#10;" strokecolor="white">
                  <v:textbox>
                    <w:txbxContent>
                      <w:p w:rsidR="00344B8F" w:rsidRPr="00346C46" w:rsidRDefault="00344B8F" w:rsidP="00DE5BF5">
                        <w:pPr>
                          <w:rPr>
                            <w:b/>
                          </w:rPr>
                        </w:pPr>
                        <w:r>
                          <w:rPr>
                            <w:b/>
                          </w:rPr>
                          <w:t>A</w:t>
                        </w:r>
                      </w:p>
                    </w:txbxContent>
                  </v:textbox>
                </v:shape>
                <v:shape id="Text Box 2" o:spid="_x0000_s1045" type="#_x0000_t202" style="position:absolute;left:49815;top:1143;width:333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sjMAA&#10;AADcAAAADwAAAGRycy9kb3ducmV2LnhtbERPy4rCMBTdC/5DuIIbmSZTUIaOUURGnK2PjbtLc23L&#10;NDdtE22drzcLweXhvJfrwdbiTp2vHGv4TBQI4tyZigsN59Pu4wuED8gGa8ek4UEe1qvxaImZcT0f&#10;6H4MhYgh7DPUUIbQZFL6vCSLPnENceSurrMYIuwKaTrsY7itZarUQlqsODaU2NC2pPzveLMaXP/z&#10;sI5alc4u/3a/3bSHa9pqPZ0Mm28QgYbwFr/cv0bDXM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ysjMAAAADcAAAADwAAAAAAAAAAAAAAAACYAgAAZHJzL2Rvd25y&#10;ZXYueG1sUEsFBgAAAAAEAAQA9QAAAIUDAAAAAA==&#10;" strokecolor="white">
                  <v:textbox>
                    <w:txbxContent>
                      <w:p w:rsidR="00344B8F" w:rsidRPr="00346C46" w:rsidRDefault="00344B8F" w:rsidP="00DE5BF5">
                        <w:pPr>
                          <w:rPr>
                            <w:b/>
                          </w:rPr>
                        </w:pPr>
                        <w:r>
                          <w:rPr>
                            <w:b/>
                          </w:rPr>
                          <w:t>E</w:t>
                        </w:r>
                      </w:p>
                    </w:txbxContent>
                  </v:textbox>
                </v:shape>
                <v:shape id="Text Box 2" o:spid="_x0000_s1046" type="#_x0000_t202" style="position:absolute;left:49815;top:16422;width:3334;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2V78A&#10;AADcAAAADwAAAGRycy9kb3ducmV2LnhtbERPy6rCMBDdC/5DGMGNaGrhilSjiCi69bFxNzRjW2wm&#10;bRNt9etvFoLLw3kv150pxYsaV1hWMJ1EIIhTqwvOFFwv+/EchPPIGkvLpOBNDtarfm+JibYtn+h1&#10;9pkIIewSVJB7XyVSujQng25iK+LA3W1j0AfYZFI32IZwU8o4imbSYMGhIceKtjmlj/PTKLDt7m0s&#10;1VE8un3MYbupT/e4Vmo46DYLEJ46/xN/3Uet4G8a5oc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zZXvwAAANwAAAAPAAAAAAAAAAAAAAAAAJgCAABkcnMvZG93bnJl&#10;di54bWxQSwUGAAAAAAQABAD1AAAAhAMAAAAA&#10;" strokecolor="white">
                  <v:textbox>
                    <w:txbxContent>
                      <w:p w:rsidR="00344B8F" w:rsidRPr="00346C46" w:rsidRDefault="00344B8F" w:rsidP="00DE5BF5">
                        <w:pPr>
                          <w:rPr>
                            <w:b/>
                          </w:rPr>
                        </w:pPr>
                        <w:r>
                          <w:rPr>
                            <w:b/>
                          </w:rPr>
                          <w:t>F</w:t>
                        </w:r>
                      </w:p>
                    </w:txbxContent>
                  </v:textbox>
                </v:shape>
                <v:shape id="Text Box 2" o:spid="_x0000_s1047" type="#_x0000_t202" style="position:absolute;left:49815;top:20889;width:3334;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is70A&#10;AADcAAAADwAAAGRycy9kb3ducmV2LnhtbERPuwrCMBTdBf8hXMFFNLWDSDWKiKKrj8Xt0lzbYnPT&#10;NtFWv94MguPhvJfrzpTiRY0rLCuYTiIQxKnVBWcKrpf9eA7CeWSNpWVS8CYH61W/t8RE25ZP9Dr7&#10;TIQQdgkqyL2vEildmpNBN7EVceDutjHoA2wyqRtsQ7gpZRxFM2mw4NCQY0XbnNLH+WkU2Hb3Npbq&#10;KB7dPuaw3dSne1wrNRx0mwUIT53/i3/uo1YQz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Vis70AAADcAAAADwAAAAAAAAAAAAAAAACYAgAAZHJzL2Rvd25yZXYu&#10;eG1sUEsFBgAAAAAEAAQA9QAAAIIDAAAAAA==&#10;" strokecolor="white">
                  <v:textbox>
                    <w:txbxContent>
                      <w:p w:rsidR="00344B8F" w:rsidRPr="00346C46" w:rsidRDefault="00344B8F" w:rsidP="00DE5BF5">
                        <w:pPr>
                          <w:rPr>
                            <w:b/>
                          </w:rPr>
                        </w:pPr>
                        <w:r>
                          <w:rPr>
                            <w:b/>
                          </w:rPr>
                          <w:t>G</w:t>
                        </w:r>
                      </w:p>
                    </w:txbxContent>
                  </v:textbox>
                </v:shape>
                <v:shape id="Text Box 2" o:spid="_x0000_s1048" type="#_x0000_t202" style="position:absolute;left:49815;top:29906;width:3810;height:5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HKMQA&#10;AADcAAAADwAAAGRycy9kb3ducmV2LnhtbESPQWvCQBSE7wX/w/IEL6VumkNJo6uIVPRq2ktvj+wz&#10;G8y+TbKrif76riD0OMzMN8xyPdpGXKn3tWMF7/MEBHHpdM2Vgp/v3VsGwgdkjY1jUnAjD+vV5GWJ&#10;uXYDH+lahEpECPscFZgQ2lxKXxqy6OeuJY7eyfUWQ5R9JXWPQ4TbRqZJ8iEt1hwXDLa0NVSei4tV&#10;4Iavm3XUJenr793ut5vueEo7pWbTcbMAEWgM/+Fn+6AVpNkn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xyjEAAAA3AAAAA8AAAAAAAAAAAAAAAAAmAIAAGRycy9k&#10;b3ducmV2LnhtbFBLBQYAAAAABAAEAPUAAACJAwAAAAA=&#10;" strokecolor="white">
                  <v:textbox>
                    <w:txbxContent>
                      <w:p w:rsidR="00344B8F" w:rsidRPr="00346C46" w:rsidRDefault="00344B8F" w:rsidP="00DE5BF5">
                        <w:pPr>
                          <w:rPr>
                            <w:b/>
                          </w:rPr>
                        </w:pPr>
                        <w:r>
                          <w:rPr>
                            <w:b/>
                          </w:rPr>
                          <w:t>H</w:t>
                        </w:r>
                      </w:p>
                    </w:txbxContent>
                  </v:textbox>
                </v:shape>
                <v:shape id="AutoShape 15" o:spid="_x0000_s1049" type="#_x0000_t32" style="position:absolute;left:4667;top:24574;width:971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dI8EAAADcAAAADwAAAGRycy9kb3ducmV2LnhtbERPyWrDMBC9F/oPYgq9NXJcaBPXciiF&#10;hlzjBHIdrKnlxBrZlrz076NDocfH2/PdYlsx0eAbxwrWqwQEceV0w7WC8+n7ZQPCB2SNrWNS8Ese&#10;dsXjQ46ZdjMfaSpDLWII+wwVmBC6TEpfGbLoV64jjtyPGyyGCIda6gHnGG5bmSbJm7TYcGww2NGX&#10;oepWjlbB6/nan5LL+/qy702/x9Efyn6j1PPT8vkBItAS/sV/7oNWkG7j/H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x0jwQAAANwAAAAPAAAAAAAAAAAAAAAA&#10;AKECAABkcnMvZG93bnJldi54bWxQSwUGAAAAAAQABAD5AAAAjwMAAAAA&#10;" strokeweight="1.5pt"/>
                <v:shape id="AutoShape 16" o:spid="_x0000_s1050" type="#_x0000_t32" style="position:absolute;left:41148;top:17907;width:8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uMIAAADcAAAADwAAAAAAAAAAAAAA&#10;AAChAgAAZHJzL2Rvd25yZXYueG1sUEsFBgAAAAAEAAQA+QAAAJADAAAAAA==&#10;" strokeweight="1.5pt"/>
                <v:shape id="AutoShape 17" o:spid="_x0000_s1051" type="#_x0000_t32" style="position:absolute;left:45720;top:22288;width:409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bIMMAAADcAAAADwAAAGRycy9kb3ducmV2LnhtbESPT4vCMBTE7wt+h/AEb2vqH1atRpGF&#10;Fa9bBa+P5tlUm5e2iVq/vREW9jjMzG+Y1aazlbhT60vHCkbDBARx7nTJhYLj4edzDsIHZI2VY1Lw&#10;JA+bde9jhal2D/6lexYKESHsU1RgQqhTKX1uyKIfupo4emfXWgxRtoXULT4i3FZynCRf0mLJccFg&#10;Td+G8mt2swomx0tzSE6z0WnXmGaHN7/PmrlSg363XYII1IX/8F97rxWMF1N4n4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YGyDDAAAA3AAAAA8AAAAAAAAAAAAA&#10;AAAAoQIAAGRycy9kb3ducmV2LnhtbFBLBQYAAAAABAAEAPkAAACRAwAAAAA=&#10;" strokeweight="1.5pt"/>
                <v:shape id="AutoShape 18" o:spid="_x0000_s1052" type="#_x0000_t32" style="position:absolute;left:41719;top:24003;width:8096;height:7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oKsMAAADcAAAADwAAAGRycy9kb3ducmV2LnhtbESPQYvCMBSE74L/ITxhb5qq4GptFBUE&#10;L3vQ3Yu3R/NsSpuX2sTa/fcbQdjjMDPfMNm2t7XoqPWlYwXTSQKCOHe65ELBz/dxvAThA7LG2jEp&#10;+CUP281wkGGq3ZPP1F1CISKEfYoKTAhNKqXPDVn0E9cQR+/mWoshyraQusVnhNtazpJkIS2WHBcM&#10;NnQwlFeXh1VgG23vX87oa1XO6z2dbrt90in1Mep3axCB+vAffrdPWsFs9Q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6CrDAAAA3AAAAA8AAAAAAAAAAAAA&#10;AAAAoQIAAGRycy9kb3ducmV2LnhtbFBLBQYAAAAABAAEAPkAAACRAwAAAAA=&#10;" strokeweight="1.5pt"/>
                <v:shape id="AutoShape 19" o:spid="_x0000_s1053" type="#_x0000_t32" style="position:absolute;left:29813;top:2571;width:11335;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RJcEAAADcAAAADwAAAGRycy9kb3ducmV2LnhtbERPyWrDMBC9F/oPYgq9NXJcaBPXciiF&#10;hlzjBHIdrKnlxBrZlrz076NDocfH2/PdYlsx0eAbxwrWqwQEceV0w7WC8+n7ZQPCB2SNrWNS8Ese&#10;dsXjQ46ZdjMfaSpDLWII+wwVmBC6TEpfGbLoV64jjtyPGyyGCIda6gHnGG5bmSbJm7TYcGww2NGX&#10;oepWjlbB6/nan5LL+/qy702/x9Efyn6j1PPT8vkBItAS/sV/7oNWkG7j2n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1RElwQAAANwAAAAPAAAAAAAAAAAAAAAA&#10;AKECAABkcnMvZG93bnJldi54bWxQSwUGAAAAAAQABAD5AAAAjwMAAAAA&#10;" strokeweight="1.5pt"/>
                <v:shape id="AutoShape 20" o:spid="_x0000_s1054" type="#_x0000_t32" style="position:absolute;left:41148;top:2571;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Zw8IAAADcAAAADwAAAGRycy9kb3ducmV2LnhtbESPQYvCMBSE74L/ITxhbzbVBdHaKCos&#10;ePGg7mVvj+bZlDYvtcnW7r/fCILHYWa+YfLtYBvRU+crxwpmSQqCuHC64lLB9/VrugThA7LGxjEp&#10;+CMP2814lGOm3YPP1F9CKSKEfYYKTAhtJqUvDFn0iWuJo3dzncUQZVdK3eEjwm0j52m6kBYrjgsG&#10;WzoYKurLr1VgW23vJ2f0T119Nns63nb7tFfqYzLs1iACDeEdfrWPWsF8tYL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PZw8IAAADcAAAADwAAAAAAAAAAAAAA&#10;AAChAgAAZHJzL2Rvd25yZXYueG1sUEsFBgAAAAAEAAQA+QAAAJADAAAAAA==&#10;" strokeweight="1.5pt"/>
                <v:shape id="AutoShape 21" o:spid="_x0000_s1055" type="#_x0000_t32" style="position:absolute;left:16192;top:7905;width:2953;height: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nIMUAAADcAAAADwAAAGRycy9kb3ducmV2LnhtbESPQWvCQBSE74X+h+UVetONKUqJrmIr&#10;LQpFMNX7M/tMgtm3MbvG6K/vCkKPw8x8w0xmnalES40rLSsY9CMQxJnVJecKtr9fvXcQziNrrCyT&#10;gis5mE2fnyaYaHvhDbWpz0WAsEtQQeF9nUjpsoIMur6tiYN3sI1BH2STS93gJcBNJeMoGkmDJYeF&#10;Amv6LCg7pmejwKU3v9vL9ud0ruLVerH9Hl4/YqVeX7r5GISnzv+HH+2lVvAWDeB+Jhw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nIMUAAADcAAAADwAAAAAAAAAA&#10;AAAAAAChAgAAZHJzL2Rvd25yZXYueG1sUEsFBgAAAAAEAAQA+QAAAJMDAAAAAA==&#10;" strokeweight="2.25pt">
                  <v:stroke endarrow="block"/>
                </v:shape>
                <v:shape id="AutoShape 22" o:spid="_x0000_s1056" type="#_x0000_t32" style="position:absolute;left:23336;top:7715;width:41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pOMMAAADcAAAADwAAAGRycy9kb3ducmV2LnhtbESPzWrDMBCE74G+g9hCb7FcF4pxo4RS&#10;KO0hl/wcclysre3EWhlp69hvXwUCPQ4z8w2z2kyuVyOF2Hk28JzloIhrbztuDBwPn8sSVBRki71n&#10;MjBThM36YbHCyvor72jcS6MShGOFBlqRodI61i05jJkfiJP344NDSTI02ga8JrjrdZHnr9phx2mh&#10;xYE+Wqov+19nYBxk+0XzqTxvvQRL5VjMO23M0+P0/gZKaJL/8L39bQ285AXczqQj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nKTjDAAAA3AAAAA8AAAAAAAAAAAAA&#10;AAAAoQIAAGRycy9kb3ducmV2LnhtbFBLBQYAAAAABAAEAPkAAACRAwAAAAA=&#10;" strokeweight="2.25pt">
                  <v:stroke endarrow="block"/>
                </v:shape>
                <v:shape id="AutoShape 23" o:spid="_x0000_s1057" type="#_x0000_t32" style="position:absolute;left:31242;top:8763;width:4381;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Mo8IAAADcAAAADwAAAGRycy9kb3ducmV2LnhtbESPQWvCQBSE7wX/w/IEb3WjQgmpqxRB&#10;9OBF20OPj+xrkjb7Nuw+Y/LvXUHocZiZb5j1dnCt6inExrOBxTwDRVx623Bl4Otz/5qDioJssfVM&#10;BkaKsN1MXtZYWH/jM/UXqVSCcCzQQC3SFVrHsiaHce474uT9+OBQkgyVtgFvCe5avcyyN+2w4bRQ&#10;Y0e7msq/y9UZ6Ds5HWj8zn9PXoKlvF+OZ23MbDp8vIMSGuQ//GwfrYFVtoLHmXQE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uMo8IAAADcAAAADwAAAAAAAAAAAAAA&#10;AAChAgAAZHJzL2Rvd25yZXYueG1sUEsFBgAAAAAEAAQA+QAAAJADAAAAAA==&#10;" strokeweight="2.25pt">
                  <v:stroke endarrow="block"/>
                </v:shape>
                <v:shape id="AutoShape 24" o:spid="_x0000_s1058" type="#_x0000_t32" style="position:absolute;left:11715;top:11334;width:1429;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VMUAAADcAAAADwAAAGRycy9kb3ducmV2LnhtbESPQWvCQBSE74L/YXmCN90YqUjqKrWl&#10;pYUiGO39mX0modm3aXaN0V/vFgSPw8x8wyxWnalES40rLSuYjCMQxJnVJecK9rv30RyE88gaK8uk&#10;4EIOVst+b4GJtmfeUpv6XAQIuwQVFN7XiZQuK8igG9uaOHhH2xj0QTa51A2eA9xUMo6imTRYclgo&#10;sKbXgrLf9GQUuPTqfw6y/f47VfHX5m3/8XRZx0oNB93LMwhPnX+E7+1PrWAazeD/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V/VMUAAADcAAAADwAAAAAAAAAA&#10;AAAAAAChAgAAZHJzL2Rvd25yZXYueG1sUEsFBgAAAAAEAAQA+QAAAJMDAAAAAA==&#10;" strokeweight="2.25pt">
                  <v:stroke endarrow="block"/>
                </v:shape>
                <v:shape id="AutoShape 25" o:spid="_x0000_s1059" type="#_x0000_t32" style="position:absolute;left:10668;top:16383;width:6;height:2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OvcMAAADcAAAADwAAAGRycy9kb3ducmV2LnhtbERPTWvCQBC9F/wPywi91Y0pFUldg1Ys&#10;LYhgtPdpdpoEs7NpdhOjv949FHp8vO9FOpha9NS6yrKC6SQCQZxbXXGh4HTcPs1BOI+ssbZMCq7k&#10;IF2OHhaYaHvhA/WZL0QIYZeggtL7JpHS5SUZdBPbEAfux7YGfYBtIXWLlxBuahlH0UwarDg0lNjQ&#10;W0n5OeuMApfd/Ne37He/XR1/7jen95frOlbqcTysXkF4Gvy/+M/9oRU8R2FtOBOO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2Tr3DAAAA3AAAAA8AAAAAAAAAAAAA&#10;AAAAoQIAAGRycy9kb3ducmV2LnhtbFBLBQYAAAAABAAEAPkAAACRAwAAAAA=&#10;" strokeweight="2.25pt">
                  <v:stroke endarrow="block"/>
                </v:shape>
                <v:shape id="AutoShape 26" o:spid="_x0000_s1060" type="#_x0000_t32" style="position:absolute;left:12668;top:21717;width:1714;height:18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k3sEAAADcAAAADwAAAGRycy9kb3ducmV2LnhtbESPQWvCQBSE7wX/w/IEb3VTxWpTV5Fi&#10;oVejeH5kX5Ng3tu4uzXpv+8KQo/DzHzDrLcDt+pGPjRODLxMM1AkpbONVAZOx8/nFagQUSy2TsjA&#10;LwXYbkZPa8yt6+VAtyJWKkEk5GigjrHLtQ5lTYxh6jqS5H07zxiT9JW2HvsE51bPsuxVMzaSFmrs&#10;6KOm8lL8sIHzZbnc89Gv9n3Qi2J2ZWyZjZmMh907qEhD/A8/2l/WwDx7g/uZd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iTewQAAANwAAAAPAAAAAAAAAAAAAAAA&#10;AKECAABkcnMvZG93bnJldi54bWxQSwUGAAAAAAQABAD5AAAAjwMAAAAA&#10;" strokeweight="2.25pt">
                  <v:stroke endarrow="block"/>
                </v:shape>
                <v:shape id="AutoShape 27" o:spid="_x0000_s1061" type="#_x0000_t32" style="position:absolute;left:39909;top:13049;width:2572;height:3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ECcAAAADcAAAADwAAAGRycy9kb3ducmV2LnhtbERPS2vCQBC+C/0PyxS86UaFEqKriCDt&#10;wYuPg8chOyZps7Nhd4zJv+8eCj1+fO/NbnCt6inExrOBxTwDRVx623Bl4HY9znJQUZAttp7JwEgR&#10;dtu3yQYL6198pv4ilUohHAs0UIt0hdaxrMlhnPuOOHEPHxxKgqHSNuArhbtWL7PsQztsODXU2NGh&#10;pvLn8nQG+k5OnzTe8++Tl2Ap75fjWRszfR/2a1BCg/yL/9xf1sBqkeanM+kI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ghAnAAAAA3AAAAA8AAAAAAAAAAAAAAAAA&#10;oQIAAGRycy9kb3ducmV2LnhtbFBLBQYAAAAABAAEAPkAAACOAwAAAAA=&#10;" strokeweight="2.25pt">
                  <v:stroke endarrow="block"/>
                </v:shape>
                <v:line id="Straight Connector 21" o:spid="_x0000_s1062" style="position:absolute;flip:x;visibility:visible;mso-wrap-style:square" from="4000,14668" to="923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0d8IAAADbAAAADwAAAGRycy9kb3ducmV2LnhtbESPT4vCMBTE78J+h/AEb5pWVJauUVxR&#10;EQ/in937o3mblm1eShO1fnsjCB6HmfkNM523thJXanzpWEE6SEAQ506XbBT8nNf9TxA+IGusHJOC&#10;O3mYzz46U8y0u/GRrqdgRISwz1BBEUKdSenzgiz6gauJo/fnGoshysZI3eAtwm0lh0kykRZLjgsF&#10;1rQsKP8/XayCFerN6Lgbr/R5fzBm1KbJ92+qVK/bLr5ABGrDO/xqb7WCYQr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0d8IAAADbAAAADwAAAAAAAAAAAAAA&#10;AAChAgAAZHJzL2Rvd25yZXYueG1sUEsFBgAAAAAEAAQA+QAAAJADAAAAAA==&#10;" strokecolor="black [3213]" strokeweight="1.5pt"/>
                <v:line id="Straight Connector 22" o:spid="_x0000_s1063" style="position:absolute;flip:x;visibility:visible;mso-wrap-style:square" from="4667,9715" to="12954,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qAMMAAADbAAAADwAAAGRycy9kb3ducmV2LnhtbESPT4vCMBTE7wt+h/AEb2va4i5SjaKi&#10;snhY1n/3R/NMi81LaaLWb28WFvY4zMxvmOm8s7W4U+srxwrSYQKCuHC6YqPgdNy8j0H4gKyxdkwK&#10;nuRhPuu9TTHX7sF7uh+CERHCPkcFZQhNLqUvSrLoh64hjt7FtRZDlK2RusVHhNtaZknyKS1WHBdK&#10;bGhVUnE93KyCNertaL/7WOvj948xoy5NludUqUG/W0xABOrCf/iv/aUVZBn8fo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5KgDDAAAA2wAAAA8AAAAAAAAAAAAA&#10;AAAAoQIAAGRycy9kb3ducmV2LnhtbFBLBQYAAAAABAAEAPkAAACRAwAAAAA=&#10;" strokecolor="black [3213]" strokeweight="1.5pt"/>
                <v:shape id="Text Box 2" o:spid="_x0000_s1064" type="#_x0000_t202" style="position:absolute;left:1238;top:13262;width:3334;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S/MMA&#10;AADbAAAADwAAAGRycy9kb3ducmV2LnhtbESPQWvCQBSE74X+h+UJXkrdNIU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S/MMAAADbAAAADwAAAAAAAAAAAAAAAACYAgAAZHJzL2Rv&#10;d25yZXYueG1sUEsFBgAAAAAEAAQA9QAAAIgDAAAAAA==&#10;" strokecolor="white">
                  <v:textbox>
                    <w:txbxContent>
                      <w:p w:rsidR="00344B8F" w:rsidRPr="00346C46" w:rsidRDefault="00344B8F" w:rsidP="000764F9">
                        <w:pPr>
                          <w:rPr>
                            <w:b/>
                          </w:rPr>
                        </w:pPr>
                        <w:r>
                          <w:rPr>
                            <w:b/>
                          </w:rPr>
                          <w:t>C</w:t>
                        </w:r>
                      </w:p>
                    </w:txbxContent>
                  </v:textbox>
                </v:shape>
                <v:shape id="Text Box 2" o:spid="_x0000_s1065" type="#_x0000_t202" style="position:absolute;left:1333;top:8148;width:333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KiMMA&#10;AADbAAAADwAAAGRycy9kb3ducmV2LnhtbESPQWvCQBSE74X+h+UJXkrdNJQ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KiMMAAADbAAAADwAAAAAAAAAAAAAAAACYAgAAZHJzL2Rv&#10;d25yZXYueG1sUEsFBgAAAAAEAAQA9QAAAIgDAAAAAA==&#10;" strokecolor="white">
                  <v:textbox>
                    <w:txbxContent>
                      <w:p w:rsidR="00344B8F" w:rsidRPr="00346C46" w:rsidRDefault="00344B8F" w:rsidP="000764F9">
                        <w:pPr>
                          <w:rPr>
                            <w:b/>
                          </w:rPr>
                        </w:pPr>
                        <w:r>
                          <w:rPr>
                            <w:b/>
                          </w:rPr>
                          <w:t>D</w:t>
                        </w:r>
                      </w:p>
                    </w:txbxContent>
                  </v:textbox>
                </v:shape>
              </v:group>
            </w:pict>
          </mc:Fallback>
        </mc:AlternateContent>
      </w:r>
    </w:p>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7266E" w:rsidRPr="00321634" w:rsidRDefault="0087266E" w:rsidP="005E6A81"/>
    <w:p w:rsidR="00885859" w:rsidRPr="00321634" w:rsidRDefault="00885859" w:rsidP="005E6A81"/>
    <w:p w:rsidR="00D3395B" w:rsidRPr="00321634" w:rsidRDefault="00D3395B" w:rsidP="00D3395B">
      <w:pPr>
        <w:rPr>
          <w:bCs w:val="0"/>
          <w:color w:val="000000"/>
        </w:rPr>
      </w:pPr>
    </w:p>
    <w:p w:rsidR="00D3395B" w:rsidRPr="00321634" w:rsidRDefault="00D3395B" w:rsidP="00D3395B">
      <w:pPr>
        <w:jc w:val="center"/>
        <w:rPr>
          <w:bCs w:val="0"/>
          <w:color w:val="000000"/>
        </w:rPr>
      </w:pPr>
    </w:p>
    <w:p w:rsidR="0087266E" w:rsidRPr="00321634" w:rsidRDefault="0087266E" w:rsidP="00D3395B">
      <w:pPr>
        <w:tabs>
          <w:tab w:val="left" w:pos="2130"/>
        </w:tabs>
        <w:rPr>
          <w:bCs w:val="0"/>
          <w:color w:val="000000"/>
        </w:rPr>
      </w:pPr>
    </w:p>
    <w:p w:rsidR="0087266E" w:rsidRPr="00321634" w:rsidRDefault="0087266E" w:rsidP="00D3395B">
      <w:pPr>
        <w:tabs>
          <w:tab w:val="left" w:pos="2130"/>
        </w:tabs>
        <w:rPr>
          <w:bCs w:val="0"/>
          <w:color w:val="000000"/>
        </w:rPr>
      </w:pPr>
    </w:p>
    <w:p w:rsidR="0087266E" w:rsidRPr="00321634" w:rsidRDefault="0087266E" w:rsidP="00D3395B">
      <w:pPr>
        <w:tabs>
          <w:tab w:val="left" w:pos="2130"/>
        </w:tabs>
        <w:rPr>
          <w:bCs w:val="0"/>
          <w:color w:val="000000"/>
        </w:rPr>
      </w:pPr>
    </w:p>
    <w:p w:rsidR="0087266E" w:rsidRPr="00321634" w:rsidRDefault="0087266E" w:rsidP="00D3395B">
      <w:pPr>
        <w:tabs>
          <w:tab w:val="left" w:pos="2130"/>
        </w:tabs>
        <w:rPr>
          <w:bCs w:val="0"/>
          <w:color w:val="000000"/>
        </w:rPr>
      </w:pPr>
    </w:p>
    <w:p w:rsidR="0087266E" w:rsidRPr="00321634" w:rsidRDefault="0087266E" w:rsidP="00D3395B">
      <w:pPr>
        <w:tabs>
          <w:tab w:val="left" w:pos="2130"/>
        </w:tabs>
        <w:rPr>
          <w:bCs w:val="0"/>
          <w:color w:val="000000"/>
        </w:rPr>
      </w:pPr>
    </w:p>
    <w:p w:rsidR="009A3609" w:rsidRPr="00321634" w:rsidRDefault="009A3609" w:rsidP="00D3395B">
      <w:pPr>
        <w:tabs>
          <w:tab w:val="left" w:pos="2130"/>
        </w:tabs>
        <w:rPr>
          <w:bCs w:val="0"/>
          <w:color w:val="000000"/>
        </w:rPr>
      </w:pPr>
    </w:p>
    <w:p w:rsidR="009A3609" w:rsidRPr="00321634" w:rsidRDefault="009A3609" w:rsidP="00D3395B">
      <w:pPr>
        <w:tabs>
          <w:tab w:val="left" w:pos="2130"/>
        </w:tabs>
        <w:rPr>
          <w:bCs w:val="0"/>
          <w:color w:val="000000"/>
        </w:rPr>
      </w:pPr>
    </w:p>
    <w:p w:rsidR="009A3609" w:rsidRPr="00321634" w:rsidRDefault="009A3609" w:rsidP="00D3395B">
      <w:pPr>
        <w:tabs>
          <w:tab w:val="left" w:pos="2130"/>
        </w:tabs>
        <w:rPr>
          <w:bCs w:val="0"/>
          <w:color w:val="000000"/>
        </w:rPr>
      </w:pPr>
    </w:p>
    <w:p w:rsidR="0087266E" w:rsidRPr="00321634" w:rsidRDefault="0087266E" w:rsidP="00D3395B">
      <w:pPr>
        <w:tabs>
          <w:tab w:val="left" w:pos="2130"/>
        </w:tabs>
        <w:rPr>
          <w:bCs w:val="0"/>
          <w:color w:val="000000"/>
        </w:rPr>
      </w:pPr>
    </w:p>
    <w:p w:rsidR="00D3395B" w:rsidRPr="00590EB4" w:rsidRDefault="00D3395B" w:rsidP="00D3395B">
      <w:pPr>
        <w:tabs>
          <w:tab w:val="left" w:pos="2130"/>
        </w:tabs>
        <w:rPr>
          <w:bCs w:val="0"/>
          <w:color w:val="000000"/>
          <w:sz w:val="22"/>
          <w:szCs w:val="22"/>
        </w:rPr>
      </w:pPr>
    </w:p>
    <w:tbl>
      <w:tblPr>
        <w:tblW w:w="10598" w:type="dxa"/>
        <w:tblLook w:val="01E0" w:firstRow="1" w:lastRow="1" w:firstColumn="1" w:lastColumn="1" w:noHBand="0" w:noVBand="0"/>
      </w:tblPr>
      <w:tblGrid>
        <w:gridCol w:w="959"/>
        <w:gridCol w:w="1134"/>
        <w:gridCol w:w="7371"/>
        <w:gridCol w:w="236"/>
        <w:gridCol w:w="898"/>
      </w:tblGrid>
      <w:tr w:rsidR="001341C2" w:rsidRPr="00321634" w:rsidTr="001341C2">
        <w:tc>
          <w:tcPr>
            <w:tcW w:w="959" w:type="dxa"/>
          </w:tcPr>
          <w:p w:rsidR="001341C2" w:rsidRPr="00321634" w:rsidRDefault="001341C2" w:rsidP="001341C2"/>
        </w:tc>
        <w:tc>
          <w:tcPr>
            <w:tcW w:w="1134" w:type="dxa"/>
          </w:tcPr>
          <w:p w:rsidR="001341C2" w:rsidRPr="00321634" w:rsidRDefault="001341C2" w:rsidP="001341C2">
            <w:r w:rsidRPr="00321634">
              <w:t>1.5</w:t>
            </w:r>
            <w:r w:rsidR="004C4913" w:rsidRPr="00321634">
              <w:t>.1</w:t>
            </w:r>
          </w:p>
        </w:tc>
        <w:tc>
          <w:tcPr>
            <w:tcW w:w="7371" w:type="dxa"/>
          </w:tcPr>
          <w:p w:rsidR="001341C2" w:rsidRPr="00321634" w:rsidRDefault="001341C2" w:rsidP="001341C2">
            <w:pPr>
              <w:widowControl w:val="0"/>
            </w:pPr>
            <w:r w:rsidRPr="00321634">
              <w:t>Identify</w:t>
            </w:r>
            <w:r w:rsidR="004C4913" w:rsidRPr="00321634">
              <w:t>:</w:t>
            </w:r>
          </w:p>
        </w:tc>
        <w:tc>
          <w:tcPr>
            <w:tcW w:w="236" w:type="dxa"/>
          </w:tcPr>
          <w:p w:rsidR="001341C2" w:rsidRPr="00321634" w:rsidRDefault="001341C2" w:rsidP="001341C2"/>
        </w:tc>
        <w:tc>
          <w:tcPr>
            <w:tcW w:w="898" w:type="dxa"/>
          </w:tcPr>
          <w:p w:rsidR="001341C2" w:rsidRPr="00321634" w:rsidRDefault="001341C2" w:rsidP="001341C2"/>
        </w:tc>
      </w:tr>
    </w:tbl>
    <w:p w:rsidR="005000B8" w:rsidRPr="00321634" w:rsidRDefault="005000B8">
      <w:pPr>
        <w:rPr>
          <w:b/>
          <w:bCs w:val="0"/>
          <w:color w:val="FF0000"/>
          <w:sz w:val="20"/>
          <w:szCs w:val="20"/>
        </w:rPr>
      </w:pPr>
    </w:p>
    <w:tbl>
      <w:tblPr>
        <w:tblW w:w="10598" w:type="dxa"/>
        <w:tblLook w:val="01E0" w:firstRow="1" w:lastRow="1" w:firstColumn="1" w:lastColumn="1" w:noHBand="0" w:noVBand="0"/>
      </w:tblPr>
      <w:tblGrid>
        <w:gridCol w:w="959"/>
        <w:gridCol w:w="1134"/>
        <w:gridCol w:w="567"/>
        <w:gridCol w:w="6804"/>
        <w:gridCol w:w="236"/>
        <w:gridCol w:w="898"/>
      </w:tblGrid>
      <w:tr w:rsidR="000B6BA6" w:rsidRPr="00321634" w:rsidTr="000B6BA6">
        <w:tc>
          <w:tcPr>
            <w:tcW w:w="959" w:type="dxa"/>
            <w:shd w:val="clear" w:color="auto" w:fill="auto"/>
          </w:tcPr>
          <w:p w:rsidR="000B6BA6" w:rsidRPr="00321634" w:rsidRDefault="000B6BA6" w:rsidP="000B6BA6">
            <w:pPr>
              <w:rPr>
                <w:b/>
                <w:bCs w:val="0"/>
              </w:rPr>
            </w:pPr>
          </w:p>
        </w:tc>
        <w:tc>
          <w:tcPr>
            <w:tcW w:w="1134" w:type="dxa"/>
            <w:shd w:val="clear" w:color="auto" w:fill="auto"/>
          </w:tcPr>
          <w:p w:rsidR="000B6BA6" w:rsidRPr="00321634" w:rsidRDefault="000B6BA6" w:rsidP="000B6BA6">
            <w:pPr>
              <w:rPr>
                <w:bCs w:val="0"/>
              </w:rPr>
            </w:pPr>
          </w:p>
        </w:tc>
        <w:tc>
          <w:tcPr>
            <w:tcW w:w="567" w:type="dxa"/>
            <w:shd w:val="clear" w:color="auto" w:fill="auto"/>
          </w:tcPr>
          <w:p w:rsidR="000B6BA6" w:rsidRPr="00321634" w:rsidRDefault="000B6BA6" w:rsidP="000B6BA6">
            <w:pPr>
              <w:rPr>
                <w:bCs w:val="0"/>
              </w:rPr>
            </w:pPr>
            <w:r w:rsidRPr="00321634">
              <w:rPr>
                <w:bCs w:val="0"/>
              </w:rPr>
              <w:t>(a)</w:t>
            </w:r>
          </w:p>
          <w:p w:rsidR="00B93F59" w:rsidRPr="00321634" w:rsidRDefault="00B93F59" w:rsidP="000B6BA6">
            <w:pPr>
              <w:rPr>
                <w:bCs w:val="0"/>
                <w:sz w:val="20"/>
                <w:szCs w:val="20"/>
              </w:rPr>
            </w:pPr>
          </w:p>
          <w:p w:rsidR="000B6BA6" w:rsidRPr="00321634" w:rsidRDefault="000B6BA6" w:rsidP="000B6BA6">
            <w:pPr>
              <w:rPr>
                <w:bCs w:val="0"/>
              </w:rPr>
            </w:pPr>
            <w:r w:rsidRPr="00321634">
              <w:rPr>
                <w:bCs w:val="0"/>
              </w:rPr>
              <w:t>(b)</w:t>
            </w:r>
          </w:p>
          <w:p w:rsidR="001341C2" w:rsidRPr="00321634" w:rsidRDefault="001341C2" w:rsidP="000B6BA6">
            <w:pPr>
              <w:rPr>
                <w:bCs w:val="0"/>
                <w:sz w:val="20"/>
                <w:szCs w:val="20"/>
              </w:rPr>
            </w:pPr>
          </w:p>
          <w:p w:rsidR="001341C2" w:rsidRPr="00321634" w:rsidRDefault="001341C2" w:rsidP="000B6BA6">
            <w:pPr>
              <w:rPr>
                <w:bCs w:val="0"/>
              </w:rPr>
            </w:pPr>
            <w:r w:rsidRPr="00321634">
              <w:rPr>
                <w:bCs w:val="0"/>
              </w:rPr>
              <w:t>(c)</w:t>
            </w:r>
          </w:p>
        </w:tc>
        <w:tc>
          <w:tcPr>
            <w:tcW w:w="6804" w:type="dxa"/>
            <w:shd w:val="clear" w:color="auto" w:fill="auto"/>
          </w:tcPr>
          <w:p w:rsidR="000B6BA6" w:rsidRPr="00321634" w:rsidRDefault="000B6BA6" w:rsidP="000B6BA6">
            <w:pPr>
              <w:tabs>
                <w:tab w:val="right" w:pos="6588"/>
              </w:tabs>
              <w:jc w:val="both"/>
              <w:rPr>
                <w:b/>
                <w:bCs w:val="0"/>
              </w:rPr>
            </w:pPr>
            <w:r w:rsidRPr="00321634">
              <w:rPr>
                <w:bCs w:val="0"/>
              </w:rPr>
              <w:t xml:space="preserve">Structure </w:t>
            </w:r>
            <w:r w:rsidR="000779BE" w:rsidRPr="00321634">
              <w:rPr>
                <w:b/>
                <w:bCs w:val="0"/>
              </w:rPr>
              <w:t>C</w:t>
            </w:r>
          </w:p>
          <w:p w:rsidR="000B6BA6" w:rsidRPr="00321634" w:rsidRDefault="000B6BA6" w:rsidP="000B6BA6">
            <w:pPr>
              <w:tabs>
                <w:tab w:val="right" w:pos="6588"/>
              </w:tabs>
              <w:jc w:val="both"/>
              <w:rPr>
                <w:bCs w:val="0"/>
                <w:sz w:val="20"/>
                <w:szCs w:val="20"/>
              </w:rPr>
            </w:pPr>
          </w:p>
          <w:p w:rsidR="000B6BA6" w:rsidRPr="00321634" w:rsidRDefault="00331355" w:rsidP="000B6BA6">
            <w:pPr>
              <w:tabs>
                <w:tab w:val="right" w:pos="6588"/>
              </w:tabs>
              <w:jc w:val="both"/>
              <w:rPr>
                <w:b/>
                <w:bCs w:val="0"/>
              </w:rPr>
            </w:pPr>
            <w:r w:rsidRPr="00321634">
              <w:rPr>
                <w:bCs w:val="0"/>
              </w:rPr>
              <w:t>The s</w:t>
            </w:r>
            <w:r w:rsidR="00AC7FAD" w:rsidRPr="00321634">
              <w:rPr>
                <w:bCs w:val="0"/>
              </w:rPr>
              <w:t>tage of embryo development</w:t>
            </w:r>
            <w:r w:rsidR="00C774CC" w:rsidRPr="00321634">
              <w:rPr>
                <w:bCs w:val="0"/>
              </w:rPr>
              <w:t xml:space="preserve"> at</w:t>
            </w:r>
            <w:r w:rsidR="00643B40" w:rsidRPr="00321634">
              <w:rPr>
                <w:b/>
                <w:bCs w:val="0"/>
              </w:rPr>
              <w:t xml:space="preserve"> </w:t>
            </w:r>
            <w:r w:rsidR="000779BE" w:rsidRPr="00321634">
              <w:rPr>
                <w:b/>
                <w:bCs w:val="0"/>
              </w:rPr>
              <w:t>E</w:t>
            </w:r>
          </w:p>
          <w:p w:rsidR="001341C2" w:rsidRPr="00321634" w:rsidRDefault="001341C2" w:rsidP="000B6BA6">
            <w:pPr>
              <w:tabs>
                <w:tab w:val="right" w:pos="6588"/>
              </w:tabs>
              <w:jc w:val="both"/>
              <w:rPr>
                <w:b/>
                <w:bCs w:val="0"/>
                <w:sz w:val="20"/>
                <w:szCs w:val="20"/>
              </w:rPr>
            </w:pPr>
          </w:p>
          <w:p w:rsidR="001341C2" w:rsidRPr="00321634" w:rsidRDefault="00AC7FAD" w:rsidP="00C774CC">
            <w:pPr>
              <w:tabs>
                <w:tab w:val="right" w:pos="6588"/>
              </w:tabs>
              <w:jc w:val="both"/>
              <w:rPr>
                <w:bCs w:val="0"/>
              </w:rPr>
            </w:pPr>
            <w:r w:rsidRPr="00321634">
              <w:rPr>
                <w:bCs w:val="0"/>
              </w:rPr>
              <w:t>The s</w:t>
            </w:r>
            <w:r w:rsidR="001341C2" w:rsidRPr="00321634">
              <w:rPr>
                <w:bCs w:val="0"/>
              </w:rPr>
              <w:t xml:space="preserve">tructure that develops from </w:t>
            </w:r>
            <w:r w:rsidR="004C4913" w:rsidRPr="00321634">
              <w:rPr>
                <w:bCs w:val="0"/>
              </w:rPr>
              <w:t xml:space="preserve">a combination of </w:t>
            </w:r>
            <w:r w:rsidR="001341C2" w:rsidRPr="00321634">
              <w:rPr>
                <w:bCs w:val="0"/>
              </w:rPr>
              <w:t>part</w:t>
            </w:r>
            <w:r w:rsidR="004C4913" w:rsidRPr="00321634">
              <w:rPr>
                <w:bCs w:val="0"/>
              </w:rPr>
              <w:t>s</w:t>
            </w:r>
            <w:r w:rsidR="001341C2" w:rsidRPr="00321634">
              <w:rPr>
                <w:b/>
                <w:bCs w:val="0"/>
              </w:rPr>
              <w:t xml:space="preserve"> </w:t>
            </w:r>
            <w:r w:rsidR="00C774CC" w:rsidRPr="00321634">
              <w:rPr>
                <w:b/>
                <w:bCs w:val="0"/>
              </w:rPr>
              <w:br/>
            </w:r>
            <w:r w:rsidR="000779BE" w:rsidRPr="00321634">
              <w:rPr>
                <w:b/>
                <w:bCs w:val="0"/>
              </w:rPr>
              <w:t>F</w:t>
            </w:r>
            <w:r w:rsidR="004C4913" w:rsidRPr="00321634">
              <w:rPr>
                <w:b/>
                <w:bCs w:val="0"/>
              </w:rPr>
              <w:t xml:space="preserve"> </w:t>
            </w:r>
            <w:r w:rsidR="004C4913" w:rsidRPr="00321634">
              <w:rPr>
                <w:bCs w:val="0"/>
              </w:rPr>
              <w:t>and</w:t>
            </w:r>
            <w:r w:rsidR="004C4913" w:rsidRPr="00321634">
              <w:rPr>
                <w:b/>
                <w:bCs w:val="0"/>
              </w:rPr>
              <w:t xml:space="preserve"> </w:t>
            </w:r>
            <w:r w:rsidR="000779BE" w:rsidRPr="00321634">
              <w:rPr>
                <w:b/>
                <w:bCs w:val="0"/>
              </w:rPr>
              <w:t>H</w:t>
            </w:r>
          </w:p>
        </w:tc>
        <w:tc>
          <w:tcPr>
            <w:tcW w:w="236" w:type="dxa"/>
            <w:shd w:val="clear" w:color="auto" w:fill="auto"/>
          </w:tcPr>
          <w:p w:rsidR="000B6BA6" w:rsidRPr="00321634" w:rsidRDefault="000B6BA6" w:rsidP="000B6BA6">
            <w:pPr>
              <w:rPr>
                <w:b/>
                <w:bCs w:val="0"/>
              </w:rPr>
            </w:pPr>
          </w:p>
        </w:tc>
        <w:tc>
          <w:tcPr>
            <w:tcW w:w="898" w:type="dxa"/>
            <w:shd w:val="clear" w:color="auto" w:fill="auto"/>
          </w:tcPr>
          <w:p w:rsidR="000B6BA6" w:rsidRPr="00321634" w:rsidRDefault="000B6BA6" w:rsidP="000B6BA6">
            <w:pPr>
              <w:rPr>
                <w:bCs w:val="0"/>
              </w:rPr>
            </w:pPr>
            <w:r w:rsidRPr="00321634">
              <w:rPr>
                <w:bCs w:val="0"/>
              </w:rPr>
              <w:t>(1)</w:t>
            </w:r>
          </w:p>
          <w:p w:rsidR="000B6BA6" w:rsidRPr="00321634" w:rsidRDefault="000B6BA6" w:rsidP="000B6BA6">
            <w:pPr>
              <w:rPr>
                <w:bCs w:val="0"/>
                <w:sz w:val="20"/>
                <w:szCs w:val="20"/>
              </w:rPr>
            </w:pPr>
          </w:p>
          <w:p w:rsidR="000B6BA6" w:rsidRPr="00321634" w:rsidRDefault="000B6BA6" w:rsidP="000B6BA6">
            <w:pPr>
              <w:rPr>
                <w:bCs w:val="0"/>
              </w:rPr>
            </w:pPr>
            <w:r w:rsidRPr="00321634">
              <w:rPr>
                <w:bCs w:val="0"/>
              </w:rPr>
              <w:t>(1)</w:t>
            </w:r>
          </w:p>
          <w:p w:rsidR="001341C2" w:rsidRPr="00321634" w:rsidRDefault="001341C2" w:rsidP="000B6BA6">
            <w:pPr>
              <w:rPr>
                <w:bCs w:val="0"/>
                <w:sz w:val="20"/>
                <w:szCs w:val="20"/>
              </w:rPr>
            </w:pPr>
          </w:p>
          <w:p w:rsidR="00AC7FAD" w:rsidRPr="00321634" w:rsidRDefault="00AC7FAD" w:rsidP="000B6BA6">
            <w:pPr>
              <w:rPr>
                <w:bCs w:val="0"/>
              </w:rPr>
            </w:pPr>
          </w:p>
          <w:p w:rsidR="001341C2" w:rsidRPr="00321634" w:rsidRDefault="001341C2" w:rsidP="000B6BA6">
            <w:pPr>
              <w:rPr>
                <w:bCs w:val="0"/>
              </w:rPr>
            </w:pPr>
            <w:r w:rsidRPr="00321634">
              <w:rPr>
                <w:bCs w:val="0"/>
              </w:rPr>
              <w:t>(1)</w:t>
            </w:r>
          </w:p>
        </w:tc>
      </w:tr>
    </w:tbl>
    <w:p w:rsidR="000B6BA6" w:rsidRPr="00590EB4" w:rsidRDefault="000B6BA6" w:rsidP="000B6BA6">
      <w:pPr>
        <w:tabs>
          <w:tab w:val="left" w:pos="3870"/>
        </w:tabs>
        <w:rPr>
          <w:sz w:val="22"/>
          <w:szCs w:val="22"/>
        </w:rPr>
      </w:pPr>
    </w:p>
    <w:tbl>
      <w:tblPr>
        <w:tblW w:w="10598" w:type="dxa"/>
        <w:tblLook w:val="01E0" w:firstRow="1" w:lastRow="1" w:firstColumn="1" w:lastColumn="1" w:noHBand="0" w:noVBand="0"/>
      </w:tblPr>
      <w:tblGrid>
        <w:gridCol w:w="959"/>
        <w:gridCol w:w="1134"/>
        <w:gridCol w:w="7371"/>
        <w:gridCol w:w="236"/>
        <w:gridCol w:w="898"/>
      </w:tblGrid>
      <w:tr w:rsidR="000B6BA6" w:rsidRPr="00321634" w:rsidTr="000B6BA6">
        <w:tc>
          <w:tcPr>
            <w:tcW w:w="959" w:type="dxa"/>
          </w:tcPr>
          <w:p w:rsidR="000B6BA6" w:rsidRPr="00321634" w:rsidRDefault="000B6BA6" w:rsidP="000B6BA6"/>
        </w:tc>
        <w:tc>
          <w:tcPr>
            <w:tcW w:w="1134" w:type="dxa"/>
          </w:tcPr>
          <w:p w:rsidR="000B6BA6" w:rsidRPr="00321634" w:rsidRDefault="000B6BA6" w:rsidP="000B6BA6">
            <w:pPr>
              <w:rPr>
                <w:bCs w:val="0"/>
              </w:rPr>
            </w:pPr>
            <w:r w:rsidRPr="00321634">
              <w:rPr>
                <w:bCs w:val="0"/>
              </w:rPr>
              <w:t>1.5.2</w:t>
            </w:r>
          </w:p>
        </w:tc>
        <w:tc>
          <w:tcPr>
            <w:tcW w:w="7371" w:type="dxa"/>
          </w:tcPr>
          <w:p w:rsidR="000B6BA6" w:rsidRPr="00321634" w:rsidRDefault="00486859" w:rsidP="000B6BA6">
            <w:pPr>
              <w:widowControl w:val="0"/>
              <w:jc w:val="both"/>
            </w:pPr>
            <w:r w:rsidRPr="00321634">
              <w:t>Name</w:t>
            </w:r>
            <w:r w:rsidR="000B6BA6" w:rsidRPr="00321634">
              <w:t xml:space="preserve"> the process that takes place</w:t>
            </w:r>
            <w:r w:rsidR="004C4913" w:rsidRPr="00321634">
              <w:t>:</w:t>
            </w:r>
          </w:p>
        </w:tc>
        <w:tc>
          <w:tcPr>
            <w:tcW w:w="236" w:type="dxa"/>
          </w:tcPr>
          <w:p w:rsidR="000B6BA6" w:rsidRPr="00321634" w:rsidRDefault="000B6BA6" w:rsidP="000B6BA6"/>
        </w:tc>
        <w:tc>
          <w:tcPr>
            <w:tcW w:w="898" w:type="dxa"/>
          </w:tcPr>
          <w:p w:rsidR="000B6BA6" w:rsidRPr="00321634" w:rsidRDefault="000B6BA6" w:rsidP="000B6BA6"/>
        </w:tc>
      </w:tr>
    </w:tbl>
    <w:p w:rsidR="000B6BA6" w:rsidRPr="00321634" w:rsidRDefault="000B6BA6" w:rsidP="000B6BA6">
      <w:pPr>
        <w:rPr>
          <w:color w:val="FF0000"/>
          <w:sz w:val="20"/>
          <w:szCs w:val="20"/>
        </w:rPr>
      </w:pPr>
    </w:p>
    <w:tbl>
      <w:tblPr>
        <w:tblW w:w="10598" w:type="dxa"/>
        <w:tblLook w:val="01E0" w:firstRow="1" w:lastRow="1" w:firstColumn="1" w:lastColumn="1" w:noHBand="0" w:noVBand="0"/>
      </w:tblPr>
      <w:tblGrid>
        <w:gridCol w:w="959"/>
        <w:gridCol w:w="1134"/>
        <w:gridCol w:w="567"/>
        <w:gridCol w:w="6804"/>
        <w:gridCol w:w="236"/>
        <w:gridCol w:w="898"/>
      </w:tblGrid>
      <w:tr w:rsidR="000B6BA6" w:rsidRPr="00321634" w:rsidTr="000B6BA6">
        <w:tc>
          <w:tcPr>
            <w:tcW w:w="959" w:type="dxa"/>
            <w:shd w:val="clear" w:color="auto" w:fill="auto"/>
          </w:tcPr>
          <w:p w:rsidR="000B6BA6" w:rsidRPr="00321634" w:rsidRDefault="000B6BA6" w:rsidP="000B6BA6">
            <w:pPr>
              <w:rPr>
                <w:b/>
                <w:bCs w:val="0"/>
              </w:rPr>
            </w:pPr>
          </w:p>
        </w:tc>
        <w:tc>
          <w:tcPr>
            <w:tcW w:w="1134" w:type="dxa"/>
            <w:shd w:val="clear" w:color="auto" w:fill="auto"/>
          </w:tcPr>
          <w:p w:rsidR="000B6BA6" w:rsidRPr="00321634" w:rsidRDefault="000B6BA6" w:rsidP="000B6BA6">
            <w:pPr>
              <w:rPr>
                <w:bCs w:val="0"/>
              </w:rPr>
            </w:pPr>
          </w:p>
        </w:tc>
        <w:tc>
          <w:tcPr>
            <w:tcW w:w="567" w:type="dxa"/>
            <w:shd w:val="clear" w:color="auto" w:fill="auto"/>
          </w:tcPr>
          <w:p w:rsidR="000B6BA6" w:rsidRPr="00321634" w:rsidRDefault="000B6BA6" w:rsidP="000B6BA6">
            <w:pPr>
              <w:rPr>
                <w:bCs w:val="0"/>
              </w:rPr>
            </w:pPr>
            <w:r w:rsidRPr="00321634">
              <w:rPr>
                <w:bCs w:val="0"/>
              </w:rPr>
              <w:t>(a)</w:t>
            </w:r>
          </w:p>
          <w:p w:rsidR="000B6BA6" w:rsidRPr="00321634" w:rsidRDefault="000B6BA6" w:rsidP="000B6BA6">
            <w:pPr>
              <w:rPr>
                <w:bCs w:val="0"/>
                <w:sz w:val="20"/>
                <w:szCs w:val="20"/>
              </w:rPr>
            </w:pPr>
          </w:p>
          <w:p w:rsidR="000B6BA6" w:rsidRPr="00321634" w:rsidRDefault="000B6BA6" w:rsidP="000B6BA6">
            <w:pPr>
              <w:rPr>
                <w:bCs w:val="0"/>
              </w:rPr>
            </w:pPr>
            <w:r w:rsidRPr="00321634">
              <w:rPr>
                <w:bCs w:val="0"/>
              </w:rPr>
              <w:t>(b)</w:t>
            </w:r>
          </w:p>
        </w:tc>
        <w:tc>
          <w:tcPr>
            <w:tcW w:w="6804" w:type="dxa"/>
            <w:shd w:val="clear" w:color="auto" w:fill="auto"/>
          </w:tcPr>
          <w:p w:rsidR="000B6BA6" w:rsidRPr="00321634" w:rsidRDefault="00E73558" w:rsidP="000B6BA6">
            <w:pPr>
              <w:tabs>
                <w:tab w:val="right" w:pos="6588"/>
              </w:tabs>
              <w:jc w:val="both"/>
              <w:rPr>
                <w:b/>
                <w:bCs w:val="0"/>
              </w:rPr>
            </w:pPr>
            <w:r w:rsidRPr="00321634">
              <w:rPr>
                <w:bCs w:val="0"/>
              </w:rPr>
              <w:t>A</w:t>
            </w:r>
            <w:r w:rsidR="000B6BA6" w:rsidRPr="00321634">
              <w:rPr>
                <w:bCs w:val="0"/>
              </w:rPr>
              <w:t>t</w:t>
            </w:r>
            <w:r w:rsidR="000B6BA6" w:rsidRPr="00321634">
              <w:rPr>
                <w:b/>
                <w:bCs w:val="0"/>
              </w:rPr>
              <w:t xml:space="preserve"> </w:t>
            </w:r>
            <w:r w:rsidR="000779BE" w:rsidRPr="00321634">
              <w:rPr>
                <w:b/>
                <w:bCs w:val="0"/>
              </w:rPr>
              <w:t>B</w:t>
            </w:r>
          </w:p>
          <w:p w:rsidR="000B6BA6" w:rsidRPr="00321634" w:rsidRDefault="000B6BA6" w:rsidP="000B6BA6">
            <w:pPr>
              <w:tabs>
                <w:tab w:val="right" w:pos="6588"/>
              </w:tabs>
              <w:jc w:val="both"/>
              <w:rPr>
                <w:b/>
                <w:bCs w:val="0"/>
                <w:sz w:val="20"/>
                <w:szCs w:val="20"/>
              </w:rPr>
            </w:pPr>
          </w:p>
          <w:p w:rsidR="000B6BA6" w:rsidRPr="00321634" w:rsidRDefault="00E73558" w:rsidP="000B6BA6">
            <w:pPr>
              <w:tabs>
                <w:tab w:val="right" w:pos="6588"/>
              </w:tabs>
              <w:jc w:val="both"/>
              <w:rPr>
                <w:bCs w:val="0"/>
              </w:rPr>
            </w:pPr>
            <w:r w:rsidRPr="00321634">
              <w:rPr>
                <w:bCs w:val="0"/>
              </w:rPr>
              <w:t>W</w:t>
            </w:r>
            <w:r w:rsidR="000B6BA6" w:rsidRPr="00321634">
              <w:rPr>
                <w:bCs w:val="0"/>
              </w:rPr>
              <w:t xml:space="preserve">hen </w:t>
            </w:r>
            <w:r w:rsidR="000779BE" w:rsidRPr="00321634">
              <w:rPr>
                <w:b/>
                <w:bCs w:val="0"/>
              </w:rPr>
              <w:t>G</w:t>
            </w:r>
            <w:r w:rsidR="000B6BA6" w:rsidRPr="00321634">
              <w:rPr>
                <w:bCs w:val="0"/>
              </w:rPr>
              <w:t xml:space="preserve"> attaches to part </w:t>
            </w:r>
            <w:r w:rsidR="000779BE" w:rsidRPr="00321634">
              <w:rPr>
                <w:b/>
                <w:bCs w:val="0"/>
              </w:rPr>
              <w:t>F</w:t>
            </w:r>
          </w:p>
        </w:tc>
        <w:tc>
          <w:tcPr>
            <w:tcW w:w="236" w:type="dxa"/>
            <w:shd w:val="clear" w:color="auto" w:fill="auto"/>
          </w:tcPr>
          <w:p w:rsidR="000B6BA6" w:rsidRPr="00321634" w:rsidRDefault="000B6BA6" w:rsidP="000B6BA6">
            <w:pPr>
              <w:rPr>
                <w:b/>
                <w:bCs w:val="0"/>
              </w:rPr>
            </w:pPr>
          </w:p>
        </w:tc>
        <w:tc>
          <w:tcPr>
            <w:tcW w:w="898" w:type="dxa"/>
            <w:shd w:val="clear" w:color="auto" w:fill="auto"/>
          </w:tcPr>
          <w:p w:rsidR="000B6BA6" w:rsidRPr="00321634" w:rsidRDefault="000B6BA6" w:rsidP="000B6BA6">
            <w:pPr>
              <w:rPr>
                <w:bCs w:val="0"/>
              </w:rPr>
            </w:pPr>
            <w:r w:rsidRPr="00321634">
              <w:rPr>
                <w:bCs w:val="0"/>
              </w:rPr>
              <w:t>(1)</w:t>
            </w:r>
          </w:p>
          <w:p w:rsidR="000B6BA6" w:rsidRPr="00321634" w:rsidRDefault="000B6BA6" w:rsidP="000B6BA6">
            <w:pPr>
              <w:rPr>
                <w:bCs w:val="0"/>
                <w:sz w:val="20"/>
                <w:szCs w:val="20"/>
              </w:rPr>
            </w:pPr>
          </w:p>
          <w:p w:rsidR="000B6BA6" w:rsidRPr="00321634" w:rsidRDefault="000B6BA6" w:rsidP="000B6BA6">
            <w:pPr>
              <w:rPr>
                <w:bCs w:val="0"/>
              </w:rPr>
            </w:pPr>
            <w:r w:rsidRPr="00321634">
              <w:rPr>
                <w:bCs w:val="0"/>
              </w:rPr>
              <w:t>(1)</w:t>
            </w:r>
          </w:p>
        </w:tc>
      </w:tr>
      <w:tr w:rsidR="001341C2" w:rsidRPr="00321634" w:rsidTr="001341C2">
        <w:tc>
          <w:tcPr>
            <w:tcW w:w="959" w:type="dxa"/>
          </w:tcPr>
          <w:p w:rsidR="001341C2" w:rsidRPr="00321634" w:rsidRDefault="001341C2" w:rsidP="001341C2"/>
        </w:tc>
        <w:tc>
          <w:tcPr>
            <w:tcW w:w="1134" w:type="dxa"/>
          </w:tcPr>
          <w:p w:rsidR="00643B40" w:rsidRPr="00590EB4" w:rsidRDefault="00643B40" w:rsidP="001341C2">
            <w:pPr>
              <w:rPr>
                <w:sz w:val="22"/>
                <w:szCs w:val="22"/>
              </w:rPr>
            </w:pPr>
          </w:p>
          <w:p w:rsidR="001341C2" w:rsidRPr="00321634" w:rsidRDefault="001341C2" w:rsidP="001341C2">
            <w:r w:rsidRPr="00321634">
              <w:t>1.5.3</w:t>
            </w:r>
          </w:p>
        </w:tc>
        <w:tc>
          <w:tcPr>
            <w:tcW w:w="7371" w:type="dxa"/>
            <w:gridSpan w:val="2"/>
          </w:tcPr>
          <w:p w:rsidR="00643B40" w:rsidRPr="00590EB4" w:rsidRDefault="00643B40" w:rsidP="001341C2">
            <w:pPr>
              <w:widowControl w:val="0"/>
              <w:rPr>
                <w:sz w:val="22"/>
                <w:szCs w:val="22"/>
              </w:rPr>
            </w:pPr>
          </w:p>
          <w:p w:rsidR="001341C2" w:rsidRPr="00321634" w:rsidRDefault="001341C2" w:rsidP="001341C2">
            <w:pPr>
              <w:widowControl w:val="0"/>
            </w:pPr>
            <w:r w:rsidRPr="00321634">
              <w:t>Give the chromosome number</w:t>
            </w:r>
            <w:r w:rsidR="00643B40" w:rsidRPr="00321634">
              <w:t xml:space="preserve"> of</w:t>
            </w:r>
            <w:r w:rsidRPr="00321634">
              <w:t>:</w:t>
            </w:r>
          </w:p>
        </w:tc>
        <w:tc>
          <w:tcPr>
            <w:tcW w:w="236" w:type="dxa"/>
          </w:tcPr>
          <w:p w:rsidR="001341C2" w:rsidRPr="00321634" w:rsidRDefault="001341C2" w:rsidP="001341C2"/>
        </w:tc>
        <w:tc>
          <w:tcPr>
            <w:tcW w:w="898" w:type="dxa"/>
          </w:tcPr>
          <w:p w:rsidR="001341C2" w:rsidRPr="00321634" w:rsidRDefault="001341C2" w:rsidP="001341C2"/>
        </w:tc>
      </w:tr>
    </w:tbl>
    <w:p w:rsidR="001341C2" w:rsidRPr="00321634" w:rsidRDefault="001341C2" w:rsidP="000B6BA6">
      <w:pPr>
        <w:rPr>
          <w:color w:val="FF0000"/>
          <w:sz w:val="20"/>
          <w:szCs w:val="20"/>
        </w:rPr>
      </w:pPr>
    </w:p>
    <w:tbl>
      <w:tblPr>
        <w:tblW w:w="10598" w:type="dxa"/>
        <w:tblLook w:val="01E0" w:firstRow="1" w:lastRow="1" w:firstColumn="1" w:lastColumn="1" w:noHBand="0" w:noVBand="0"/>
      </w:tblPr>
      <w:tblGrid>
        <w:gridCol w:w="959"/>
        <w:gridCol w:w="1134"/>
        <w:gridCol w:w="567"/>
        <w:gridCol w:w="6804"/>
        <w:gridCol w:w="236"/>
        <w:gridCol w:w="898"/>
      </w:tblGrid>
      <w:tr w:rsidR="001341C2" w:rsidRPr="00321634" w:rsidTr="001341C2">
        <w:tc>
          <w:tcPr>
            <w:tcW w:w="959" w:type="dxa"/>
            <w:shd w:val="clear" w:color="auto" w:fill="auto"/>
          </w:tcPr>
          <w:p w:rsidR="001341C2" w:rsidRPr="00321634" w:rsidRDefault="001341C2" w:rsidP="001341C2">
            <w:pPr>
              <w:rPr>
                <w:b/>
                <w:bCs w:val="0"/>
              </w:rPr>
            </w:pPr>
          </w:p>
        </w:tc>
        <w:tc>
          <w:tcPr>
            <w:tcW w:w="1134" w:type="dxa"/>
            <w:shd w:val="clear" w:color="auto" w:fill="auto"/>
          </w:tcPr>
          <w:p w:rsidR="001341C2" w:rsidRPr="00321634" w:rsidRDefault="001341C2" w:rsidP="001341C2">
            <w:pPr>
              <w:rPr>
                <w:bCs w:val="0"/>
              </w:rPr>
            </w:pPr>
          </w:p>
        </w:tc>
        <w:tc>
          <w:tcPr>
            <w:tcW w:w="567" w:type="dxa"/>
            <w:shd w:val="clear" w:color="auto" w:fill="auto"/>
          </w:tcPr>
          <w:p w:rsidR="001341C2" w:rsidRPr="00321634" w:rsidRDefault="001341C2" w:rsidP="001341C2">
            <w:pPr>
              <w:rPr>
                <w:bCs w:val="0"/>
              </w:rPr>
            </w:pPr>
            <w:r w:rsidRPr="00321634">
              <w:rPr>
                <w:bCs w:val="0"/>
              </w:rPr>
              <w:t>(a)</w:t>
            </w:r>
          </w:p>
          <w:p w:rsidR="001341C2" w:rsidRPr="00321634" w:rsidRDefault="001341C2" w:rsidP="001341C2">
            <w:pPr>
              <w:rPr>
                <w:bCs w:val="0"/>
                <w:sz w:val="20"/>
                <w:szCs w:val="20"/>
              </w:rPr>
            </w:pPr>
          </w:p>
          <w:p w:rsidR="001341C2" w:rsidRPr="00321634" w:rsidRDefault="001341C2" w:rsidP="001341C2">
            <w:pPr>
              <w:rPr>
                <w:bCs w:val="0"/>
              </w:rPr>
            </w:pPr>
            <w:r w:rsidRPr="00321634">
              <w:rPr>
                <w:bCs w:val="0"/>
              </w:rPr>
              <w:t>(b)</w:t>
            </w:r>
          </w:p>
        </w:tc>
        <w:tc>
          <w:tcPr>
            <w:tcW w:w="6804" w:type="dxa"/>
            <w:shd w:val="clear" w:color="auto" w:fill="auto"/>
          </w:tcPr>
          <w:p w:rsidR="001341C2" w:rsidRPr="00321634" w:rsidRDefault="00E73558" w:rsidP="001341C2">
            <w:pPr>
              <w:tabs>
                <w:tab w:val="right" w:pos="6588"/>
              </w:tabs>
              <w:jc w:val="both"/>
              <w:rPr>
                <w:b/>
                <w:bCs w:val="0"/>
              </w:rPr>
            </w:pPr>
            <w:r w:rsidRPr="00321634">
              <w:rPr>
                <w:bCs w:val="0"/>
              </w:rPr>
              <w:t>The c</w:t>
            </w:r>
            <w:r w:rsidR="001341C2" w:rsidRPr="00321634">
              <w:rPr>
                <w:bCs w:val="0"/>
              </w:rPr>
              <w:t>ells at</w:t>
            </w:r>
            <w:r w:rsidR="000779BE" w:rsidRPr="00321634">
              <w:rPr>
                <w:b/>
                <w:bCs w:val="0"/>
              </w:rPr>
              <w:t xml:space="preserve"> D</w:t>
            </w:r>
          </w:p>
          <w:p w:rsidR="001341C2" w:rsidRPr="00321634" w:rsidRDefault="001341C2" w:rsidP="001341C2">
            <w:pPr>
              <w:tabs>
                <w:tab w:val="right" w:pos="6588"/>
              </w:tabs>
              <w:jc w:val="both"/>
              <w:rPr>
                <w:b/>
                <w:bCs w:val="0"/>
                <w:sz w:val="20"/>
                <w:szCs w:val="20"/>
              </w:rPr>
            </w:pPr>
          </w:p>
          <w:p w:rsidR="001341C2" w:rsidRPr="00321634" w:rsidRDefault="001341C2" w:rsidP="001341C2">
            <w:pPr>
              <w:tabs>
                <w:tab w:val="right" w:pos="6588"/>
              </w:tabs>
              <w:jc w:val="both"/>
              <w:rPr>
                <w:b/>
                <w:bCs w:val="0"/>
              </w:rPr>
            </w:pPr>
            <w:r w:rsidRPr="00321634">
              <w:rPr>
                <w:bCs w:val="0"/>
              </w:rPr>
              <w:t>Cell</w:t>
            </w:r>
            <w:r w:rsidRPr="00321634">
              <w:rPr>
                <w:b/>
                <w:bCs w:val="0"/>
              </w:rPr>
              <w:t xml:space="preserve"> A</w:t>
            </w:r>
          </w:p>
        </w:tc>
        <w:tc>
          <w:tcPr>
            <w:tcW w:w="236" w:type="dxa"/>
            <w:shd w:val="clear" w:color="auto" w:fill="auto"/>
          </w:tcPr>
          <w:p w:rsidR="001341C2" w:rsidRPr="00321634" w:rsidRDefault="001341C2" w:rsidP="001341C2">
            <w:pPr>
              <w:rPr>
                <w:b/>
                <w:bCs w:val="0"/>
              </w:rPr>
            </w:pPr>
          </w:p>
        </w:tc>
        <w:tc>
          <w:tcPr>
            <w:tcW w:w="898" w:type="dxa"/>
            <w:shd w:val="clear" w:color="auto" w:fill="auto"/>
          </w:tcPr>
          <w:p w:rsidR="001341C2" w:rsidRPr="00321634" w:rsidRDefault="001341C2" w:rsidP="001341C2">
            <w:pPr>
              <w:rPr>
                <w:bCs w:val="0"/>
              </w:rPr>
            </w:pPr>
            <w:r w:rsidRPr="00321634">
              <w:rPr>
                <w:bCs w:val="0"/>
              </w:rPr>
              <w:t>(1)</w:t>
            </w:r>
          </w:p>
          <w:p w:rsidR="001341C2" w:rsidRPr="00321634" w:rsidRDefault="001341C2" w:rsidP="001341C2">
            <w:pPr>
              <w:rPr>
                <w:bCs w:val="0"/>
                <w:sz w:val="20"/>
                <w:szCs w:val="20"/>
              </w:rPr>
            </w:pPr>
          </w:p>
          <w:p w:rsidR="001341C2" w:rsidRPr="00321634" w:rsidRDefault="001341C2" w:rsidP="001341C2">
            <w:pPr>
              <w:rPr>
                <w:bCs w:val="0"/>
              </w:rPr>
            </w:pPr>
            <w:r w:rsidRPr="00321634">
              <w:rPr>
                <w:bCs w:val="0"/>
              </w:rPr>
              <w:t>(1)</w:t>
            </w:r>
          </w:p>
          <w:p w:rsidR="003427EB" w:rsidRPr="00321634" w:rsidRDefault="003427EB" w:rsidP="001341C2">
            <w:pPr>
              <w:rPr>
                <w:b/>
                <w:bCs w:val="0"/>
              </w:rPr>
            </w:pPr>
            <w:r w:rsidRPr="00321634">
              <w:rPr>
                <w:b/>
                <w:bCs w:val="0"/>
              </w:rPr>
              <w:t>(7)</w:t>
            </w:r>
          </w:p>
        </w:tc>
      </w:tr>
    </w:tbl>
    <w:p w:rsidR="001341C2" w:rsidRPr="00321634" w:rsidRDefault="001341C2" w:rsidP="000B6BA6">
      <w:pPr>
        <w:rPr>
          <w:color w:val="FF0000"/>
        </w:rPr>
      </w:pPr>
    </w:p>
    <w:tbl>
      <w:tblPr>
        <w:tblW w:w="10598" w:type="dxa"/>
        <w:tblLook w:val="01E0" w:firstRow="1" w:lastRow="1" w:firstColumn="1" w:lastColumn="1" w:noHBand="0" w:noVBand="0"/>
      </w:tblPr>
      <w:tblGrid>
        <w:gridCol w:w="959"/>
        <w:gridCol w:w="1134"/>
        <w:gridCol w:w="7371"/>
        <w:gridCol w:w="236"/>
        <w:gridCol w:w="898"/>
      </w:tblGrid>
      <w:tr w:rsidR="005C0736" w:rsidRPr="00321634" w:rsidTr="00F47DFA">
        <w:tc>
          <w:tcPr>
            <w:tcW w:w="959" w:type="dxa"/>
          </w:tcPr>
          <w:p w:rsidR="005C0736" w:rsidRPr="00321634" w:rsidRDefault="005C0736" w:rsidP="00F47DFA"/>
        </w:tc>
        <w:tc>
          <w:tcPr>
            <w:tcW w:w="1134" w:type="dxa"/>
          </w:tcPr>
          <w:p w:rsidR="005C0736" w:rsidRPr="00321634" w:rsidRDefault="005C0736" w:rsidP="00F47DFA"/>
        </w:tc>
        <w:tc>
          <w:tcPr>
            <w:tcW w:w="7371" w:type="dxa"/>
          </w:tcPr>
          <w:p w:rsidR="005C0736" w:rsidRPr="00321634" w:rsidRDefault="005C0736" w:rsidP="005C0736">
            <w:pPr>
              <w:widowControl w:val="0"/>
              <w:jc w:val="right"/>
              <w:rPr>
                <w:b/>
              </w:rPr>
            </w:pPr>
            <w:r w:rsidRPr="00321634">
              <w:rPr>
                <w:b/>
              </w:rPr>
              <w:t>TOTAL SECTION A</w:t>
            </w:r>
            <w:r w:rsidR="00486859" w:rsidRPr="00321634">
              <w:rPr>
                <w:b/>
              </w:rPr>
              <w:t>:</w:t>
            </w:r>
          </w:p>
        </w:tc>
        <w:tc>
          <w:tcPr>
            <w:tcW w:w="236" w:type="dxa"/>
          </w:tcPr>
          <w:p w:rsidR="005C0736" w:rsidRPr="00321634" w:rsidRDefault="005C0736" w:rsidP="00F47DFA"/>
        </w:tc>
        <w:tc>
          <w:tcPr>
            <w:tcW w:w="898" w:type="dxa"/>
          </w:tcPr>
          <w:p w:rsidR="005C0736" w:rsidRPr="00321634" w:rsidRDefault="005C0736" w:rsidP="00486859">
            <w:pPr>
              <w:rPr>
                <w:b/>
              </w:rPr>
            </w:pPr>
            <w:r w:rsidRPr="00321634">
              <w:rPr>
                <w:b/>
              </w:rPr>
              <w:t>50</w:t>
            </w:r>
          </w:p>
        </w:tc>
      </w:tr>
    </w:tbl>
    <w:p w:rsidR="00486859" w:rsidRPr="00590EB4" w:rsidRDefault="00486859">
      <w:pPr>
        <w:rPr>
          <w:b/>
          <w:bCs w:val="0"/>
          <w:color w:val="FF0000"/>
          <w:sz w:val="8"/>
          <w:szCs w:val="8"/>
        </w:rPr>
      </w:pPr>
      <w:r w:rsidRPr="00321634">
        <w:rPr>
          <w:b/>
          <w:bCs w:val="0"/>
          <w:color w:val="FF0000"/>
          <w:sz w:val="16"/>
          <w:szCs w:val="16"/>
        </w:rPr>
        <w:br w:type="page"/>
      </w:r>
    </w:p>
    <w:p w:rsidR="00BA6703" w:rsidRPr="00321634" w:rsidRDefault="00BA6703">
      <w:pPr>
        <w:rPr>
          <w:b/>
          <w:bCs w:val="0"/>
          <w:color w:val="FF0000"/>
        </w:rPr>
      </w:pPr>
    </w:p>
    <w:p w:rsidR="00331355" w:rsidRPr="00321634" w:rsidRDefault="00331355">
      <w:pPr>
        <w:rPr>
          <w:b/>
          <w:bCs w:val="0"/>
          <w:color w:val="FF0000"/>
        </w:rPr>
      </w:pPr>
    </w:p>
    <w:tbl>
      <w:tblPr>
        <w:tblW w:w="10598" w:type="dxa"/>
        <w:tblLayout w:type="fixed"/>
        <w:tblLook w:val="0000" w:firstRow="0" w:lastRow="0" w:firstColumn="0" w:lastColumn="0" w:noHBand="0" w:noVBand="0"/>
      </w:tblPr>
      <w:tblGrid>
        <w:gridCol w:w="9464"/>
        <w:gridCol w:w="254"/>
        <w:gridCol w:w="880"/>
      </w:tblGrid>
      <w:tr w:rsidR="001D006A" w:rsidRPr="00321634" w:rsidTr="00787CCC">
        <w:tc>
          <w:tcPr>
            <w:tcW w:w="9464" w:type="dxa"/>
            <w:shd w:val="clear" w:color="auto" w:fill="auto"/>
          </w:tcPr>
          <w:p w:rsidR="001D006A" w:rsidRPr="00321634" w:rsidRDefault="001D006A" w:rsidP="00787CCC">
            <w:pPr>
              <w:rPr>
                <w:b/>
                <w:bCs w:val="0"/>
              </w:rPr>
            </w:pPr>
            <w:r w:rsidRPr="00321634">
              <w:rPr>
                <w:b/>
                <w:bCs w:val="0"/>
              </w:rPr>
              <w:t>SECTION B</w:t>
            </w:r>
          </w:p>
          <w:p w:rsidR="001D006A" w:rsidRPr="00321634" w:rsidRDefault="001D006A" w:rsidP="00787CCC">
            <w:pPr>
              <w:pStyle w:val="Heading1"/>
              <w:rPr>
                <w:lang w:val="en-GB"/>
              </w:rPr>
            </w:pPr>
          </w:p>
          <w:p w:rsidR="001D006A" w:rsidRPr="00321634" w:rsidRDefault="001D006A" w:rsidP="00787CCC">
            <w:pPr>
              <w:pStyle w:val="Heading1"/>
              <w:rPr>
                <w:lang w:val="en-GB"/>
              </w:rPr>
            </w:pPr>
            <w:r w:rsidRPr="00321634">
              <w:rPr>
                <w:lang w:val="en-GB"/>
              </w:rPr>
              <w:t>QUESTION 2</w:t>
            </w:r>
          </w:p>
        </w:tc>
        <w:tc>
          <w:tcPr>
            <w:tcW w:w="254" w:type="dxa"/>
            <w:shd w:val="clear" w:color="auto" w:fill="auto"/>
          </w:tcPr>
          <w:p w:rsidR="001D006A" w:rsidRPr="00321634" w:rsidRDefault="001D006A" w:rsidP="00787CCC">
            <w:pPr>
              <w:rPr>
                <w:b/>
                <w:bCs w:val="0"/>
              </w:rPr>
            </w:pPr>
          </w:p>
        </w:tc>
        <w:tc>
          <w:tcPr>
            <w:tcW w:w="880" w:type="dxa"/>
            <w:shd w:val="clear" w:color="auto" w:fill="auto"/>
          </w:tcPr>
          <w:p w:rsidR="001D006A" w:rsidRPr="00321634" w:rsidRDefault="001D006A" w:rsidP="00787CCC">
            <w:pPr>
              <w:rPr>
                <w:b/>
                <w:bCs w:val="0"/>
              </w:rPr>
            </w:pPr>
          </w:p>
        </w:tc>
      </w:tr>
    </w:tbl>
    <w:p w:rsidR="00F4189A" w:rsidRPr="00321634" w:rsidRDefault="00A274D6" w:rsidP="00A274D6">
      <w:pPr>
        <w:tabs>
          <w:tab w:val="left" w:pos="1178"/>
        </w:tabs>
        <w:rPr>
          <w:color w:val="FF0000"/>
        </w:rPr>
      </w:pPr>
      <w:r w:rsidRPr="00321634">
        <w:rPr>
          <w:color w:val="FF0000"/>
        </w:rPr>
        <w:tab/>
      </w:r>
    </w:p>
    <w:tbl>
      <w:tblPr>
        <w:tblW w:w="10598" w:type="dxa"/>
        <w:tblLook w:val="01E0" w:firstRow="1" w:lastRow="1" w:firstColumn="1" w:lastColumn="1" w:noHBand="0" w:noVBand="0"/>
      </w:tblPr>
      <w:tblGrid>
        <w:gridCol w:w="959"/>
        <w:gridCol w:w="8505"/>
        <w:gridCol w:w="251"/>
        <w:gridCol w:w="883"/>
      </w:tblGrid>
      <w:tr w:rsidR="00F4189A" w:rsidRPr="00321634" w:rsidTr="001B4BD0">
        <w:trPr>
          <w:trHeight w:val="162"/>
        </w:trPr>
        <w:tc>
          <w:tcPr>
            <w:tcW w:w="959" w:type="dxa"/>
          </w:tcPr>
          <w:p w:rsidR="00F4189A" w:rsidRPr="00321634" w:rsidRDefault="00F4189A" w:rsidP="001B4BD0">
            <w:r w:rsidRPr="00321634">
              <w:t>2.1</w:t>
            </w:r>
          </w:p>
        </w:tc>
        <w:tc>
          <w:tcPr>
            <w:tcW w:w="8505" w:type="dxa"/>
          </w:tcPr>
          <w:p w:rsidR="00F4189A" w:rsidRPr="00321634" w:rsidRDefault="00774C04" w:rsidP="00DF58DF">
            <w:pPr>
              <w:tabs>
                <w:tab w:val="right" w:pos="8289"/>
              </w:tabs>
              <w:jc w:val="both"/>
            </w:pPr>
            <w:r w:rsidRPr="00321634">
              <w:t xml:space="preserve">Study the diagram of </w:t>
            </w:r>
            <w:r w:rsidR="003163B2" w:rsidRPr="00321634">
              <w:t>on</w:t>
            </w:r>
            <w:r w:rsidR="00DF58DF">
              <w:t>e-</w:t>
            </w:r>
            <w:r w:rsidR="003163B2" w:rsidRPr="00321634">
              <w:t>day</w:t>
            </w:r>
            <w:r w:rsidR="00DF58DF">
              <w:t>-</w:t>
            </w:r>
            <w:r w:rsidR="008433B5" w:rsidRPr="00321634">
              <w:t xml:space="preserve">old </w:t>
            </w:r>
            <w:r w:rsidRPr="00321634">
              <w:t xml:space="preserve">hatchlings </w:t>
            </w:r>
            <w:r w:rsidRPr="00321634">
              <w:rPr>
                <w:b/>
              </w:rPr>
              <w:t>A</w:t>
            </w:r>
            <w:r w:rsidRPr="00321634">
              <w:t xml:space="preserve"> and </w:t>
            </w:r>
            <w:r w:rsidRPr="00321634">
              <w:rPr>
                <w:b/>
              </w:rPr>
              <w:t>B</w:t>
            </w:r>
            <w:r w:rsidRPr="00321634">
              <w:t xml:space="preserve"> below</w:t>
            </w:r>
            <w:r w:rsidR="00E90D33" w:rsidRPr="00321634">
              <w:t>.</w:t>
            </w:r>
            <w:r w:rsidR="00A9158D" w:rsidRPr="00321634">
              <w:t xml:space="preserve"> The diagram </w:t>
            </w:r>
            <w:r w:rsidR="00486859" w:rsidRPr="00321634">
              <w:t>is</w:t>
            </w:r>
            <w:r w:rsidR="00A9158D" w:rsidRPr="00321634">
              <w:t xml:space="preserve"> not drawn to scale.</w:t>
            </w:r>
          </w:p>
        </w:tc>
        <w:tc>
          <w:tcPr>
            <w:tcW w:w="251" w:type="dxa"/>
          </w:tcPr>
          <w:p w:rsidR="00F4189A" w:rsidRPr="00321634" w:rsidRDefault="00F4189A" w:rsidP="001B4BD0"/>
        </w:tc>
        <w:tc>
          <w:tcPr>
            <w:tcW w:w="883" w:type="dxa"/>
          </w:tcPr>
          <w:p w:rsidR="00F4189A" w:rsidRPr="00321634" w:rsidRDefault="00F4189A" w:rsidP="001B4BD0"/>
        </w:tc>
      </w:tr>
    </w:tbl>
    <w:p w:rsidR="00BF2237" w:rsidRPr="00321634" w:rsidRDefault="00BF2237" w:rsidP="00BF713E"/>
    <w:p w:rsidR="00BF713E" w:rsidRPr="00321634" w:rsidRDefault="004466B0" w:rsidP="00BF713E">
      <w:r w:rsidRPr="00321634">
        <w:rPr>
          <w:noProof/>
          <w:lang w:val="en-ZA" w:eastAsia="en-ZA"/>
        </w:rPr>
        <mc:AlternateContent>
          <mc:Choice Requires="wpg">
            <w:drawing>
              <wp:anchor distT="0" distB="0" distL="114300" distR="114300" simplePos="0" relativeHeight="251692544" behindDoc="0" locked="0" layoutInCell="1" allowOverlap="1" wp14:anchorId="19ADCDFA" wp14:editId="3BC3B32E">
                <wp:simplePos x="0" y="0"/>
                <wp:positionH relativeFrom="column">
                  <wp:posOffset>554355</wp:posOffset>
                </wp:positionH>
                <wp:positionV relativeFrom="paragraph">
                  <wp:posOffset>18415</wp:posOffset>
                </wp:positionV>
                <wp:extent cx="5734050" cy="2552700"/>
                <wp:effectExtent l="19050" t="19050" r="19050" b="19050"/>
                <wp:wrapNone/>
                <wp:docPr id="14" name="Group 14"/>
                <wp:cNvGraphicFramePr/>
                <a:graphic xmlns:a="http://schemas.openxmlformats.org/drawingml/2006/main">
                  <a:graphicData uri="http://schemas.microsoft.com/office/word/2010/wordprocessingGroup">
                    <wpg:wgp>
                      <wpg:cNvGrpSpPr/>
                      <wpg:grpSpPr>
                        <a:xfrm>
                          <a:off x="0" y="0"/>
                          <a:ext cx="5734050" cy="2552700"/>
                          <a:chOff x="0" y="0"/>
                          <a:chExt cx="5734050" cy="2552700"/>
                        </a:xfrm>
                      </wpg:grpSpPr>
                      <wpg:grpSp>
                        <wpg:cNvPr id="12" name="Group 12"/>
                        <wpg:cNvGrpSpPr/>
                        <wpg:grpSpPr>
                          <a:xfrm>
                            <a:off x="0" y="0"/>
                            <a:ext cx="5734050" cy="2552700"/>
                            <a:chOff x="0" y="0"/>
                            <a:chExt cx="5734050" cy="2552700"/>
                          </a:xfrm>
                        </wpg:grpSpPr>
                        <wpg:grpSp>
                          <wpg:cNvPr id="10" name="Group 10"/>
                          <wpg:cNvGrpSpPr/>
                          <wpg:grpSpPr>
                            <a:xfrm>
                              <a:off x="0" y="0"/>
                              <a:ext cx="5734050" cy="2552700"/>
                              <a:chOff x="0" y="0"/>
                              <a:chExt cx="5734050" cy="2552700"/>
                            </a:xfrm>
                          </wpg:grpSpPr>
                          <wpg:grpSp>
                            <wpg:cNvPr id="7" name="Group 7"/>
                            <wpg:cNvGrpSpPr/>
                            <wpg:grpSpPr>
                              <a:xfrm>
                                <a:off x="0" y="0"/>
                                <a:ext cx="5734050" cy="2552700"/>
                                <a:chOff x="0" y="0"/>
                                <a:chExt cx="5734050" cy="2552700"/>
                              </a:xfrm>
                            </wpg:grpSpPr>
                            <wpg:grpSp>
                              <wpg:cNvPr id="6" name="Group 6"/>
                              <wpg:cNvGrpSpPr/>
                              <wpg:grpSpPr>
                                <a:xfrm>
                                  <a:off x="0" y="0"/>
                                  <a:ext cx="5734050" cy="2552700"/>
                                  <a:chOff x="0" y="0"/>
                                  <a:chExt cx="6334125" cy="2552700"/>
                                </a:xfrm>
                              </wpg:grpSpPr>
                              <wpg:grpSp>
                                <wpg:cNvPr id="5" name="Group 5"/>
                                <wpg:cNvGrpSpPr/>
                                <wpg:grpSpPr>
                                  <a:xfrm>
                                    <a:off x="0" y="0"/>
                                    <a:ext cx="6334125" cy="2552700"/>
                                    <a:chOff x="0" y="0"/>
                                    <a:chExt cx="6334125" cy="2552700"/>
                                  </a:xfrm>
                                </wpg:grpSpPr>
                                <pic:pic xmlns:pic="http://schemas.openxmlformats.org/drawingml/2006/picture">
                                  <pic:nvPicPr>
                                    <pic:cNvPr id="2" name="Picture 2" descr="Image result for black and white diagrams of precocial development"/>
                                    <pic:cNvPicPr>
                                      <a:picLocks noChangeAspect="1"/>
                                    </pic:cNvPicPr>
                                  </pic:nvPicPr>
                                  <pic:blipFill rotWithShape="1">
                                    <a:blip r:embed="rId18" cstate="print">
                                      <a:extLst>
                                        <a:ext uri="{28A0092B-C50C-407E-A947-70E740481C1C}">
                                          <a14:useLocalDpi xmlns:a14="http://schemas.microsoft.com/office/drawing/2010/main" val="0"/>
                                        </a:ext>
                                      </a:extLst>
                                    </a:blip>
                                    <a:srcRect l="-1947" t="-8715" r="-6087" b="-23630"/>
                                    <a:stretch/>
                                  </pic:blipFill>
                                  <pic:spPr bwMode="auto">
                                    <a:xfrm>
                                      <a:off x="0" y="0"/>
                                      <a:ext cx="6334125" cy="2552700"/>
                                    </a:xfrm>
                                    <a:prstGeom prst="rect">
                                      <a:avLst/>
                                    </a:prstGeom>
                                    <a:noFill/>
                                    <a:ln w="15875">
                                      <a:solidFill>
                                        <a:schemeClr val="tx1"/>
                                      </a:solidFill>
                                    </a:ln>
                                    <a:extLst>
                                      <a:ext uri="{53640926-AAD7-44D8-BBD7-CCE9431645EC}">
                                        <a14:shadowObscured xmlns:a14="http://schemas.microsoft.com/office/drawing/2010/main"/>
                                      </a:ext>
                                    </a:extLst>
                                  </pic:spPr>
                                </pic:pic>
                                <wps:wsp>
                                  <wps:cNvPr id="3" name="Rectangle 3"/>
                                  <wps:cNvSpPr/>
                                  <wps:spPr>
                                    <a:xfrm>
                                      <a:off x="1143000" y="2143125"/>
                                      <a:ext cx="3524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546FB4" w:rsidRDefault="00344B8F" w:rsidP="005000B8">
                                        <w:pPr>
                                          <w:jc w:val="center"/>
                                          <w:rPr>
                                            <w:b/>
                                          </w:rPr>
                                        </w:pPr>
                                        <w:r w:rsidRPr="00546FB4">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ctangle 4"/>
                                <wps:cNvSpPr/>
                                <wps:spPr>
                                  <a:xfrm>
                                    <a:off x="4733925" y="2133600"/>
                                    <a:ext cx="3810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44B8F" w:rsidRPr="00546FB4" w:rsidRDefault="00344B8F" w:rsidP="005000B8">
                                      <w:pPr>
                                        <w:jc w:val="center"/>
                                        <w:rPr>
                                          <w:b/>
                                        </w:rPr>
                                      </w:pPr>
                                      <w:r w:rsidRPr="00546FB4">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Straight Connector 1"/>
                              <wps:cNvCnPr/>
                              <wps:spPr>
                                <a:xfrm flipV="1">
                                  <a:off x="552450" y="504825"/>
                                  <a:ext cx="9525" cy="628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 name="Straight Connector 9"/>
                            <wps:cNvCnPr/>
                            <wps:spPr>
                              <a:xfrm flipV="1">
                                <a:off x="3257550" y="1133475"/>
                                <a:ext cx="0" cy="419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 name="Rectangle 11"/>
                          <wps:cNvSpPr/>
                          <wps:spPr>
                            <a:xfrm>
                              <a:off x="171450" y="180975"/>
                              <a:ext cx="86677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44B8F" w:rsidRDefault="00344B8F" w:rsidP="004466B0">
                                <w:pPr>
                                  <w:jc w:val="center"/>
                                </w:pPr>
                                <w:r>
                                  <w:t>Egg shell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2771775" y="809625"/>
                            <a:ext cx="866775" cy="323850"/>
                          </a:xfrm>
                          <a:prstGeom prst="rect">
                            <a:avLst/>
                          </a:prstGeom>
                          <a:noFill/>
                          <a:ln w="25400" cap="flat" cmpd="sng" algn="ctr">
                            <a:noFill/>
                            <a:prstDash val="solid"/>
                          </a:ln>
                          <a:effectLst/>
                        </wps:spPr>
                        <wps:txbx>
                          <w:txbxContent>
                            <w:p w:rsidR="00344B8F" w:rsidRDefault="00344B8F" w:rsidP="00E90D33">
                              <w:r>
                                <w:t>Egg shell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66" style="position:absolute;margin-left:43.65pt;margin-top:1.45pt;width:451.5pt;height:201pt;z-index:251692544" coordsize="57340,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">
                <v:group id="Group 12" o:spid="_x0000_s1067" style="position:absolute;width:57340;height:25527" coordsize="57340,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0" o:spid="_x0000_s1068" style="position:absolute;width:57340;height:25527" coordsize="57340,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7" o:spid="_x0000_s1069" style="position:absolute;width:57340;height:25527" coordsize="57340,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6" o:spid="_x0000_s1070" style="position:absolute;width:57340;height:25527" coordsize="63341,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71" style="position:absolute;width:63341;height:25527" coordsize="63341,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 o:spid="_x0000_s1072" type="#_x0000_t75" alt="Image result for black and white diagrams of precocial development" style="position:absolute;width:63341;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ibPEAAAA2gAAAA8AAABkcnMvZG93bnJldi54bWxEj0FrwkAUhO+C/2F5gpfSbCq0lJhVgiD0&#10;VDCRtrm9Zp9JMPs2Zrcm/ffdguBxmJlvmHQ7mU5caXCtZQVPUQyCuLK65VrBsdg/voJwHlljZ5kU&#10;/JKD7WY+SzHRduQDXXNfiwBhl6CCxvs+kdJVDRl0ke2Jg3eyg0Ef5FBLPeAY4KaTqzh+kQZbDgsN&#10;9rRrqDrnP0bB6Ov38eH70mXFhznLz68yu5TPSi0XU7YG4Wny9/Ct/aYVrOD/Sr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dibPEAAAA2gAAAA8AAAAAAAAAAAAAAAAA&#10;nwIAAGRycy9kb3ducmV2LnhtbFBLBQYAAAAABAAEAPcAAACQAwAAAAA=&#10;" stroked="t" strokecolor="black [3213]" strokeweight="1.25pt">
                            <v:imagedata r:id="rId19" o:title="Image result for black and white diagrams of precocial development" croptop="-5711f" cropbottom="-15486f" cropleft="-1276f" cropright="-3989f"/>
                            <v:path arrowok="t"/>
                          </v:shape>
                          <v:rect id="Rectangle 3" o:spid="_x0000_s1073" style="position:absolute;left:11430;top:21431;width:352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fR8MA&#10;AADaAAAADwAAAGRycy9kb3ducmV2LnhtbESP3WrCQBSE7wXfYTmCN6FuYqHY1FVEEexFaat9gGP2&#10;mASzZ0N28+PbdwXBy2FmvmGW68FUoqPGlZYVJLMYBHFmdcm5gr/T/mUBwnlkjZVlUnAjB+vVeLTE&#10;VNuef6k7+lwECLsUFRTe16mULivIoJvZmjh4F9sY9EE2udQN9gFuKjmP4zdpsOSwUGBN24Ky67E1&#10;Crb+u4t25/Om0m30496/Pl1ia6Wmk2HzAcLT4J/hR/ugFbzC/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fR8MAAADaAAAADwAAAAAAAAAAAAAAAACYAgAAZHJzL2Rv&#10;d25yZXYueG1sUEsFBgAAAAAEAAQA9QAAAIgDAAAAAA==&#10;" fillcolor="white [3201]" strokecolor="white [3212]" strokeweight="2pt">
                            <v:textbox>
                              <w:txbxContent>
                                <w:p w:rsidR="00344B8F" w:rsidRPr="00546FB4" w:rsidRDefault="00344B8F" w:rsidP="005000B8">
                                  <w:pPr>
                                    <w:jc w:val="center"/>
                                    <w:rPr>
                                      <w:b/>
                                    </w:rPr>
                                  </w:pPr>
                                  <w:r w:rsidRPr="00546FB4">
                                    <w:rPr>
                                      <w:b/>
                                    </w:rPr>
                                    <w:t>A</w:t>
                                  </w:r>
                                </w:p>
                              </w:txbxContent>
                            </v:textbox>
                          </v:rect>
                        </v:group>
                        <v:rect id="Rectangle 4" o:spid="_x0000_s1074" style="position:absolute;left:47339;top:21336;width:3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M8MA&#10;AADaAAAADwAAAGRycy9kb3ducmV2LnhtbESP3WrCQBSE7wXfYTmCN6FuIqXY1FVEEexFaat9gGP2&#10;mASzZ0N28+PbdwXBy2FmvmGW68FUoqPGlZYVJLMYBHFmdcm5gr/T/mUBwnlkjZVlUnAjB+vVeLTE&#10;VNuef6k7+lwECLsUFRTe16mULivIoJvZmjh4F9sY9EE2udQN9gFuKjmP4zdpsOSwUGBN24Ky67E1&#10;Crb+u4t25/Om0m30496/Pl1ia6Wmk2HzAcLT4J/hR/ugFbzC/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M8MAAADaAAAADwAAAAAAAAAAAAAAAACYAgAAZHJzL2Rv&#10;d25yZXYueG1sUEsFBgAAAAAEAAQA9QAAAIgDAAAAAA==&#10;" fillcolor="white [3201]" strokecolor="white [3212]" strokeweight="2pt">
                          <v:textbox>
                            <w:txbxContent>
                              <w:p w:rsidR="00344B8F" w:rsidRPr="00546FB4" w:rsidRDefault="00344B8F" w:rsidP="005000B8">
                                <w:pPr>
                                  <w:jc w:val="center"/>
                                  <w:rPr>
                                    <w:b/>
                                  </w:rPr>
                                </w:pPr>
                                <w:r w:rsidRPr="00546FB4">
                                  <w:rPr>
                                    <w:b/>
                                  </w:rPr>
                                  <w:t>B</w:t>
                                </w:r>
                              </w:p>
                            </w:txbxContent>
                          </v:textbox>
                        </v:rect>
                      </v:group>
                      <v:line id="Straight Connector 1" o:spid="_x0000_s1075" style="position:absolute;flip:y;visibility:visible;mso-wrap-style:square" from="5524,5048" to="561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nNr8AAADaAAAADwAAAGRycy9kb3ducmV2LnhtbERPS4vCMBC+C/6HMAt707SislSjrKLL&#10;4kF8rPehGdNiMylN1O6/N4Lgafj4njOdt7YSN2p86VhB2k9AEOdOl2wU/B3XvS8QPiBrrByTgn/y&#10;MJ91O1PMtLvznm6HYEQMYZ+hgiKEOpPS5wVZ9H1XE0fu7BqLIcLGSN3gPYbbSg6SZCwtlhwbCqxp&#10;WVB+OVytghXqn+F+M1rp43ZnzLBNk8UpVerzo/2egAjUhrf45f7VcT48X3leO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gnNr8AAADaAAAADwAAAAAAAAAAAAAAAACh&#10;AgAAZHJzL2Rvd25yZXYueG1sUEsFBgAAAAAEAAQA+QAAAI0DAAAAAA==&#10;" strokecolor="black [3213]" strokeweight="1.5pt"/>
                    </v:group>
                    <v:line id="Straight Connector 9" o:spid="_x0000_s1076" style="position:absolute;flip:y;visibility:visible;mso-wrap-style:square" from="32575,11334" to="3257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4rMMMAAADaAAAADwAAAGRycy9kb3ducmV2LnhtbESPQWvCQBSE74L/YXmCN92kWNE0q1jR&#10;UjyUatr7I/u6CWbfhuyq6b/vFgSPw8x8w+Tr3jbiSp2vHStIpwkI4tLpmo2Cr2I/WYDwAVlj45gU&#10;/JKH9Wo4yDHT7sZHup6CERHCPkMFVQhtJqUvK7Lop64ljt6P6yyGKDsjdYe3CLeNfEqSubRYc1yo&#10;sKVtReX5dLEKdqjfZsfD804XH5/GzPo0ef1OlRqP+s0LiEB9eITv7XetYAn/V+I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KzDDAAAA2gAAAA8AAAAAAAAAAAAA&#10;AAAAoQIAAGRycy9kb3ducmV2LnhtbFBLBQYAAAAABAAEAPkAAACRAwAAAAA=&#10;" strokecolor="black [3213]" strokeweight="1.5pt"/>
                  </v:group>
                  <v:rect id="Rectangle 11" o:spid="_x0000_s1077" style="position:absolute;left:1714;top:1809;width:866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p w:rsidR="00344B8F" w:rsidRDefault="00344B8F" w:rsidP="004466B0">
                          <w:pPr>
                            <w:jc w:val="center"/>
                          </w:pPr>
                          <w:r>
                            <w:t>Egg shell</w:t>
                          </w:r>
                        </w:p>
                      </w:txbxContent>
                    </v:textbox>
                  </v:rect>
                </v:group>
                <v:rect id="Rectangle 13" o:spid="_x0000_s1078" style="position:absolute;left:27717;top:8096;width:866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s3cAA&#10;AADbAAAADwAAAGRycy9kb3ducmV2LnhtbERPTYvCMBC9L/gfwgh7W1N1WaQapYjKetQK4m1sxrba&#10;TEoTa/33G2HB2zze58wWnalES40rLSsYDiIQxJnVJecKDun6awLCeWSNlWVS8CQHi3nvY4axtg/e&#10;Ubv3uQgh7GJUUHhfx1K6rCCDbmBr4sBdbGPQB9jkUjf4COGmkqMo+pEGSw4NBda0LCi77e9GgTu3&#10;2/RZJ8fryWXnZMUm/d5ulPrsd8kUhKfOv8X/7l8d5o/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s3cAAAADbAAAADwAAAAAAAAAAAAAAAACYAgAAZHJzL2Rvd25y&#10;ZXYueG1sUEsFBgAAAAAEAAQA9QAAAIUDAAAAAA==&#10;" filled="f" stroked="f" strokeweight="2pt">
                  <v:textbox>
                    <w:txbxContent>
                      <w:p w:rsidR="00344B8F" w:rsidRDefault="00344B8F" w:rsidP="00E90D33">
                        <w:r>
                          <w:t>Egg shell</w:t>
                        </w:r>
                      </w:p>
                    </w:txbxContent>
                  </v:textbox>
                </v:rect>
              </v:group>
            </w:pict>
          </mc:Fallback>
        </mc:AlternateContent>
      </w:r>
    </w:p>
    <w:p w:rsidR="00761242" w:rsidRPr="00321634" w:rsidRDefault="00761242" w:rsidP="00F4189A"/>
    <w:p w:rsidR="00761242" w:rsidRPr="00321634" w:rsidRDefault="00761242" w:rsidP="00F4189A"/>
    <w:p w:rsidR="00761242" w:rsidRPr="00321634" w:rsidRDefault="00761242" w:rsidP="00F4189A"/>
    <w:p w:rsidR="00F4189A" w:rsidRPr="00321634" w:rsidRDefault="00F4189A" w:rsidP="00F4189A"/>
    <w:p w:rsidR="00F4189A" w:rsidRPr="00321634" w:rsidRDefault="00F4189A" w:rsidP="00F4189A"/>
    <w:p w:rsidR="00F4189A" w:rsidRPr="00321634" w:rsidRDefault="00F4189A" w:rsidP="00F4189A"/>
    <w:p w:rsidR="00F4189A" w:rsidRPr="00321634" w:rsidRDefault="00F4189A" w:rsidP="00F4189A"/>
    <w:p w:rsidR="005000B8" w:rsidRPr="00321634" w:rsidRDefault="005000B8" w:rsidP="00F4189A"/>
    <w:p w:rsidR="005000B8" w:rsidRPr="00321634" w:rsidRDefault="005000B8" w:rsidP="00F4189A"/>
    <w:p w:rsidR="005000B8" w:rsidRPr="00321634" w:rsidRDefault="005000B8" w:rsidP="00F4189A"/>
    <w:p w:rsidR="005000B8" w:rsidRPr="00321634" w:rsidRDefault="005000B8" w:rsidP="00F4189A"/>
    <w:p w:rsidR="005000B8" w:rsidRPr="00321634" w:rsidRDefault="005000B8" w:rsidP="00F4189A"/>
    <w:p w:rsidR="005000B8" w:rsidRPr="00321634" w:rsidRDefault="005000B8" w:rsidP="00F4189A"/>
    <w:p w:rsidR="005000B8" w:rsidRPr="00321634" w:rsidRDefault="005000B8" w:rsidP="00F4189A"/>
    <w:p w:rsidR="001F1B86" w:rsidRPr="00321634" w:rsidRDefault="001F1B86" w:rsidP="00F4189A">
      <w:pPr>
        <w:tabs>
          <w:tab w:val="left" w:pos="3870"/>
        </w:tabs>
      </w:pPr>
    </w:p>
    <w:tbl>
      <w:tblPr>
        <w:tblW w:w="10598" w:type="dxa"/>
        <w:tblLook w:val="01E0" w:firstRow="1" w:lastRow="1" w:firstColumn="1" w:lastColumn="1" w:noHBand="0" w:noVBand="0"/>
      </w:tblPr>
      <w:tblGrid>
        <w:gridCol w:w="959"/>
        <w:gridCol w:w="1134"/>
        <w:gridCol w:w="7371"/>
        <w:gridCol w:w="236"/>
        <w:gridCol w:w="898"/>
      </w:tblGrid>
      <w:tr w:rsidR="00F4189A" w:rsidRPr="00321634" w:rsidTr="001B4BD0">
        <w:tc>
          <w:tcPr>
            <w:tcW w:w="959" w:type="dxa"/>
          </w:tcPr>
          <w:p w:rsidR="00F4189A" w:rsidRPr="00321634" w:rsidRDefault="00F4189A" w:rsidP="001B4BD0"/>
        </w:tc>
        <w:tc>
          <w:tcPr>
            <w:tcW w:w="1134" w:type="dxa"/>
          </w:tcPr>
          <w:p w:rsidR="00F4189A" w:rsidRPr="00321634" w:rsidRDefault="00F4189A" w:rsidP="001B4BD0">
            <w:r w:rsidRPr="00321634">
              <w:t>2.1.1</w:t>
            </w:r>
          </w:p>
        </w:tc>
        <w:tc>
          <w:tcPr>
            <w:tcW w:w="7371" w:type="dxa"/>
          </w:tcPr>
          <w:p w:rsidR="00F4189A" w:rsidRPr="00321634" w:rsidRDefault="00F57496" w:rsidP="00DF58DF">
            <w:pPr>
              <w:widowControl w:val="0"/>
              <w:jc w:val="both"/>
            </w:pPr>
            <w:r w:rsidRPr="00321634">
              <w:t>State TWO visible features</w:t>
            </w:r>
            <w:r w:rsidR="00E726EA" w:rsidRPr="00321634">
              <w:t xml:space="preserve"> </w:t>
            </w:r>
            <w:r w:rsidR="00DF58DF">
              <w:t>in</w:t>
            </w:r>
            <w:r w:rsidR="00622CBC" w:rsidRPr="00321634">
              <w:t xml:space="preserve"> hatchling </w:t>
            </w:r>
            <w:r w:rsidR="00622CBC" w:rsidRPr="00321634">
              <w:rPr>
                <w:b/>
              </w:rPr>
              <w:t xml:space="preserve">A </w:t>
            </w:r>
            <w:r w:rsidR="00622CBC" w:rsidRPr="00321634">
              <w:t>which indicate altricial development.</w:t>
            </w:r>
          </w:p>
        </w:tc>
        <w:tc>
          <w:tcPr>
            <w:tcW w:w="236" w:type="dxa"/>
          </w:tcPr>
          <w:p w:rsidR="00F4189A" w:rsidRPr="00321634" w:rsidRDefault="00F4189A" w:rsidP="001B4BD0"/>
        </w:tc>
        <w:tc>
          <w:tcPr>
            <w:tcW w:w="898" w:type="dxa"/>
          </w:tcPr>
          <w:p w:rsidR="00DA69A8" w:rsidRPr="00321634" w:rsidRDefault="00DA69A8" w:rsidP="001B4BD0"/>
          <w:p w:rsidR="00F4189A" w:rsidRPr="00321634" w:rsidRDefault="00E726EA" w:rsidP="001B4BD0">
            <w:r w:rsidRPr="00321634">
              <w:t>(2</w:t>
            </w:r>
            <w:r w:rsidR="00DA69A8" w:rsidRPr="00321634">
              <w:t>)</w:t>
            </w:r>
          </w:p>
        </w:tc>
      </w:tr>
    </w:tbl>
    <w:p w:rsidR="00F4189A" w:rsidRPr="00321634" w:rsidRDefault="00F4189A" w:rsidP="00F4189A">
      <w:pPr>
        <w:rPr>
          <w:color w:val="FF0000"/>
        </w:rPr>
      </w:pPr>
    </w:p>
    <w:tbl>
      <w:tblPr>
        <w:tblW w:w="10598" w:type="dxa"/>
        <w:tblLook w:val="01E0" w:firstRow="1" w:lastRow="1" w:firstColumn="1" w:lastColumn="1" w:noHBand="0" w:noVBand="0"/>
      </w:tblPr>
      <w:tblGrid>
        <w:gridCol w:w="959"/>
        <w:gridCol w:w="1134"/>
        <w:gridCol w:w="7371"/>
        <w:gridCol w:w="236"/>
        <w:gridCol w:w="898"/>
      </w:tblGrid>
      <w:tr w:rsidR="00F4189A" w:rsidRPr="00321634" w:rsidTr="00786966">
        <w:trPr>
          <w:trHeight w:val="1301"/>
        </w:trPr>
        <w:tc>
          <w:tcPr>
            <w:tcW w:w="959" w:type="dxa"/>
          </w:tcPr>
          <w:p w:rsidR="00F4189A" w:rsidRPr="00321634" w:rsidRDefault="00F4189A" w:rsidP="001B4BD0"/>
        </w:tc>
        <w:tc>
          <w:tcPr>
            <w:tcW w:w="1134" w:type="dxa"/>
          </w:tcPr>
          <w:p w:rsidR="00761242" w:rsidRPr="00321634" w:rsidRDefault="00901329" w:rsidP="001B4BD0">
            <w:r w:rsidRPr="00321634">
              <w:t>2.1.2</w:t>
            </w:r>
          </w:p>
          <w:p w:rsidR="00786966" w:rsidRPr="00321634" w:rsidRDefault="00786966" w:rsidP="001B4BD0"/>
          <w:p w:rsidR="00DF4C08" w:rsidRPr="00321634" w:rsidRDefault="00DF4C08" w:rsidP="001B4BD0"/>
          <w:p w:rsidR="00DF4C08" w:rsidRPr="00321634" w:rsidRDefault="00DF4C08" w:rsidP="001B4BD0"/>
          <w:p w:rsidR="00FE15DC" w:rsidRPr="00321634" w:rsidRDefault="00FE15DC" w:rsidP="001B4BD0"/>
          <w:p w:rsidR="00786966" w:rsidRPr="00321634" w:rsidRDefault="00786966" w:rsidP="001B4BD0">
            <w:r w:rsidRPr="00321634">
              <w:t>2.1</w:t>
            </w:r>
            <w:r w:rsidR="00396FE0" w:rsidRPr="00321634">
              <w:t>.</w:t>
            </w:r>
            <w:r w:rsidR="00901329" w:rsidRPr="00321634">
              <w:t>3</w:t>
            </w:r>
          </w:p>
          <w:p w:rsidR="00761242" w:rsidRPr="00321634" w:rsidRDefault="00761242" w:rsidP="001B4BD0"/>
        </w:tc>
        <w:tc>
          <w:tcPr>
            <w:tcW w:w="7371" w:type="dxa"/>
          </w:tcPr>
          <w:p w:rsidR="00622CBC" w:rsidRPr="00321634" w:rsidRDefault="009D2244" w:rsidP="00786966">
            <w:r w:rsidRPr="00321634">
              <w:t>The diagram represents</w:t>
            </w:r>
            <w:r w:rsidR="00622CBC" w:rsidRPr="00321634">
              <w:t xml:space="preserve"> ovipary</w:t>
            </w:r>
            <w:r w:rsidR="00DF4C08" w:rsidRPr="00321634">
              <w:t>.</w:t>
            </w:r>
          </w:p>
          <w:p w:rsidR="00622CBC" w:rsidRPr="00321634" w:rsidRDefault="00622CBC" w:rsidP="00786966"/>
          <w:p w:rsidR="00786966" w:rsidRPr="00321634" w:rsidRDefault="00622CBC" w:rsidP="00FE15DC">
            <w:pPr>
              <w:jc w:val="both"/>
            </w:pPr>
            <w:r w:rsidRPr="00321634">
              <w:t xml:space="preserve">Explain ONE possible advantage of vivipary </w:t>
            </w:r>
            <w:r w:rsidR="00FE15DC" w:rsidRPr="00321634">
              <w:t>when compared to</w:t>
            </w:r>
            <w:r w:rsidRPr="00321634">
              <w:t xml:space="preserve"> ovipary.</w:t>
            </w:r>
          </w:p>
          <w:p w:rsidR="000B6469" w:rsidRPr="00321634" w:rsidRDefault="000B6469" w:rsidP="00786966"/>
          <w:p w:rsidR="000B6469" w:rsidRPr="00321634" w:rsidRDefault="009D2244" w:rsidP="00DF58DF">
            <w:pPr>
              <w:jc w:val="both"/>
            </w:pPr>
            <w:r w:rsidRPr="00321634">
              <w:t>Explain</w:t>
            </w:r>
            <w:r w:rsidR="000B6469" w:rsidRPr="00321634">
              <w:t xml:space="preserve"> why you would expect </w:t>
            </w:r>
            <w:r w:rsidRPr="00321634">
              <w:t xml:space="preserve">that </w:t>
            </w:r>
            <w:r w:rsidR="000B6469" w:rsidRPr="00321634">
              <w:t xml:space="preserve">the yolk content of the egg </w:t>
            </w:r>
            <w:r w:rsidR="00DF58DF">
              <w:t>of</w:t>
            </w:r>
            <w:r w:rsidR="000B6469" w:rsidRPr="00321634">
              <w:t xml:space="preserve"> hatchling </w:t>
            </w:r>
            <w:r w:rsidR="000B6469" w:rsidRPr="00321634">
              <w:rPr>
                <w:b/>
              </w:rPr>
              <w:t>B</w:t>
            </w:r>
            <w:r w:rsidRPr="00321634">
              <w:rPr>
                <w:b/>
              </w:rPr>
              <w:t xml:space="preserve"> </w:t>
            </w:r>
            <w:r w:rsidRPr="00321634">
              <w:t>was</w:t>
            </w:r>
            <w:r w:rsidR="000B6469" w:rsidRPr="00321634">
              <w:t xml:space="preserve"> </w:t>
            </w:r>
            <w:r w:rsidR="00FE15DC" w:rsidRPr="00321634">
              <w:t>more</w:t>
            </w:r>
            <w:r w:rsidR="000B6469" w:rsidRPr="00321634">
              <w:t xml:space="preserve"> than that </w:t>
            </w:r>
            <w:r w:rsidR="00DF58DF">
              <w:t>of</w:t>
            </w:r>
            <w:r w:rsidR="000B6469" w:rsidRPr="00321634">
              <w:t xml:space="preserve"> hatchling </w:t>
            </w:r>
            <w:r w:rsidR="000B6469" w:rsidRPr="00321634">
              <w:rPr>
                <w:b/>
              </w:rPr>
              <w:t>A</w:t>
            </w:r>
            <w:r w:rsidR="000B6469" w:rsidRPr="00321634">
              <w:t>.</w:t>
            </w:r>
          </w:p>
        </w:tc>
        <w:tc>
          <w:tcPr>
            <w:tcW w:w="236" w:type="dxa"/>
          </w:tcPr>
          <w:p w:rsidR="00F4189A" w:rsidRPr="00321634" w:rsidRDefault="00F4189A" w:rsidP="001B4BD0"/>
        </w:tc>
        <w:tc>
          <w:tcPr>
            <w:tcW w:w="898" w:type="dxa"/>
          </w:tcPr>
          <w:p w:rsidR="000B6469" w:rsidRPr="00321634" w:rsidRDefault="000B6469" w:rsidP="001B4BD0"/>
          <w:p w:rsidR="000B6469" w:rsidRPr="00321634" w:rsidRDefault="000B6469" w:rsidP="001B4BD0"/>
          <w:p w:rsidR="00FE15DC" w:rsidRPr="00321634" w:rsidRDefault="00FE15DC" w:rsidP="001B4BD0"/>
          <w:p w:rsidR="00786966" w:rsidRPr="00321634" w:rsidRDefault="00DA69A8" w:rsidP="001B4BD0">
            <w:r w:rsidRPr="00321634">
              <w:t>(2</w:t>
            </w:r>
            <w:r w:rsidR="00786966" w:rsidRPr="00321634">
              <w:t>)</w:t>
            </w:r>
          </w:p>
          <w:p w:rsidR="00786966" w:rsidRPr="00321634" w:rsidRDefault="00786966" w:rsidP="001B4BD0"/>
          <w:p w:rsidR="008433B5" w:rsidRPr="00321634" w:rsidRDefault="008433B5" w:rsidP="001B4BD0"/>
          <w:p w:rsidR="00786966" w:rsidRPr="00321634" w:rsidRDefault="00E726EA" w:rsidP="001B4BD0">
            <w:r w:rsidRPr="00321634">
              <w:t>(2</w:t>
            </w:r>
            <w:r w:rsidR="00786966" w:rsidRPr="00321634">
              <w:t>)</w:t>
            </w:r>
          </w:p>
          <w:p w:rsidR="00786966" w:rsidRPr="00321634" w:rsidRDefault="008A6202" w:rsidP="001B4BD0">
            <w:pPr>
              <w:rPr>
                <w:b/>
              </w:rPr>
            </w:pPr>
            <w:r w:rsidRPr="00321634">
              <w:rPr>
                <w:b/>
              </w:rPr>
              <w:t>(6</w:t>
            </w:r>
            <w:r w:rsidR="00786966" w:rsidRPr="00321634">
              <w:rPr>
                <w:b/>
              </w:rPr>
              <w:t>)</w:t>
            </w:r>
          </w:p>
        </w:tc>
      </w:tr>
    </w:tbl>
    <w:p w:rsidR="00786966" w:rsidRPr="00321634" w:rsidRDefault="00786966" w:rsidP="00F4189A">
      <w:pPr>
        <w:rPr>
          <w:color w:val="FF0000"/>
        </w:rPr>
      </w:pPr>
    </w:p>
    <w:p w:rsidR="007577B2" w:rsidRPr="00321634" w:rsidRDefault="007577B2"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B779FE" w:rsidRPr="00321634" w:rsidRDefault="00B779FE" w:rsidP="00F4189A">
      <w:pPr>
        <w:rPr>
          <w:color w:val="FF0000"/>
        </w:rPr>
      </w:pPr>
    </w:p>
    <w:p w:rsidR="004B0614" w:rsidRPr="00321634" w:rsidRDefault="004B0614" w:rsidP="00F4189A">
      <w:pPr>
        <w:rPr>
          <w:color w:val="FF0000"/>
        </w:rPr>
      </w:pPr>
    </w:p>
    <w:p w:rsidR="00B779FE" w:rsidRPr="00321634" w:rsidRDefault="00B779FE" w:rsidP="00F4189A">
      <w:pPr>
        <w:rPr>
          <w:color w:val="FF0000"/>
        </w:rPr>
      </w:pPr>
    </w:p>
    <w:p w:rsidR="000B20C2" w:rsidRPr="00321634" w:rsidRDefault="000B20C2" w:rsidP="00F4189A">
      <w:pPr>
        <w:rPr>
          <w:color w:val="FF0000"/>
        </w:rPr>
      </w:pPr>
    </w:p>
    <w:p w:rsidR="00FE15DC" w:rsidRPr="00321634" w:rsidRDefault="00FE15DC">
      <w:pPr>
        <w:rPr>
          <w:color w:val="FF0000"/>
        </w:rPr>
      </w:pPr>
      <w:r w:rsidRPr="00321634">
        <w:rPr>
          <w:color w:val="FF0000"/>
        </w:rPr>
        <w:br w:type="page"/>
      </w:r>
    </w:p>
    <w:p w:rsidR="00037A9A" w:rsidRPr="00321634" w:rsidRDefault="00037A9A" w:rsidP="00F4189A">
      <w:pPr>
        <w:rPr>
          <w:color w:val="FF0000"/>
        </w:rPr>
      </w:pPr>
    </w:p>
    <w:p w:rsidR="00B779FE" w:rsidRPr="00321634" w:rsidRDefault="00B779FE" w:rsidP="00F4189A">
      <w:pPr>
        <w:rPr>
          <w:color w:val="FF0000"/>
        </w:rPr>
      </w:pPr>
    </w:p>
    <w:tbl>
      <w:tblPr>
        <w:tblW w:w="10598" w:type="dxa"/>
        <w:tblLook w:val="01E0" w:firstRow="1" w:lastRow="1" w:firstColumn="1" w:lastColumn="1" w:noHBand="0" w:noVBand="0"/>
      </w:tblPr>
      <w:tblGrid>
        <w:gridCol w:w="959"/>
        <w:gridCol w:w="8505"/>
        <w:gridCol w:w="251"/>
        <w:gridCol w:w="883"/>
      </w:tblGrid>
      <w:tr w:rsidR="00885859" w:rsidRPr="00321634" w:rsidTr="004E1408">
        <w:trPr>
          <w:trHeight w:val="162"/>
        </w:trPr>
        <w:tc>
          <w:tcPr>
            <w:tcW w:w="959" w:type="dxa"/>
          </w:tcPr>
          <w:p w:rsidR="00885859" w:rsidRPr="00321634" w:rsidRDefault="00885859" w:rsidP="004E1408">
            <w:r w:rsidRPr="00321634">
              <w:t>2.2</w:t>
            </w:r>
          </w:p>
        </w:tc>
        <w:tc>
          <w:tcPr>
            <w:tcW w:w="8505" w:type="dxa"/>
          </w:tcPr>
          <w:p w:rsidR="00885859" w:rsidRPr="00321634" w:rsidRDefault="00885859" w:rsidP="004E1408">
            <w:pPr>
              <w:tabs>
                <w:tab w:val="right" w:pos="8289"/>
              </w:tabs>
              <w:jc w:val="both"/>
            </w:pPr>
            <w:r w:rsidRPr="00321634">
              <w:t xml:space="preserve">During a national census done in 2010 in a </w:t>
            </w:r>
            <w:r w:rsidR="00415AC1">
              <w:t xml:space="preserve">certain </w:t>
            </w:r>
            <w:r w:rsidRPr="00321634">
              <w:t>country</w:t>
            </w:r>
            <w:r w:rsidR="00F61B1F" w:rsidRPr="00321634">
              <w:t>,</w:t>
            </w:r>
            <w:r w:rsidRPr="00321634">
              <w:t xml:space="preserve"> informatio</w:t>
            </w:r>
            <w:r w:rsidR="00B746BC" w:rsidRPr="00321634">
              <w:t xml:space="preserve">n was gathered on the number of people in the population </w:t>
            </w:r>
            <w:r w:rsidR="00A57ADB" w:rsidRPr="00321634">
              <w:t>who</w:t>
            </w:r>
            <w:r w:rsidR="00B746BC" w:rsidRPr="00321634">
              <w:t xml:space="preserve"> suffer from different eye diseases/disorders</w:t>
            </w:r>
            <w:r w:rsidRPr="00321634">
              <w:t>.</w:t>
            </w:r>
            <w:r w:rsidR="00F61B1F" w:rsidRPr="00321634">
              <w:t xml:space="preserve"> The total population </w:t>
            </w:r>
            <w:r w:rsidR="00415AC1">
              <w:t>of</w:t>
            </w:r>
            <w:r w:rsidR="005C217A" w:rsidRPr="00321634">
              <w:t xml:space="preserve"> this country </w:t>
            </w:r>
            <w:r w:rsidR="00F61B1F" w:rsidRPr="00321634">
              <w:t xml:space="preserve">was </w:t>
            </w:r>
            <w:r w:rsidRPr="00321634">
              <w:t xml:space="preserve">142 million. </w:t>
            </w:r>
          </w:p>
          <w:p w:rsidR="00885859" w:rsidRPr="00321634" w:rsidRDefault="00885859" w:rsidP="004E1408">
            <w:pPr>
              <w:tabs>
                <w:tab w:val="right" w:pos="8289"/>
              </w:tabs>
              <w:jc w:val="both"/>
            </w:pPr>
          </w:p>
          <w:p w:rsidR="00885859" w:rsidRPr="00321634" w:rsidRDefault="00286B3E" w:rsidP="00AB5C03">
            <w:pPr>
              <w:tabs>
                <w:tab w:val="right" w:pos="8289"/>
              </w:tabs>
              <w:jc w:val="both"/>
            </w:pPr>
            <w:r w:rsidRPr="00321634">
              <w:t>The results are shown</w:t>
            </w:r>
            <w:r w:rsidR="00885859" w:rsidRPr="00321634">
              <w:t xml:space="preserve"> in the table</w:t>
            </w:r>
            <w:r w:rsidR="00AB5C03" w:rsidRPr="00321634">
              <w:t xml:space="preserve"> below</w:t>
            </w:r>
            <w:r w:rsidR="00885859" w:rsidRPr="00321634">
              <w:t>.</w:t>
            </w:r>
          </w:p>
        </w:tc>
        <w:tc>
          <w:tcPr>
            <w:tcW w:w="251" w:type="dxa"/>
          </w:tcPr>
          <w:p w:rsidR="00885859" w:rsidRPr="00321634" w:rsidRDefault="00885859" w:rsidP="004E1408"/>
        </w:tc>
        <w:tc>
          <w:tcPr>
            <w:tcW w:w="883" w:type="dxa"/>
          </w:tcPr>
          <w:p w:rsidR="00885859" w:rsidRPr="00321634" w:rsidRDefault="00885859" w:rsidP="004E1408"/>
        </w:tc>
      </w:tr>
    </w:tbl>
    <w:p w:rsidR="00885859" w:rsidRPr="00321634" w:rsidRDefault="00885859" w:rsidP="00885859"/>
    <w:tbl>
      <w:tblPr>
        <w:tblStyle w:val="TableGrid"/>
        <w:tblW w:w="0" w:type="auto"/>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8"/>
        <w:gridCol w:w="2977"/>
      </w:tblGrid>
      <w:tr w:rsidR="00885859" w:rsidRPr="00321634" w:rsidTr="00A57ADB">
        <w:tc>
          <w:tcPr>
            <w:tcW w:w="5528" w:type="dxa"/>
            <w:vAlign w:val="center"/>
          </w:tcPr>
          <w:p w:rsidR="00885859" w:rsidRPr="00321634" w:rsidRDefault="00885859" w:rsidP="00FE15DC">
            <w:pPr>
              <w:jc w:val="center"/>
              <w:rPr>
                <w:b/>
              </w:rPr>
            </w:pPr>
            <w:r w:rsidRPr="00321634">
              <w:rPr>
                <w:b/>
              </w:rPr>
              <w:t>TYPE OF EYE DISEASE/DISORDER</w:t>
            </w:r>
          </w:p>
        </w:tc>
        <w:tc>
          <w:tcPr>
            <w:tcW w:w="2977" w:type="dxa"/>
            <w:vAlign w:val="center"/>
          </w:tcPr>
          <w:p w:rsidR="00885859" w:rsidRPr="00321634" w:rsidRDefault="00885859" w:rsidP="00FE15DC">
            <w:pPr>
              <w:jc w:val="center"/>
              <w:rPr>
                <w:b/>
              </w:rPr>
            </w:pPr>
            <w:r w:rsidRPr="00321634">
              <w:rPr>
                <w:b/>
              </w:rPr>
              <w:t>NUMBER OF PEOPLE</w:t>
            </w:r>
          </w:p>
          <w:p w:rsidR="00885859" w:rsidRPr="00321634" w:rsidRDefault="005F3C28" w:rsidP="00FE15DC">
            <w:pPr>
              <w:jc w:val="center"/>
              <w:rPr>
                <w:b/>
              </w:rPr>
            </w:pPr>
            <w:r w:rsidRPr="00321634">
              <w:rPr>
                <w:b/>
              </w:rPr>
              <w:t>(m</w:t>
            </w:r>
            <w:r w:rsidR="00885859" w:rsidRPr="00321634">
              <w:rPr>
                <w:b/>
              </w:rPr>
              <w:t>illions)</w:t>
            </w:r>
          </w:p>
        </w:tc>
      </w:tr>
      <w:tr w:rsidR="00885859" w:rsidRPr="00321634" w:rsidTr="000A60DD">
        <w:tc>
          <w:tcPr>
            <w:tcW w:w="5528" w:type="dxa"/>
            <w:tcBorders>
              <w:bottom w:val="single" w:sz="4" w:space="0" w:color="auto"/>
            </w:tcBorders>
          </w:tcPr>
          <w:p w:rsidR="00885859" w:rsidRPr="00321634" w:rsidRDefault="00DA4E5D" w:rsidP="004E1408">
            <w:r w:rsidRPr="00321634">
              <w:t>M</w:t>
            </w:r>
            <w:r w:rsidR="005C217A" w:rsidRPr="00321634">
              <w:t xml:space="preserve">acular degeneration </w:t>
            </w:r>
            <w:r w:rsidR="005F3C28" w:rsidRPr="00321634">
              <w:t>(</w:t>
            </w:r>
            <w:r w:rsidR="00AB5C03" w:rsidRPr="00321634">
              <w:t xml:space="preserve">retina </w:t>
            </w:r>
            <w:r w:rsidRPr="00321634">
              <w:t>cells die)</w:t>
            </w:r>
          </w:p>
        </w:tc>
        <w:tc>
          <w:tcPr>
            <w:tcW w:w="2977" w:type="dxa"/>
            <w:tcBorders>
              <w:bottom w:val="single" w:sz="4" w:space="0" w:color="auto"/>
            </w:tcBorders>
          </w:tcPr>
          <w:p w:rsidR="00885859" w:rsidRPr="00321634" w:rsidRDefault="00885859" w:rsidP="004E1408">
            <w:pPr>
              <w:jc w:val="center"/>
            </w:pPr>
            <w:r w:rsidRPr="00321634">
              <w:t xml:space="preserve">2,1 </w:t>
            </w:r>
          </w:p>
        </w:tc>
      </w:tr>
      <w:tr w:rsidR="00885859" w:rsidRPr="00321634" w:rsidTr="000A60DD">
        <w:tc>
          <w:tcPr>
            <w:tcW w:w="5528" w:type="dxa"/>
            <w:tcBorders>
              <w:top w:val="single" w:sz="4" w:space="0" w:color="auto"/>
              <w:bottom w:val="single" w:sz="4" w:space="0" w:color="auto"/>
            </w:tcBorders>
          </w:tcPr>
          <w:p w:rsidR="00885859" w:rsidRPr="00321634" w:rsidRDefault="00885859" w:rsidP="004E1408">
            <w:r w:rsidRPr="00321634">
              <w:t>Glaucoma</w:t>
            </w:r>
            <w:r w:rsidR="00DA4E5D" w:rsidRPr="00321634">
              <w:t xml:space="preserve"> (</w:t>
            </w:r>
            <w:r w:rsidR="00AB5C03" w:rsidRPr="00321634">
              <w:t xml:space="preserve">increased </w:t>
            </w:r>
            <w:r w:rsidR="00DA4E5D" w:rsidRPr="00321634">
              <w:t>pressure in the eyeball)</w:t>
            </w:r>
          </w:p>
        </w:tc>
        <w:tc>
          <w:tcPr>
            <w:tcW w:w="2977" w:type="dxa"/>
            <w:tcBorders>
              <w:top w:val="single" w:sz="4" w:space="0" w:color="auto"/>
              <w:bottom w:val="single" w:sz="4" w:space="0" w:color="auto"/>
            </w:tcBorders>
          </w:tcPr>
          <w:p w:rsidR="00885859" w:rsidRPr="00321634" w:rsidRDefault="00885859" w:rsidP="004E1408">
            <w:pPr>
              <w:jc w:val="center"/>
            </w:pPr>
            <w:r w:rsidRPr="00321634">
              <w:t>2,7</w:t>
            </w:r>
          </w:p>
        </w:tc>
      </w:tr>
      <w:tr w:rsidR="00885859" w:rsidRPr="00321634" w:rsidTr="000A60DD">
        <w:tc>
          <w:tcPr>
            <w:tcW w:w="5528" w:type="dxa"/>
            <w:tcBorders>
              <w:top w:val="single" w:sz="4" w:space="0" w:color="auto"/>
              <w:bottom w:val="single" w:sz="4" w:space="0" w:color="auto"/>
            </w:tcBorders>
          </w:tcPr>
          <w:p w:rsidR="00885859" w:rsidRPr="00321634" w:rsidRDefault="005C217A" w:rsidP="004E1408">
            <w:r w:rsidRPr="00321634">
              <w:t xml:space="preserve">Diabetic retinopathy </w:t>
            </w:r>
            <w:r w:rsidR="00DA4E5D" w:rsidRPr="00321634">
              <w:t>(</w:t>
            </w:r>
            <w:r w:rsidR="00AB5C03" w:rsidRPr="00321634">
              <w:t xml:space="preserve">decreased </w:t>
            </w:r>
            <w:r w:rsidR="00DA4E5D" w:rsidRPr="00321634">
              <w:t>blood flow to the retina)</w:t>
            </w:r>
          </w:p>
        </w:tc>
        <w:tc>
          <w:tcPr>
            <w:tcW w:w="2977" w:type="dxa"/>
            <w:tcBorders>
              <w:top w:val="single" w:sz="4" w:space="0" w:color="auto"/>
              <w:bottom w:val="single" w:sz="4" w:space="0" w:color="auto"/>
            </w:tcBorders>
          </w:tcPr>
          <w:p w:rsidR="00885859" w:rsidRPr="00321634" w:rsidRDefault="00885859" w:rsidP="004E1408">
            <w:pPr>
              <w:jc w:val="center"/>
            </w:pPr>
            <w:r w:rsidRPr="00321634">
              <w:t>7,6</w:t>
            </w:r>
          </w:p>
        </w:tc>
      </w:tr>
      <w:tr w:rsidR="00885859" w:rsidRPr="00321634" w:rsidTr="000A60DD">
        <w:tc>
          <w:tcPr>
            <w:tcW w:w="5528" w:type="dxa"/>
            <w:tcBorders>
              <w:top w:val="single" w:sz="4" w:space="0" w:color="auto"/>
              <w:bottom w:val="single" w:sz="4" w:space="0" w:color="auto"/>
            </w:tcBorders>
          </w:tcPr>
          <w:p w:rsidR="00885859" w:rsidRPr="00321634" w:rsidRDefault="00885859" w:rsidP="004E1408">
            <w:r w:rsidRPr="00321634">
              <w:t>Cataract</w:t>
            </w:r>
            <w:r w:rsidR="00AB5C03" w:rsidRPr="00321634">
              <w:t>s</w:t>
            </w:r>
          </w:p>
        </w:tc>
        <w:tc>
          <w:tcPr>
            <w:tcW w:w="2977" w:type="dxa"/>
            <w:tcBorders>
              <w:top w:val="single" w:sz="4" w:space="0" w:color="auto"/>
              <w:bottom w:val="single" w:sz="4" w:space="0" w:color="auto"/>
            </w:tcBorders>
          </w:tcPr>
          <w:p w:rsidR="00885859" w:rsidRPr="00321634" w:rsidRDefault="00885859" w:rsidP="004E1408">
            <w:pPr>
              <w:jc w:val="center"/>
            </w:pPr>
            <w:r w:rsidRPr="00321634">
              <w:t>24,4</w:t>
            </w:r>
          </w:p>
        </w:tc>
      </w:tr>
      <w:tr w:rsidR="00885859" w:rsidRPr="00321634" w:rsidTr="000A60DD">
        <w:tc>
          <w:tcPr>
            <w:tcW w:w="5528" w:type="dxa"/>
            <w:tcBorders>
              <w:top w:val="single" w:sz="4" w:space="0" w:color="auto"/>
              <w:bottom w:val="single" w:sz="4" w:space="0" w:color="auto"/>
            </w:tcBorders>
          </w:tcPr>
          <w:p w:rsidR="00885859" w:rsidRPr="00321634" w:rsidRDefault="00885859" w:rsidP="004E1408">
            <w:r w:rsidRPr="00321634">
              <w:t>Short-sightedness</w:t>
            </w:r>
          </w:p>
        </w:tc>
        <w:tc>
          <w:tcPr>
            <w:tcW w:w="2977" w:type="dxa"/>
            <w:tcBorders>
              <w:top w:val="single" w:sz="4" w:space="0" w:color="auto"/>
              <w:bottom w:val="single" w:sz="4" w:space="0" w:color="auto"/>
            </w:tcBorders>
          </w:tcPr>
          <w:p w:rsidR="00885859" w:rsidRPr="00321634" w:rsidRDefault="00885859" w:rsidP="004E1408">
            <w:pPr>
              <w:jc w:val="center"/>
            </w:pPr>
            <w:r w:rsidRPr="00321634">
              <w:t>34,1</w:t>
            </w:r>
          </w:p>
        </w:tc>
      </w:tr>
      <w:tr w:rsidR="00885859" w:rsidRPr="00321634" w:rsidTr="000A60DD">
        <w:tc>
          <w:tcPr>
            <w:tcW w:w="5528" w:type="dxa"/>
            <w:tcBorders>
              <w:top w:val="single" w:sz="4" w:space="0" w:color="auto"/>
            </w:tcBorders>
          </w:tcPr>
          <w:p w:rsidR="00885859" w:rsidRPr="00321634" w:rsidRDefault="00885859" w:rsidP="004E1408">
            <w:r w:rsidRPr="00321634">
              <w:t>Long-sightedness</w:t>
            </w:r>
          </w:p>
        </w:tc>
        <w:tc>
          <w:tcPr>
            <w:tcW w:w="2977" w:type="dxa"/>
            <w:tcBorders>
              <w:top w:val="single" w:sz="4" w:space="0" w:color="auto"/>
            </w:tcBorders>
          </w:tcPr>
          <w:p w:rsidR="00885859" w:rsidRPr="00321634" w:rsidRDefault="00885859" w:rsidP="004E1408">
            <w:pPr>
              <w:jc w:val="center"/>
            </w:pPr>
            <w:r w:rsidRPr="00321634">
              <w:t>14,1</w:t>
            </w:r>
          </w:p>
        </w:tc>
      </w:tr>
    </w:tbl>
    <w:p w:rsidR="00885859" w:rsidRPr="00321634" w:rsidRDefault="00A27C7C" w:rsidP="00A57ADB">
      <w:pPr>
        <w:pStyle w:val="Header"/>
        <w:tabs>
          <w:tab w:val="clear" w:pos="4153"/>
          <w:tab w:val="clear" w:pos="8306"/>
        </w:tabs>
        <w:rPr>
          <w:color w:val="FF0000"/>
        </w:rPr>
      </w:pPr>
      <w:r w:rsidRPr="00321634">
        <w:rPr>
          <w:sz w:val="20"/>
          <w:szCs w:val="20"/>
        </w:rPr>
        <w:tab/>
      </w:r>
      <w:r w:rsidRPr="00321634">
        <w:rPr>
          <w:sz w:val="20"/>
          <w:szCs w:val="20"/>
        </w:rPr>
        <w:tab/>
      </w:r>
      <w:r w:rsidRPr="00321634">
        <w:rPr>
          <w:sz w:val="20"/>
          <w:szCs w:val="20"/>
        </w:rPr>
        <w:tab/>
      </w:r>
      <w:r w:rsidRPr="00321634">
        <w:rPr>
          <w:sz w:val="20"/>
          <w:szCs w:val="20"/>
        </w:rPr>
        <w:tab/>
      </w:r>
      <w:r w:rsidRPr="00321634">
        <w:rPr>
          <w:sz w:val="20"/>
          <w:szCs w:val="20"/>
        </w:rPr>
        <w:tab/>
      </w:r>
      <w:r w:rsidRPr="00321634">
        <w:rPr>
          <w:sz w:val="20"/>
          <w:szCs w:val="20"/>
        </w:rPr>
        <w:tab/>
        <w:t xml:space="preserve">            </w:t>
      </w:r>
    </w:p>
    <w:tbl>
      <w:tblPr>
        <w:tblW w:w="10598" w:type="dxa"/>
        <w:tblLook w:val="01E0" w:firstRow="1" w:lastRow="1" w:firstColumn="1" w:lastColumn="1" w:noHBand="0" w:noVBand="0"/>
      </w:tblPr>
      <w:tblGrid>
        <w:gridCol w:w="959"/>
        <w:gridCol w:w="1134"/>
        <w:gridCol w:w="7371"/>
        <w:gridCol w:w="236"/>
        <w:gridCol w:w="898"/>
      </w:tblGrid>
      <w:tr w:rsidR="00885859" w:rsidRPr="00321634" w:rsidTr="004E1408">
        <w:tc>
          <w:tcPr>
            <w:tcW w:w="959" w:type="dxa"/>
          </w:tcPr>
          <w:p w:rsidR="00885859" w:rsidRPr="00321634" w:rsidRDefault="00885859" w:rsidP="004E1408"/>
        </w:tc>
        <w:tc>
          <w:tcPr>
            <w:tcW w:w="1134" w:type="dxa"/>
          </w:tcPr>
          <w:p w:rsidR="00885859" w:rsidRPr="00321634" w:rsidRDefault="00885859" w:rsidP="004E1408">
            <w:r w:rsidRPr="00321634">
              <w:t>2.2.1</w:t>
            </w:r>
          </w:p>
          <w:p w:rsidR="00885859" w:rsidRPr="00321634" w:rsidRDefault="00885859" w:rsidP="004E1408"/>
          <w:p w:rsidR="00885859" w:rsidRPr="00321634" w:rsidRDefault="00885859" w:rsidP="004E1408">
            <w:r w:rsidRPr="00321634">
              <w:t>2.2.2</w:t>
            </w:r>
          </w:p>
          <w:p w:rsidR="00885859" w:rsidRPr="00321634" w:rsidRDefault="00885859" w:rsidP="004E1408"/>
          <w:p w:rsidR="00885859" w:rsidRPr="00321634" w:rsidRDefault="00885859" w:rsidP="004E1408"/>
          <w:p w:rsidR="00885859" w:rsidRPr="00321634" w:rsidRDefault="00885859" w:rsidP="004E1408">
            <w:r w:rsidRPr="00321634">
              <w:t>2.2.3</w:t>
            </w:r>
          </w:p>
          <w:p w:rsidR="00885859" w:rsidRPr="00321634" w:rsidRDefault="00885859" w:rsidP="004E1408"/>
          <w:p w:rsidR="00885859" w:rsidRPr="00321634" w:rsidRDefault="00885859" w:rsidP="004E1408"/>
          <w:p w:rsidR="00E0732A" w:rsidRPr="00321634" w:rsidRDefault="00E0732A" w:rsidP="004E1408"/>
          <w:p w:rsidR="00885859" w:rsidRPr="00321634" w:rsidRDefault="00885859" w:rsidP="004E1408">
            <w:r w:rsidRPr="00321634">
              <w:t>2.2.4</w:t>
            </w:r>
          </w:p>
        </w:tc>
        <w:tc>
          <w:tcPr>
            <w:tcW w:w="7371" w:type="dxa"/>
          </w:tcPr>
          <w:p w:rsidR="00885859" w:rsidRPr="00321634" w:rsidRDefault="00885859" w:rsidP="000A60DD">
            <w:pPr>
              <w:widowControl w:val="0"/>
              <w:jc w:val="both"/>
            </w:pPr>
            <w:r w:rsidRPr="00321634">
              <w:t>Which eye disea</w:t>
            </w:r>
            <w:r w:rsidR="00037A9A" w:rsidRPr="00321634">
              <w:t xml:space="preserve">se/disorder is </w:t>
            </w:r>
            <w:r w:rsidR="000A60DD" w:rsidRPr="00321634">
              <w:t xml:space="preserve">the </w:t>
            </w:r>
            <w:r w:rsidR="00037A9A" w:rsidRPr="00321634">
              <w:t>least</w:t>
            </w:r>
            <w:r w:rsidR="005C217A" w:rsidRPr="00321634">
              <w:t xml:space="preserve"> common in</w:t>
            </w:r>
            <w:r w:rsidRPr="00321634">
              <w:t xml:space="preserve"> the population?</w:t>
            </w:r>
          </w:p>
          <w:p w:rsidR="00885859" w:rsidRPr="00321634" w:rsidRDefault="00885859" w:rsidP="000A60DD">
            <w:pPr>
              <w:widowControl w:val="0"/>
              <w:jc w:val="both"/>
            </w:pPr>
          </w:p>
          <w:p w:rsidR="00885859" w:rsidRPr="00321634" w:rsidRDefault="00885859" w:rsidP="000A60DD">
            <w:pPr>
              <w:widowControl w:val="0"/>
              <w:jc w:val="both"/>
            </w:pPr>
            <w:r w:rsidRPr="00321634">
              <w:t>What percentage of the population is suff</w:t>
            </w:r>
            <w:r w:rsidR="00037A9A" w:rsidRPr="00321634">
              <w:t xml:space="preserve">ering from </w:t>
            </w:r>
            <w:r w:rsidR="000A60DD" w:rsidRPr="00321634">
              <w:br/>
            </w:r>
            <w:r w:rsidRPr="00321634">
              <w:t>long-sightedness?</w:t>
            </w:r>
            <w:r w:rsidR="00E0732A" w:rsidRPr="00321634">
              <w:t xml:space="preserve"> Show ALL </w:t>
            </w:r>
            <w:proofErr w:type="gramStart"/>
            <w:r w:rsidR="005C217A" w:rsidRPr="00321634">
              <w:t>your</w:t>
            </w:r>
            <w:proofErr w:type="gramEnd"/>
            <w:r w:rsidR="005C217A" w:rsidRPr="00321634">
              <w:t xml:space="preserve"> working</w:t>
            </w:r>
            <w:r w:rsidR="00E33C0F" w:rsidRPr="00321634">
              <w:t>.</w:t>
            </w:r>
          </w:p>
          <w:p w:rsidR="00885859" w:rsidRPr="00321634" w:rsidRDefault="00885859" w:rsidP="000A60DD">
            <w:pPr>
              <w:widowControl w:val="0"/>
              <w:jc w:val="both"/>
            </w:pPr>
          </w:p>
          <w:p w:rsidR="00885859" w:rsidRPr="00321634" w:rsidRDefault="00885859" w:rsidP="000A60DD">
            <w:pPr>
              <w:widowControl w:val="0"/>
              <w:jc w:val="both"/>
            </w:pPr>
            <w:r w:rsidRPr="00321634">
              <w:t xml:space="preserve">Draw a bar graph to represent the number of people </w:t>
            </w:r>
            <w:r w:rsidR="00E0732A" w:rsidRPr="00321634">
              <w:t xml:space="preserve">in the population </w:t>
            </w:r>
            <w:r w:rsidR="005F3C28" w:rsidRPr="00321634">
              <w:t>that suffer from</w:t>
            </w:r>
            <w:r w:rsidR="00E0732A" w:rsidRPr="00321634">
              <w:t xml:space="preserve"> </w:t>
            </w:r>
            <w:r w:rsidRPr="00321634">
              <w:t xml:space="preserve">cataracts, short-sightedness and </w:t>
            </w:r>
            <w:r w:rsidR="000A60DD" w:rsidRPr="00321634">
              <w:br/>
            </w:r>
            <w:r w:rsidRPr="00321634">
              <w:t>long-sightedness.</w:t>
            </w:r>
          </w:p>
          <w:p w:rsidR="00885859" w:rsidRPr="00321634" w:rsidRDefault="00885859" w:rsidP="000A60DD">
            <w:pPr>
              <w:widowControl w:val="0"/>
              <w:jc w:val="both"/>
            </w:pPr>
          </w:p>
          <w:p w:rsidR="00885859" w:rsidRPr="00321634" w:rsidRDefault="00885859" w:rsidP="000A60DD">
            <w:pPr>
              <w:widowControl w:val="0"/>
              <w:jc w:val="both"/>
            </w:pPr>
            <w:r w:rsidRPr="00321634">
              <w:t xml:space="preserve">Which </w:t>
            </w:r>
            <w:r w:rsidR="000A60DD" w:rsidRPr="00321634">
              <w:t xml:space="preserve">eye </w:t>
            </w:r>
            <w:r w:rsidRPr="00321634">
              <w:t>disease</w:t>
            </w:r>
            <w:r w:rsidR="005F3C28" w:rsidRPr="00321634">
              <w:t>/disorder</w:t>
            </w:r>
            <w:r w:rsidRPr="00321634">
              <w:t xml:space="preserve"> in the table is</w:t>
            </w:r>
            <w:r w:rsidR="00EF5495" w:rsidRPr="00321634">
              <w:t>:</w:t>
            </w:r>
            <w:r w:rsidRPr="00321634">
              <w:t xml:space="preserve"> </w:t>
            </w:r>
          </w:p>
        </w:tc>
        <w:tc>
          <w:tcPr>
            <w:tcW w:w="236" w:type="dxa"/>
          </w:tcPr>
          <w:p w:rsidR="00885859" w:rsidRPr="00321634" w:rsidRDefault="00885859" w:rsidP="004E1408"/>
        </w:tc>
        <w:tc>
          <w:tcPr>
            <w:tcW w:w="898" w:type="dxa"/>
          </w:tcPr>
          <w:p w:rsidR="00885859" w:rsidRPr="00321634" w:rsidRDefault="00885859" w:rsidP="004E1408">
            <w:r w:rsidRPr="00321634">
              <w:t>(1)</w:t>
            </w:r>
          </w:p>
          <w:p w:rsidR="00885859" w:rsidRPr="00321634" w:rsidRDefault="00885859" w:rsidP="004E1408"/>
          <w:p w:rsidR="00885859" w:rsidRPr="00321634" w:rsidRDefault="00885859" w:rsidP="004E1408"/>
          <w:p w:rsidR="00885859" w:rsidRPr="00321634" w:rsidRDefault="00885859" w:rsidP="004E1408">
            <w:r w:rsidRPr="00321634">
              <w:t>(3)</w:t>
            </w:r>
          </w:p>
          <w:p w:rsidR="00885859" w:rsidRPr="00321634" w:rsidRDefault="00885859" w:rsidP="004E1408"/>
          <w:p w:rsidR="00885859" w:rsidRPr="00321634" w:rsidRDefault="00885859" w:rsidP="004E1408"/>
          <w:p w:rsidR="00E0732A" w:rsidRPr="00321634" w:rsidRDefault="00E0732A" w:rsidP="004E1408"/>
          <w:p w:rsidR="00885859" w:rsidRPr="00321634" w:rsidRDefault="00885859" w:rsidP="004E1408">
            <w:r w:rsidRPr="00321634">
              <w:t>(6)</w:t>
            </w:r>
          </w:p>
          <w:p w:rsidR="00E0732A" w:rsidRPr="00321634" w:rsidRDefault="00E0732A" w:rsidP="004E1408"/>
          <w:p w:rsidR="00E0732A" w:rsidRPr="00321634" w:rsidRDefault="00E0732A" w:rsidP="004E1408"/>
        </w:tc>
      </w:tr>
    </w:tbl>
    <w:p w:rsidR="00885859" w:rsidRPr="00321634" w:rsidRDefault="00885859" w:rsidP="00885859">
      <w:pPr>
        <w:rPr>
          <w:color w:val="FF0000"/>
        </w:rPr>
      </w:pPr>
    </w:p>
    <w:tbl>
      <w:tblPr>
        <w:tblW w:w="10598" w:type="dxa"/>
        <w:tblLook w:val="01E0" w:firstRow="1" w:lastRow="1" w:firstColumn="1" w:lastColumn="1" w:noHBand="0" w:noVBand="0"/>
      </w:tblPr>
      <w:tblGrid>
        <w:gridCol w:w="959"/>
        <w:gridCol w:w="1134"/>
        <w:gridCol w:w="567"/>
        <w:gridCol w:w="6804"/>
        <w:gridCol w:w="283"/>
        <w:gridCol w:w="851"/>
      </w:tblGrid>
      <w:tr w:rsidR="00885859" w:rsidRPr="00321634" w:rsidTr="00BD7EC4">
        <w:tc>
          <w:tcPr>
            <w:tcW w:w="959" w:type="dxa"/>
            <w:shd w:val="clear" w:color="auto" w:fill="auto"/>
          </w:tcPr>
          <w:p w:rsidR="00885859" w:rsidRPr="00321634" w:rsidRDefault="00885859" w:rsidP="004E1408">
            <w:pPr>
              <w:rPr>
                <w:b/>
                <w:sz w:val="16"/>
                <w:szCs w:val="16"/>
              </w:rPr>
            </w:pPr>
          </w:p>
        </w:tc>
        <w:tc>
          <w:tcPr>
            <w:tcW w:w="1134" w:type="dxa"/>
            <w:shd w:val="clear" w:color="auto" w:fill="auto"/>
          </w:tcPr>
          <w:p w:rsidR="00885859" w:rsidRPr="00321634" w:rsidRDefault="00885859" w:rsidP="004E1408"/>
        </w:tc>
        <w:tc>
          <w:tcPr>
            <w:tcW w:w="567" w:type="dxa"/>
            <w:shd w:val="clear" w:color="auto" w:fill="auto"/>
          </w:tcPr>
          <w:p w:rsidR="00885859" w:rsidRPr="00321634" w:rsidRDefault="00885859" w:rsidP="004E1408">
            <w:pPr>
              <w:tabs>
                <w:tab w:val="right" w:pos="6588"/>
              </w:tabs>
              <w:jc w:val="both"/>
            </w:pPr>
            <w:r w:rsidRPr="00321634">
              <w:t>(a)</w:t>
            </w:r>
          </w:p>
          <w:p w:rsidR="00885859" w:rsidRPr="00321634" w:rsidRDefault="00885859" w:rsidP="004E1408">
            <w:pPr>
              <w:tabs>
                <w:tab w:val="right" w:pos="6588"/>
              </w:tabs>
              <w:jc w:val="both"/>
            </w:pPr>
          </w:p>
          <w:p w:rsidR="00885859" w:rsidRPr="00321634" w:rsidRDefault="00885859" w:rsidP="004E1408">
            <w:pPr>
              <w:tabs>
                <w:tab w:val="right" w:pos="6588"/>
              </w:tabs>
              <w:jc w:val="both"/>
            </w:pPr>
            <w:r w:rsidRPr="00321634">
              <w:t>(b)</w:t>
            </w:r>
          </w:p>
        </w:tc>
        <w:tc>
          <w:tcPr>
            <w:tcW w:w="6804" w:type="dxa"/>
          </w:tcPr>
          <w:p w:rsidR="00885859" w:rsidRPr="00321634" w:rsidRDefault="00885859" w:rsidP="000A60DD">
            <w:pPr>
              <w:jc w:val="both"/>
            </w:pPr>
            <w:r w:rsidRPr="00321634">
              <w:t xml:space="preserve">The </w:t>
            </w:r>
            <w:r w:rsidR="00EF5495" w:rsidRPr="00321634">
              <w:t xml:space="preserve">result of the </w:t>
            </w:r>
            <w:r w:rsidRPr="00321634">
              <w:t>lens becoming cloudy or opaque</w:t>
            </w:r>
          </w:p>
          <w:p w:rsidR="00885859" w:rsidRPr="00321634" w:rsidRDefault="00885859" w:rsidP="000A60DD">
            <w:pPr>
              <w:jc w:val="both"/>
            </w:pPr>
          </w:p>
          <w:p w:rsidR="00885859" w:rsidRPr="00321634" w:rsidRDefault="00EF5495" w:rsidP="000A60DD">
            <w:pPr>
              <w:jc w:val="both"/>
            </w:pPr>
            <w:r w:rsidRPr="00321634">
              <w:t>Found in people</w:t>
            </w:r>
            <w:r w:rsidR="00037A9A" w:rsidRPr="00321634">
              <w:t xml:space="preserve"> that are</w:t>
            </w:r>
            <w:r w:rsidR="007C2B41" w:rsidRPr="00321634">
              <w:t xml:space="preserve"> able to see nearby objects clearly</w:t>
            </w:r>
            <w:r w:rsidR="00BD7EC4" w:rsidRPr="00321634">
              <w:t>,</w:t>
            </w:r>
            <w:r w:rsidR="007C2B41" w:rsidRPr="00321634">
              <w:t xml:space="preserve"> while distant objects are blurred</w:t>
            </w:r>
            <w:r w:rsidR="00885859" w:rsidRPr="00321634">
              <w:t xml:space="preserve"> </w:t>
            </w:r>
          </w:p>
        </w:tc>
        <w:tc>
          <w:tcPr>
            <w:tcW w:w="283" w:type="dxa"/>
            <w:shd w:val="clear" w:color="auto" w:fill="auto"/>
          </w:tcPr>
          <w:p w:rsidR="00885859" w:rsidRPr="00321634" w:rsidRDefault="00885859" w:rsidP="004E1408">
            <w:pPr>
              <w:ind w:left="-250" w:right="-24" w:firstLine="108"/>
              <w:rPr>
                <w:b/>
                <w:sz w:val="16"/>
                <w:szCs w:val="16"/>
              </w:rPr>
            </w:pPr>
          </w:p>
        </w:tc>
        <w:tc>
          <w:tcPr>
            <w:tcW w:w="851" w:type="dxa"/>
            <w:shd w:val="clear" w:color="auto" w:fill="auto"/>
          </w:tcPr>
          <w:p w:rsidR="00885859" w:rsidRPr="00321634" w:rsidRDefault="00E33C0F" w:rsidP="004E1408">
            <w:r w:rsidRPr="00321634">
              <w:t>(1)</w:t>
            </w:r>
          </w:p>
          <w:p w:rsidR="00885859" w:rsidRPr="00321634" w:rsidRDefault="00885859" w:rsidP="004E1408"/>
          <w:p w:rsidR="007C2B41" w:rsidRPr="00321634" w:rsidRDefault="007C2B41" w:rsidP="004E1408"/>
          <w:p w:rsidR="00885859" w:rsidRPr="00321634" w:rsidRDefault="00E33C0F" w:rsidP="004E1408">
            <w:r w:rsidRPr="00321634">
              <w:t>(1</w:t>
            </w:r>
            <w:r w:rsidR="00885859" w:rsidRPr="00321634">
              <w:t>)</w:t>
            </w:r>
          </w:p>
          <w:p w:rsidR="00885859" w:rsidRPr="00321634" w:rsidRDefault="00885859" w:rsidP="004E1408">
            <w:pPr>
              <w:rPr>
                <w:b/>
              </w:rPr>
            </w:pPr>
            <w:r w:rsidRPr="00321634">
              <w:rPr>
                <w:b/>
              </w:rPr>
              <w:t>(12)</w:t>
            </w:r>
          </w:p>
        </w:tc>
      </w:tr>
    </w:tbl>
    <w:p w:rsidR="00BF2237" w:rsidRPr="00321634" w:rsidRDefault="00BF2237">
      <w:pPr>
        <w:rPr>
          <w:color w:val="FF0000"/>
        </w:rPr>
      </w:pPr>
      <w:r w:rsidRPr="00321634">
        <w:rPr>
          <w:color w:val="FF0000"/>
        </w:rPr>
        <w:br w:type="page"/>
      </w:r>
    </w:p>
    <w:p w:rsidR="00714141" w:rsidRPr="00321634" w:rsidRDefault="00714141" w:rsidP="00714141">
      <w:pPr>
        <w:rPr>
          <w:color w:val="FF0000"/>
        </w:rPr>
      </w:pPr>
    </w:p>
    <w:p w:rsidR="00852359" w:rsidRPr="00321634" w:rsidRDefault="00852359" w:rsidP="00714141">
      <w:pPr>
        <w:rPr>
          <w:color w:val="FF0000"/>
        </w:rPr>
      </w:pPr>
    </w:p>
    <w:tbl>
      <w:tblPr>
        <w:tblW w:w="10598" w:type="dxa"/>
        <w:tblLook w:val="01E0" w:firstRow="1" w:lastRow="1" w:firstColumn="1" w:lastColumn="1" w:noHBand="0" w:noVBand="0"/>
      </w:tblPr>
      <w:tblGrid>
        <w:gridCol w:w="959"/>
        <w:gridCol w:w="8505"/>
        <w:gridCol w:w="283"/>
        <w:gridCol w:w="851"/>
      </w:tblGrid>
      <w:tr w:rsidR="00D74373" w:rsidRPr="00321634" w:rsidTr="00BD7EC4">
        <w:tc>
          <w:tcPr>
            <w:tcW w:w="959" w:type="dxa"/>
          </w:tcPr>
          <w:p w:rsidR="00D74373" w:rsidRPr="00321634" w:rsidRDefault="002C0885" w:rsidP="00D74373">
            <w:r w:rsidRPr="00321634">
              <w:t>2.3</w:t>
            </w:r>
          </w:p>
        </w:tc>
        <w:tc>
          <w:tcPr>
            <w:tcW w:w="8505" w:type="dxa"/>
          </w:tcPr>
          <w:p w:rsidR="00D9259D" w:rsidRPr="00321634" w:rsidRDefault="00661E4B" w:rsidP="00872431">
            <w:pPr>
              <w:tabs>
                <w:tab w:val="right" w:pos="8289"/>
              </w:tabs>
              <w:jc w:val="both"/>
            </w:pPr>
            <w:r w:rsidRPr="00321634">
              <w:t>Read the passage and study the graph.</w:t>
            </w:r>
          </w:p>
        </w:tc>
        <w:tc>
          <w:tcPr>
            <w:tcW w:w="283" w:type="dxa"/>
          </w:tcPr>
          <w:p w:rsidR="00D74373" w:rsidRPr="00321634" w:rsidRDefault="00D74373" w:rsidP="00D74373"/>
        </w:tc>
        <w:tc>
          <w:tcPr>
            <w:tcW w:w="851" w:type="dxa"/>
          </w:tcPr>
          <w:p w:rsidR="00D74373" w:rsidRPr="00321634" w:rsidRDefault="00D74373" w:rsidP="00D74373"/>
        </w:tc>
      </w:tr>
    </w:tbl>
    <w:p w:rsidR="00A95AF9" w:rsidRPr="00321634" w:rsidRDefault="00A95AF9" w:rsidP="00D74373">
      <w:pPr>
        <w:pStyle w:val="Header"/>
        <w:tabs>
          <w:tab w:val="clear" w:pos="4153"/>
          <w:tab w:val="clear" w:pos="8306"/>
          <w:tab w:val="left" w:pos="3870"/>
        </w:tabs>
        <w:rPr>
          <w:noProof/>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A95AF9" w:rsidRPr="00321634" w:rsidTr="00BD7EC4">
        <w:tc>
          <w:tcPr>
            <w:tcW w:w="959" w:type="dxa"/>
            <w:tcBorders>
              <w:right w:val="single" w:sz="12" w:space="0" w:color="auto"/>
            </w:tcBorders>
            <w:shd w:val="clear" w:color="auto" w:fill="auto"/>
          </w:tcPr>
          <w:p w:rsidR="00A95AF9" w:rsidRPr="00321634" w:rsidRDefault="00A95AF9" w:rsidP="00A95AF9">
            <w:pPr>
              <w:pStyle w:val="Header"/>
              <w:tabs>
                <w:tab w:val="clear" w:pos="4153"/>
                <w:tab w:val="clear" w:pos="8306"/>
                <w:tab w:val="left" w:pos="3870"/>
              </w:tabs>
              <w:rPr>
                <w:noProof/>
              </w:rPr>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A95AF9" w:rsidRPr="00321634" w:rsidRDefault="00A95AF9" w:rsidP="00A95AF9">
            <w:pPr>
              <w:tabs>
                <w:tab w:val="right" w:pos="8289"/>
              </w:tabs>
              <w:jc w:val="both"/>
            </w:pPr>
            <w:r w:rsidRPr="00321634">
              <w:t>Accumulation of greenhouse gases in the atmosphere changes the climate. Melting glaciers, rising sea levels and new and more frequent weather extremes will change the entire world. Water supplies are decreasing, crop yields are dropping, forests are burning and our oceans are becoming more acidic.</w:t>
            </w:r>
          </w:p>
          <w:p w:rsidR="00A95AF9" w:rsidRPr="00321634" w:rsidRDefault="00A95AF9" w:rsidP="00A95AF9">
            <w:pPr>
              <w:tabs>
                <w:tab w:val="right" w:pos="8289"/>
              </w:tabs>
              <w:jc w:val="both"/>
            </w:pPr>
          </w:p>
          <w:p w:rsidR="00A95AF9" w:rsidRPr="00321634" w:rsidRDefault="00A95AF9" w:rsidP="00A95AF9">
            <w:pPr>
              <w:pStyle w:val="Header"/>
              <w:tabs>
                <w:tab w:val="clear" w:pos="4153"/>
                <w:tab w:val="clear" w:pos="8306"/>
                <w:tab w:val="left" w:pos="3870"/>
                <w:tab w:val="right" w:pos="8289"/>
              </w:tabs>
              <w:jc w:val="both"/>
            </w:pPr>
            <w:r w:rsidRPr="00321634">
              <w:t>Climate change scientists warn that if we do not reduce our greenhouse gas emissions, average global temperatures could increase by 4</w:t>
            </w:r>
            <w:r w:rsidR="00852359" w:rsidRPr="00321634">
              <w:t> </w:t>
            </w:r>
            <w:proofErr w:type="spellStart"/>
            <w:r w:rsidRPr="00321634">
              <w:rPr>
                <w:vertAlign w:val="superscript"/>
              </w:rPr>
              <w:t>o</w:t>
            </w:r>
            <w:r w:rsidRPr="00321634">
              <w:t>C</w:t>
            </w:r>
            <w:proofErr w:type="spellEnd"/>
            <w:r w:rsidRPr="00321634">
              <w:t xml:space="preserve"> or more by the year 2100, with frightening implications.</w:t>
            </w:r>
          </w:p>
          <w:p w:rsidR="00F70571" w:rsidRPr="00321634" w:rsidRDefault="00F70571" w:rsidP="00A95AF9">
            <w:pPr>
              <w:pStyle w:val="Header"/>
              <w:tabs>
                <w:tab w:val="clear" w:pos="4153"/>
                <w:tab w:val="clear" w:pos="8306"/>
                <w:tab w:val="left" w:pos="3870"/>
                <w:tab w:val="right" w:pos="8289"/>
              </w:tabs>
              <w:jc w:val="both"/>
            </w:pPr>
          </w:p>
          <w:p w:rsidR="00852359" w:rsidRPr="00321634" w:rsidRDefault="00852359"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r w:rsidRPr="00321634">
              <w:rPr>
                <w:noProof/>
                <w:lang w:val="en-ZA" w:eastAsia="en-ZA"/>
              </w:rPr>
              <mc:AlternateContent>
                <mc:Choice Requires="wpg">
                  <w:drawing>
                    <wp:anchor distT="0" distB="0" distL="114300" distR="114300" simplePos="0" relativeHeight="252038656" behindDoc="0" locked="0" layoutInCell="1" allowOverlap="1" wp14:anchorId="5DBDD0DD" wp14:editId="5602905E">
                      <wp:simplePos x="0" y="0"/>
                      <wp:positionH relativeFrom="column">
                        <wp:posOffset>107315</wp:posOffset>
                      </wp:positionH>
                      <wp:positionV relativeFrom="paragraph">
                        <wp:posOffset>39370</wp:posOffset>
                      </wp:positionV>
                      <wp:extent cx="5009515" cy="3302635"/>
                      <wp:effectExtent l="0" t="0" r="0" b="0"/>
                      <wp:wrapNone/>
                      <wp:docPr id="534" name="Group 534"/>
                      <wp:cNvGraphicFramePr/>
                      <a:graphic xmlns:a="http://schemas.openxmlformats.org/drawingml/2006/main">
                        <a:graphicData uri="http://schemas.microsoft.com/office/word/2010/wordprocessingGroup">
                          <wpg:wgp>
                            <wpg:cNvGrpSpPr/>
                            <wpg:grpSpPr>
                              <a:xfrm>
                                <a:off x="0" y="0"/>
                                <a:ext cx="5009515" cy="3302635"/>
                                <a:chOff x="0" y="0"/>
                                <a:chExt cx="5009515" cy="3302635"/>
                              </a:xfrm>
                            </wpg:grpSpPr>
                            <wpg:grpSp>
                              <wpg:cNvPr id="535" name="Group 535"/>
                              <wpg:cNvGrpSpPr/>
                              <wpg:grpSpPr>
                                <a:xfrm>
                                  <a:off x="0" y="0"/>
                                  <a:ext cx="5009515" cy="3027045"/>
                                  <a:chOff x="0" y="0"/>
                                  <a:chExt cx="5009515" cy="3027231"/>
                                </a:xfrm>
                              </wpg:grpSpPr>
                              <wpg:grpSp>
                                <wpg:cNvPr id="536" name="Group 536"/>
                                <wpg:cNvGrpSpPr/>
                                <wpg:grpSpPr>
                                  <a:xfrm>
                                    <a:off x="0" y="0"/>
                                    <a:ext cx="5009515" cy="3027231"/>
                                    <a:chOff x="0" y="0"/>
                                    <a:chExt cx="5009515" cy="3027256"/>
                                  </a:xfrm>
                                </wpg:grpSpPr>
                                <wps:wsp>
                                  <wps:cNvPr id="537" name="Rectangle 537"/>
                                  <wps:cNvSpPr/>
                                  <wps:spPr>
                                    <a:xfrm>
                                      <a:off x="875980" y="276625"/>
                                      <a:ext cx="3426460" cy="241236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Text Box 2"/>
                                  <wps:cNvSpPr txBox="1">
                                    <a:spLocks noChangeArrowheads="1"/>
                                  </wps:cNvSpPr>
                                  <wps:spPr bwMode="auto">
                                    <a:xfrm>
                                      <a:off x="645459" y="2750631"/>
                                      <a:ext cx="4364056" cy="276625"/>
                                    </a:xfrm>
                                    <a:prstGeom prst="rect">
                                      <a:avLst/>
                                    </a:prstGeom>
                                    <a:noFill/>
                                    <a:ln w="9525">
                                      <a:noFill/>
                                      <a:miter lim="800000"/>
                                      <a:headEnd/>
                                      <a:tailEnd/>
                                    </a:ln>
                                  </wps:spPr>
                                  <wps:txbx>
                                    <w:txbxContent>
                                      <w:p w:rsidR="00344B8F" w:rsidRDefault="00344B8F" w:rsidP="00F70571">
                                        <w:r>
                                          <w:t>2006     2008     2010     2012      2014     2016</w:t>
                                        </w:r>
                                      </w:p>
                                    </w:txbxContent>
                                  </wps:txbx>
                                  <wps:bodyPr rot="0" vert="horz" wrap="square" lIns="91440" tIns="45720" rIns="91440" bIns="45720" anchor="t" anchorCtr="0">
                                    <a:spAutoFit/>
                                  </wps:bodyPr>
                                </wps:wsp>
                                <wps:wsp>
                                  <wps:cNvPr id="539" name="Text Box 2"/>
                                  <wps:cNvSpPr txBox="1">
                                    <a:spLocks noChangeArrowheads="1"/>
                                  </wps:cNvSpPr>
                                  <wps:spPr bwMode="auto">
                                    <a:xfrm>
                                      <a:off x="0" y="591670"/>
                                      <a:ext cx="360680" cy="1783344"/>
                                    </a:xfrm>
                                    <a:prstGeom prst="rect">
                                      <a:avLst/>
                                    </a:prstGeom>
                                    <a:noFill/>
                                    <a:ln w="9525">
                                      <a:noFill/>
                                      <a:miter lim="800000"/>
                                      <a:headEnd/>
                                      <a:tailEnd/>
                                    </a:ln>
                                  </wps:spPr>
                                  <wps:txbx>
                                    <w:txbxContent>
                                      <w:p w:rsidR="00344B8F" w:rsidRPr="00852359" w:rsidRDefault="00344B8F" w:rsidP="00F70571">
                                        <w:pPr>
                                          <w:rPr>
                                            <w:b/>
                                          </w:rPr>
                                        </w:pPr>
                                        <w:r w:rsidRPr="00852359">
                                          <w:rPr>
                                            <w:b/>
                                          </w:rPr>
                                          <w:t>CO</w:t>
                                        </w:r>
                                        <w:r w:rsidRPr="00852359">
                                          <w:rPr>
                                            <w:b/>
                                            <w:vertAlign w:val="subscript"/>
                                          </w:rPr>
                                          <w:t xml:space="preserve">2 </w:t>
                                        </w:r>
                                        <w:r w:rsidRPr="00852359">
                                          <w:rPr>
                                            <w:b/>
                                          </w:rPr>
                                          <w:t>(parts per million)</w:t>
                                        </w:r>
                                      </w:p>
                                    </w:txbxContent>
                                  </wps:txbx>
                                  <wps:bodyPr rot="0" vert="vert270" wrap="square" lIns="91440" tIns="45720" rIns="91440" bIns="45720" anchor="t" anchorCtr="0">
                                    <a:noAutofit/>
                                  </wps:bodyPr>
                                </wps:wsp>
                                <wps:wsp>
                                  <wps:cNvPr id="540" name="Text Box 2"/>
                                  <wps:cNvSpPr txBox="1">
                                    <a:spLocks noChangeArrowheads="1"/>
                                  </wps:cNvSpPr>
                                  <wps:spPr bwMode="auto">
                                    <a:xfrm>
                                      <a:off x="407350" y="430306"/>
                                      <a:ext cx="468630" cy="2466340"/>
                                    </a:xfrm>
                                    <a:prstGeom prst="rect">
                                      <a:avLst/>
                                    </a:prstGeom>
                                    <a:noFill/>
                                    <a:ln w="9525">
                                      <a:noFill/>
                                      <a:miter lim="800000"/>
                                      <a:headEnd/>
                                      <a:tailEnd/>
                                    </a:ln>
                                  </wps:spPr>
                                  <wps:txbx>
                                    <w:txbxContent>
                                      <w:p w:rsidR="00344B8F" w:rsidRDefault="00344B8F" w:rsidP="00F70571">
                                        <w:r>
                                          <w:t>405</w:t>
                                        </w:r>
                                      </w:p>
                                      <w:p w:rsidR="00344B8F" w:rsidRDefault="00344B8F" w:rsidP="00F70571"/>
                                      <w:p w:rsidR="00344B8F" w:rsidRDefault="00344B8F" w:rsidP="00F70571">
                                        <w:r>
                                          <w:t>400</w:t>
                                        </w:r>
                                      </w:p>
                                      <w:p w:rsidR="00344B8F" w:rsidRDefault="00344B8F" w:rsidP="00F70571"/>
                                      <w:p w:rsidR="00344B8F" w:rsidRDefault="00344B8F" w:rsidP="00F70571">
                                        <w:r>
                                          <w:t>395</w:t>
                                        </w:r>
                                      </w:p>
                                      <w:p w:rsidR="00344B8F" w:rsidRDefault="00344B8F" w:rsidP="00F70571"/>
                                      <w:p w:rsidR="00344B8F" w:rsidRDefault="00344B8F" w:rsidP="00F70571">
                                        <w:r>
                                          <w:t>390</w:t>
                                        </w:r>
                                      </w:p>
                                      <w:p w:rsidR="00344B8F" w:rsidRDefault="00344B8F" w:rsidP="00F70571"/>
                                      <w:p w:rsidR="00344B8F" w:rsidRDefault="00344B8F" w:rsidP="00F70571">
                                        <w:r>
                                          <w:t>385</w:t>
                                        </w:r>
                                      </w:p>
                                      <w:p w:rsidR="00344B8F" w:rsidRDefault="00344B8F" w:rsidP="00F70571"/>
                                      <w:p w:rsidR="00344B8F" w:rsidRDefault="00344B8F" w:rsidP="00F70571">
                                        <w:r>
                                          <w:t>380</w:t>
                                        </w:r>
                                      </w:p>
                                      <w:p w:rsidR="00344B8F" w:rsidRDefault="00344B8F" w:rsidP="00F70571"/>
                                      <w:p w:rsidR="00344B8F" w:rsidRDefault="00344B8F" w:rsidP="00F70571">
                                        <w:r>
                                          <w:t>375</w:t>
                                        </w:r>
                                      </w:p>
                                      <w:p w:rsidR="00344B8F" w:rsidRDefault="00344B8F" w:rsidP="00F70571"/>
                                    </w:txbxContent>
                                  </wps:txbx>
                                  <wps:bodyPr rot="0" vert="horz" wrap="square" lIns="91440" tIns="45720" rIns="91440" bIns="45720" anchor="t" anchorCtr="0">
                                    <a:noAutofit/>
                                  </wps:bodyPr>
                                </wps:wsp>
                                <wps:wsp>
                                  <wps:cNvPr id="541" name="Text Box 2"/>
                                  <wps:cNvSpPr txBox="1">
                                    <a:spLocks noChangeArrowheads="1"/>
                                  </wps:cNvSpPr>
                                  <wps:spPr bwMode="auto">
                                    <a:xfrm>
                                      <a:off x="360680" y="0"/>
                                      <a:ext cx="4565014" cy="276243"/>
                                    </a:xfrm>
                                    <a:prstGeom prst="rect">
                                      <a:avLst/>
                                    </a:prstGeom>
                                    <a:noFill/>
                                    <a:ln w="9525">
                                      <a:noFill/>
                                      <a:miter lim="800000"/>
                                      <a:headEnd/>
                                      <a:tailEnd/>
                                    </a:ln>
                                  </wps:spPr>
                                  <wps:txbx>
                                    <w:txbxContent>
                                      <w:p w:rsidR="00344B8F" w:rsidRPr="00331355" w:rsidRDefault="00344B8F" w:rsidP="00F70571">
                                        <w:pPr>
                                          <w:rPr>
                                            <w:b/>
                                          </w:rPr>
                                        </w:pPr>
                                        <w:r>
                                          <w:rPr>
                                            <w:b/>
                                          </w:rPr>
                                          <w:t xml:space="preserve">Changes in </w:t>
                                        </w:r>
                                        <w:r w:rsidRPr="00331355">
                                          <w:rPr>
                                            <w:b/>
                                          </w:rPr>
                                          <w:t>CO</w:t>
                                        </w:r>
                                        <w:r w:rsidRPr="00331355">
                                          <w:rPr>
                                            <w:b/>
                                            <w:vertAlign w:val="subscript"/>
                                          </w:rPr>
                                          <w:t>2</w:t>
                                        </w:r>
                                        <w:r w:rsidRPr="00331355">
                                          <w:rPr>
                                            <w:b/>
                                          </w:rPr>
                                          <w:t xml:space="preserve"> levels in the atmosphere from 2006 to 2017</w:t>
                                        </w:r>
                                      </w:p>
                                    </w:txbxContent>
                                  </wps:txbx>
                                  <wps:bodyPr rot="0" vert="horz" wrap="square" lIns="91440" tIns="45720" rIns="91440" bIns="45720" anchor="t" anchorCtr="0">
                                    <a:spAutoFit/>
                                  </wps:bodyPr>
                                </wps:wsp>
                                <wps:wsp>
                                  <wps:cNvPr id="542" name="Straight Connector 542"/>
                                  <wps:cNvCnPr/>
                                  <wps:spPr>
                                    <a:xfrm>
                                      <a:off x="875980" y="2312894"/>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875980" y="1974797"/>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a:off x="875980" y="1629015"/>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875980" y="1290918"/>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a:off x="875980" y="929768"/>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a:off x="875980" y="591670"/>
                                      <a:ext cx="3426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a:off x="1444599" y="276625"/>
                                      <a:ext cx="0" cy="2412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a:off x="2013217" y="276625"/>
                                      <a:ext cx="0" cy="2412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Straight Connector 550"/>
                                  <wps:cNvCnPr/>
                                  <wps:spPr>
                                    <a:xfrm>
                                      <a:off x="2581836" y="284309"/>
                                      <a:ext cx="0" cy="2412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a:off x="3150454" y="268941"/>
                                      <a:ext cx="0" cy="2412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wps:spPr>
                                    <a:xfrm>
                                      <a:off x="3688336" y="268941"/>
                                      <a:ext cx="0" cy="24123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3" name="Straight Connector 553"/>
                                <wps:cNvCnPr/>
                                <wps:spPr>
                                  <a:xfrm flipV="1">
                                    <a:off x="875980" y="591670"/>
                                    <a:ext cx="3112034" cy="19731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4" name="Text Box 2"/>
                              <wps:cNvSpPr txBox="1">
                                <a:spLocks noChangeArrowheads="1"/>
                              </wps:cNvSpPr>
                              <wps:spPr bwMode="auto">
                                <a:xfrm>
                                  <a:off x="1967114" y="3027045"/>
                                  <a:ext cx="614722" cy="275590"/>
                                </a:xfrm>
                                <a:prstGeom prst="rect">
                                  <a:avLst/>
                                </a:prstGeom>
                                <a:noFill/>
                                <a:ln w="9525">
                                  <a:noFill/>
                                  <a:miter lim="800000"/>
                                  <a:headEnd/>
                                  <a:tailEnd/>
                                </a:ln>
                              </wps:spPr>
                              <wps:txbx>
                                <w:txbxContent>
                                  <w:p w:rsidR="00344B8F" w:rsidRPr="00852359" w:rsidRDefault="00344B8F" w:rsidP="00F70571">
                                    <w:pPr>
                                      <w:rPr>
                                        <w:b/>
                                      </w:rPr>
                                    </w:pPr>
                                    <w:r w:rsidRPr="00852359">
                                      <w:rPr>
                                        <w:b/>
                                      </w:rPr>
                                      <w:t>Year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34" o:spid="_x0000_s1079" style="position:absolute;left:0;text-align:left;margin-left:8.45pt;margin-top:3.1pt;width:394.45pt;height:260.05pt;z-index:252038656;mso-height-relative:margin" coordsize="50095,3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">
                      <v:group id="Group 535" o:spid="_x0000_s1080" style="position:absolute;width:50095;height:30270" coordsize="50095,3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 536" o:spid="_x0000_s1081" style="position:absolute;width:50095;height:30272" coordsize="50095,3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537" o:spid="_x0000_s1082" style="position:absolute;left:8759;top:2766;width:34265;height:2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9ssYA&#10;AADcAAAADwAAAGRycy9kb3ducmV2LnhtbESPzWrDMBCE74G8g9hAb7XstPnBsRxCaKGHgtPUuS/W&#10;1ja1VsZSErdPXwUKOQ4z8w2TbUfTiQsNrrWsIIliEMSV1S3XCsrP18c1COeRNXaWScEPOdjm00mG&#10;qbZX/qDL0dciQNilqKDxvk+ldFVDBl1ke+LgfdnBoA9yqKUe8BrgppPzOF5Kgy2HhQZ72jdUfR/P&#10;RsGyKApblNUh2b28t8/SduX596TUw2zcbUB4Gv09/N9+0woWTyu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9ssYAAADcAAAADwAAAAAAAAAAAAAAAACYAgAAZHJz&#10;L2Rvd25yZXYueG1sUEsFBgAAAAAEAAQA9QAAAIsDAAAAAA==&#10;" filled="f" strokecolor="black [3213]" strokeweight="1.25pt"/>
                          <v:shape id="Text Box 2" o:spid="_x0000_s1083" type="#_x0000_t202" style="position:absolute;left:6454;top:27506;width:43641;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W8AA&#10;AADcAAAADwAAAGRycy9kb3ducmV2LnhtbERPPWvDMBDdC/0P4grdajktKcWNYkzSQoYsTd39sC6W&#10;iXUy1jV2/n00BDI+3veqnH2vzjTGLrCBRZaDIm6C7bg1UP9+v3yAioJssQ9MBi4UoVw/PqywsGHi&#10;HzofpFUphGOBBpzIUGgdG0ceYxYG4sQdw+hREhxbbUecUrjv9Wuev2uPHacGhwNtHDWnw783IGKr&#10;xaX+8nH3N++3k8ubJdbGPD/N1ScooVnu4pt7Zw0s3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YW8AAAADcAAAADwAAAAAAAAAAAAAAAACYAgAAZHJzL2Rvd25y&#10;ZXYueG1sUEsFBgAAAAAEAAQA9QAAAIUDAAAAAA==&#10;" filled="f" stroked="f">
                            <v:textbox style="mso-fit-shape-to-text:t">
                              <w:txbxContent>
                                <w:p w:rsidR="00344B8F" w:rsidRDefault="00344B8F" w:rsidP="00F70571">
                                  <w:r>
                                    <w:t>2006     2008     2010     2012      2014     2016</w:t>
                                  </w:r>
                                </w:p>
                              </w:txbxContent>
                            </v:textbox>
                          </v:shape>
                          <v:shape id="Text Box 2" o:spid="_x0000_s1084" type="#_x0000_t202" style="position:absolute;top:5916;width:3606;height:17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NpsYA&#10;AADcAAAADwAAAGRycy9kb3ducmV2LnhtbESPQWvCQBSE7wX/w/IEb3VjpUWjq0hFsZeiUQ/entln&#10;Esy+jdnVxH/fLRR6HGbmG2Y6b00pHlS7wrKCQT8CQZxaXXCm4LBfvY5AOI+ssbRMCp7kYD7rvEwx&#10;1rbhHT0Sn4kAYRejgtz7KpbSpTkZdH1bEQfvYmuDPsg6k7rGJsBNKd+i6EMaLDgs5FjRZ07pNbkb&#10;Bcfz97PcVcNTVDRf23Z92ybLdaZUr9suJiA8tf4//NfeaAXvwz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NpsYAAADcAAAADwAAAAAAAAAAAAAAAACYAgAAZHJz&#10;L2Rvd25yZXYueG1sUEsFBgAAAAAEAAQA9QAAAIsDAAAAAA==&#10;" filled="f" stroked="f">
                            <v:textbox style="layout-flow:vertical;mso-layout-flow-alt:bottom-to-top">
                              <w:txbxContent>
                                <w:p w:rsidR="00344B8F" w:rsidRPr="00852359" w:rsidRDefault="00344B8F" w:rsidP="00F70571">
                                  <w:pPr>
                                    <w:rPr>
                                      <w:b/>
                                    </w:rPr>
                                  </w:pPr>
                                  <w:r w:rsidRPr="00852359">
                                    <w:rPr>
                                      <w:b/>
                                    </w:rPr>
                                    <w:t>CO</w:t>
                                  </w:r>
                                  <w:r w:rsidRPr="00852359">
                                    <w:rPr>
                                      <w:b/>
                                      <w:vertAlign w:val="subscript"/>
                                    </w:rPr>
                                    <w:t xml:space="preserve">2 </w:t>
                                  </w:r>
                                  <w:r w:rsidRPr="00852359">
                                    <w:rPr>
                                      <w:b/>
                                    </w:rPr>
                                    <w:t>(parts per million)</w:t>
                                  </w:r>
                                </w:p>
                              </w:txbxContent>
                            </v:textbox>
                          </v:shape>
                          <v:shape id="Text Box 2" o:spid="_x0000_s1085" type="#_x0000_t202" style="position:absolute;left:4073;top:4303;width:4686;height:2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344B8F" w:rsidRDefault="00344B8F" w:rsidP="00F70571">
                                  <w:r>
                                    <w:t>405</w:t>
                                  </w:r>
                                </w:p>
                                <w:p w:rsidR="00344B8F" w:rsidRDefault="00344B8F" w:rsidP="00F70571"/>
                                <w:p w:rsidR="00344B8F" w:rsidRDefault="00344B8F" w:rsidP="00F70571">
                                  <w:r>
                                    <w:t>400</w:t>
                                  </w:r>
                                </w:p>
                                <w:p w:rsidR="00344B8F" w:rsidRDefault="00344B8F" w:rsidP="00F70571"/>
                                <w:p w:rsidR="00344B8F" w:rsidRDefault="00344B8F" w:rsidP="00F70571">
                                  <w:r>
                                    <w:t>395</w:t>
                                  </w:r>
                                </w:p>
                                <w:p w:rsidR="00344B8F" w:rsidRDefault="00344B8F" w:rsidP="00F70571"/>
                                <w:p w:rsidR="00344B8F" w:rsidRDefault="00344B8F" w:rsidP="00F70571">
                                  <w:r>
                                    <w:t>390</w:t>
                                  </w:r>
                                </w:p>
                                <w:p w:rsidR="00344B8F" w:rsidRDefault="00344B8F" w:rsidP="00F70571"/>
                                <w:p w:rsidR="00344B8F" w:rsidRDefault="00344B8F" w:rsidP="00F70571">
                                  <w:r>
                                    <w:t>385</w:t>
                                  </w:r>
                                </w:p>
                                <w:p w:rsidR="00344B8F" w:rsidRDefault="00344B8F" w:rsidP="00F70571"/>
                                <w:p w:rsidR="00344B8F" w:rsidRDefault="00344B8F" w:rsidP="00F70571">
                                  <w:r>
                                    <w:t>380</w:t>
                                  </w:r>
                                </w:p>
                                <w:p w:rsidR="00344B8F" w:rsidRDefault="00344B8F" w:rsidP="00F70571"/>
                                <w:p w:rsidR="00344B8F" w:rsidRDefault="00344B8F" w:rsidP="00F70571">
                                  <w:r>
                                    <w:t>375</w:t>
                                  </w:r>
                                </w:p>
                                <w:p w:rsidR="00344B8F" w:rsidRDefault="00344B8F" w:rsidP="00F70571"/>
                              </w:txbxContent>
                            </v:textbox>
                          </v:shape>
                          <v:shape id="Text Box 2" o:spid="_x0000_s1086" type="#_x0000_t202" style="position:absolute;left:3606;width:4565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Cu8IA&#10;AADcAAAADwAAAGRycy9kb3ducmV2LnhtbESPT2vCQBTE74V+h+UJ3uompUqJriL9Ax68qOn9kX1m&#10;g9m3Iftq4rd3hUKPw8z8hlltRt+qK/WxCWwgn2WgiKtgG64NlKfvl3dQUZAttoHJwI0ibNbPTyss&#10;bBj4QNej1CpBOBZowIl0hdaxcuQxzkJHnLxz6D1Kkn2tbY9DgvtWv2bZQntsOC047OjDUXU5/noD&#10;Inab38ovH3c/4/5zcFk1x9KY6WTcLkEJjfIf/mvvrIH5W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QK7wgAAANwAAAAPAAAAAAAAAAAAAAAAAJgCAABkcnMvZG93&#10;bnJldi54bWxQSwUGAAAAAAQABAD1AAAAhwMAAAAA&#10;" filled="f" stroked="f">
                            <v:textbox style="mso-fit-shape-to-text:t">
                              <w:txbxContent>
                                <w:p w:rsidR="00344B8F" w:rsidRPr="00331355" w:rsidRDefault="00344B8F" w:rsidP="00F70571">
                                  <w:pPr>
                                    <w:rPr>
                                      <w:b/>
                                    </w:rPr>
                                  </w:pPr>
                                  <w:r>
                                    <w:rPr>
                                      <w:b/>
                                    </w:rPr>
                                    <w:t xml:space="preserve">Changes in </w:t>
                                  </w:r>
                                  <w:r w:rsidRPr="00331355">
                                    <w:rPr>
                                      <w:b/>
                                    </w:rPr>
                                    <w:t>CO</w:t>
                                  </w:r>
                                  <w:r w:rsidRPr="00331355">
                                    <w:rPr>
                                      <w:b/>
                                      <w:vertAlign w:val="subscript"/>
                                    </w:rPr>
                                    <w:t>2</w:t>
                                  </w:r>
                                  <w:r w:rsidRPr="00331355">
                                    <w:rPr>
                                      <w:b/>
                                    </w:rPr>
                                    <w:t xml:space="preserve"> levels in the atmosphere from 2006 to 2017</w:t>
                                  </w:r>
                                </w:p>
                              </w:txbxContent>
                            </v:textbox>
                          </v:shape>
                          <v:line id="Straight Connector 542" o:spid="_x0000_s1087" style="position:absolute;visibility:visible;mso-wrap-style:square" from="8759,23128" to="43024,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iTcYAAADcAAAADwAAAGRycy9kb3ducmV2LnhtbESPQWvCQBSE74X+h+UVvNWNoRqJrhIK&#10;QtVTbcXrI/tM0mbfht1tjP31XaHgcZiZb5jlejCt6Mn5xrKCyTgBQVxa3XCl4PNj8zwH4QOyxtYy&#10;KbiSh/Xq8WGJubYXfqf+ECoRIexzVFCH0OVS+rImg35sO+Lona0zGKJ0ldQOLxFuWpkmyUwabDgu&#10;1NjRa03l9+HHKJiXuy9XZMV2Mj122W+f7mebU6bU6GkoFiACDeEe/m+/aQXTl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Ik3GAAAA3AAAAA8AAAAAAAAA&#10;AAAAAAAAoQIAAGRycy9kb3ducmV2LnhtbFBLBQYAAAAABAAEAPkAAACUAwAAAAA=&#10;" strokecolor="black [3213]"/>
                          <v:line id="Straight Connector 543" o:spid="_x0000_s1088" style="position:absolute;visibility:visible;mso-wrap-style:square" from="8759,19747" to="43024,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H1sYAAADcAAAADwAAAGRycy9kb3ducmV2LnhtbESPQWvCQBSE70L/w/IKvelGq0ZSVwkF&#10;QetJ29LrI/uapM2+DbvbGPvrXUHwOMzMN8xy3ZtGdOR8bVnBeJSAIC6srrlU8PG+GS5A+ICssbFM&#10;Cs7kYb16GCwx0/bEB+qOoRQRwj5DBVUIbSalLyoy6Ee2JY7et3UGQ5SulNrhKcJNIydJMpcGa44L&#10;Fbb0WlHxe/wzChbF24/L03w3nn226X832c83X6lST499/gIiUB/u4Vt7qxXMps9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h9bGAAAA3AAAAA8AAAAAAAAA&#10;AAAAAAAAoQIAAGRycy9kb3ducmV2LnhtbFBLBQYAAAAABAAEAPkAAACUAwAAAAA=&#10;" strokecolor="black [3213]"/>
                          <v:line id="Straight Connector 544" o:spid="_x0000_s1089" style="position:absolute;visibility:visible;mso-wrap-style:square" from="8759,16290" to="43024,1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fosYAAADcAAAADwAAAGRycy9kb3ducmV2LnhtbESPT2vCQBTE74LfYXlCb7pR1EjqKkEQ&#10;+uektvT6yL4mqdm3YXcbUz+9WxA8DjPzG2a97U0jOnK+tqxgOklAEBdW11wq+DjtxysQPiBrbCyT&#10;gj/ysN0MB2vMtL3wgbpjKEWEsM9QQRVCm0npi4oM+oltiaP3bZ3BEKUrpXZ4iXDTyFmSLKXBmuNC&#10;hS3tKirOx1+jYFW8/bg8zV+ni882vXaz9+X+K1XqadTnzyAC9eERvrdftILFfA7/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6LGAAAA3AAAAA8AAAAAAAAA&#10;AAAAAAAAoQIAAGRycy9kb3ducmV2LnhtbFBLBQYAAAAABAAEAPkAAACUAwAAAAA=&#10;" strokecolor="black [3213]"/>
                          <v:line id="Straight Connector 545" o:spid="_x0000_s1090" style="position:absolute;visibility:visible;mso-wrap-style:square" from="8759,12909" to="43024,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6OcYAAADcAAAADwAAAGRycy9kb3ducmV2LnhtbESPQWvCQBSE70L/w/IK3nSjNEaiq4SC&#10;UO2ptuL1kX0mabNvw+42xv76bqHgcZiZb5j1djCt6Mn5xrKC2TQBQVxa3XCl4ON9N1mC8AFZY2uZ&#10;FNzIw3bzMFpjru2V36g/hkpECPscFdQhdLmUvqzJoJ/ajjh6F+sMhihdJbXDa4SbVs6TZCENNhwX&#10;auzouaby6/htFCzLw6crsmI/S09d9tPPXxe7c6bU+HEoViACDeEe/m+/aAXpUw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yujnGAAAA3AAAAA8AAAAAAAAA&#10;AAAAAAAAoQIAAGRycy9kb3ducmV2LnhtbFBLBQYAAAAABAAEAPkAAACUAwAAAAA=&#10;" strokecolor="black [3213]"/>
                          <v:line id="Straight Connector 546" o:spid="_x0000_s1091" style="position:absolute;visibility:visible;mso-wrap-style:square" from="8759,9297" to="43024,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kTsYAAADcAAAADwAAAGRycy9kb3ducmV2LnhtbESPT2vCQBTE7wW/w/KE3upGqYlEVwmC&#10;0D+n2orXR/aZRLNvw+4a0376bqHgcZiZ3zCrzWBa0ZPzjWUF00kCgri0uuFKwdfn7mkBwgdkja1l&#10;UvBNHjbr0cMKc21v/EH9PlQiQtjnqKAOocul9GVNBv3EdsTRO1lnMETpKqkd3iLctHKWJKk02HBc&#10;qLGjbU3lZX81Chbl29kVWfE6nR+67Kefvae7Y6bU43goliACDeEe/m+/aAXz5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gJE7GAAAA3AAAAA8AAAAAAAAA&#10;AAAAAAAAoQIAAGRycy9kb3ducmV2LnhtbFBLBQYAAAAABAAEAPkAAACUAwAAAAA=&#10;" strokecolor="black [3213]"/>
                          <v:line id="Straight Connector 547" o:spid="_x0000_s1092" style="position:absolute;visibility:visible;mso-wrap-style:square" from="8759,5916" to="43024,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B1cUAAADcAAAADwAAAGRycy9kb3ducmV2LnhtbESPQWvCQBSE7wX/w/KE3upGUSPRVYIg&#10;2PZUW/H6yD6TtNm3YXeNqb/eLRQ8DjPzDbPa9KYRHTlfW1YwHiUgiAuray4VfH3uXhYgfEDW2Fgm&#10;Bb/kYbMePK0w0/bKH9QdQikihH2GCqoQ2kxKX1Rk0I9sSxy9s3UGQ5SulNrhNcJNIydJMpcGa44L&#10;Fba0raj4OVyMgkXx9u3yNH8dz45teusm7/PdKVXqedjnSxCB+vAI/7f3WsFsms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B1cUAAADcAAAADwAAAAAAAAAA&#10;AAAAAAChAgAAZHJzL2Rvd25yZXYueG1sUEsFBgAAAAAEAAQA+QAAAJMDAAAAAA==&#10;" strokecolor="black [3213]"/>
                          <v:line id="Straight Connector 548" o:spid="_x0000_s1093" style="position:absolute;visibility:visible;mso-wrap-style:square" from="14445,2766" to="14445,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Vp8IAAADcAAAADwAAAGRycy9kb3ducmV2LnhtbERPz2vCMBS+D/wfwhO8zVRRK9UoRRC2&#10;eZpTvD6aZ1ttXkqS1W5/vTkMdvz4fq+3vWlER87XlhVMxgkI4sLqmksFp6/96xKED8gaG8uk4Ic8&#10;bDeDlzVm2j74k7pjKEUMYZ+hgiqENpPSFxUZ9GPbEkfuap3BEKErpXb4iOGmkdMkWUiDNceGClva&#10;VVTcj99GwbL4uLk8zd8n83Ob/nbTw2J/SZUaDft8BSJQH/7Ff+43rWA+i2vjmXg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MVp8IAAADcAAAADwAAAAAAAAAAAAAA&#10;AAChAgAAZHJzL2Rvd25yZXYueG1sUEsFBgAAAAAEAAQA+QAAAJADAAAAAA==&#10;" strokecolor="black [3213]"/>
                          <v:line id="Straight Connector 549" o:spid="_x0000_s1094" style="position:absolute;visibility:visible;mso-wrap-style:square" from="20132,2766" to="20132,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YAAADcAAAADwAAAGRycy9kb3ducmV2LnhtbESPQWvCQBSE74L/YXlCb7pRqtHoKkEQ&#10;bHuqrXh9ZF+T1OzbsLvGtL++Wyj0OMzMN8xm15tGdOR8bVnBdJKAIC6srrlU8P52GC9B+ICssbFM&#10;Cr7Iw247HGww0/bOr9SdQikihH2GCqoQ2kxKX1Rk0E9sSxy9D+sMhihdKbXDe4SbRs6SZCEN1hwX&#10;KmxpX1FxPd2MgmXx/OnyNH+azs9t+t3NXhaHS6rUw6jP1yAC9eE//Nc+agXzx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sDzGAAAA3AAAAA8AAAAAAAAA&#10;AAAAAAAAoQIAAGRycy9kb3ducmV2LnhtbFBLBQYAAAAABAAEAPkAAACUAwAAAAA=&#10;" strokecolor="black [3213]"/>
                          <v:line id="Straight Connector 550" o:spid="_x0000_s1095" style="position:absolute;visibility:visible;mso-wrap-style:square" from="25818,2843" to="25818,2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PfMIAAADcAAAADwAAAGRycy9kb3ducmV2LnhtbERPz2vCMBS+D/wfwhvsNlOFWqlGKYLg&#10;tpO64fXRPNu65qUksXb7681B8Pjx/V6uB9OKnpxvLCuYjBMQxKXVDVcKvo/b9zkIH5A1tpZJwR95&#10;WK9GL0vMtb3xnvpDqEQMYZ+jgjqELpfSlzUZ9GPbEUfubJ3BEKGrpHZ4i+GmldMkmUmDDceGGjva&#10;1FT+Hq5Gwbz8vLgiKz4m6U+X/ffTr9n2lCn19joUCxCBhvAUP9w7rSBN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yPfMIAAADcAAAADwAAAAAAAAAAAAAA&#10;AAChAgAAZHJzL2Rvd25yZXYueG1sUEsFBgAAAAAEAAQA+QAAAJADAAAAAA==&#10;" strokecolor="black [3213]"/>
                          <v:line id="Straight Connector 551" o:spid="_x0000_s1096" style="position:absolute;visibility:visible;mso-wrap-style:square" from="31504,2689" to="3150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58UAAADcAAAADwAAAGRycy9kb3ducmV2LnhtbESPQWvCQBSE74X+h+UVvNVNhBiJrhIK&#10;QrUnbUuvj+wzSZt9G3bXGP31XaHQ4zAz3zCrzWg6MZDzrWUF6TQBQVxZ3XKt4ON9+7wA4QOyxs4y&#10;KbiSh8368WGFhbYXPtBwDLWIEPYFKmhC6AspfdWQQT+1PXH0TtYZDFG6WmqHlwg3nZwlyVwabDku&#10;NNjTS0PVz/FsFCyq/bcr83KXZp99fhtmb/PtV67U5GkslyACjeE//Nd+1QqyL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58UAAADcAAAADwAAAAAAAAAA&#10;AAAAAAChAgAAZHJzL2Rvd25yZXYueG1sUEsFBgAAAAAEAAQA+QAAAJMDAAAAAA==&#10;" strokecolor="black [3213]"/>
                          <v:line id="Straight Connector 552" o:spid="_x0000_s1097" style="position:absolute;visibility:visible;mso-wrap-style:square" from="36883,2689" to="36883,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0kMUAAADcAAAADwAAAGRycy9kb3ducmV2LnhtbESPQWvCQBSE74X+h+UVvNWNgRiJrhIK&#10;QrUnbUuvj+wzSZt9G3bXGP31XaHQ4zAz3zCrzWg6MZDzrWUFs2kCgriyuuVawcf79nkBwgdkjZ1l&#10;UnAlD5v148MKC20vfKDhGGoRIewLVNCE0BdS+qohg35qe+LonawzGKJ0tdQOLxFuOpkmyVwabDku&#10;NNjTS0PVz/FsFCyq/bcr83I3yz77/Dakb/PtV67U5GkslyACjeE//Nd+1QqyL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K0kMUAAADcAAAADwAAAAAAAAAA&#10;AAAAAAChAgAAZHJzL2Rvd25yZXYueG1sUEsFBgAAAAAEAAQA+QAAAJMDAAAAAA==&#10;" strokecolor="black [3213]"/>
                        </v:group>
                        <v:line id="Straight Connector 553" o:spid="_x0000_s1098" style="position:absolute;flip:y;visibility:visible;mso-wrap-style:square" from="8759,5916" to="39880,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38cQAAADcAAAADwAAAGRycy9kb3ducmV2LnhtbESPT2vCQBTE7wW/w/KE3uomrRGJrqLF&#10;ivQg/r0/ss9NMPs2ZLcav71bKPQ4zMxvmOm8s7W4UesrxwrSQQKCuHC6YqPgdPx6G4PwAVlj7ZgU&#10;PMjDfNZ7mWKu3Z33dDsEIyKEfY4KyhCaXEpflGTRD1xDHL2Lay2GKFsjdYv3CLe1fE+SkbRYcVwo&#10;saHPkorr4ccqWKFeD/ff2Uoftztjhl2aLM+pUq/9bjEBEagL/+G/9kYryLIP+D0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XfxxAAAANwAAAAPAAAAAAAAAAAA&#10;AAAAAKECAABkcnMvZG93bnJldi54bWxQSwUGAAAAAAQABAD5AAAAkgMAAAAA&#10;" strokecolor="black [3213]" strokeweight="1.5pt"/>
                      </v:group>
                      <v:shape id="Text Box 2" o:spid="_x0000_s1099" type="#_x0000_t202" style="position:absolute;left:19671;top:30270;width:614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3/sIA&#10;AADcAAAADwAAAGRycy9kb3ducmV2LnhtbESPQWvCQBSE74X+h+UJvdWNYqSkriJVwUMvanp/ZF+z&#10;wezbkH2a+O+7hUKPw8x8w6w2o2/VnfrYBDYwm2agiKtgG64NlJfD6xuoKMgW28Bk4EERNuvnpxUW&#10;Ngx8ovtZapUgHAs04ES6QutYOfIYp6EjTt536D1Kkn2tbY9DgvtWz7NsqT02nBYcdvThqLqeb96A&#10;iN3OHuXex+PX+LkbXFblWBrzMhm376CERvkP/7WP1kCeL+D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zf+wgAAANwAAAAPAAAAAAAAAAAAAAAAAJgCAABkcnMvZG93&#10;bnJldi54bWxQSwUGAAAAAAQABAD1AAAAhwMAAAAA&#10;" filled="f" stroked="f">
                        <v:textbox style="mso-fit-shape-to-text:t">
                          <w:txbxContent>
                            <w:p w:rsidR="00344B8F" w:rsidRPr="00852359" w:rsidRDefault="00344B8F" w:rsidP="00F70571">
                              <w:pPr>
                                <w:rPr>
                                  <w:b/>
                                </w:rPr>
                              </w:pPr>
                              <w:r w:rsidRPr="00852359">
                                <w:rPr>
                                  <w:b/>
                                </w:rPr>
                                <w:t>Year</w:t>
                              </w:r>
                            </w:p>
                          </w:txbxContent>
                        </v:textbox>
                      </v:shape>
                    </v:group>
                  </w:pict>
                </mc:Fallback>
              </mc:AlternateContent>
            </w: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F70571" w:rsidRPr="00321634" w:rsidRDefault="00F70571" w:rsidP="00A95AF9">
            <w:pPr>
              <w:pStyle w:val="Header"/>
              <w:tabs>
                <w:tab w:val="clear" w:pos="4153"/>
                <w:tab w:val="clear" w:pos="8306"/>
                <w:tab w:val="left" w:pos="3870"/>
                <w:tab w:val="right" w:pos="8289"/>
              </w:tabs>
              <w:jc w:val="both"/>
            </w:pPr>
          </w:p>
          <w:p w:rsidR="00852359" w:rsidRPr="00321634" w:rsidRDefault="00852359" w:rsidP="00A95AF9">
            <w:pPr>
              <w:pStyle w:val="Header"/>
              <w:tabs>
                <w:tab w:val="clear" w:pos="4153"/>
                <w:tab w:val="clear" w:pos="8306"/>
                <w:tab w:val="left" w:pos="3870"/>
                <w:tab w:val="right" w:pos="8289"/>
              </w:tabs>
              <w:jc w:val="both"/>
              <w:rPr>
                <w:noProof/>
                <w:sz w:val="8"/>
                <w:szCs w:val="8"/>
              </w:rPr>
            </w:pPr>
          </w:p>
        </w:tc>
        <w:tc>
          <w:tcPr>
            <w:tcW w:w="251" w:type="dxa"/>
            <w:tcBorders>
              <w:left w:val="single" w:sz="12" w:space="0" w:color="auto"/>
            </w:tcBorders>
            <w:shd w:val="clear" w:color="auto" w:fill="auto"/>
          </w:tcPr>
          <w:p w:rsidR="00A95AF9" w:rsidRPr="00321634" w:rsidRDefault="00A95AF9" w:rsidP="00A95AF9">
            <w:pPr>
              <w:pStyle w:val="Header"/>
              <w:tabs>
                <w:tab w:val="clear" w:pos="4153"/>
                <w:tab w:val="clear" w:pos="8306"/>
                <w:tab w:val="left" w:pos="3870"/>
              </w:tabs>
              <w:rPr>
                <w:noProof/>
              </w:rPr>
            </w:pPr>
          </w:p>
        </w:tc>
        <w:tc>
          <w:tcPr>
            <w:tcW w:w="883" w:type="dxa"/>
            <w:shd w:val="clear" w:color="auto" w:fill="auto"/>
          </w:tcPr>
          <w:p w:rsidR="00A95AF9" w:rsidRPr="00321634" w:rsidRDefault="00A95AF9" w:rsidP="00A95AF9">
            <w:pPr>
              <w:pStyle w:val="Header"/>
              <w:tabs>
                <w:tab w:val="clear" w:pos="4153"/>
                <w:tab w:val="clear" w:pos="8306"/>
                <w:tab w:val="left" w:pos="3870"/>
              </w:tabs>
              <w:rPr>
                <w:noProof/>
              </w:rPr>
            </w:pPr>
          </w:p>
        </w:tc>
      </w:tr>
    </w:tbl>
    <w:p w:rsidR="00B36FFC" w:rsidRPr="00321634" w:rsidRDefault="00B36FFC" w:rsidP="00D74373">
      <w:pPr>
        <w:pStyle w:val="Header"/>
        <w:tabs>
          <w:tab w:val="clear" w:pos="4153"/>
          <w:tab w:val="clear" w:pos="8306"/>
          <w:tab w:val="left" w:pos="3870"/>
        </w:tabs>
        <w:rPr>
          <w:noProof/>
        </w:rPr>
      </w:pPr>
    </w:p>
    <w:tbl>
      <w:tblPr>
        <w:tblW w:w="10598" w:type="dxa"/>
        <w:tblLook w:val="01E0" w:firstRow="1" w:lastRow="1" w:firstColumn="1" w:lastColumn="1" w:noHBand="0" w:noVBand="0"/>
      </w:tblPr>
      <w:tblGrid>
        <w:gridCol w:w="959"/>
        <w:gridCol w:w="1134"/>
        <w:gridCol w:w="567"/>
        <w:gridCol w:w="6804"/>
        <w:gridCol w:w="236"/>
        <w:gridCol w:w="898"/>
      </w:tblGrid>
      <w:tr w:rsidR="00D74373" w:rsidRPr="00321634" w:rsidTr="00D74373">
        <w:tc>
          <w:tcPr>
            <w:tcW w:w="959" w:type="dxa"/>
          </w:tcPr>
          <w:p w:rsidR="00D74373" w:rsidRPr="00321634" w:rsidRDefault="00D74373" w:rsidP="00D74373">
            <w:pPr>
              <w:pStyle w:val="Header"/>
              <w:tabs>
                <w:tab w:val="clear" w:pos="4153"/>
                <w:tab w:val="clear" w:pos="8306"/>
              </w:tabs>
            </w:pPr>
          </w:p>
        </w:tc>
        <w:tc>
          <w:tcPr>
            <w:tcW w:w="1134" w:type="dxa"/>
          </w:tcPr>
          <w:p w:rsidR="00B35146" w:rsidRPr="00321634" w:rsidRDefault="002C0885" w:rsidP="0085552A">
            <w:pPr>
              <w:rPr>
                <w:bCs w:val="0"/>
              </w:rPr>
            </w:pPr>
            <w:r w:rsidRPr="00321634">
              <w:rPr>
                <w:bCs w:val="0"/>
              </w:rPr>
              <w:t>2.3</w:t>
            </w:r>
            <w:r w:rsidR="00D74373" w:rsidRPr="00321634">
              <w:rPr>
                <w:bCs w:val="0"/>
              </w:rPr>
              <w:t>.1</w:t>
            </w:r>
          </w:p>
        </w:tc>
        <w:tc>
          <w:tcPr>
            <w:tcW w:w="7371" w:type="dxa"/>
            <w:gridSpan w:val="2"/>
          </w:tcPr>
          <w:p w:rsidR="00752D29" w:rsidRPr="00321634" w:rsidRDefault="00490CA0" w:rsidP="00852359">
            <w:pPr>
              <w:widowControl w:val="0"/>
              <w:jc w:val="both"/>
            </w:pPr>
            <w:r>
              <w:t>Write</w:t>
            </w:r>
            <w:r w:rsidR="00616C16" w:rsidRPr="00321634">
              <w:t xml:space="preserve"> ONE ph</w:t>
            </w:r>
            <w:r w:rsidR="00480BE6" w:rsidRPr="00321634">
              <w:t xml:space="preserve">rase from the passage </w:t>
            </w:r>
            <w:r w:rsidR="00852359" w:rsidRPr="00321634">
              <w:t>that</w:t>
            </w:r>
            <w:r w:rsidR="00480BE6" w:rsidRPr="00321634">
              <w:t xml:space="preserve"> indicates </w:t>
            </w:r>
            <w:r w:rsidR="00616C16" w:rsidRPr="00321634">
              <w:t>that climate change affects</w:t>
            </w:r>
            <w:r w:rsidR="00852359" w:rsidRPr="00321634">
              <w:t xml:space="preserve"> the following</w:t>
            </w:r>
            <w:r w:rsidR="00616C16" w:rsidRPr="00321634">
              <w:t>:</w:t>
            </w:r>
          </w:p>
        </w:tc>
        <w:tc>
          <w:tcPr>
            <w:tcW w:w="236" w:type="dxa"/>
          </w:tcPr>
          <w:p w:rsidR="00D74373" w:rsidRPr="00321634" w:rsidRDefault="00D74373" w:rsidP="00D74373">
            <w:pPr>
              <w:pStyle w:val="Header"/>
              <w:tabs>
                <w:tab w:val="clear" w:pos="4153"/>
                <w:tab w:val="clear" w:pos="8306"/>
              </w:tabs>
            </w:pPr>
          </w:p>
        </w:tc>
        <w:tc>
          <w:tcPr>
            <w:tcW w:w="898" w:type="dxa"/>
          </w:tcPr>
          <w:p w:rsidR="00D74373" w:rsidRPr="00321634" w:rsidRDefault="00D74373" w:rsidP="003E1CB0">
            <w:pPr>
              <w:rPr>
                <w:b/>
              </w:rPr>
            </w:pPr>
          </w:p>
        </w:tc>
      </w:tr>
      <w:tr w:rsidR="0085552A" w:rsidRPr="00321634" w:rsidTr="00A15EB8">
        <w:trPr>
          <w:trHeight w:val="80"/>
        </w:trPr>
        <w:tc>
          <w:tcPr>
            <w:tcW w:w="959" w:type="dxa"/>
          </w:tcPr>
          <w:p w:rsidR="0085552A" w:rsidRPr="00321634" w:rsidRDefault="0085552A" w:rsidP="00D74373">
            <w:pPr>
              <w:pStyle w:val="Header"/>
              <w:tabs>
                <w:tab w:val="clear" w:pos="4153"/>
                <w:tab w:val="clear" w:pos="8306"/>
              </w:tabs>
            </w:pPr>
          </w:p>
        </w:tc>
        <w:tc>
          <w:tcPr>
            <w:tcW w:w="1134" w:type="dxa"/>
          </w:tcPr>
          <w:p w:rsidR="0085552A" w:rsidRPr="00321634" w:rsidRDefault="0085552A" w:rsidP="0085552A">
            <w:pPr>
              <w:rPr>
                <w:bCs w:val="0"/>
              </w:rPr>
            </w:pPr>
          </w:p>
        </w:tc>
        <w:tc>
          <w:tcPr>
            <w:tcW w:w="7371" w:type="dxa"/>
            <w:gridSpan w:val="2"/>
          </w:tcPr>
          <w:p w:rsidR="0085552A" w:rsidRPr="00321634" w:rsidRDefault="0085552A" w:rsidP="009C4E35">
            <w:pPr>
              <w:widowControl w:val="0"/>
              <w:jc w:val="both"/>
            </w:pPr>
          </w:p>
        </w:tc>
        <w:tc>
          <w:tcPr>
            <w:tcW w:w="236" w:type="dxa"/>
          </w:tcPr>
          <w:p w:rsidR="0085552A" w:rsidRPr="00321634" w:rsidRDefault="0085552A" w:rsidP="00D74373">
            <w:pPr>
              <w:pStyle w:val="Header"/>
              <w:tabs>
                <w:tab w:val="clear" w:pos="4153"/>
                <w:tab w:val="clear" w:pos="8306"/>
              </w:tabs>
            </w:pPr>
          </w:p>
        </w:tc>
        <w:tc>
          <w:tcPr>
            <w:tcW w:w="898" w:type="dxa"/>
          </w:tcPr>
          <w:p w:rsidR="0085552A" w:rsidRPr="00321634" w:rsidRDefault="0085552A" w:rsidP="003E1CB0">
            <w:pPr>
              <w:rPr>
                <w:b/>
              </w:rPr>
            </w:pPr>
          </w:p>
        </w:tc>
      </w:tr>
      <w:tr w:rsidR="00616C16" w:rsidRPr="00321634" w:rsidTr="00616C16">
        <w:tc>
          <w:tcPr>
            <w:tcW w:w="959" w:type="dxa"/>
            <w:shd w:val="clear" w:color="auto" w:fill="auto"/>
          </w:tcPr>
          <w:p w:rsidR="00616C16" w:rsidRPr="00321634" w:rsidRDefault="00616C16" w:rsidP="00616C16">
            <w:pPr>
              <w:rPr>
                <w:b/>
                <w:bCs w:val="0"/>
                <w:sz w:val="16"/>
                <w:szCs w:val="16"/>
              </w:rPr>
            </w:pPr>
          </w:p>
        </w:tc>
        <w:tc>
          <w:tcPr>
            <w:tcW w:w="1134" w:type="dxa"/>
            <w:shd w:val="clear" w:color="auto" w:fill="auto"/>
          </w:tcPr>
          <w:p w:rsidR="00616C16" w:rsidRPr="00321634" w:rsidRDefault="00616C16" w:rsidP="00616C16">
            <w:pPr>
              <w:rPr>
                <w:bCs w:val="0"/>
              </w:rPr>
            </w:pPr>
          </w:p>
        </w:tc>
        <w:tc>
          <w:tcPr>
            <w:tcW w:w="567" w:type="dxa"/>
            <w:shd w:val="clear" w:color="auto" w:fill="auto"/>
          </w:tcPr>
          <w:p w:rsidR="00616C16" w:rsidRPr="00321634" w:rsidRDefault="00616C16" w:rsidP="00616C16">
            <w:pPr>
              <w:rPr>
                <w:bCs w:val="0"/>
              </w:rPr>
            </w:pPr>
            <w:r w:rsidRPr="00321634">
              <w:rPr>
                <w:bCs w:val="0"/>
              </w:rPr>
              <w:t>(a)</w:t>
            </w:r>
          </w:p>
          <w:p w:rsidR="00616C16" w:rsidRPr="00321634" w:rsidRDefault="00616C16" w:rsidP="00616C16">
            <w:pPr>
              <w:rPr>
                <w:bCs w:val="0"/>
              </w:rPr>
            </w:pPr>
          </w:p>
          <w:p w:rsidR="00616C16" w:rsidRPr="00321634" w:rsidRDefault="00616C16" w:rsidP="00616C16">
            <w:pPr>
              <w:rPr>
                <w:bCs w:val="0"/>
              </w:rPr>
            </w:pPr>
            <w:r w:rsidRPr="00321634">
              <w:rPr>
                <w:bCs w:val="0"/>
              </w:rPr>
              <w:t>(b)</w:t>
            </w:r>
          </w:p>
        </w:tc>
        <w:tc>
          <w:tcPr>
            <w:tcW w:w="6804" w:type="dxa"/>
            <w:shd w:val="clear" w:color="auto" w:fill="auto"/>
          </w:tcPr>
          <w:p w:rsidR="00616C16" w:rsidRPr="00321634" w:rsidRDefault="00616C16" w:rsidP="00616C16">
            <w:pPr>
              <w:tabs>
                <w:tab w:val="right" w:pos="6588"/>
              </w:tabs>
              <w:jc w:val="both"/>
              <w:rPr>
                <w:bCs w:val="0"/>
              </w:rPr>
            </w:pPr>
            <w:r w:rsidRPr="00321634">
              <w:rPr>
                <w:bCs w:val="0"/>
              </w:rPr>
              <w:t>Food security</w:t>
            </w:r>
          </w:p>
          <w:p w:rsidR="00616C16" w:rsidRPr="00321634" w:rsidRDefault="00616C16" w:rsidP="00616C16">
            <w:pPr>
              <w:tabs>
                <w:tab w:val="right" w:pos="6588"/>
              </w:tabs>
              <w:jc w:val="both"/>
              <w:rPr>
                <w:bCs w:val="0"/>
              </w:rPr>
            </w:pPr>
          </w:p>
          <w:p w:rsidR="00616C16" w:rsidRPr="00321634" w:rsidRDefault="00616C16" w:rsidP="00616C16">
            <w:pPr>
              <w:tabs>
                <w:tab w:val="right" w:pos="6588"/>
              </w:tabs>
              <w:jc w:val="both"/>
              <w:rPr>
                <w:bCs w:val="0"/>
              </w:rPr>
            </w:pPr>
            <w:r w:rsidRPr="00321634">
              <w:rPr>
                <w:bCs w:val="0"/>
              </w:rPr>
              <w:t>Water availability</w:t>
            </w:r>
          </w:p>
        </w:tc>
        <w:tc>
          <w:tcPr>
            <w:tcW w:w="236" w:type="dxa"/>
            <w:shd w:val="clear" w:color="auto" w:fill="auto"/>
          </w:tcPr>
          <w:p w:rsidR="00616C16" w:rsidRPr="00321634" w:rsidRDefault="00616C16" w:rsidP="00616C16">
            <w:pPr>
              <w:rPr>
                <w:b/>
                <w:bCs w:val="0"/>
                <w:sz w:val="16"/>
                <w:szCs w:val="16"/>
              </w:rPr>
            </w:pPr>
          </w:p>
        </w:tc>
        <w:tc>
          <w:tcPr>
            <w:tcW w:w="898" w:type="dxa"/>
            <w:shd w:val="clear" w:color="auto" w:fill="auto"/>
          </w:tcPr>
          <w:p w:rsidR="00616C16" w:rsidRPr="00321634" w:rsidRDefault="00616C16" w:rsidP="00616C16">
            <w:pPr>
              <w:rPr>
                <w:bCs w:val="0"/>
              </w:rPr>
            </w:pPr>
            <w:r w:rsidRPr="00321634">
              <w:rPr>
                <w:bCs w:val="0"/>
              </w:rPr>
              <w:t>(1)</w:t>
            </w:r>
          </w:p>
          <w:p w:rsidR="00616C16" w:rsidRPr="00321634" w:rsidRDefault="00616C16" w:rsidP="00616C16">
            <w:pPr>
              <w:rPr>
                <w:bCs w:val="0"/>
              </w:rPr>
            </w:pPr>
          </w:p>
          <w:p w:rsidR="00616C16" w:rsidRPr="00321634" w:rsidRDefault="00616C16" w:rsidP="00616C16">
            <w:pPr>
              <w:rPr>
                <w:bCs w:val="0"/>
              </w:rPr>
            </w:pPr>
            <w:r w:rsidRPr="00321634">
              <w:rPr>
                <w:bCs w:val="0"/>
              </w:rPr>
              <w:t>(1)</w:t>
            </w:r>
          </w:p>
        </w:tc>
      </w:tr>
    </w:tbl>
    <w:p w:rsidR="00616C16" w:rsidRPr="00321634" w:rsidRDefault="00616C16" w:rsidP="00714141"/>
    <w:tbl>
      <w:tblPr>
        <w:tblW w:w="10598" w:type="dxa"/>
        <w:tblLook w:val="01E0" w:firstRow="1" w:lastRow="1" w:firstColumn="1" w:lastColumn="1" w:noHBand="0" w:noVBand="0"/>
      </w:tblPr>
      <w:tblGrid>
        <w:gridCol w:w="959"/>
        <w:gridCol w:w="1134"/>
        <w:gridCol w:w="7371"/>
        <w:gridCol w:w="236"/>
        <w:gridCol w:w="898"/>
      </w:tblGrid>
      <w:tr w:rsidR="00714141" w:rsidRPr="00321634" w:rsidTr="00BB3DE7">
        <w:trPr>
          <w:trHeight w:val="333"/>
        </w:trPr>
        <w:tc>
          <w:tcPr>
            <w:tcW w:w="959" w:type="dxa"/>
            <w:shd w:val="clear" w:color="auto" w:fill="auto"/>
          </w:tcPr>
          <w:p w:rsidR="00714141" w:rsidRPr="00321634" w:rsidRDefault="00714141" w:rsidP="00BB3DE7">
            <w:pPr>
              <w:rPr>
                <w:b/>
                <w:bCs w:val="0"/>
                <w:sz w:val="16"/>
                <w:szCs w:val="16"/>
              </w:rPr>
            </w:pPr>
          </w:p>
        </w:tc>
        <w:tc>
          <w:tcPr>
            <w:tcW w:w="1134" w:type="dxa"/>
            <w:shd w:val="clear" w:color="auto" w:fill="auto"/>
          </w:tcPr>
          <w:p w:rsidR="00714141" w:rsidRPr="00321634" w:rsidRDefault="00714141" w:rsidP="00BB3DE7">
            <w:r w:rsidRPr="00321634">
              <w:t>2.</w:t>
            </w:r>
            <w:r w:rsidR="00616C16" w:rsidRPr="00321634">
              <w:t>3.2</w:t>
            </w:r>
          </w:p>
          <w:p w:rsidR="00714141" w:rsidRPr="00321634" w:rsidRDefault="00714141" w:rsidP="00BB3DE7"/>
          <w:p w:rsidR="00714141" w:rsidRPr="00321634" w:rsidRDefault="00BE552D" w:rsidP="00BB3DE7">
            <w:r w:rsidRPr="00321634">
              <w:t>2.3.3</w:t>
            </w:r>
          </w:p>
          <w:p w:rsidR="00102D8D" w:rsidRPr="00321634" w:rsidRDefault="00102D8D" w:rsidP="00BB3DE7"/>
          <w:p w:rsidR="00714141" w:rsidRPr="00321634" w:rsidRDefault="00714141" w:rsidP="00EF0377">
            <w:pPr>
              <w:rPr>
                <w:b/>
                <w:bCs w:val="0"/>
                <w:sz w:val="16"/>
                <w:szCs w:val="16"/>
              </w:rPr>
            </w:pPr>
          </w:p>
        </w:tc>
        <w:tc>
          <w:tcPr>
            <w:tcW w:w="7371" w:type="dxa"/>
            <w:shd w:val="clear" w:color="auto" w:fill="auto"/>
          </w:tcPr>
          <w:p w:rsidR="00714141" w:rsidRPr="00321634" w:rsidRDefault="007D1B67" w:rsidP="007D1B67">
            <w:pPr>
              <w:tabs>
                <w:tab w:val="left" w:pos="3436"/>
                <w:tab w:val="right" w:pos="7155"/>
              </w:tabs>
              <w:jc w:val="both"/>
            </w:pPr>
            <w:r w:rsidRPr="00321634">
              <w:t xml:space="preserve">From the graph, state the </w:t>
            </w:r>
            <w:r w:rsidR="00BE552D" w:rsidRPr="00321634">
              <w:t>CO</w:t>
            </w:r>
            <w:r w:rsidR="00BE552D" w:rsidRPr="00321634">
              <w:rPr>
                <w:vertAlign w:val="subscript"/>
              </w:rPr>
              <w:t>2</w:t>
            </w:r>
            <w:r w:rsidR="00B34A1A" w:rsidRPr="00321634">
              <w:t xml:space="preserve"> level</w:t>
            </w:r>
            <w:r w:rsidR="00BE552D" w:rsidRPr="00321634">
              <w:t xml:space="preserve"> in the atmosphere in 2013.</w:t>
            </w:r>
          </w:p>
          <w:p w:rsidR="00BE552D" w:rsidRPr="00321634" w:rsidRDefault="00BE552D" w:rsidP="007D1B67">
            <w:pPr>
              <w:tabs>
                <w:tab w:val="left" w:pos="3436"/>
                <w:tab w:val="right" w:pos="7155"/>
              </w:tabs>
              <w:jc w:val="both"/>
            </w:pPr>
          </w:p>
          <w:p w:rsidR="00102D8D" w:rsidRPr="00321634" w:rsidRDefault="00DD6BFA" w:rsidP="007D1B67">
            <w:pPr>
              <w:tabs>
                <w:tab w:val="left" w:pos="3436"/>
                <w:tab w:val="right" w:pos="7155"/>
              </w:tabs>
              <w:jc w:val="both"/>
            </w:pPr>
            <w:r w:rsidRPr="00321634">
              <w:t>Describe</w:t>
            </w:r>
            <w:r w:rsidR="00102D8D" w:rsidRPr="00321634">
              <w:t xml:space="preserve"> how the destruction of forests by humans contributes to global warming.</w:t>
            </w:r>
          </w:p>
          <w:p w:rsidR="00102D8D" w:rsidRPr="00321634" w:rsidRDefault="00102D8D" w:rsidP="00E6578B">
            <w:pPr>
              <w:tabs>
                <w:tab w:val="left" w:pos="3436"/>
                <w:tab w:val="right" w:pos="7155"/>
              </w:tabs>
              <w:jc w:val="both"/>
              <w:rPr>
                <w:vertAlign w:val="superscript"/>
              </w:rPr>
            </w:pPr>
          </w:p>
        </w:tc>
        <w:tc>
          <w:tcPr>
            <w:tcW w:w="236" w:type="dxa"/>
            <w:shd w:val="clear" w:color="auto" w:fill="auto"/>
          </w:tcPr>
          <w:p w:rsidR="00714141" w:rsidRPr="00321634" w:rsidRDefault="00714141" w:rsidP="00BB3DE7">
            <w:pPr>
              <w:rPr>
                <w:b/>
                <w:bCs w:val="0"/>
                <w:sz w:val="16"/>
                <w:szCs w:val="16"/>
              </w:rPr>
            </w:pPr>
          </w:p>
        </w:tc>
        <w:tc>
          <w:tcPr>
            <w:tcW w:w="898" w:type="dxa"/>
            <w:shd w:val="clear" w:color="auto" w:fill="auto"/>
          </w:tcPr>
          <w:p w:rsidR="00714141" w:rsidRPr="00321634" w:rsidRDefault="00BE552D" w:rsidP="00BB3DE7">
            <w:pPr>
              <w:rPr>
                <w:bCs w:val="0"/>
              </w:rPr>
            </w:pPr>
            <w:r w:rsidRPr="00321634">
              <w:rPr>
                <w:bCs w:val="0"/>
              </w:rPr>
              <w:t>(2)</w:t>
            </w:r>
          </w:p>
          <w:p w:rsidR="00102D8D" w:rsidRPr="00321634" w:rsidRDefault="00102D8D" w:rsidP="00BB3DE7">
            <w:pPr>
              <w:rPr>
                <w:bCs w:val="0"/>
              </w:rPr>
            </w:pPr>
          </w:p>
          <w:p w:rsidR="00102D8D" w:rsidRPr="00321634" w:rsidRDefault="00102D8D" w:rsidP="00BB3DE7">
            <w:pPr>
              <w:rPr>
                <w:bCs w:val="0"/>
              </w:rPr>
            </w:pPr>
          </w:p>
          <w:p w:rsidR="00102D8D" w:rsidRPr="00321634" w:rsidRDefault="00102D8D" w:rsidP="00BB3DE7">
            <w:pPr>
              <w:rPr>
                <w:bCs w:val="0"/>
              </w:rPr>
            </w:pPr>
            <w:r w:rsidRPr="00321634">
              <w:rPr>
                <w:bCs w:val="0"/>
              </w:rPr>
              <w:t>(3)</w:t>
            </w:r>
          </w:p>
          <w:p w:rsidR="00102D8D" w:rsidRPr="00321634" w:rsidRDefault="00E6578B" w:rsidP="00BB3DE7">
            <w:pPr>
              <w:rPr>
                <w:b/>
                <w:bCs w:val="0"/>
              </w:rPr>
            </w:pPr>
            <w:r w:rsidRPr="00321634">
              <w:rPr>
                <w:b/>
                <w:bCs w:val="0"/>
              </w:rPr>
              <w:t>(7</w:t>
            </w:r>
            <w:r w:rsidR="00102D8D" w:rsidRPr="00321634">
              <w:rPr>
                <w:b/>
                <w:bCs w:val="0"/>
              </w:rPr>
              <w:t>)</w:t>
            </w:r>
          </w:p>
        </w:tc>
      </w:tr>
    </w:tbl>
    <w:p w:rsidR="00852359" w:rsidRPr="00321634" w:rsidRDefault="00852359" w:rsidP="009E47DC"/>
    <w:p w:rsidR="00852359" w:rsidRPr="00321634" w:rsidRDefault="00852359">
      <w:r w:rsidRPr="00321634">
        <w:br w:type="page"/>
      </w:r>
    </w:p>
    <w:p w:rsidR="001767E5" w:rsidRPr="00321634" w:rsidRDefault="001767E5" w:rsidP="009E47DC"/>
    <w:p w:rsidR="006E6FED" w:rsidRPr="00321634" w:rsidRDefault="006E6FED" w:rsidP="009E47DC"/>
    <w:tbl>
      <w:tblPr>
        <w:tblW w:w="10598" w:type="dxa"/>
        <w:tblLook w:val="01E0" w:firstRow="1" w:lastRow="1" w:firstColumn="1" w:lastColumn="1" w:noHBand="0" w:noVBand="0"/>
      </w:tblPr>
      <w:tblGrid>
        <w:gridCol w:w="959"/>
        <w:gridCol w:w="8505"/>
        <w:gridCol w:w="251"/>
        <w:gridCol w:w="883"/>
      </w:tblGrid>
      <w:tr w:rsidR="00BB56E2" w:rsidRPr="00321634" w:rsidTr="00127EEE">
        <w:tc>
          <w:tcPr>
            <w:tcW w:w="959" w:type="dxa"/>
          </w:tcPr>
          <w:p w:rsidR="00BB56E2" w:rsidRPr="00321634" w:rsidRDefault="00BB56E2" w:rsidP="00BB56E2">
            <w:r w:rsidRPr="00321634">
              <w:t>2.4</w:t>
            </w:r>
          </w:p>
        </w:tc>
        <w:tc>
          <w:tcPr>
            <w:tcW w:w="8505" w:type="dxa"/>
          </w:tcPr>
          <w:p w:rsidR="00BB56E2" w:rsidRPr="00321634" w:rsidRDefault="00BB56E2" w:rsidP="00673F3D">
            <w:pPr>
              <w:tabs>
                <w:tab w:val="right" w:pos="8289"/>
              </w:tabs>
              <w:jc w:val="both"/>
            </w:pPr>
            <w:proofErr w:type="spellStart"/>
            <w:r w:rsidRPr="00321634">
              <w:rPr>
                <w:i/>
              </w:rPr>
              <w:t>Eichornia</w:t>
            </w:r>
            <w:proofErr w:type="spellEnd"/>
            <w:r w:rsidRPr="00321634">
              <w:rPr>
                <w:i/>
              </w:rPr>
              <w:t xml:space="preserve"> sp.</w:t>
            </w:r>
            <w:r w:rsidR="0089635B" w:rsidRPr="00321634">
              <w:rPr>
                <w:i/>
              </w:rPr>
              <w:t xml:space="preserve"> </w:t>
            </w:r>
            <w:r w:rsidRPr="00321634">
              <w:t>(commonly called the water hyacinth) is an invasive alien species that reduces the water quality in many of South Africa</w:t>
            </w:r>
            <w:r w:rsidR="00C774CC" w:rsidRPr="00321634">
              <w:t>'</w:t>
            </w:r>
            <w:r w:rsidRPr="00321634">
              <w:t>s rivers, dams and lakes. It is a fast-growing floating plant. It can invade, cover and take over the entire surface of a lake or dam in a few months.</w:t>
            </w:r>
          </w:p>
          <w:p w:rsidR="0089635B" w:rsidRPr="00321634" w:rsidRDefault="0089635B" w:rsidP="00673F3D">
            <w:pPr>
              <w:tabs>
                <w:tab w:val="right" w:pos="8289"/>
              </w:tabs>
              <w:jc w:val="both"/>
            </w:pPr>
          </w:p>
          <w:p w:rsidR="0089635B" w:rsidRPr="00321634" w:rsidRDefault="00673F3D" w:rsidP="00A46073">
            <w:pPr>
              <w:tabs>
                <w:tab w:val="right" w:pos="8289"/>
              </w:tabs>
              <w:jc w:val="both"/>
            </w:pPr>
            <w:r w:rsidRPr="00321634">
              <w:t xml:space="preserve">Explain THREE ways </w:t>
            </w:r>
            <w:r w:rsidR="0089635B" w:rsidRPr="00321634">
              <w:t xml:space="preserve">in which </w:t>
            </w:r>
            <w:r w:rsidR="00A46073" w:rsidRPr="00321634">
              <w:t xml:space="preserve">aquatic </w:t>
            </w:r>
            <w:r w:rsidR="0089635B" w:rsidRPr="00321634">
              <w:t>alien plants, like the water hyacinth, could upset the balance in ecosystems.</w:t>
            </w:r>
          </w:p>
        </w:tc>
        <w:tc>
          <w:tcPr>
            <w:tcW w:w="251" w:type="dxa"/>
          </w:tcPr>
          <w:p w:rsidR="00BB56E2" w:rsidRPr="00321634" w:rsidRDefault="00BB56E2" w:rsidP="00BB56E2"/>
        </w:tc>
        <w:tc>
          <w:tcPr>
            <w:tcW w:w="883" w:type="dxa"/>
            <w:vAlign w:val="bottom"/>
          </w:tcPr>
          <w:p w:rsidR="00BB56E2" w:rsidRPr="00321634" w:rsidRDefault="00BB56E2" w:rsidP="00127EEE"/>
          <w:p w:rsidR="0089635B" w:rsidRPr="00321634" w:rsidRDefault="0089635B" w:rsidP="00127EEE"/>
          <w:p w:rsidR="0089635B" w:rsidRPr="00321634" w:rsidRDefault="0089635B" w:rsidP="00127EEE"/>
          <w:p w:rsidR="0089635B" w:rsidRPr="00321634" w:rsidRDefault="0089635B" w:rsidP="00127EEE"/>
          <w:p w:rsidR="0089635B" w:rsidRPr="00321634" w:rsidRDefault="0089635B" w:rsidP="00127EEE"/>
          <w:p w:rsidR="0089635B" w:rsidRPr="00321634" w:rsidRDefault="0089635B" w:rsidP="00127EEE"/>
          <w:p w:rsidR="0089635B" w:rsidRPr="00321634" w:rsidRDefault="0089635B" w:rsidP="00127EEE">
            <w:pPr>
              <w:rPr>
                <w:b/>
              </w:rPr>
            </w:pPr>
            <w:r w:rsidRPr="00321634">
              <w:rPr>
                <w:b/>
              </w:rPr>
              <w:t>(6)</w:t>
            </w:r>
          </w:p>
        </w:tc>
      </w:tr>
    </w:tbl>
    <w:p w:rsidR="00BB56E2" w:rsidRPr="00321634" w:rsidRDefault="00BB56E2" w:rsidP="009E47DC"/>
    <w:tbl>
      <w:tblPr>
        <w:tblW w:w="10598" w:type="dxa"/>
        <w:tblLook w:val="01E0" w:firstRow="1" w:lastRow="1" w:firstColumn="1" w:lastColumn="1" w:noHBand="0" w:noVBand="0"/>
      </w:tblPr>
      <w:tblGrid>
        <w:gridCol w:w="959"/>
        <w:gridCol w:w="8505"/>
        <w:gridCol w:w="251"/>
        <w:gridCol w:w="883"/>
      </w:tblGrid>
      <w:tr w:rsidR="00315E03" w:rsidRPr="00321634" w:rsidTr="00264309">
        <w:tc>
          <w:tcPr>
            <w:tcW w:w="959" w:type="dxa"/>
          </w:tcPr>
          <w:p w:rsidR="00315E03" w:rsidRPr="00321634" w:rsidRDefault="00315E03" w:rsidP="00264309">
            <w:r w:rsidRPr="00321634">
              <w:t>2.</w:t>
            </w:r>
            <w:r w:rsidR="00E6578B" w:rsidRPr="00321634">
              <w:t>5</w:t>
            </w:r>
          </w:p>
        </w:tc>
        <w:tc>
          <w:tcPr>
            <w:tcW w:w="8505" w:type="dxa"/>
          </w:tcPr>
          <w:p w:rsidR="00315E03" w:rsidRPr="00321634" w:rsidRDefault="00EB01CF" w:rsidP="00415AC1">
            <w:pPr>
              <w:tabs>
                <w:tab w:val="right" w:pos="8289"/>
              </w:tabs>
              <w:jc w:val="both"/>
            </w:pPr>
            <w:r w:rsidRPr="00321634">
              <w:t>Study the diagram of</w:t>
            </w:r>
            <w:r w:rsidR="000A6C69" w:rsidRPr="00321634">
              <w:t xml:space="preserve"> a</w:t>
            </w:r>
            <w:r w:rsidR="00315E03" w:rsidRPr="00321634">
              <w:t xml:space="preserve"> phase during meiosis</w:t>
            </w:r>
            <w:r w:rsidR="00415AC1" w:rsidRPr="00321634">
              <w:t xml:space="preserve"> below</w:t>
            </w:r>
            <w:r w:rsidR="00315E03" w:rsidRPr="00321634">
              <w:t xml:space="preserve">. </w:t>
            </w:r>
          </w:p>
        </w:tc>
        <w:tc>
          <w:tcPr>
            <w:tcW w:w="251" w:type="dxa"/>
          </w:tcPr>
          <w:p w:rsidR="00315E03" w:rsidRPr="00321634" w:rsidRDefault="00315E03" w:rsidP="00264309"/>
        </w:tc>
        <w:tc>
          <w:tcPr>
            <w:tcW w:w="883" w:type="dxa"/>
          </w:tcPr>
          <w:p w:rsidR="00315E03" w:rsidRPr="00321634" w:rsidRDefault="00315E03" w:rsidP="00264309"/>
        </w:tc>
      </w:tr>
    </w:tbl>
    <w:p w:rsidR="008540E7" w:rsidRPr="00321634" w:rsidRDefault="008540E7" w:rsidP="00315E03">
      <w:pPr>
        <w:rPr>
          <w:sz w:val="16"/>
          <w:szCs w:val="16"/>
        </w:rPr>
      </w:pPr>
    </w:p>
    <w:p w:rsidR="00315E03" w:rsidRPr="00321634" w:rsidRDefault="00A741CB" w:rsidP="00315E03">
      <w:pPr>
        <w:rPr>
          <w:sz w:val="16"/>
          <w:szCs w:val="16"/>
        </w:rPr>
      </w:pPr>
      <w:r w:rsidRPr="00321634">
        <w:rPr>
          <w:noProof/>
          <w:sz w:val="16"/>
          <w:szCs w:val="16"/>
          <w:lang w:val="en-ZA" w:eastAsia="en-ZA"/>
        </w:rPr>
        <mc:AlternateContent>
          <mc:Choice Requires="wpg">
            <w:drawing>
              <wp:anchor distT="0" distB="0" distL="114300" distR="114300" simplePos="0" relativeHeight="251988480" behindDoc="0" locked="0" layoutInCell="1" allowOverlap="1" wp14:anchorId="3B693712" wp14:editId="4E728DF9">
                <wp:simplePos x="0" y="0"/>
                <wp:positionH relativeFrom="column">
                  <wp:posOffset>1759425</wp:posOffset>
                </wp:positionH>
                <wp:positionV relativeFrom="paragraph">
                  <wp:posOffset>108585</wp:posOffset>
                </wp:positionV>
                <wp:extent cx="3200400" cy="2819400"/>
                <wp:effectExtent l="0" t="0" r="19050" b="19050"/>
                <wp:wrapNone/>
                <wp:docPr id="526" name="Group 526"/>
                <wp:cNvGraphicFramePr/>
                <a:graphic xmlns:a="http://schemas.openxmlformats.org/drawingml/2006/main">
                  <a:graphicData uri="http://schemas.microsoft.com/office/word/2010/wordprocessingGroup">
                    <wpg:wgp>
                      <wpg:cNvGrpSpPr/>
                      <wpg:grpSpPr>
                        <a:xfrm>
                          <a:off x="0" y="0"/>
                          <a:ext cx="3200400" cy="2819400"/>
                          <a:chOff x="0" y="0"/>
                          <a:chExt cx="3200400" cy="2819400"/>
                        </a:xfrm>
                      </wpg:grpSpPr>
                      <wps:wsp>
                        <wps:cNvPr id="19" name="Text Box 19"/>
                        <wps:cNvSpPr txBox="1"/>
                        <wps:spPr>
                          <a:xfrm>
                            <a:off x="0" y="0"/>
                            <a:ext cx="3200400" cy="281940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B8F" w:rsidRDefault="00344B8F"/>
                            <w:p w:rsidR="00344B8F" w:rsidRDefault="00344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1" name="Picture 3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45889" y="84524"/>
                            <a:ext cx="2451207" cy="2589520"/>
                          </a:xfrm>
                          <a:prstGeom prst="rect">
                            <a:avLst/>
                          </a:prstGeom>
                          <a:noFill/>
                          <a:ln w="19050">
                            <a:noFill/>
                          </a:ln>
                        </pic:spPr>
                      </pic:pic>
                      <wps:wsp>
                        <wps:cNvPr id="16" name="Straight Connector 16"/>
                        <wps:cNvCnPr/>
                        <wps:spPr>
                          <a:xfrm>
                            <a:off x="1490702" y="407254"/>
                            <a:ext cx="1295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789304" y="276625"/>
                            <a:ext cx="2381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B8F" w:rsidRPr="00A741CB" w:rsidRDefault="00344B8F">
                              <w:pPr>
                                <w:rPr>
                                  <w:b/>
                                </w:rPr>
                              </w:pPr>
                              <w:r w:rsidRPr="00A741C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26" o:spid="_x0000_s1100" style="position:absolute;margin-left:138.55pt;margin-top:8.55pt;width:252pt;height:222pt;z-index:251988480;mso-width-relative:margin" coordsize="32004,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">
                <v:shape id="Text Box 19" o:spid="_x0000_s1101" type="#_x0000_t202" style="position:absolute;width:32004;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ggMMA&#10;AADbAAAADwAAAGRycy9kb3ducmV2LnhtbERPTWsCMRC9F/wPYQreatYeRFejlKJQRA+uFupt2Ew3&#10;224maxJ1++8bQfA2j/c5s0VnG3EhH2rHCoaDDARx6XTNlYLDfvUyBhEissbGMSn4owCLee9phrl2&#10;V97RpYiVSCEcclRgYmxzKUNpyGIYuJY4cd/OW4wJ+kpqj9cUbhv5mmUjabHm1GCwpXdD5W9xtgpW&#10;flnUh6Hxp8lm/XU8fe637eZHqf5z9zYFEamLD/Hd/aHT/Ancfk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8ggMMAAADbAAAADwAAAAAAAAAAAAAAAACYAgAAZHJzL2Rv&#10;d25yZXYueG1sUEsFBgAAAAAEAAQA9QAAAIgDAAAAAA==&#10;" filled="f" strokeweight="1.5pt">
                  <v:textbox>
                    <w:txbxContent>
                      <w:p w:rsidR="00344B8F" w:rsidRDefault="00344B8F"/>
                      <w:p w:rsidR="00344B8F" w:rsidRDefault="00344B8F"/>
                    </w:txbxContent>
                  </v:textbox>
                </v:shape>
                <v:shape id="Picture 311" o:spid="_x0000_s1102" type="#_x0000_t75" style="position:absolute;left:2458;top:845;width:24512;height:25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52LDAAAA3AAAAA8AAABkcnMvZG93bnJldi54bWxEj81qwzAQhO+FvoPYQi6lkZ1A2rhRQigE&#10;civ58X2xNpaotTKW7DhvHxUCOQ4z8w2z2oyuEQN1wXpWkE8zEMSV15ZrBefT7uMLRIjIGhvPpOBG&#10;ATbr15cVFtpf+UDDMdYiQTgUqMDE2BZShsqQwzD1LXHyLr5zGJPsaqk7vCa4a+QsyxbSoeW0YLCl&#10;H0PV37F3iXLZDeb9c7kwJdty6ff9r932Sk3exu03iEhjfIYf7b1WMM9z+D+Tj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LnYsMAAADcAAAADwAAAAAAAAAAAAAAAACf&#10;AgAAZHJzL2Rvd25yZXYueG1sUEsFBgAAAAAEAAQA9wAAAI8DAAAAAA==&#10;" strokeweight="1.5pt">
                  <v:imagedata r:id="rId21" o:title=""/>
                  <v:path arrowok="t"/>
                </v:shape>
                <v:line id="Straight Connector 16" o:spid="_x0000_s1103" style="position:absolute;visibility:visible;mso-wrap-style:square" from="14907,4072" to="2786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Ak78AAADbAAAADwAAAGRycy9kb3ducmV2LnhtbERPS4vCMBC+L/gfwgh7W1M9yFKNooKP&#10;q3U9eBuasSk2k5Kktv77jbCwt/n4nrNcD7YRT/KhdqxgOslAEJdO11wp+Lnsv75BhIissXFMCl4U&#10;YL0afSwx167nMz2LWIkUwiFHBSbGNpcylIYsholriRN3d95iTNBXUnvsU7ht5CzL5tJizanBYEs7&#10;Q+Wj6KyCW7eN/niRm74Ydgcz2zdl565KfY6HzQJEpCH+i//cJ53mz+H9SzpAr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DAk78AAADbAAAADwAAAAAAAAAAAAAAAACh&#10;AgAAZHJzL2Rvd25yZXYueG1sUEsFBgAAAAAEAAQA+QAAAI0DAAAAAA==&#10;" strokecolor="black [3213]" strokeweight="1.5pt"/>
                <v:shape id="Text Box 17" o:spid="_x0000_s1104" type="#_x0000_t202" style="position:absolute;left:27893;top:2766;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344B8F" w:rsidRPr="00A741CB" w:rsidRDefault="00344B8F">
                        <w:pPr>
                          <w:rPr>
                            <w:b/>
                          </w:rPr>
                        </w:pPr>
                        <w:r w:rsidRPr="00A741CB">
                          <w:rPr>
                            <w:b/>
                          </w:rPr>
                          <w:t>A</w:t>
                        </w:r>
                      </w:p>
                    </w:txbxContent>
                  </v:textbox>
                </v:shape>
              </v:group>
            </w:pict>
          </mc:Fallback>
        </mc:AlternateContent>
      </w:r>
    </w:p>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Pr>
        <w:tabs>
          <w:tab w:val="left" w:pos="2554"/>
        </w:tabs>
      </w:pPr>
    </w:p>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315E03" w:rsidRPr="00321634" w:rsidRDefault="00315E03" w:rsidP="00315E03"/>
    <w:p w:rsidR="008540E7" w:rsidRPr="00321634" w:rsidRDefault="008540E7" w:rsidP="00315E03"/>
    <w:p w:rsidR="008540E7" w:rsidRPr="00321634" w:rsidRDefault="008540E7" w:rsidP="00315E03"/>
    <w:p w:rsidR="00315E03" w:rsidRPr="00321634" w:rsidRDefault="00315E03" w:rsidP="00315E03"/>
    <w:p w:rsidR="00E34B77" w:rsidRPr="00321634" w:rsidRDefault="00E34B77" w:rsidP="00315E03">
      <w:pPr>
        <w:rPr>
          <w:sz w:val="16"/>
          <w:szCs w:val="16"/>
        </w:rPr>
      </w:pPr>
    </w:p>
    <w:tbl>
      <w:tblPr>
        <w:tblW w:w="10598" w:type="dxa"/>
        <w:tblLook w:val="01E0" w:firstRow="1" w:lastRow="1" w:firstColumn="1" w:lastColumn="1" w:noHBand="0" w:noVBand="0"/>
      </w:tblPr>
      <w:tblGrid>
        <w:gridCol w:w="959"/>
        <w:gridCol w:w="1134"/>
        <w:gridCol w:w="7371"/>
        <w:gridCol w:w="236"/>
        <w:gridCol w:w="898"/>
      </w:tblGrid>
      <w:tr w:rsidR="00315E03" w:rsidRPr="00321634" w:rsidTr="00264309">
        <w:trPr>
          <w:trHeight w:val="333"/>
        </w:trPr>
        <w:tc>
          <w:tcPr>
            <w:tcW w:w="959" w:type="dxa"/>
            <w:shd w:val="clear" w:color="auto" w:fill="auto"/>
          </w:tcPr>
          <w:p w:rsidR="00315E03" w:rsidRPr="00321634" w:rsidRDefault="00315E03" w:rsidP="00264309">
            <w:pPr>
              <w:rPr>
                <w:b/>
                <w:bCs w:val="0"/>
                <w:sz w:val="16"/>
                <w:szCs w:val="16"/>
              </w:rPr>
            </w:pPr>
          </w:p>
        </w:tc>
        <w:tc>
          <w:tcPr>
            <w:tcW w:w="1134" w:type="dxa"/>
            <w:shd w:val="clear" w:color="auto" w:fill="auto"/>
          </w:tcPr>
          <w:p w:rsidR="00315E03" w:rsidRPr="00321634" w:rsidRDefault="00315E03" w:rsidP="00264309">
            <w:r w:rsidRPr="00321634">
              <w:t>2.</w:t>
            </w:r>
            <w:r w:rsidR="00E6578B" w:rsidRPr="00321634">
              <w:t>5</w:t>
            </w:r>
            <w:r w:rsidRPr="00321634">
              <w:t>.1</w:t>
            </w:r>
          </w:p>
          <w:p w:rsidR="00315E03" w:rsidRPr="00321634" w:rsidRDefault="00315E03" w:rsidP="00264309"/>
          <w:p w:rsidR="00315E03" w:rsidRPr="00321634" w:rsidRDefault="00E6578B" w:rsidP="00264309">
            <w:r w:rsidRPr="00321634">
              <w:t>2.5</w:t>
            </w:r>
            <w:r w:rsidR="00315E03" w:rsidRPr="00321634">
              <w:t>.2</w:t>
            </w:r>
          </w:p>
          <w:p w:rsidR="00315E03" w:rsidRPr="00321634" w:rsidRDefault="00315E03" w:rsidP="00264309"/>
          <w:p w:rsidR="00315E03" w:rsidRPr="00321634" w:rsidRDefault="00E6578B" w:rsidP="00264309">
            <w:r w:rsidRPr="00321634">
              <w:t>2.5</w:t>
            </w:r>
            <w:r w:rsidR="00315E03" w:rsidRPr="00321634">
              <w:t>.3</w:t>
            </w:r>
          </w:p>
          <w:p w:rsidR="00E34B77" w:rsidRPr="00321634" w:rsidRDefault="00E34B77" w:rsidP="00264309"/>
          <w:p w:rsidR="00E34B77" w:rsidRPr="00321634" w:rsidRDefault="00E6578B" w:rsidP="00264309">
            <w:r w:rsidRPr="00321634">
              <w:t>2.5</w:t>
            </w:r>
            <w:r w:rsidR="00E34B77" w:rsidRPr="00321634">
              <w:t>.</w:t>
            </w:r>
            <w:r w:rsidR="00865F40" w:rsidRPr="00321634">
              <w:t>4</w:t>
            </w:r>
          </w:p>
          <w:p w:rsidR="00865F40" w:rsidRPr="00321634" w:rsidRDefault="00865F40" w:rsidP="00264309"/>
          <w:p w:rsidR="00865F40" w:rsidRPr="00321634" w:rsidRDefault="00865F40" w:rsidP="00264309"/>
          <w:p w:rsidR="00865F40" w:rsidRPr="00321634" w:rsidRDefault="00865F40" w:rsidP="00264309">
            <w:pPr>
              <w:rPr>
                <w:bCs w:val="0"/>
              </w:rPr>
            </w:pPr>
            <w:r w:rsidRPr="00321634">
              <w:rPr>
                <w:bCs w:val="0"/>
              </w:rPr>
              <w:t>2.5.5</w:t>
            </w:r>
          </w:p>
        </w:tc>
        <w:tc>
          <w:tcPr>
            <w:tcW w:w="7371" w:type="dxa"/>
            <w:shd w:val="clear" w:color="auto" w:fill="auto"/>
          </w:tcPr>
          <w:p w:rsidR="00E34B77" w:rsidRPr="00321634" w:rsidRDefault="00490CA0" w:rsidP="00264309">
            <w:pPr>
              <w:tabs>
                <w:tab w:val="left" w:pos="3436"/>
                <w:tab w:val="right" w:pos="7155"/>
              </w:tabs>
              <w:jc w:val="both"/>
            </w:pPr>
            <w:r>
              <w:t>Identify</w:t>
            </w:r>
            <w:r w:rsidR="00344B8F" w:rsidRPr="00321634">
              <w:t xml:space="preserve"> </w:t>
            </w:r>
            <w:r w:rsidR="00E34B77" w:rsidRPr="00321634">
              <w:t xml:space="preserve">part </w:t>
            </w:r>
            <w:r w:rsidR="00E34B77" w:rsidRPr="00321634">
              <w:rPr>
                <w:b/>
              </w:rPr>
              <w:t>A</w:t>
            </w:r>
            <w:r w:rsidR="00E34B77" w:rsidRPr="00321634">
              <w:t>.</w:t>
            </w:r>
          </w:p>
          <w:p w:rsidR="00E34B77" w:rsidRPr="00321634" w:rsidRDefault="00E34B77" w:rsidP="00264309">
            <w:pPr>
              <w:tabs>
                <w:tab w:val="left" w:pos="3436"/>
                <w:tab w:val="right" w:pos="7155"/>
              </w:tabs>
              <w:jc w:val="both"/>
            </w:pPr>
          </w:p>
          <w:p w:rsidR="00315E03" w:rsidRPr="00321634" w:rsidRDefault="00315E03" w:rsidP="00264309">
            <w:pPr>
              <w:tabs>
                <w:tab w:val="left" w:pos="3436"/>
                <w:tab w:val="right" w:pos="7155"/>
              </w:tabs>
              <w:jc w:val="both"/>
            </w:pPr>
            <w:r w:rsidRPr="00321634">
              <w:t>Identify the phase</w:t>
            </w:r>
            <w:r w:rsidR="00064124" w:rsidRPr="00321634">
              <w:t xml:space="preserve"> represented</w:t>
            </w:r>
            <w:r w:rsidRPr="00321634">
              <w:t xml:space="preserve"> in the diagram.</w:t>
            </w:r>
          </w:p>
          <w:p w:rsidR="00315E03" w:rsidRPr="00321634" w:rsidRDefault="00315E03" w:rsidP="00264309">
            <w:pPr>
              <w:tabs>
                <w:tab w:val="left" w:pos="3436"/>
                <w:tab w:val="right" w:pos="7155"/>
              </w:tabs>
              <w:jc w:val="both"/>
            </w:pPr>
          </w:p>
          <w:p w:rsidR="00315E03" w:rsidRPr="00321634" w:rsidRDefault="000A6C69" w:rsidP="00264309">
            <w:pPr>
              <w:tabs>
                <w:tab w:val="left" w:pos="3436"/>
                <w:tab w:val="right" w:pos="7155"/>
              </w:tabs>
              <w:jc w:val="both"/>
            </w:pPr>
            <w:r w:rsidRPr="00321634">
              <w:t>Explain</w:t>
            </w:r>
            <w:r w:rsidR="001049C4" w:rsidRPr="00321634">
              <w:t xml:space="preserve"> your answer </w:t>
            </w:r>
            <w:r w:rsidR="00116CB0" w:rsidRPr="00321634">
              <w:t>to</w:t>
            </w:r>
            <w:r w:rsidR="001049C4" w:rsidRPr="00321634">
              <w:t xml:space="preserve"> QUESTION 2.5.2</w:t>
            </w:r>
            <w:r w:rsidR="00315E03" w:rsidRPr="00321634">
              <w:t>.</w:t>
            </w:r>
          </w:p>
          <w:p w:rsidR="00315E03" w:rsidRPr="00321634" w:rsidRDefault="00315E03" w:rsidP="00264309">
            <w:pPr>
              <w:tabs>
                <w:tab w:val="left" w:pos="3436"/>
                <w:tab w:val="right" w:pos="7155"/>
              </w:tabs>
              <w:jc w:val="both"/>
            </w:pPr>
          </w:p>
          <w:p w:rsidR="00865F40" w:rsidRPr="00321634" w:rsidRDefault="00865F40" w:rsidP="00264309">
            <w:pPr>
              <w:tabs>
                <w:tab w:val="left" w:pos="3436"/>
                <w:tab w:val="right" w:pos="7155"/>
              </w:tabs>
              <w:jc w:val="both"/>
            </w:pPr>
            <w:r w:rsidRPr="00321634">
              <w:t>Explain how the phase identified in QUESTION 2.5.2 contributes to variation in the gametes.</w:t>
            </w:r>
          </w:p>
          <w:p w:rsidR="00865F40" w:rsidRPr="00321634" w:rsidRDefault="00865F40" w:rsidP="00264309">
            <w:pPr>
              <w:tabs>
                <w:tab w:val="left" w:pos="3436"/>
                <w:tab w:val="right" w:pos="7155"/>
              </w:tabs>
              <w:jc w:val="both"/>
            </w:pPr>
          </w:p>
          <w:p w:rsidR="00315E03" w:rsidRPr="00321634" w:rsidRDefault="00315E03" w:rsidP="00264309">
            <w:pPr>
              <w:tabs>
                <w:tab w:val="left" w:pos="3436"/>
                <w:tab w:val="right" w:pos="7155"/>
              </w:tabs>
              <w:jc w:val="both"/>
            </w:pPr>
            <w:r w:rsidRPr="00321634">
              <w:t>How many chromosomes</w:t>
            </w:r>
            <w:r w:rsidR="00B3028E" w:rsidRPr="00321634">
              <w:t>:</w:t>
            </w:r>
          </w:p>
        </w:tc>
        <w:tc>
          <w:tcPr>
            <w:tcW w:w="236" w:type="dxa"/>
            <w:shd w:val="clear" w:color="auto" w:fill="auto"/>
          </w:tcPr>
          <w:p w:rsidR="00315E03" w:rsidRPr="00321634" w:rsidRDefault="00315E03" w:rsidP="00264309">
            <w:pPr>
              <w:rPr>
                <w:b/>
                <w:bCs w:val="0"/>
                <w:sz w:val="16"/>
                <w:szCs w:val="16"/>
              </w:rPr>
            </w:pPr>
          </w:p>
        </w:tc>
        <w:tc>
          <w:tcPr>
            <w:tcW w:w="898" w:type="dxa"/>
            <w:shd w:val="clear" w:color="auto" w:fill="auto"/>
          </w:tcPr>
          <w:p w:rsidR="00315E03" w:rsidRPr="00321634" w:rsidRDefault="00315E03" w:rsidP="00264309">
            <w:pPr>
              <w:rPr>
                <w:bCs w:val="0"/>
              </w:rPr>
            </w:pPr>
            <w:r w:rsidRPr="00321634">
              <w:rPr>
                <w:bCs w:val="0"/>
              </w:rPr>
              <w:t>(1)</w:t>
            </w:r>
          </w:p>
          <w:p w:rsidR="00315E03" w:rsidRPr="00321634" w:rsidRDefault="00315E03" w:rsidP="00264309">
            <w:pPr>
              <w:rPr>
                <w:bCs w:val="0"/>
              </w:rPr>
            </w:pPr>
          </w:p>
          <w:p w:rsidR="00E34B77" w:rsidRPr="00321634" w:rsidRDefault="00E34B77" w:rsidP="00264309">
            <w:pPr>
              <w:rPr>
                <w:bCs w:val="0"/>
              </w:rPr>
            </w:pPr>
            <w:r w:rsidRPr="00321634">
              <w:rPr>
                <w:bCs w:val="0"/>
              </w:rPr>
              <w:t>(1)</w:t>
            </w:r>
          </w:p>
          <w:p w:rsidR="00E34B77" w:rsidRPr="00321634" w:rsidRDefault="00E34B77" w:rsidP="00264309">
            <w:pPr>
              <w:rPr>
                <w:bCs w:val="0"/>
              </w:rPr>
            </w:pPr>
          </w:p>
          <w:p w:rsidR="00865F40" w:rsidRPr="00321634" w:rsidRDefault="00315E03" w:rsidP="00865F40">
            <w:pPr>
              <w:rPr>
                <w:bCs w:val="0"/>
              </w:rPr>
            </w:pPr>
            <w:r w:rsidRPr="00321634">
              <w:rPr>
                <w:bCs w:val="0"/>
              </w:rPr>
              <w:t>(2)</w:t>
            </w:r>
            <w:r w:rsidR="00865F40" w:rsidRPr="00321634">
              <w:rPr>
                <w:bCs w:val="0"/>
              </w:rPr>
              <w:t xml:space="preserve"> </w:t>
            </w:r>
          </w:p>
          <w:p w:rsidR="00865F40" w:rsidRPr="00321634" w:rsidRDefault="00865F40" w:rsidP="00865F40">
            <w:pPr>
              <w:rPr>
                <w:bCs w:val="0"/>
              </w:rPr>
            </w:pPr>
          </w:p>
          <w:p w:rsidR="00865F40" w:rsidRPr="00321634" w:rsidRDefault="00865F40" w:rsidP="00865F40">
            <w:pPr>
              <w:rPr>
                <w:bCs w:val="0"/>
              </w:rPr>
            </w:pPr>
          </w:p>
          <w:p w:rsidR="00865F40" w:rsidRPr="00321634" w:rsidRDefault="00865F40" w:rsidP="00865F40">
            <w:pPr>
              <w:rPr>
                <w:bCs w:val="0"/>
              </w:rPr>
            </w:pPr>
            <w:r w:rsidRPr="00321634">
              <w:rPr>
                <w:bCs w:val="0"/>
              </w:rPr>
              <w:t>(2)</w:t>
            </w:r>
          </w:p>
          <w:p w:rsidR="00315E03" w:rsidRPr="00321634" w:rsidRDefault="00315E03" w:rsidP="00264309">
            <w:pPr>
              <w:rPr>
                <w:bCs w:val="0"/>
              </w:rPr>
            </w:pPr>
          </w:p>
        </w:tc>
      </w:tr>
    </w:tbl>
    <w:p w:rsidR="00315E03" w:rsidRPr="00321634" w:rsidRDefault="00315E03" w:rsidP="00315E03"/>
    <w:tbl>
      <w:tblPr>
        <w:tblW w:w="10598" w:type="dxa"/>
        <w:tblLook w:val="01E0" w:firstRow="1" w:lastRow="1" w:firstColumn="1" w:lastColumn="1" w:noHBand="0" w:noVBand="0"/>
      </w:tblPr>
      <w:tblGrid>
        <w:gridCol w:w="959"/>
        <w:gridCol w:w="1134"/>
        <w:gridCol w:w="567"/>
        <w:gridCol w:w="6804"/>
        <w:gridCol w:w="236"/>
        <w:gridCol w:w="898"/>
      </w:tblGrid>
      <w:tr w:rsidR="00315E03" w:rsidRPr="00321634" w:rsidTr="00264309">
        <w:tc>
          <w:tcPr>
            <w:tcW w:w="959" w:type="dxa"/>
            <w:shd w:val="clear" w:color="auto" w:fill="auto"/>
          </w:tcPr>
          <w:p w:rsidR="00315E03" w:rsidRPr="00321634" w:rsidRDefault="00315E03" w:rsidP="00264309">
            <w:pPr>
              <w:rPr>
                <w:b/>
                <w:bCs w:val="0"/>
                <w:sz w:val="16"/>
                <w:szCs w:val="16"/>
              </w:rPr>
            </w:pPr>
          </w:p>
        </w:tc>
        <w:tc>
          <w:tcPr>
            <w:tcW w:w="1134" w:type="dxa"/>
            <w:shd w:val="clear" w:color="auto" w:fill="auto"/>
          </w:tcPr>
          <w:p w:rsidR="00315E03" w:rsidRPr="00321634" w:rsidRDefault="00315E03" w:rsidP="00865F40">
            <w:pPr>
              <w:rPr>
                <w:bCs w:val="0"/>
              </w:rPr>
            </w:pPr>
          </w:p>
        </w:tc>
        <w:tc>
          <w:tcPr>
            <w:tcW w:w="567" w:type="dxa"/>
            <w:shd w:val="clear" w:color="auto" w:fill="auto"/>
          </w:tcPr>
          <w:p w:rsidR="00315E03" w:rsidRPr="00321634" w:rsidRDefault="00315E03" w:rsidP="00264309">
            <w:pPr>
              <w:rPr>
                <w:bCs w:val="0"/>
              </w:rPr>
            </w:pPr>
            <w:r w:rsidRPr="00321634">
              <w:rPr>
                <w:bCs w:val="0"/>
              </w:rPr>
              <w:t>(a)</w:t>
            </w:r>
          </w:p>
          <w:p w:rsidR="00315E03" w:rsidRPr="00321634" w:rsidRDefault="00315E03" w:rsidP="00264309">
            <w:pPr>
              <w:rPr>
                <w:bCs w:val="0"/>
              </w:rPr>
            </w:pPr>
          </w:p>
          <w:p w:rsidR="00315E03" w:rsidRPr="00321634" w:rsidRDefault="00315E03" w:rsidP="00264309">
            <w:pPr>
              <w:rPr>
                <w:bCs w:val="0"/>
              </w:rPr>
            </w:pPr>
            <w:r w:rsidRPr="00321634">
              <w:rPr>
                <w:bCs w:val="0"/>
              </w:rPr>
              <w:t>(b)</w:t>
            </w:r>
          </w:p>
        </w:tc>
        <w:tc>
          <w:tcPr>
            <w:tcW w:w="6804" w:type="dxa"/>
            <w:shd w:val="clear" w:color="auto" w:fill="auto"/>
          </w:tcPr>
          <w:p w:rsidR="00315E03" w:rsidRPr="00321634" w:rsidRDefault="00B3028E" w:rsidP="00264309">
            <w:pPr>
              <w:tabs>
                <w:tab w:val="right" w:pos="6588"/>
              </w:tabs>
              <w:jc w:val="both"/>
              <w:rPr>
                <w:bCs w:val="0"/>
              </w:rPr>
            </w:pPr>
            <w:r w:rsidRPr="00321634">
              <w:rPr>
                <w:bCs w:val="0"/>
              </w:rPr>
              <w:t>W</w:t>
            </w:r>
            <w:r w:rsidR="00315E03" w:rsidRPr="00321634">
              <w:rPr>
                <w:bCs w:val="0"/>
              </w:rPr>
              <w:t xml:space="preserve">ere present in </w:t>
            </w:r>
            <w:r w:rsidR="000A6C69" w:rsidRPr="00321634">
              <w:rPr>
                <w:bCs w:val="0"/>
              </w:rPr>
              <w:t>the original cell at interphase</w:t>
            </w:r>
          </w:p>
          <w:p w:rsidR="00315E03" w:rsidRPr="00321634" w:rsidRDefault="00315E03" w:rsidP="00264309">
            <w:pPr>
              <w:tabs>
                <w:tab w:val="right" w:pos="6588"/>
              </w:tabs>
              <w:jc w:val="both"/>
              <w:rPr>
                <w:bCs w:val="0"/>
              </w:rPr>
            </w:pPr>
          </w:p>
          <w:p w:rsidR="00315E03" w:rsidRPr="00321634" w:rsidRDefault="00B3028E" w:rsidP="00264309">
            <w:pPr>
              <w:tabs>
                <w:tab w:val="right" w:pos="6588"/>
              </w:tabs>
              <w:jc w:val="both"/>
              <w:rPr>
                <w:bCs w:val="0"/>
              </w:rPr>
            </w:pPr>
            <w:r w:rsidRPr="00321634">
              <w:rPr>
                <w:bCs w:val="0"/>
              </w:rPr>
              <w:t>W</w:t>
            </w:r>
            <w:r w:rsidR="000A6C69" w:rsidRPr="00321634">
              <w:rPr>
                <w:bCs w:val="0"/>
              </w:rPr>
              <w:t>ill be present in each gamete</w:t>
            </w:r>
            <w:r w:rsidR="00315E03" w:rsidRPr="00321634">
              <w:rPr>
                <w:bCs w:val="0"/>
              </w:rPr>
              <w:t xml:space="preserve"> that form</w:t>
            </w:r>
            <w:r w:rsidR="000A6C69" w:rsidRPr="00321634">
              <w:rPr>
                <w:bCs w:val="0"/>
              </w:rPr>
              <w:t>s</w:t>
            </w:r>
            <w:r w:rsidR="00315E03" w:rsidRPr="00321634">
              <w:rPr>
                <w:bCs w:val="0"/>
              </w:rPr>
              <w:t xml:space="preserve"> </w:t>
            </w:r>
            <w:r w:rsidR="000A6C69" w:rsidRPr="00321634">
              <w:rPr>
                <w:bCs w:val="0"/>
              </w:rPr>
              <w:t>at the end of meiosis</w:t>
            </w:r>
          </w:p>
        </w:tc>
        <w:tc>
          <w:tcPr>
            <w:tcW w:w="236" w:type="dxa"/>
            <w:shd w:val="clear" w:color="auto" w:fill="auto"/>
          </w:tcPr>
          <w:p w:rsidR="00315E03" w:rsidRPr="00321634" w:rsidRDefault="00315E03" w:rsidP="00264309">
            <w:pPr>
              <w:rPr>
                <w:b/>
                <w:bCs w:val="0"/>
                <w:sz w:val="16"/>
                <w:szCs w:val="16"/>
              </w:rPr>
            </w:pPr>
          </w:p>
        </w:tc>
        <w:tc>
          <w:tcPr>
            <w:tcW w:w="898" w:type="dxa"/>
            <w:shd w:val="clear" w:color="auto" w:fill="auto"/>
          </w:tcPr>
          <w:p w:rsidR="00315E03" w:rsidRPr="00321634" w:rsidRDefault="00315E03" w:rsidP="00264309">
            <w:pPr>
              <w:rPr>
                <w:bCs w:val="0"/>
              </w:rPr>
            </w:pPr>
            <w:r w:rsidRPr="00321634">
              <w:rPr>
                <w:bCs w:val="0"/>
              </w:rPr>
              <w:t>(1)</w:t>
            </w:r>
          </w:p>
          <w:p w:rsidR="00315E03" w:rsidRPr="00321634" w:rsidRDefault="00315E03" w:rsidP="00264309">
            <w:pPr>
              <w:rPr>
                <w:bCs w:val="0"/>
              </w:rPr>
            </w:pPr>
          </w:p>
          <w:p w:rsidR="00315E03" w:rsidRPr="00321634" w:rsidRDefault="00315E03" w:rsidP="00264309">
            <w:pPr>
              <w:rPr>
                <w:bCs w:val="0"/>
              </w:rPr>
            </w:pPr>
          </w:p>
          <w:p w:rsidR="00315E03" w:rsidRPr="00321634" w:rsidRDefault="00315E03" w:rsidP="00264309">
            <w:pPr>
              <w:rPr>
                <w:bCs w:val="0"/>
              </w:rPr>
            </w:pPr>
            <w:r w:rsidRPr="00321634">
              <w:rPr>
                <w:bCs w:val="0"/>
              </w:rPr>
              <w:t>(1)</w:t>
            </w:r>
          </w:p>
        </w:tc>
      </w:tr>
    </w:tbl>
    <w:p w:rsidR="00064124" w:rsidRPr="00321634" w:rsidRDefault="00064124" w:rsidP="00315E03"/>
    <w:tbl>
      <w:tblPr>
        <w:tblW w:w="10598" w:type="dxa"/>
        <w:tblLook w:val="01E0" w:firstRow="1" w:lastRow="1" w:firstColumn="1" w:lastColumn="1" w:noHBand="0" w:noVBand="0"/>
      </w:tblPr>
      <w:tblGrid>
        <w:gridCol w:w="959"/>
        <w:gridCol w:w="1134"/>
        <w:gridCol w:w="7371"/>
        <w:gridCol w:w="236"/>
        <w:gridCol w:w="898"/>
      </w:tblGrid>
      <w:tr w:rsidR="00315E03" w:rsidRPr="00321634" w:rsidTr="00264309">
        <w:trPr>
          <w:trHeight w:val="80"/>
        </w:trPr>
        <w:tc>
          <w:tcPr>
            <w:tcW w:w="959" w:type="dxa"/>
            <w:shd w:val="clear" w:color="auto" w:fill="auto"/>
          </w:tcPr>
          <w:p w:rsidR="00315E03" w:rsidRPr="00321634" w:rsidRDefault="00315E03" w:rsidP="00264309">
            <w:pPr>
              <w:rPr>
                <w:b/>
                <w:bCs w:val="0"/>
                <w:sz w:val="16"/>
                <w:szCs w:val="16"/>
              </w:rPr>
            </w:pPr>
          </w:p>
        </w:tc>
        <w:tc>
          <w:tcPr>
            <w:tcW w:w="1134" w:type="dxa"/>
            <w:shd w:val="clear" w:color="auto" w:fill="auto"/>
          </w:tcPr>
          <w:p w:rsidR="00315E03" w:rsidRPr="00321634" w:rsidRDefault="00E6578B" w:rsidP="00E34B77">
            <w:pPr>
              <w:rPr>
                <w:bCs w:val="0"/>
              </w:rPr>
            </w:pPr>
            <w:r w:rsidRPr="00321634">
              <w:rPr>
                <w:bCs w:val="0"/>
              </w:rPr>
              <w:t>2.5</w:t>
            </w:r>
            <w:r w:rsidR="00315E03" w:rsidRPr="00321634">
              <w:rPr>
                <w:bCs w:val="0"/>
              </w:rPr>
              <w:t>.</w:t>
            </w:r>
            <w:r w:rsidR="00E34B77" w:rsidRPr="00321634">
              <w:rPr>
                <w:bCs w:val="0"/>
              </w:rPr>
              <w:t>6</w:t>
            </w:r>
          </w:p>
        </w:tc>
        <w:tc>
          <w:tcPr>
            <w:tcW w:w="7371" w:type="dxa"/>
            <w:shd w:val="clear" w:color="auto" w:fill="auto"/>
          </w:tcPr>
          <w:p w:rsidR="00315E03" w:rsidRPr="00321634" w:rsidRDefault="00E34B77" w:rsidP="00264309">
            <w:pPr>
              <w:tabs>
                <w:tab w:val="left" w:pos="3436"/>
                <w:tab w:val="right" w:pos="7155"/>
              </w:tabs>
              <w:jc w:val="both"/>
            </w:pPr>
            <w:r w:rsidRPr="00321634">
              <w:t xml:space="preserve">Which process resulted in the two chromatids in each </w:t>
            </w:r>
            <w:r w:rsidR="005577B2" w:rsidRPr="00321634">
              <w:t xml:space="preserve">chromosome </w:t>
            </w:r>
            <w:r w:rsidRPr="00321634">
              <w:t>being different from each other?</w:t>
            </w:r>
          </w:p>
          <w:p w:rsidR="00315E03" w:rsidRPr="00321634" w:rsidRDefault="00315E03" w:rsidP="00264309">
            <w:pPr>
              <w:tabs>
                <w:tab w:val="left" w:pos="3436"/>
                <w:tab w:val="right" w:pos="7155"/>
              </w:tabs>
              <w:jc w:val="both"/>
            </w:pPr>
          </w:p>
          <w:p w:rsidR="00315E03" w:rsidRPr="00321634" w:rsidRDefault="00315E03" w:rsidP="00403AFC">
            <w:pPr>
              <w:tabs>
                <w:tab w:val="left" w:pos="3436"/>
                <w:tab w:val="right" w:pos="7155"/>
              </w:tabs>
              <w:jc w:val="both"/>
            </w:pPr>
            <w:r w:rsidRPr="00321634">
              <w:tab/>
            </w:r>
          </w:p>
        </w:tc>
        <w:tc>
          <w:tcPr>
            <w:tcW w:w="236" w:type="dxa"/>
            <w:shd w:val="clear" w:color="auto" w:fill="auto"/>
          </w:tcPr>
          <w:p w:rsidR="00315E03" w:rsidRPr="00321634" w:rsidRDefault="00315E03" w:rsidP="00264309">
            <w:pPr>
              <w:rPr>
                <w:b/>
                <w:bCs w:val="0"/>
                <w:sz w:val="16"/>
                <w:szCs w:val="16"/>
              </w:rPr>
            </w:pPr>
          </w:p>
        </w:tc>
        <w:tc>
          <w:tcPr>
            <w:tcW w:w="898" w:type="dxa"/>
            <w:shd w:val="clear" w:color="auto" w:fill="auto"/>
          </w:tcPr>
          <w:p w:rsidR="00315E03" w:rsidRPr="00321634" w:rsidRDefault="00315E03" w:rsidP="00264309">
            <w:pPr>
              <w:rPr>
                <w:b/>
                <w:bCs w:val="0"/>
              </w:rPr>
            </w:pPr>
          </w:p>
          <w:p w:rsidR="00315E03" w:rsidRPr="00321634" w:rsidRDefault="00315E03" w:rsidP="00264309">
            <w:pPr>
              <w:rPr>
                <w:bCs w:val="0"/>
              </w:rPr>
            </w:pPr>
            <w:r w:rsidRPr="00321634">
              <w:rPr>
                <w:bCs w:val="0"/>
              </w:rPr>
              <w:t>(</w:t>
            </w:r>
            <w:r w:rsidR="00E34B77" w:rsidRPr="00321634">
              <w:rPr>
                <w:bCs w:val="0"/>
              </w:rPr>
              <w:t>1</w:t>
            </w:r>
            <w:r w:rsidRPr="00321634">
              <w:rPr>
                <w:bCs w:val="0"/>
              </w:rPr>
              <w:t>)</w:t>
            </w:r>
          </w:p>
          <w:p w:rsidR="00315E03" w:rsidRPr="00321634" w:rsidRDefault="00315E03" w:rsidP="00264309">
            <w:pPr>
              <w:rPr>
                <w:b/>
                <w:bCs w:val="0"/>
              </w:rPr>
            </w:pPr>
            <w:r w:rsidRPr="00321634">
              <w:rPr>
                <w:b/>
                <w:bCs w:val="0"/>
              </w:rPr>
              <w:t>(9)</w:t>
            </w:r>
          </w:p>
          <w:p w:rsidR="00064124" w:rsidRPr="00321634" w:rsidRDefault="00064124" w:rsidP="00264309">
            <w:pPr>
              <w:rPr>
                <w:b/>
                <w:bCs w:val="0"/>
              </w:rPr>
            </w:pPr>
            <w:r w:rsidRPr="00321634">
              <w:rPr>
                <w:b/>
                <w:bCs w:val="0"/>
              </w:rPr>
              <w:t>[40]</w:t>
            </w:r>
          </w:p>
        </w:tc>
      </w:tr>
    </w:tbl>
    <w:p w:rsidR="00F61CD9" w:rsidRPr="00321634" w:rsidRDefault="00F61CD9" w:rsidP="00AE6014">
      <w:pPr>
        <w:pStyle w:val="Header"/>
        <w:tabs>
          <w:tab w:val="clear" w:pos="4153"/>
          <w:tab w:val="clear" w:pos="8306"/>
        </w:tabs>
      </w:pPr>
    </w:p>
    <w:p w:rsidR="00852359" w:rsidRPr="00321634" w:rsidRDefault="00852359">
      <w:r w:rsidRPr="00321634">
        <w:br w:type="page"/>
      </w:r>
    </w:p>
    <w:p w:rsidR="00F61CD9" w:rsidRPr="00321634" w:rsidRDefault="00F61CD9" w:rsidP="00AE6014">
      <w:pPr>
        <w:pStyle w:val="Header"/>
        <w:tabs>
          <w:tab w:val="clear" w:pos="4153"/>
          <w:tab w:val="clear" w:pos="8306"/>
        </w:tabs>
      </w:pPr>
    </w:p>
    <w:p w:rsidR="00F61CD9" w:rsidRPr="00321634" w:rsidRDefault="00F61CD9" w:rsidP="00AE6014">
      <w:pPr>
        <w:pStyle w:val="Header"/>
        <w:tabs>
          <w:tab w:val="clear" w:pos="4153"/>
          <w:tab w:val="clear" w:pos="8306"/>
        </w:tabs>
      </w:pPr>
    </w:p>
    <w:tbl>
      <w:tblPr>
        <w:tblW w:w="10598" w:type="dxa"/>
        <w:tblLayout w:type="fixed"/>
        <w:tblLook w:val="0000" w:firstRow="0" w:lastRow="0" w:firstColumn="0" w:lastColumn="0" w:noHBand="0" w:noVBand="0"/>
      </w:tblPr>
      <w:tblGrid>
        <w:gridCol w:w="918"/>
        <w:gridCol w:w="8546"/>
        <w:gridCol w:w="254"/>
        <w:gridCol w:w="880"/>
      </w:tblGrid>
      <w:tr w:rsidR="00A90632" w:rsidRPr="00321634" w:rsidTr="00BF0E9D">
        <w:tc>
          <w:tcPr>
            <w:tcW w:w="9464" w:type="dxa"/>
            <w:gridSpan w:val="2"/>
            <w:shd w:val="clear" w:color="auto" w:fill="auto"/>
          </w:tcPr>
          <w:p w:rsidR="00A90632" w:rsidRPr="00321634" w:rsidRDefault="00A90632" w:rsidP="00BF0E9D">
            <w:pPr>
              <w:rPr>
                <w:b/>
                <w:bCs w:val="0"/>
              </w:rPr>
            </w:pPr>
            <w:r w:rsidRPr="00321634">
              <w:rPr>
                <w:b/>
                <w:bCs w:val="0"/>
              </w:rPr>
              <w:t>QUESTION 3</w:t>
            </w:r>
          </w:p>
        </w:tc>
        <w:tc>
          <w:tcPr>
            <w:tcW w:w="254" w:type="dxa"/>
            <w:shd w:val="clear" w:color="auto" w:fill="auto"/>
          </w:tcPr>
          <w:p w:rsidR="00A90632" w:rsidRPr="00321634" w:rsidRDefault="00A90632" w:rsidP="00BF0E9D">
            <w:pPr>
              <w:rPr>
                <w:b/>
                <w:bCs w:val="0"/>
              </w:rPr>
            </w:pPr>
          </w:p>
        </w:tc>
        <w:tc>
          <w:tcPr>
            <w:tcW w:w="880" w:type="dxa"/>
            <w:shd w:val="clear" w:color="auto" w:fill="auto"/>
          </w:tcPr>
          <w:p w:rsidR="00A90632" w:rsidRPr="00321634" w:rsidRDefault="00A90632" w:rsidP="00BF0E9D">
            <w:pPr>
              <w:rPr>
                <w:b/>
                <w:bCs w:val="0"/>
              </w:rPr>
            </w:pPr>
          </w:p>
        </w:tc>
      </w:tr>
      <w:tr w:rsidR="005B79F6" w:rsidRPr="00321634" w:rsidTr="00BF0E9D">
        <w:tc>
          <w:tcPr>
            <w:tcW w:w="9464" w:type="dxa"/>
            <w:gridSpan w:val="2"/>
            <w:shd w:val="clear" w:color="auto" w:fill="auto"/>
          </w:tcPr>
          <w:p w:rsidR="005B79F6" w:rsidRPr="00321634" w:rsidRDefault="005B79F6" w:rsidP="00BF0E9D">
            <w:pPr>
              <w:rPr>
                <w:b/>
                <w:bCs w:val="0"/>
              </w:rPr>
            </w:pPr>
          </w:p>
        </w:tc>
        <w:tc>
          <w:tcPr>
            <w:tcW w:w="254" w:type="dxa"/>
            <w:shd w:val="clear" w:color="auto" w:fill="auto"/>
          </w:tcPr>
          <w:p w:rsidR="005B79F6" w:rsidRPr="00321634" w:rsidRDefault="005B79F6" w:rsidP="00BF0E9D">
            <w:pPr>
              <w:rPr>
                <w:b/>
                <w:bCs w:val="0"/>
              </w:rPr>
            </w:pPr>
          </w:p>
        </w:tc>
        <w:tc>
          <w:tcPr>
            <w:tcW w:w="880" w:type="dxa"/>
            <w:shd w:val="clear" w:color="auto" w:fill="auto"/>
          </w:tcPr>
          <w:p w:rsidR="005B79F6" w:rsidRPr="00321634" w:rsidRDefault="005B79F6" w:rsidP="00BF0E9D">
            <w:pPr>
              <w:rPr>
                <w:b/>
                <w:bCs w:val="0"/>
              </w:rPr>
            </w:pPr>
          </w:p>
        </w:tc>
      </w:tr>
      <w:tr w:rsidR="005A3DCD" w:rsidRPr="00321634" w:rsidTr="00A46073">
        <w:tc>
          <w:tcPr>
            <w:tcW w:w="918" w:type="dxa"/>
            <w:shd w:val="clear" w:color="auto" w:fill="auto"/>
          </w:tcPr>
          <w:p w:rsidR="005A3DCD" w:rsidRPr="00321634" w:rsidRDefault="005A3DCD" w:rsidP="005A3DCD">
            <w:r w:rsidRPr="00321634">
              <w:t>3.1</w:t>
            </w:r>
          </w:p>
        </w:tc>
        <w:tc>
          <w:tcPr>
            <w:tcW w:w="8546" w:type="dxa"/>
            <w:shd w:val="clear" w:color="auto" w:fill="auto"/>
          </w:tcPr>
          <w:p w:rsidR="005A3DCD" w:rsidRPr="00321634" w:rsidRDefault="008305BD" w:rsidP="00A46073">
            <w:pPr>
              <w:jc w:val="both"/>
              <w:rPr>
                <w:bCs w:val="0"/>
              </w:rPr>
            </w:pPr>
            <w:r w:rsidRPr="00321634">
              <w:rPr>
                <w:bCs w:val="0"/>
              </w:rPr>
              <w:t>A s</w:t>
            </w:r>
            <w:r w:rsidR="005A3DCD" w:rsidRPr="00321634">
              <w:rPr>
                <w:bCs w:val="0"/>
              </w:rPr>
              <w:t xml:space="preserve">cientific </w:t>
            </w:r>
            <w:r w:rsidR="0089501D" w:rsidRPr="00321634">
              <w:t>investigation</w:t>
            </w:r>
            <w:r w:rsidR="0089501D" w:rsidRPr="00321634">
              <w:rPr>
                <w:bCs w:val="0"/>
              </w:rPr>
              <w:t xml:space="preserve"> </w:t>
            </w:r>
            <w:r w:rsidR="005A3DCD" w:rsidRPr="00321634">
              <w:rPr>
                <w:bCs w:val="0"/>
              </w:rPr>
              <w:t xml:space="preserve">was conducted </w:t>
            </w:r>
            <w:r w:rsidR="001C0D2F">
              <w:rPr>
                <w:bCs w:val="0"/>
              </w:rPr>
              <w:t>with</w:t>
            </w:r>
            <w:r w:rsidR="005A3DCD" w:rsidRPr="00321634">
              <w:rPr>
                <w:bCs w:val="0"/>
              </w:rPr>
              <w:t xml:space="preserve"> 20 cycl</w:t>
            </w:r>
            <w:r w:rsidR="002F75DD" w:rsidRPr="00321634">
              <w:rPr>
                <w:bCs w:val="0"/>
              </w:rPr>
              <w:t>ists</w:t>
            </w:r>
            <w:r w:rsidR="005A3DCD" w:rsidRPr="00321634">
              <w:rPr>
                <w:bCs w:val="0"/>
              </w:rPr>
              <w:t xml:space="preserve"> to determine whether caffeine </w:t>
            </w:r>
            <w:r w:rsidR="001767E5" w:rsidRPr="00321634">
              <w:rPr>
                <w:bCs w:val="0"/>
              </w:rPr>
              <w:t xml:space="preserve">can increase </w:t>
            </w:r>
            <w:r w:rsidR="005577B2" w:rsidRPr="00321634">
              <w:rPr>
                <w:bCs w:val="0"/>
              </w:rPr>
              <w:t>stamina</w:t>
            </w:r>
            <w:r w:rsidR="005A3DCD" w:rsidRPr="00321634">
              <w:rPr>
                <w:bCs w:val="0"/>
              </w:rPr>
              <w:t xml:space="preserve">. </w:t>
            </w:r>
          </w:p>
          <w:p w:rsidR="002F75DD" w:rsidRPr="00321634" w:rsidRDefault="002F75DD" w:rsidP="00A46073">
            <w:pPr>
              <w:jc w:val="both"/>
              <w:rPr>
                <w:bCs w:val="0"/>
              </w:rPr>
            </w:pPr>
          </w:p>
          <w:p w:rsidR="008305BD" w:rsidRPr="00321634" w:rsidRDefault="008305BD" w:rsidP="00A46073">
            <w:pPr>
              <w:jc w:val="both"/>
              <w:rPr>
                <w:bCs w:val="0"/>
              </w:rPr>
            </w:pPr>
            <w:r w:rsidRPr="00321634">
              <w:rPr>
                <w:bCs w:val="0"/>
              </w:rPr>
              <w:t>The p</w:t>
            </w:r>
            <w:r w:rsidR="002F75DD" w:rsidRPr="00321634">
              <w:rPr>
                <w:bCs w:val="0"/>
              </w:rPr>
              <w:t>rocedure</w:t>
            </w:r>
            <w:r w:rsidR="00D015B1" w:rsidRPr="00321634">
              <w:rPr>
                <w:bCs w:val="0"/>
              </w:rPr>
              <w:t xml:space="preserve"> was</w:t>
            </w:r>
            <w:r w:rsidR="002F75DD" w:rsidRPr="00321634">
              <w:rPr>
                <w:bCs w:val="0"/>
              </w:rPr>
              <w:t xml:space="preserve"> as follows</w:t>
            </w:r>
            <w:r w:rsidRPr="00321634">
              <w:rPr>
                <w:bCs w:val="0"/>
              </w:rPr>
              <w:t>:</w:t>
            </w:r>
          </w:p>
          <w:p w:rsidR="005A3DCD" w:rsidRPr="00321634" w:rsidRDefault="005A3DCD" w:rsidP="00A46073">
            <w:pPr>
              <w:jc w:val="both"/>
              <w:rPr>
                <w:bCs w:val="0"/>
              </w:rPr>
            </w:pPr>
          </w:p>
          <w:p w:rsidR="005A3DCD" w:rsidRPr="00321634" w:rsidRDefault="002F75DD" w:rsidP="00321634">
            <w:pPr>
              <w:pStyle w:val="Header"/>
              <w:numPr>
                <w:ilvl w:val="0"/>
                <w:numId w:val="46"/>
              </w:numPr>
              <w:tabs>
                <w:tab w:val="clear" w:pos="4153"/>
                <w:tab w:val="clear" w:pos="8306"/>
                <w:tab w:val="left" w:pos="3436"/>
                <w:tab w:val="right" w:pos="7155"/>
              </w:tabs>
              <w:ind w:left="459" w:hanging="459"/>
              <w:jc w:val="both"/>
            </w:pPr>
            <w:r w:rsidRPr="00AC3807">
              <w:t>The</w:t>
            </w:r>
            <w:r w:rsidR="00D015B1" w:rsidRPr="00321634">
              <w:t xml:space="preserve"> group</w:t>
            </w:r>
            <w:r w:rsidR="00E0237D" w:rsidRPr="00321634">
              <w:t xml:space="preserve"> of cyclists</w:t>
            </w:r>
            <w:r w:rsidR="00D015B1" w:rsidRPr="00321634">
              <w:t xml:space="preserve"> was given the first</w:t>
            </w:r>
            <w:r w:rsidR="005A3DCD" w:rsidRPr="00321634">
              <w:t xml:space="preserve"> cup o</w:t>
            </w:r>
            <w:r w:rsidR="00D015B1" w:rsidRPr="00321634">
              <w:t>f coffee</w:t>
            </w:r>
            <w:r w:rsidRPr="00321634">
              <w:t xml:space="preserve">, containing no caffeine, </w:t>
            </w:r>
            <w:r w:rsidR="00D015B1" w:rsidRPr="00321634">
              <w:t>to drink</w:t>
            </w:r>
            <w:r w:rsidR="004D385F">
              <w:t>.</w:t>
            </w:r>
            <w:r w:rsidR="00D015B1" w:rsidRPr="00321634">
              <w:t xml:space="preserve"> </w:t>
            </w:r>
          </w:p>
          <w:p w:rsidR="005A3DCD" w:rsidRPr="00321634" w:rsidRDefault="002F75DD" w:rsidP="00321634">
            <w:pPr>
              <w:pStyle w:val="Header"/>
              <w:numPr>
                <w:ilvl w:val="0"/>
                <w:numId w:val="46"/>
              </w:numPr>
              <w:tabs>
                <w:tab w:val="clear" w:pos="4153"/>
                <w:tab w:val="clear" w:pos="8306"/>
                <w:tab w:val="left" w:pos="3436"/>
                <w:tab w:val="right" w:pos="7155"/>
              </w:tabs>
              <w:ind w:left="459" w:hanging="459"/>
              <w:jc w:val="both"/>
            </w:pPr>
            <w:r w:rsidRPr="00321634">
              <w:t>The</w:t>
            </w:r>
            <w:r w:rsidR="00D015B1" w:rsidRPr="00321634">
              <w:t xml:space="preserve"> group then had to cycle for as long as possible</w:t>
            </w:r>
            <w:r w:rsidR="008305BD" w:rsidRPr="00321634">
              <w:t xml:space="preserve"> </w:t>
            </w:r>
            <w:r w:rsidR="005577B2" w:rsidRPr="00321634">
              <w:t>at the same speed</w:t>
            </w:r>
            <w:r w:rsidR="004D385F">
              <w:t>.</w:t>
            </w:r>
          </w:p>
          <w:p w:rsidR="005577B2" w:rsidRPr="00321634" w:rsidRDefault="005577B2" w:rsidP="00321634">
            <w:pPr>
              <w:pStyle w:val="Header"/>
              <w:numPr>
                <w:ilvl w:val="0"/>
                <w:numId w:val="46"/>
              </w:numPr>
              <w:tabs>
                <w:tab w:val="clear" w:pos="4153"/>
                <w:tab w:val="clear" w:pos="8306"/>
                <w:tab w:val="left" w:pos="3436"/>
                <w:tab w:val="right" w:pos="7155"/>
              </w:tabs>
              <w:ind w:left="459" w:hanging="459"/>
              <w:jc w:val="both"/>
            </w:pPr>
            <w:r w:rsidRPr="00321634">
              <w:t>They cycled around a 400</w:t>
            </w:r>
            <w:r w:rsidR="00321634" w:rsidRPr="00321634">
              <w:t xml:space="preserve"> </w:t>
            </w:r>
            <w:r w:rsidRPr="00321634">
              <w:t>m track on level ground</w:t>
            </w:r>
            <w:r w:rsidR="004D385F">
              <w:t>.</w:t>
            </w:r>
          </w:p>
          <w:p w:rsidR="005A3DCD" w:rsidRPr="00321634" w:rsidRDefault="002F75DD" w:rsidP="00321634">
            <w:pPr>
              <w:pStyle w:val="Header"/>
              <w:numPr>
                <w:ilvl w:val="0"/>
                <w:numId w:val="46"/>
              </w:numPr>
              <w:tabs>
                <w:tab w:val="clear" w:pos="4153"/>
                <w:tab w:val="clear" w:pos="8306"/>
                <w:tab w:val="left" w:pos="3436"/>
                <w:tab w:val="right" w:pos="7155"/>
              </w:tabs>
              <w:ind w:left="459" w:hanging="459"/>
              <w:jc w:val="both"/>
            </w:pPr>
            <w:r w:rsidRPr="00321634">
              <w:t>The group was</w:t>
            </w:r>
            <w:r w:rsidR="00D015B1" w:rsidRPr="00321634">
              <w:t xml:space="preserve"> given a second</w:t>
            </w:r>
            <w:r w:rsidR="005A3DCD" w:rsidRPr="00321634">
              <w:t xml:space="preserve"> cup of coffee</w:t>
            </w:r>
            <w:r w:rsidRPr="00321634">
              <w:t>, containing caffeine</w:t>
            </w:r>
            <w:r w:rsidR="001767E5" w:rsidRPr="00321634">
              <w:t xml:space="preserve">, </w:t>
            </w:r>
            <w:r w:rsidR="005A3DCD" w:rsidRPr="00321634">
              <w:t>to drink before cycling</w:t>
            </w:r>
            <w:r w:rsidR="008305BD" w:rsidRPr="00321634">
              <w:t xml:space="preserve"> for the second time</w:t>
            </w:r>
            <w:r w:rsidR="004D385F">
              <w:t>.</w:t>
            </w:r>
          </w:p>
          <w:p w:rsidR="00321634" w:rsidRPr="00321634" w:rsidRDefault="00321634" w:rsidP="00321634">
            <w:pPr>
              <w:pStyle w:val="Header"/>
              <w:tabs>
                <w:tab w:val="clear" w:pos="4153"/>
                <w:tab w:val="clear" w:pos="8306"/>
                <w:tab w:val="left" w:pos="3436"/>
                <w:tab w:val="right" w:pos="7155"/>
              </w:tabs>
              <w:ind w:left="459"/>
              <w:jc w:val="both"/>
            </w:pPr>
          </w:p>
          <w:p w:rsidR="005A3DCD" w:rsidRPr="00321634" w:rsidRDefault="002F75DD" w:rsidP="0089501D">
            <w:pPr>
              <w:jc w:val="both"/>
            </w:pPr>
            <w:r w:rsidRPr="00321634">
              <w:t>The table below shows the average time the</w:t>
            </w:r>
            <w:r w:rsidR="005A3DCD" w:rsidRPr="00321634">
              <w:t xml:space="preserve"> group </w:t>
            </w:r>
            <w:r w:rsidRPr="00321634">
              <w:t xml:space="preserve">of cyclists </w:t>
            </w:r>
            <w:r w:rsidR="005A3DCD" w:rsidRPr="00321634">
              <w:t>was able to pedal after drinking decaffeinated coffee (coffee without caffeine) and drinking coffee with caffeine.</w:t>
            </w:r>
          </w:p>
        </w:tc>
        <w:tc>
          <w:tcPr>
            <w:tcW w:w="254" w:type="dxa"/>
            <w:shd w:val="clear" w:color="auto" w:fill="auto"/>
          </w:tcPr>
          <w:p w:rsidR="005A3DCD" w:rsidRPr="00321634" w:rsidRDefault="005A3DCD" w:rsidP="00BF0E9D">
            <w:pPr>
              <w:rPr>
                <w:b/>
                <w:bCs w:val="0"/>
              </w:rPr>
            </w:pPr>
          </w:p>
        </w:tc>
        <w:tc>
          <w:tcPr>
            <w:tcW w:w="880" w:type="dxa"/>
            <w:shd w:val="clear" w:color="auto" w:fill="auto"/>
          </w:tcPr>
          <w:p w:rsidR="005A3DCD" w:rsidRPr="00321634" w:rsidRDefault="005A3DCD" w:rsidP="00BF0E9D">
            <w:pPr>
              <w:rPr>
                <w:b/>
                <w:bCs w:val="0"/>
              </w:rPr>
            </w:pPr>
          </w:p>
        </w:tc>
      </w:tr>
    </w:tbl>
    <w:p w:rsidR="001161C7" w:rsidRPr="001C0D2F" w:rsidRDefault="001161C7" w:rsidP="00945565">
      <w:pPr>
        <w:rPr>
          <w:sz w:val="16"/>
          <w:szCs w:val="16"/>
        </w:rPr>
      </w:pPr>
    </w:p>
    <w:tbl>
      <w:tblPr>
        <w:tblStyle w:val="TableGrid"/>
        <w:tblpPr w:leftFromText="180" w:rightFromText="180" w:vertAnchor="text" w:horzAnchor="margin" w:tblpX="920" w:tblpY="133"/>
        <w:tblW w:w="0" w:type="auto"/>
        <w:tblLook w:val="04A0" w:firstRow="1" w:lastRow="0" w:firstColumn="1" w:lastColumn="0" w:noHBand="0" w:noVBand="1"/>
      </w:tblPr>
      <w:tblGrid>
        <w:gridCol w:w="5211"/>
        <w:gridCol w:w="3338"/>
      </w:tblGrid>
      <w:tr w:rsidR="00A46073" w:rsidRPr="00321634" w:rsidTr="00786250">
        <w:tc>
          <w:tcPr>
            <w:tcW w:w="5211" w:type="dxa"/>
            <w:tcBorders>
              <w:top w:val="single" w:sz="12" w:space="0" w:color="auto"/>
              <w:left w:val="single" w:sz="12" w:space="0" w:color="auto"/>
              <w:bottom w:val="single" w:sz="12" w:space="0" w:color="auto"/>
              <w:right w:val="single" w:sz="12" w:space="0" w:color="auto"/>
            </w:tcBorders>
            <w:vAlign w:val="center"/>
          </w:tcPr>
          <w:p w:rsidR="00E03428" w:rsidRPr="00321634" w:rsidRDefault="00A46073" w:rsidP="00321634">
            <w:pPr>
              <w:jc w:val="center"/>
              <w:rPr>
                <w:b/>
              </w:rPr>
            </w:pPr>
            <w:r w:rsidRPr="00321634">
              <w:rPr>
                <w:b/>
              </w:rPr>
              <w:t>TYPE OF COFFEE</w:t>
            </w:r>
          </w:p>
        </w:tc>
        <w:tc>
          <w:tcPr>
            <w:tcW w:w="3338" w:type="dxa"/>
            <w:tcBorders>
              <w:top w:val="single" w:sz="12" w:space="0" w:color="auto"/>
              <w:left w:val="single" w:sz="12" w:space="0" w:color="auto"/>
              <w:bottom w:val="single" w:sz="12" w:space="0" w:color="auto"/>
              <w:right w:val="single" w:sz="12" w:space="0" w:color="auto"/>
            </w:tcBorders>
            <w:vAlign w:val="center"/>
          </w:tcPr>
          <w:p w:rsidR="00E03428" w:rsidRPr="00321634" w:rsidRDefault="00A46073" w:rsidP="00321634">
            <w:pPr>
              <w:jc w:val="center"/>
              <w:rPr>
                <w:b/>
              </w:rPr>
            </w:pPr>
            <w:r w:rsidRPr="00321634">
              <w:rPr>
                <w:b/>
              </w:rPr>
              <w:t>AVERAGE</w:t>
            </w:r>
            <w:r w:rsidR="00BE0979" w:rsidRPr="00321634">
              <w:rPr>
                <w:b/>
              </w:rPr>
              <w:t xml:space="preserve"> DURATION OF</w:t>
            </w:r>
            <w:r w:rsidRPr="00321634">
              <w:rPr>
                <w:b/>
              </w:rPr>
              <w:t xml:space="preserve"> CYCLING (minutes)</w:t>
            </w:r>
          </w:p>
        </w:tc>
      </w:tr>
      <w:tr w:rsidR="00A46073" w:rsidRPr="00321634" w:rsidTr="00786250">
        <w:tc>
          <w:tcPr>
            <w:tcW w:w="5211" w:type="dxa"/>
            <w:tcBorders>
              <w:top w:val="single" w:sz="12" w:space="0" w:color="auto"/>
              <w:left w:val="single" w:sz="12" w:space="0" w:color="auto"/>
              <w:bottom w:val="single" w:sz="4" w:space="0" w:color="auto"/>
              <w:right w:val="single" w:sz="12" w:space="0" w:color="auto"/>
            </w:tcBorders>
          </w:tcPr>
          <w:p w:rsidR="00E03428" w:rsidRPr="00321634" w:rsidRDefault="00E03428" w:rsidP="00321634">
            <w:r w:rsidRPr="00321634">
              <w:t>Decaffeinated coffee</w:t>
            </w:r>
            <w:r w:rsidR="00A46073" w:rsidRPr="00321634">
              <w:t xml:space="preserve"> </w:t>
            </w:r>
            <w:r w:rsidRPr="00321634">
              <w:t>(250</w:t>
            </w:r>
            <w:r w:rsidR="00321634" w:rsidRPr="00321634">
              <w:t xml:space="preserve"> mℓ </w:t>
            </w:r>
            <w:r w:rsidRPr="00321634">
              <w:t>with no caffeine)</w:t>
            </w:r>
          </w:p>
        </w:tc>
        <w:tc>
          <w:tcPr>
            <w:tcW w:w="3338" w:type="dxa"/>
            <w:tcBorders>
              <w:top w:val="single" w:sz="12" w:space="0" w:color="auto"/>
              <w:left w:val="single" w:sz="12" w:space="0" w:color="auto"/>
              <w:bottom w:val="single" w:sz="4" w:space="0" w:color="auto"/>
              <w:right w:val="single" w:sz="12" w:space="0" w:color="auto"/>
            </w:tcBorders>
          </w:tcPr>
          <w:p w:rsidR="00E03428" w:rsidRPr="00321634" w:rsidRDefault="00E03428" w:rsidP="00321634">
            <w:pPr>
              <w:jc w:val="center"/>
            </w:pPr>
            <w:r w:rsidRPr="00321634">
              <w:t>82</w:t>
            </w:r>
          </w:p>
        </w:tc>
      </w:tr>
      <w:tr w:rsidR="00A46073" w:rsidRPr="00321634" w:rsidTr="00786250">
        <w:tc>
          <w:tcPr>
            <w:tcW w:w="5211" w:type="dxa"/>
            <w:tcBorders>
              <w:top w:val="single" w:sz="4" w:space="0" w:color="auto"/>
              <w:left w:val="single" w:sz="12" w:space="0" w:color="auto"/>
              <w:bottom w:val="single" w:sz="12" w:space="0" w:color="auto"/>
              <w:right w:val="single" w:sz="12" w:space="0" w:color="auto"/>
            </w:tcBorders>
          </w:tcPr>
          <w:p w:rsidR="00E03428" w:rsidRPr="00321634" w:rsidRDefault="00E03428" w:rsidP="0089501D">
            <w:r w:rsidRPr="00321634">
              <w:t>Coffee w</w:t>
            </w:r>
            <w:r w:rsidR="00A46073" w:rsidRPr="00321634">
              <w:t xml:space="preserve">ith caffeine </w:t>
            </w:r>
            <w:r w:rsidRPr="00321634">
              <w:t>(250</w:t>
            </w:r>
            <w:r w:rsidR="00321634" w:rsidRPr="00321634">
              <w:t xml:space="preserve"> mℓ </w:t>
            </w:r>
            <w:r w:rsidRPr="00321634">
              <w:t>with caffeine)</w:t>
            </w:r>
          </w:p>
        </w:tc>
        <w:tc>
          <w:tcPr>
            <w:tcW w:w="3338" w:type="dxa"/>
            <w:tcBorders>
              <w:top w:val="single" w:sz="4" w:space="0" w:color="auto"/>
              <w:left w:val="single" w:sz="12" w:space="0" w:color="auto"/>
              <w:bottom w:val="single" w:sz="12" w:space="0" w:color="auto"/>
              <w:right w:val="single" w:sz="12" w:space="0" w:color="auto"/>
            </w:tcBorders>
          </w:tcPr>
          <w:p w:rsidR="00E03428" w:rsidRPr="00321634" w:rsidRDefault="00E03428" w:rsidP="00321634">
            <w:pPr>
              <w:jc w:val="center"/>
            </w:pPr>
            <w:r w:rsidRPr="00321634">
              <w:t>123</w:t>
            </w:r>
          </w:p>
        </w:tc>
      </w:tr>
    </w:tbl>
    <w:p w:rsidR="001161C7" w:rsidRPr="00321634" w:rsidRDefault="001161C7" w:rsidP="00945565"/>
    <w:p w:rsidR="00727FBB" w:rsidRPr="00321634" w:rsidRDefault="00727FBB" w:rsidP="00945565"/>
    <w:p w:rsidR="00727FBB" w:rsidRPr="00321634" w:rsidRDefault="00727FBB" w:rsidP="00945565"/>
    <w:p w:rsidR="00727FBB" w:rsidRPr="00321634" w:rsidRDefault="00727FBB" w:rsidP="00945565"/>
    <w:p w:rsidR="009A35B1" w:rsidRPr="00321634" w:rsidRDefault="009A35B1" w:rsidP="00945565"/>
    <w:p w:rsidR="00727FBB" w:rsidRPr="001C0D2F" w:rsidRDefault="00CD1F62" w:rsidP="00945565">
      <w:pPr>
        <w:rPr>
          <w:sz w:val="16"/>
          <w:szCs w:val="16"/>
        </w:rPr>
      </w:pPr>
      <w:r w:rsidRPr="00321634">
        <w:t xml:space="preserve">                                                                                          </w:t>
      </w:r>
    </w:p>
    <w:tbl>
      <w:tblPr>
        <w:tblpPr w:leftFromText="180" w:rightFromText="180" w:vertAnchor="text" w:horzAnchor="margin" w:tblpY="97"/>
        <w:tblW w:w="10598" w:type="dxa"/>
        <w:tblLook w:val="01E0" w:firstRow="1" w:lastRow="1" w:firstColumn="1" w:lastColumn="1" w:noHBand="0" w:noVBand="0"/>
      </w:tblPr>
      <w:tblGrid>
        <w:gridCol w:w="959"/>
        <w:gridCol w:w="1134"/>
        <w:gridCol w:w="567"/>
        <w:gridCol w:w="6804"/>
        <w:gridCol w:w="236"/>
        <w:gridCol w:w="898"/>
      </w:tblGrid>
      <w:tr w:rsidR="003562D8" w:rsidRPr="00321634" w:rsidTr="003562D8">
        <w:tc>
          <w:tcPr>
            <w:tcW w:w="959" w:type="dxa"/>
          </w:tcPr>
          <w:p w:rsidR="003562D8" w:rsidRPr="00321634" w:rsidRDefault="003562D8" w:rsidP="003562D8">
            <w:pPr>
              <w:pStyle w:val="Header"/>
              <w:tabs>
                <w:tab w:val="clear" w:pos="4153"/>
                <w:tab w:val="clear" w:pos="8306"/>
              </w:tabs>
            </w:pPr>
          </w:p>
        </w:tc>
        <w:tc>
          <w:tcPr>
            <w:tcW w:w="1134" w:type="dxa"/>
          </w:tcPr>
          <w:p w:rsidR="003562D8" w:rsidRPr="00321634" w:rsidRDefault="003562D8" w:rsidP="003562D8">
            <w:pPr>
              <w:rPr>
                <w:bCs w:val="0"/>
              </w:rPr>
            </w:pPr>
            <w:r w:rsidRPr="00321634">
              <w:rPr>
                <w:bCs w:val="0"/>
              </w:rPr>
              <w:t>3.1.1</w:t>
            </w:r>
          </w:p>
        </w:tc>
        <w:tc>
          <w:tcPr>
            <w:tcW w:w="7371" w:type="dxa"/>
            <w:gridSpan w:val="2"/>
          </w:tcPr>
          <w:p w:rsidR="003562D8" w:rsidRPr="00321634" w:rsidRDefault="00490CA0" w:rsidP="000567A6">
            <w:pPr>
              <w:widowControl w:val="0"/>
              <w:jc w:val="both"/>
            </w:pPr>
            <w:r>
              <w:t>State</w:t>
            </w:r>
            <w:r w:rsidR="000567A6" w:rsidRPr="00321634">
              <w:t xml:space="preserve"> the </w:t>
            </w:r>
            <w:r w:rsidR="00BE0979" w:rsidRPr="00321634">
              <w:t>question that the scientists were</w:t>
            </w:r>
            <w:r w:rsidR="000567A6" w:rsidRPr="00321634">
              <w:t xml:space="preserve"> trying to answer through this investigation</w:t>
            </w:r>
            <w:r w:rsidR="003562D8" w:rsidRPr="00321634">
              <w:t xml:space="preserve">. </w:t>
            </w:r>
          </w:p>
          <w:p w:rsidR="003562D8" w:rsidRPr="00321634" w:rsidRDefault="003562D8" w:rsidP="003562D8">
            <w:pPr>
              <w:widowControl w:val="0"/>
            </w:pPr>
          </w:p>
        </w:tc>
        <w:tc>
          <w:tcPr>
            <w:tcW w:w="236" w:type="dxa"/>
          </w:tcPr>
          <w:p w:rsidR="003562D8" w:rsidRPr="00321634" w:rsidRDefault="003562D8" w:rsidP="003562D8">
            <w:pPr>
              <w:pStyle w:val="Header"/>
              <w:tabs>
                <w:tab w:val="clear" w:pos="4153"/>
                <w:tab w:val="clear" w:pos="8306"/>
              </w:tabs>
            </w:pPr>
          </w:p>
        </w:tc>
        <w:tc>
          <w:tcPr>
            <w:tcW w:w="898" w:type="dxa"/>
          </w:tcPr>
          <w:p w:rsidR="000567A6" w:rsidRPr="00321634" w:rsidRDefault="000567A6" w:rsidP="003562D8"/>
          <w:p w:rsidR="003562D8" w:rsidRPr="00321634" w:rsidRDefault="003562D8" w:rsidP="003562D8">
            <w:r w:rsidRPr="00321634">
              <w:t>(2)</w:t>
            </w:r>
          </w:p>
        </w:tc>
      </w:tr>
      <w:tr w:rsidR="003562D8" w:rsidRPr="00321634" w:rsidTr="003562D8">
        <w:trPr>
          <w:trHeight w:val="80"/>
        </w:trPr>
        <w:tc>
          <w:tcPr>
            <w:tcW w:w="959" w:type="dxa"/>
          </w:tcPr>
          <w:p w:rsidR="003562D8" w:rsidRPr="00321634" w:rsidRDefault="003562D8" w:rsidP="003562D8">
            <w:pPr>
              <w:pStyle w:val="Header"/>
              <w:tabs>
                <w:tab w:val="clear" w:pos="4153"/>
                <w:tab w:val="clear" w:pos="8306"/>
              </w:tabs>
            </w:pPr>
          </w:p>
        </w:tc>
        <w:tc>
          <w:tcPr>
            <w:tcW w:w="1134" w:type="dxa"/>
          </w:tcPr>
          <w:p w:rsidR="003562D8" w:rsidRPr="00321634" w:rsidRDefault="003562D8" w:rsidP="003562D8">
            <w:pPr>
              <w:rPr>
                <w:bCs w:val="0"/>
              </w:rPr>
            </w:pPr>
            <w:r w:rsidRPr="00321634">
              <w:rPr>
                <w:bCs w:val="0"/>
              </w:rPr>
              <w:t>3.1.2</w:t>
            </w:r>
          </w:p>
        </w:tc>
        <w:tc>
          <w:tcPr>
            <w:tcW w:w="7371" w:type="dxa"/>
            <w:gridSpan w:val="2"/>
          </w:tcPr>
          <w:p w:rsidR="003562D8" w:rsidRPr="00321634" w:rsidRDefault="003562D8" w:rsidP="003562D8">
            <w:pPr>
              <w:widowControl w:val="0"/>
              <w:jc w:val="both"/>
            </w:pPr>
            <w:r w:rsidRPr="00321634">
              <w:t>Identify the:</w:t>
            </w:r>
          </w:p>
        </w:tc>
        <w:tc>
          <w:tcPr>
            <w:tcW w:w="236" w:type="dxa"/>
          </w:tcPr>
          <w:p w:rsidR="003562D8" w:rsidRPr="00321634" w:rsidRDefault="003562D8" w:rsidP="003562D8">
            <w:pPr>
              <w:pStyle w:val="Header"/>
              <w:tabs>
                <w:tab w:val="clear" w:pos="4153"/>
                <w:tab w:val="clear" w:pos="8306"/>
              </w:tabs>
            </w:pPr>
          </w:p>
        </w:tc>
        <w:tc>
          <w:tcPr>
            <w:tcW w:w="898" w:type="dxa"/>
          </w:tcPr>
          <w:p w:rsidR="003562D8" w:rsidRPr="00321634" w:rsidRDefault="003562D8" w:rsidP="003562D8">
            <w:pPr>
              <w:rPr>
                <w:b/>
              </w:rPr>
            </w:pPr>
          </w:p>
        </w:tc>
      </w:tr>
      <w:tr w:rsidR="003562D8" w:rsidRPr="00321634" w:rsidTr="003562D8">
        <w:trPr>
          <w:trHeight w:val="80"/>
        </w:trPr>
        <w:tc>
          <w:tcPr>
            <w:tcW w:w="959" w:type="dxa"/>
          </w:tcPr>
          <w:p w:rsidR="003562D8" w:rsidRPr="00321634" w:rsidRDefault="003562D8" w:rsidP="003562D8">
            <w:pPr>
              <w:pStyle w:val="Header"/>
              <w:tabs>
                <w:tab w:val="clear" w:pos="4153"/>
                <w:tab w:val="clear" w:pos="8306"/>
              </w:tabs>
            </w:pPr>
          </w:p>
        </w:tc>
        <w:tc>
          <w:tcPr>
            <w:tcW w:w="1134" w:type="dxa"/>
          </w:tcPr>
          <w:p w:rsidR="003562D8" w:rsidRPr="00321634" w:rsidRDefault="003562D8" w:rsidP="003562D8">
            <w:pPr>
              <w:rPr>
                <w:bCs w:val="0"/>
              </w:rPr>
            </w:pPr>
          </w:p>
        </w:tc>
        <w:tc>
          <w:tcPr>
            <w:tcW w:w="7371" w:type="dxa"/>
            <w:gridSpan w:val="2"/>
          </w:tcPr>
          <w:p w:rsidR="003562D8" w:rsidRPr="00321634" w:rsidRDefault="003562D8" w:rsidP="003562D8">
            <w:pPr>
              <w:widowControl w:val="0"/>
              <w:jc w:val="both"/>
            </w:pPr>
          </w:p>
        </w:tc>
        <w:tc>
          <w:tcPr>
            <w:tcW w:w="236" w:type="dxa"/>
          </w:tcPr>
          <w:p w:rsidR="003562D8" w:rsidRPr="00321634" w:rsidRDefault="003562D8" w:rsidP="003562D8">
            <w:pPr>
              <w:pStyle w:val="Header"/>
              <w:tabs>
                <w:tab w:val="clear" w:pos="4153"/>
                <w:tab w:val="clear" w:pos="8306"/>
              </w:tabs>
            </w:pPr>
          </w:p>
        </w:tc>
        <w:tc>
          <w:tcPr>
            <w:tcW w:w="898" w:type="dxa"/>
          </w:tcPr>
          <w:p w:rsidR="003562D8" w:rsidRPr="00321634" w:rsidRDefault="003562D8" w:rsidP="003562D8">
            <w:pPr>
              <w:rPr>
                <w:b/>
              </w:rPr>
            </w:pPr>
          </w:p>
        </w:tc>
      </w:tr>
      <w:tr w:rsidR="003562D8" w:rsidRPr="00321634" w:rsidTr="003562D8">
        <w:trPr>
          <w:trHeight w:val="657"/>
        </w:trPr>
        <w:tc>
          <w:tcPr>
            <w:tcW w:w="959" w:type="dxa"/>
            <w:shd w:val="clear" w:color="auto" w:fill="auto"/>
          </w:tcPr>
          <w:p w:rsidR="003562D8" w:rsidRPr="00321634" w:rsidRDefault="003562D8" w:rsidP="003562D8">
            <w:pPr>
              <w:rPr>
                <w:b/>
                <w:bCs w:val="0"/>
              </w:rPr>
            </w:pPr>
          </w:p>
        </w:tc>
        <w:tc>
          <w:tcPr>
            <w:tcW w:w="1134" w:type="dxa"/>
            <w:shd w:val="clear" w:color="auto" w:fill="auto"/>
          </w:tcPr>
          <w:p w:rsidR="003562D8" w:rsidRPr="00321634" w:rsidRDefault="003562D8" w:rsidP="003562D8">
            <w:pPr>
              <w:rPr>
                <w:bCs w:val="0"/>
              </w:rPr>
            </w:pPr>
          </w:p>
        </w:tc>
        <w:tc>
          <w:tcPr>
            <w:tcW w:w="567" w:type="dxa"/>
            <w:shd w:val="clear" w:color="auto" w:fill="auto"/>
          </w:tcPr>
          <w:p w:rsidR="003562D8" w:rsidRPr="00321634" w:rsidRDefault="003562D8" w:rsidP="003562D8">
            <w:pPr>
              <w:rPr>
                <w:bCs w:val="0"/>
              </w:rPr>
            </w:pPr>
            <w:r w:rsidRPr="00321634">
              <w:rPr>
                <w:bCs w:val="0"/>
              </w:rPr>
              <w:t>(a)</w:t>
            </w:r>
          </w:p>
          <w:p w:rsidR="0073368D" w:rsidRPr="00321634" w:rsidRDefault="0073368D" w:rsidP="003562D8">
            <w:pPr>
              <w:rPr>
                <w:bCs w:val="0"/>
              </w:rPr>
            </w:pPr>
          </w:p>
          <w:p w:rsidR="0073368D" w:rsidRPr="00321634" w:rsidRDefault="003562D8" w:rsidP="003562D8">
            <w:pPr>
              <w:rPr>
                <w:bCs w:val="0"/>
              </w:rPr>
            </w:pPr>
            <w:r w:rsidRPr="00321634">
              <w:rPr>
                <w:bCs w:val="0"/>
              </w:rPr>
              <w:t>(b)</w:t>
            </w:r>
          </w:p>
        </w:tc>
        <w:tc>
          <w:tcPr>
            <w:tcW w:w="6804" w:type="dxa"/>
            <w:shd w:val="clear" w:color="auto" w:fill="auto"/>
          </w:tcPr>
          <w:p w:rsidR="003562D8" w:rsidRPr="00321634" w:rsidRDefault="003562D8" w:rsidP="003562D8">
            <w:pPr>
              <w:tabs>
                <w:tab w:val="right" w:pos="6588"/>
              </w:tabs>
              <w:jc w:val="both"/>
            </w:pPr>
            <w:r w:rsidRPr="00321634">
              <w:t>Independent variable</w:t>
            </w:r>
          </w:p>
          <w:p w:rsidR="0073368D" w:rsidRPr="00321634" w:rsidRDefault="0073368D" w:rsidP="003562D8">
            <w:pPr>
              <w:tabs>
                <w:tab w:val="right" w:pos="6588"/>
              </w:tabs>
              <w:jc w:val="both"/>
              <w:rPr>
                <w:bCs w:val="0"/>
              </w:rPr>
            </w:pPr>
          </w:p>
          <w:p w:rsidR="003562D8" w:rsidRPr="00321634" w:rsidRDefault="003562D8" w:rsidP="003562D8">
            <w:r w:rsidRPr="00321634">
              <w:t>Dependent variable and how it was measured</w:t>
            </w:r>
          </w:p>
        </w:tc>
        <w:tc>
          <w:tcPr>
            <w:tcW w:w="236" w:type="dxa"/>
            <w:shd w:val="clear" w:color="auto" w:fill="auto"/>
          </w:tcPr>
          <w:p w:rsidR="003562D8" w:rsidRPr="00321634" w:rsidRDefault="003562D8" w:rsidP="003562D8">
            <w:pPr>
              <w:rPr>
                <w:b/>
                <w:bCs w:val="0"/>
              </w:rPr>
            </w:pPr>
          </w:p>
        </w:tc>
        <w:tc>
          <w:tcPr>
            <w:tcW w:w="898" w:type="dxa"/>
            <w:shd w:val="clear" w:color="auto" w:fill="auto"/>
          </w:tcPr>
          <w:p w:rsidR="003562D8" w:rsidRPr="00321634" w:rsidRDefault="003562D8" w:rsidP="003562D8">
            <w:pPr>
              <w:rPr>
                <w:bCs w:val="0"/>
              </w:rPr>
            </w:pPr>
            <w:r w:rsidRPr="00321634">
              <w:rPr>
                <w:bCs w:val="0"/>
              </w:rPr>
              <w:t>(1)</w:t>
            </w:r>
          </w:p>
          <w:p w:rsidR="0073368D" w:rsidRPr="00321634" w:rsidRDefault="0073368D" w:rsidP="003562D8"/>
          <w:p w:rsidR="003562D8" w:rsidRPr="00321634" w:rsidRDefault="003562D8" w:rsidP="003562D8">
            <w:r w:rsidRPr="00321634">
              <w:t>(2)</w:t>
            </w:r>
          </w:p>
        </w:tc>
      </w:tr>
    </w:tbl>
    <w:p w:rsidR="003562D8" w:rsidRPr="001C0D2F" w:rsidRDefault="003562D8" w:rsidP="00945565">
      <w:pPr>
        <w:rPr>
          <w:sz w:val="10"/>
          <w:szCs w:val="10"/>
        </w:rPr>
      </w:pPr>
    </w:p>
    <w:p w:rsidR="009A35B1" w:rsidRPr="001C0D2F" w:rsidRDefault="009A35B1" w:rsidP="00945565">
      <w:pPr>
        <w:rPr>
          <w:sz w:val="20"/>
          <w:szCs w:val="20"/>
        </w:rPr>
      </w:pPr>
    </w:p>
    <w:tbl>
      <w:tblPr>
        <w:tblpPr w:leftFromText="180" w:rightFromText="180" w:vertAnchor="text" w:horzAnchor="margin" w:tblpY="-6"/>
        <w:tblW w:w="10598" w:type="dxa"/>
        <w:tblLook w:val="01E0" w:firstRow="1" w:lastRow="1" w:firstColumn="1" w:lastColumn="1" w:noHBand="0" w:noVBand="0"/>
      </w:tblPr>
      <w:tblGrid>
        <w:gridCol w:w="959"/>
        <w:gridCol w:w="1134"/>
        <w:gridCol w:w="7371"/>
        <w:gridCol w:w="236"/>
        <w:gridCol w:w="898"/>
      </w:tblGrid>
      <w:tr w:rsidR="003562D8" w:rsidRPr="00321634" w:rsidTr="003562D8">
        <w:tc>
          <w:tcPr>
            <w:tcW w:w="959" w:type="dxa"/>
          </w:tcPr>
          <w:p w:rsidR="003562D8" w:rsidRPr="00321634" w:rsidRDefault="003562D8" w:rsidP="003562D8">
            <w:pPr>
              <w:pStyle w:val="Header"/>
              <w:tabs>
                <w:tab w:val="clear" w:pos="4153"/>
                <w:tab w:val="clear" w:pos="8306"/>
              </w:tabs>
            </w:pPr>
          </w:p>
        </w:tc>
        <w:tc>
          <w:tcPr>
            <w:tcW w:w="1134" w:type="dxa"/>
          </w:tcPr>
          <w:p w:rsidR="003562D8" w:rsidRPr="00321634" w:rsidRDefault="003562D8" w:rsidP="003562D8">
            <w:pPr>
              <w:rPr>
                <w:bCs w:val="0"/>
              </w:rPr>
            </w:pPr>
            <w:r w:rsidRPr="00321634">
              <w:rPr>
                <w:bCs w:val="0"/>
              </w:rPr>
              <w:t>3.1.3</w:t>
            </w:r>
          </w:p>
        </w:tc>
        <w:tc>
          <w:tcPr>
            <w:tcW w:w="7371" w:type="dxa"/>
          </w:tcPr>
          <w:p w:rsidR="003562D8" w:rsidRPr="00321634" w:rsidRDefault="003562D8" w:rsidP="000567A6">
            <w:pPr>
              <w:jc w:val="both"/>
            </w:pPr>
            <w:r w:rsidRPr="00321634">
              <w:t>What is the relationship between ca</w:t>
            </w:r>
            <w:r w:rsidR="000567A6" w:rsidRPr="00321634">
              <w:t>ffeine consumption and</w:t>
            </w:r>
            <w:r w:rsidR="0089501D">
              <w:t xml:space="preserve"> the</w:t>
            </w:r>
            <w:r w:rsidR="000567A6" w:rsidRPr="00321634">
              <w:t xml:space="preserve"> stamina of</w:t>
            </w:r>
            <w:r w:rsidRPr="00321634">
              <w:t xml:space="preserve"> the cyclists?</w:t>
            </w:r>
          </w:p>
        </w:tc>
        <w:tc>
          <w:tcPr>
            <w:tcW w:w="236" w:type="dxa"/>
          </w:tcPr>
          <w:p w:rsidR="003562D8" w:rsidRPr="00321634" w:rsidRDefault="003562D8" w:rsidP="003562D8">
            <w:pPr>
              <w:pStyle w:val="Header"/>
              <w:tabs>
                <w:tab w:val="clear" w:pos="4153"/>
                <w:tab w:val="clear" w:pos="8306"/>
              </w:tabs>
            </w:pPr>
          </w:p>
        </w:tc>
        <w:tc>
          <w:tcPr>
            <w:tcW w:w="898" w:type="dxa"/>
          </w:tcPr>
          <w:p w:rsidR="003562D8" w:rsidRPr="00321634" w:rsidRDefault="003562D8" w:rsidP="003562D8"/>
          <w:p w:rsidR="003562D8" w:rsidRPr="00321634" w:rsidRDefault="003562D8" w:rsidP="003562D8">
            <w:r w:rsidRPr="00321634">
              <w:t>(2)</w:t>
            </w:r>
          </w:p>
        </w:tc>
      </w:tr>
    </w:tbl>
    <w:tbl>
      <w:tblPr>
        <w:tblpPr w:leftFromText="180" w:rightFromText="180" w:vertAnchor="text" w:horzAnchor="margin" w:tblpY="65"/>
        <w:tblW w:w="10598" w:type="dxa"/>
        <w:tblLook w:val="01E0" w:firstRow="1" w:lastRow="1" w:firstColumn="1" w:lastColumn="1" w:noHBand="0" w:noVBand="0"/>
      </w:tblPr>
      <w:tblGrid>
        <w:gridCol w:w="959"/>
        <w:gridCol w:w="1134"/>
        <w:gridCol w:w="7371"/>
        <w:gridCol w:w="236"/>
        <w:gridCol w:w="898"/>
      </w:tblGrid>
      <w:tr w:rsidR="003562D8" w:rsidRPr="00321634" w:rsidTr="003562D8">
        <w:trPr>
          <w:trHeight w:val="464"/>
        </w:trPr>
        <w:tc>
          <w:tcPr>
            <w:tcW w:w="959" w:type="dxa"/>
          </w:tcPr>
          <w:p w:rsidR="003562D8" w:rsidRPr="00321634" w:rsidRDefault="003562D8" w:rsidP="003562D8"/>
        </w:tc>
        <w:tc>
          <w:tcPr>
            <w:tcW w:w="1134" w:type="dxa"/>
          </w:tcPr>
          <w:p w:rsidR="003562D8" w:rsidRPr="00321634" w:rsidRDefault="003562D8" w:rsidP="003562D8">
            <w:pPr>
              <w:rPr>
                <w:bCs w:val="0"/>
              </w:rPr>
            </w:pPr>
            <w:r w:rsidRPr="00321634">
              <w:rPr>
                <w:bCs w:val="0"/>
              </w:rPr>
              <w:t xml:space="preserve">3.1.4 </w:t>
            </w:r>
          </w:p>
          <w:p w:rsidR="003562D8" w:rsidRPr="00321634" w:rsidRDefault="003562D8" w:rsidP="003562D8">
            <w:pPr>
              <w:rPr>
                <w:bCs w:val="0"/>
              </w:rPr>
            </w:pPr>
          </w:p>
          <w:p w:rsidR="003562D8" w:rsidRPr="00321634" w:rsidRDefault="003562D8" w:rsidP="003562D8">
            <w:pPr>
              <w:rPr>
                <w:bCs w:val="0"/>
              </w:rPr>
            </w:pPr>
          </w:p>
          <w:p w:rsidR="003562D8" w:rsidRPr="00321634" w:rsidRDefault="003562D8" w:rsidP="003562D8">
            <w:pPr>
              <w:rPr>
                <w:bCs w:val="0"/>
              </w:rPr>
            </w:pPr>
            <w:r w:rsidRPr="00321634">
              <w:rPr>
                <w:bCs w:val="0"/>
              </w:rPr>
              <w:t>3.1.5</w:t>
            </w:r>
          </w:p>
          <w:p w:rsidR="003562D8" w:rsidRPr="00321634" w:rsidRDefault="003562D8" w:rsidP="003562D8">
            <w:pPr>
              <w:rPr>
                <w:bCs w:val="0"/>
              </w:rPr>
            </w:pPr>
          </w:p>
          <w:p w:rsidR="003562D8" w:rsidRPr="00321634" w:rsidRDefault="003562D8" w:rsidP="003562D8">
            <w:pPr>
              <w:rPr>
                <w:bCs w:val="0"/>
              </w:rPr>
            </w:pPr>
          </w:p>
          <w:p w:rsidR="003562D8" w:rsidRPr="00321634" w:rsidRDefault="003562D8" w:rsidP="003562D8">
            <w:pPr>
              <w:rPr>
                <w:bCs w:val="0"/>
              </w:rPr>
            </w:pPr>
          </w:p>
          <w:p w:rsidR="003562D8" w:rsidRPr="00321634" w:rsidRDefault="003562D8" w:rsidP="003562D8">
            <w:pPr>
              <w:rPr>
                <w:bCs w:val="0"/>
              </w:rPr>
            </w:pPr>
          </w:p>
          <w:p w:rsidR="003562D8" w:rsidRPr="00321634" w:rsidRDefault="003562D8" w:rsidP="003562D8">
            <w:pPr>
              <w:rPr>
                <w:bCs w:val="0"/>
              </w:rPr>
            </w:pPr>
            <w:r w:rsidRPr="00321634">
              <w:rPr>
                <w:bCs w:val="0"/>
              </w:rPr>
              <w:t>3.1.6</w:t>
            </w:r>
          </w:p>
        </w:tc>
        <w:tc>
          <w:tcPr>
            <w:tcW w:w="7371" w:type="dxa"/>
          </w:tcPr>
          <w:p w:rsidR="003562D8" w:rsidRPr="00321634" w:rsidRDefault="003562D8" w:rsidP="003562D8">
            <w:pPr>
              <w:widowControl w:val="0"/>
              <w:jc w:val="both"/>
            </w:pPr>
            <w:r w:rsidRPr="00321634">
              <w:t>Explain the purpose of giving the cyclists decaffeinated coffee to drink during the investigation.</w:t>
            </w:r>
          </w:p>
          <w:p w:rsidR="003562D8" w:rsidRPr="00321634" w:rsidRDefault="003562D8" w:rsidP="003562D8">
            <w:pPr>
              <w:widowControl w:val="0"/>
            </w:pPr>
          </w:p>
          <w:p w:rsidR="003562D8" w:rsidRPr="00321634" w:rsidRDefault="003562D8" w:rsidP="003562D8">
            <w:pPr>
              <w:jc w:val="both"/>
            </w:pPr>
            <w:r w:rsidRPr="00321634">
              <w:t xml:space="preserve">The cyclists were NOT told whether </w:t>
            </w:r>
            <w:r w:rsidR="0089501D" w:rsidRPr="00321634">
              <w:t xml:space="preserve">or not </w:t>
            </w:r>
            <w:r w:rsidRPr="00321634">
              <w:t>the coffee they drank contained caffeine.</w:t>
            </w:r>
          </w:p>
          <w:p w:rsidR="003562D8" w:rsidRPr="00321634" w:rsidRDefault="003562D8" w:rsidP="003562D8">
            <w:pPr>
              <w:jc w:val="both"/>
            </w:pPr>
          </w:p>
          <w:p w:rsidR="003562D8" w:rsidRPr="00321634" w:rsidRDefault="003562D8" w:rsidP="003562D8">
            <w:pPr>
              <w:jc w:val="both"/>
            </w:pPr>
            <w:r w:rsidRPr="00321634">
              <w:t>Explain why the cyclists were NOT given this information.</w:t>
            </w:r>
          </w:p>
          <w:p w:rsidR="003562D8" w:rsidRPr="00321634" w:rsidRDefault="003562D8" w:rsidP="003562D8"/>
          <w:p w:rsidR="003562D8" w:rsidRPr="00321634" w:rsidRDefault="003562D8" w:rsidP="003562D8">
            <w:pPr>
              <w:jc w:val="both"/>
            </w:pPr>
            <w:r w:rsidRPr="00321634">
              <w:t xml:space="preserve">The procedure does not indicate how much time passed between each cycling exercise. </w:t>
            </w:r>
          </w:p>
          <w:p w:rsidR="003562D8" w:rsidRPr="00321634" w:rsidRDefault="003562D8" w:rsidP="003562D8"/>
          <w:p w:rsidR="003562D8" w:rsidRPr="00321634" w:rsidRDefault="003562D8" w:rsidP="003562D8">
            <w:r w:rsidRPr="00321634">
              <w:t>Explain why this is an important factor to know.</w:t>
            </w:r>
          </w:p>
          <w:p w:rsidR="003562D8" w:rsidRPr="00321634" w:rsidRDefault="003562D8" w:rsidP="003562D8"/>
        </w:tc>
        <w:tc>
          <w:tcPr>
            <w:tcW w:w="236" w:type="dxa"/>
          </w:tcPr>
          <w:p w:rsidR="003562D8" w:rsidRPr="00321634" w:rsidRDefault="003562D8" w:rsidP="003562D8"/>
        </w:tc>
        <w:tc>
          <w:tcPr>
            <w:tcW w:w="898" w:type="dxa"/>
          </w:tcPr>
          <w:p w:rsidR="003562D8" w:rsidRPr="00321634" w:rsidRDefault="003562D8" w:rsidP="003562D8"/>
          <w:p w:rsidR="003562D8" w:rsidRPr="00321634" w:rsidRDefault="003562D8" w:rsidP="003562D8">
            <w:r w:rsidRPr="00321634">
              <w:t>(2)</w:t>
            </w:r>
          </w:p>
          <w:p w:rsidR="003562D8" w:rsidRPr="00321634" w:rsidRDefault="003562D8" w:rsidP="003562D8"/>
          <w:p w:rsidR="003562D8" w:rsidRPr="00321634" w:rsidRDefault="003562D8" w:rsidP="003562D8"/>
          <w:p w:rsidR="003562D8" w:rsidRPr="00321634" w:rsidRDefault="003562D8" w:rsidP="003562D8"/>
          <w:p w:rsidR="003562D8" w:rsidRPr="00321634" w:rsidRDefault="003562D8" w:rsidP="003562D8"/>
          <w:p w:rsidR="003562D8" w:rsidRPr="00321634" w:rsidRDefault="003562D8" w:rsidP="003562D8">
            <w:r w:rsidRPr="00321634">
              <w:t>(2)</w:t>
            </w:r>
          </w:p>
          <w:p w:rsidR="003562D8" w:rsidRPr="00321634" w:rsidRDefault="003562D8" w:rsidP="003562D8"/>
          <w:p w:rsidR="003562D8" w:rsidRPr="00321634" w:rsidRDefault="003562D8" w:rsidP="003562D8"/>
          <w:p w:rsidR="003562D8" w:rsidRPr="00321634" w:rsidRDefault="003562D8" w:rsidP="003562D8"/>
          <w:p w:rsidR="003562D8" w:rsidRPr="00321634" w:rsidRDefault="003562D8" w:rsidP="003562D8"/>
          <w:p w:rsidR="003562D8" w:rsidRPr="00321634" w:rsidRDefault="003562D8" w:rsidP="003562D8">
            <w:r w:rsidRPr="00321634">
              <w:t>(2)</w:t>
            </w:r>
          </w:p>
          <w:p w:rsidR="003562D8" w:rsidRPr="00321634" w:rsidRDefault="003562D8" w:rsidP="003562D8">
            <w:pPr>
              <w:rPr>
                <w:b/>
              </w:rPr>
            </w:pPr>
            <w:r w:rsidRPr="00321634">
              <w:rPr>
                <w:b/>
              </w:rPr>
              <w:t>(13)</w:t>
            </w:r>
          </w:p>
        </w:tc>
      </w:tr>
    </w:tbl>
    <w:p w:rsidR="003562D8" w:rsidRPr="00321634" w:rsidRDefault="003562D8" w:rsidP="00945565">
      <w:pPr>
        <w:rPr>
          <w:sz w:val="20"/>
          <w:szCs w:val="20"/>
        </w:rPr>
      </w:pPr>
      <w:r w:rsidRPr="00321634">
        <w:rPr>
          <w:sz w:val="20"/>
          <w:szCs w:val="20"/>
        </w:rPr>
        <w:br w:type="page"/>
      </w:r>
    </w:p>
    <w:p w:rsidR="00D238CA" w:rsidRPr="00321634" w:rsidRDefault="0089501D" w:rsidP="00945565">
      <w:pPr>
        <w:rPr>
          <w:sz w:val="20"/>
          <w:szCs w:val="20"/>
        </w:rPr>
      </w:pPr>
      <w:r w:rsidRPr="00321634">
        <w:rPr>
          <w:noProof/>
          <w:lang w:val="en-ZA" w:eastAsia="en-ZA"/>
        </w:rPr>
        <w:lastRenderedPageBreak/>
        <w:drawing>
          <wp:anchor distT="0" distB="0" distL="114300" distR="114300" simplePos="0" relativeHeight="251938304" behindDoc="1" locked="0" layoutInCell="1" allowOverlap="1" wp14:anchorId="3ADE827E" wp14:editId="0540F5C4">
            <wp:simplePos x="0" y="0"/>
            <wp:positionH relativeFrom="margin">
              <wp:posOffset>1905</wp:posOffset>
            </wp:positionH>
            <wp:positionV relativeFrom="paragraph">
              <wp:posOffset>603250</wp:posOffset>
            </wp:positionV>
            <wp:extent cx="6315075" cy="4143375"/>
            <wp:effectExtent l="0" t="0" r="9525" b="9525"/>
            <wp:wrapTight wrapText="bothSides">
              <wp:wrapPolygon edited="0">
                <wp:start x="0" y="0"/>
                <wp:lineTo x="0" y="21550"/>
                <wp:lineTo x="21567" y="21550"/>
                <wp:lineTo x="21567"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E24707" w:rsidRPr="0089501D" w:rsidRDefault="00E24707" w:rsidP="00A90632">
      <w:pPr>
        <w:rPr>
          <w:color w:val="FF0000"/>
          <w:sz w:val="20"/>
          <w:szCs w:val="20"/>
        </w:rPr>
      </w:pPr>
    </w:p>
    <w:tbl>
      <w:tblPr>
        <w:tblpPr w:leftFromText="180" w:rightFromText="180" w:vertAnchor="text" w:horzAnchor="margin" w:tblpY="-24"/>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444E16" w:rsidRPr="00321634" w:rsidTr="00E24707">
        <w:trPr>
          <w:trHeight w:val="252"/>
        </w:trPr>
        <w:tc>
          <w:tcPr>
            <w:tcW w:w="959" w:type="dxa"/>
          </w:tcPr>
          <w:p w:rsidR="00444E16" w:rsidRPr="00321634" w:rsidRDefault="00444E16" w:rsidP="00E24707">
            <w:pPr>
              <w:rPr>
                <w:bCs w:val="0"/>
              </w:rPr>
            </w:pPr>
            <w:r w:rsidRPr="00321634">
              <w:rPr>
                <w:bCs w:val="0"/>
              </w:rPr>
              <w:t>3.2</w:t>
            </w:r>
          </w:p>
        </w:tc>
        <w:tc>
          <w:tcPr>
            <w:tcW w:w="8505" w:type="dxa"/>
          </w:tcPr>
          <w:p w:rsidR="00444E16" w:rsidRPr="00321634" w:rsidRDefault="00444E16" w:rsidP="00E24707">
            <w:pPr>
              <w:tabs>
                <w:tab w:val="center" w:pos="8113"/>
              </w:tabs>
              <w:jc w:val="both"/>
              <w:rPr>
                <w:bCs w:val="0"/>
              </w:rPr>
            </w:pPr>
            <w:r w:rsidRPr="00321634">
              <w:rPr>
                <w:bCs w:val="0"/>
              </w:rPr>
              <w:t>Study the graph below</w:t>
            </w:r>
            <w:r w:rsidR="00A945FD" w:rsidRPr="00321634">
              <w:rPr>
                <w:bCs w:val="0"/>
              </w:rPr>
              <w:t>.</w:t>
            </w:r>
          </w:p>
        </w:tc>
        <w:tc>
          <w:tcPr>
            <w:tcW w:w="236" w:type="dxa"/>
          </w:tcPr>
          <w:p w:rsidR="00444E16" w:rsidRPr="00321634" w:rsidRDefault="00444E16" w:rsidP="00E24707">
            <w:pPr>
              <w:rPr>
                <w:bCs w:val="0"/>
              </w:rPr>
            </w:pPr>
          </w:p>
        </w:tc>
        <w:tc>
          <w:tcPr>
            <w:tcW w:w="898" w:type="dxa"/>
          </w:tcPr>
          <w:p w:rsidR="00444E16" w:rsidRPr="00321634" w:rsidRDefault="00444E16" w:rsidP="00E24707">
            <w:pPr>
              <w:rPr>
                <w:b/>
              </w:rPr>
            </w:pPr>
          </w:p>
        </w:tc>
      </w:tr>
    </w:tbl>
    <w:tbl>
      <w:tblPr>
        <w:tblW w:w="10598" w:type="dxa"/>
        <w:tblLook w:val="01E0" w:firstRow="1" w:lastRow="1" w:firstColumn="1" w:lastColumn="1" w:noHBand="0" w:noVBand="0"/>
      </w:tblPr>
      <w:tblGrid>
        <w:gridCol w:w="959"/>
        <w:gridCol w:w="1134"/>
        <w:gridCol w:w="647"/>
        <w:gridCol w:w="6724"/>
        <w:gridCol w:w="236"/>
        <w:gridCol w:w="898"/>
      </w:tblGrid>
      <w:tr w:rsidR="00A925C0" w:rsidRPr="00321634" w:rsidTr="003B2630">
        <w:tc>
          <w:tcPr>
            <w:tcW w:w="959" w:type="dxa"/>
          </w:tcPr>
          <w:p w:rsidR="00A925C0" w:rsidRPr="00321634" w:rsidRDefault="00A925C0" w:rsidP="003B2630">
            <w:pPr>
              <w:pStyle w:val="Header"/>
              <w:tabs>
                <w:tab w:val="clear" w:pos="4153"/>
                <w:tab w:val="clear" w:pos="8306"/>
              </w:tabs>
            </w:pPr>
          </w:p>
        </w:tc>
        <w:tc>
          <w:tcPr>
            <w:tcW w:w="1134" w:type="dxa"/>
          </w:tcPr>
          <w:p w:rsidR="00A925C0" w:rsidRPr="00321634" w:rsidRDefault="00A925C0" w:rsidP="003B2630">
            <w:pPr>
              <w:rPr>
                <w:bCs w:val="0"/>
              </w:rPr>
            </w:pPr>
          </w:p>
        </w:tc>
        <w:tc>
          <w:tcPr>
            <w:tcW w:w="7371" w:type="dxa"/>
            <w:gridSpan w:val="2"/>
          </w:tcPr>
          <w:p w:rsidR="00A925C0" w:rsidRPr="00321634" w:rsidRDefault="00A925C0" w:rsidP="003B2630">
            <w:pPr>
              <w:widowControl w:val="0"/>
            </w:pPr>
          </w:p>
        </w:tc>
        <w:tc>
          <w:tcPr>
            <w:tcW w:w="236" w:type="dxa"/>
          </w:tcPr>
          <w:p w:rsidR="00A925C0" w:rsidRPr="00321634" w:rsidRDefault="00A925C0" w:rsidP="003B2630">
            <w:pPr>
              <w:pStyle w:val="Header"/>
              <w:tabs>
                <w:tab w:val="clear" w:pos="4153"/>
                <w:tab w:val="clear" w:pos="8306"/>
              </w:tabs>
            </w:pPr>
          </w:p>
        </w:tc>
        <w:tc>
          <w:tcPr>
            <w:tcW w:w="898" w:type="dxa"/>
          </w:tcPr>
          <w:p w:rsidR="00A925C0" w:rsidRPr="00321634" w:rsidRDefault="00A925C0" w:rsidP="003B2630"/>
        </w:tc>
      </w:tr>
      <w:tr w:rsidR="0089501D" w:rsidRPr="00321634" w:rsidTr="003B2630">
        <w:tc>
          <w:tcPr>
            <w:tcW w:w="959" w:type="dxa"/>
          </w:tcPr>
          <w:p w:rsidR="0089501D" w:rsidRPr="00321634" w:rsidRDefault="0089501D" w:rsidP="003B2630">
            <w:pPr>
              <w:pStyle w:val="Header"/>
              <w:tabs>
                <w:tab w:val="clear" w:pos="4153"/>
                <w:tab w:val="clear" w:pos="8306"/>
              </w:tabs>
            </w:pPr>
          </w:p>
        </w:tc>
        <w:tc>
          <w:tcPr>
            <w:tcW w:w="1134" w:type="dxa"/>
          </w:tcPr>
          <w:p w:rsidR="0089501D" w:rsidRPr="00321634" w:rsidRDefault="0089501D" w:rsidP="00344B8F">
            <w:pPr>
              <w:rPr>
                <w:bCs w:val="0"/>
              </w:rPr>
            </w:pPr>
            <w:r w:rsidRPr="00321634">
              <w:rPr>
                <w:bCs w:val="0"/>
              </w:rPr>
              <w:t>3.2.1</w:t>
            </w:r>
          </w:p>
        </w:tc>
        <w:tc>
          <w:tcPr>
            <w:tcW w:w="7371" w:type="dxa"/>
            <w:gridSpan w:val="2"/>
          </w:tcPr>
          <w:p w:rsidR="0089501D" w:rsidRPr="00321634" w:rsidRDefault="0089501D" w:rsidP="00344B8F">
            <w:pPr>
              <w:widowControl w:val="0"/>
            </w:pPr>
            <w:r w:rsidRPr="00321634">
              <w:t>Identify:</w:t>
            </w:r>
          </w:p>
        </w:tc>
        <w:tc>
          <w:tcPr>
            <w:tcW w:w="236" w:type="dxa"/>
          </w:tcPr>
          <w:p w:rsidR="0089501D" w:rsidRPr="00321634" w:rsidRDefault="0089501D" w:rsidP="003B2630">
            <w:pPr>
              <w:pStyle w:val="Header"/>
              <w:tabs>
                <w:tab w:val="clear" w:pos="4153"/>
                <w:tab w:val="clear" w:pos="8306"/>
              </w:tabs>
            </w:pPr>
          </w:p>
        </w:tc>
        <w:tc>
          <w:tcPr>
            <w:tcW w:w="898" w:type="dxa"/>
          </w:tcPr>
          <w:p w:rsidR="0089501D" w:rsidRPr="00321634" w:rsidRDefault="0089501D" w:rsidP="003B2630"/>
        </w:tc>
      </w:tr>
      <w:tr w:rsidR="0089501D" w:rsidRPr="00321634" w:rsidTr="003B2630">
        <w:trPr>
          <w:trHeight w:val="80"/>
        </w:trPr>
        <w:tc>
          <w:tcPr>
            <w:tcW w:w="959" w:type="dxa"/>
          </w:tcPr>
          <w:p w:rsidR="0089501D" w:rsidRPr="00321634" w:rsidRDefault="0089501D" w:rsidP="003B2630">
            <w:pPr>
              <w:pStyle w:val="Header"/>
              <w:tabs>
                <w:tab w:val="clear" w:pos="4153"/>
                <w:tab w:val="clear" w:pos="8306"/>
              </w:tabs>
            </w:pPr>
          </w:p>
        </w:tc>
        <w:tc>
          <w:tcPr>
            <w:tcW w:w="1134" w:type="dxa"/>
          </w:tcPr>
          <w:p w:rsidR="0089501D" w:rsidRPr="00321634" w:rsidRDefault="0089501D" w:rsidP="003B2630">
            <w:pPr>
              <w:rPr>
                <w:bCs w:val="0"/>
              </w:rPr>
            </w:pPr>
          </w:p>
        </w:tc>
        <w:tc>
          <w:tcPr>
            <w:tcW w:w="7371" w:type="dxa"/>
            <w:gridSpan w:val="2"/>
          </w:tcPr>
          <w:p w:rsidR="0089501D" w:rsidRPr="00321634" w:rsidRDefault="0089501D" w:rsidP="003B2630">
            <w:pPr>
              <w:widowControl w:val="0"/>
              <w:jc w:val="both"/>
            </w:pPr>
          </w:p>
        </w:tc>
        <w:tc>
          <w:tcPr>
            <w:tcW w:w="236" w:type="dxa"/>
          </w:tcPr>
          <w:p w:rsidR="0089501D" w:rsidRPr="00321634" w:rsidRDefault="0089501D" w:rsidP="003B2630">
            <w:pPr>
              <w:pStyle w:val="Header"/>
              <w:tabs>
                <w:tab w:val="clear" w:pos="4153"/>
                <w:tab w:val="clear" w:pos="8306"/>
              </w:tabs>
            </w:pPr>
          </w:p>
        </w:tc>
        <w:tc>
          <w:tcPr>
            <w:tcW w:w="898" w:type="dxa"/>
          </w:tcPr>
          <w:p w:rsidR="0089501D" w:rsidRPr="00321634" w:rsidRDefault="0089501D" w:rsidP="003B2630">
            <w:pPr>
              <w:rPr>
                <w:b/>
              </w:rPr>
            </w:pPr>
          </w:p>
        </w:tc>
      </w:tr>
      <w:tr w:rsidR="0089501D" w:rsidRPr="00321634" w:rsidTr="002C6CD8">
        <w:tc>
          <w:tcPr>
            <w:tcW w:w="959" w:type="dxa"/>
            <w:shd w:val="clear" w:color="auto" w:fill="auto"/>
          </w:tcPr>
          <w:p w:rsidR="0089501D" w:rsidRPr="00321634" w:rsidRDefault="0089501D" w:rsidP="003B2630">
            <w:pPr>
              <w:rPr>
                <w:b/>
                <w:bCs w:val="0"/>
                <w:sz w:val="16"/>
                <w:szCs w:val="16"/>
              </w:rPr>
            </w:pPr>
          </w:p>
        </w:tc>
        <w:tc>
          <w:tcPr>
            <w:tcW w:w="1134" w:type="dxa"/>
            <w:shd w:val="clear" w:color="auto" w:fill="auto"/>
          </w:tcPr>
          <w:p w:rsidR="0089501D" w:rsidRPr="00321634" w:rsidRDefault="0089501D" w:rsidP="003B2630">
            <w:pPr>
              <w:rPr>
                <w:bCs w:val="0"/>
              </w:rPr>
            </w:pPr>
          </w:p>
        </w:tc>
        <w:tc>
          <w:tcPr>
            <w:tcW w:w="647" w:type="dxa"/>
            <w:shd w:val="clear" w:color="auto" w:fill="auto"/>
          </w:tcPr>
          <w:p w:rsidR="0089501D" w:rsidRDefault="0089501D" w:rsidP="003B2630">
            <w:pPr>
              <w:rPr>
                <w:bCs w:val="0"/>
              </w:rPr>
            </w:pPr>
            <w:r w:rsidRPr="00321634">
              <w:rPr>
                <w:bCs w:val="0"/>
              </w:rPr>
              <w:t>(a)</w:t>
            </w:r>
          </w:p>
          <w:p w:rsidR="00AC3807" w:rsidRPr="00321634" w:rsidRDefault="00AC3807" w:rsidP="003B2630">
            <w:pPr>
              <w:rPr>
                <w:bCs w:val="0"/>
              </w:rPr>
            </w:pPr>
          </w:p>
          <w:p w:rsidR="0089501D" w:rsidRPr="00321634" w:rsidRDefault="0089501D" w:rsidP="003B2630">
            <w:pPr>
              <w:rPr>
                <w:bCs w:val="0"/>
              </w:rPr>
            </w:pPr>
            <w:r w:rsidRPr="00321634">
              <w:rPr>
                <w:bCs w:val="0"/>
              </w:rPr>
              <w:t>(b)</w:t>
            </w:r>
          </w:p>
        </w:tc>
        <w:tc>
          <w:tcPr>
            <w:tcW w:w="6724" w:type="dxa"/>
            <w:shd w:val="clear" w:color="auto" w:fill="auto"/>
          </w:tcPr>
          <w:p w:rsidR="0089501D" w:rsidRDefault="0089501D" w:rsidP="003B2630">
            <w:pPr>
              <w:rPr>
                <w:b/>
              </w:rPr>
            </w:pPr>
            <w:r w:rsidRPr="00321634">
              <w:t xml:space="preserve">Hormone </w:t>
            </w:r>
            <w:r w:rsidRPr="00321634">
              <w:rPr>
                <w:b/>
              </w:rPr>
              <w:t>A</w:t>
            </w:r>
          </w:p>
          <w:p w:rsidR="00AC3807" w:rsidRPr="00321634" w:rsidRDefault="00AC3807" w:rsidP="003B2630"/>
          <w:p w:rsidR="0089501D" w:rsidRPr="00321634" w:rsidRDefault="0089501D" w:rsidP="003B2630">
            <w:r w:rsidRPr="00321634">
              <w:t xml:space="preserve">Hormone </w:t>
            </w:r>
            <w:r w:rsidRPr="00321634">
              <w:rPr>
                <w:b/>
              </w:rPr>
              <w:t>B</w:t>
            </w:r>
          </w:p>
        </w:tc>
        <w:tc>
          <w:tcPr>
            <w:tcW w:w="236" w:type="dxa"/>
            <w:shd w:val="clear" w:color="auto" w:fill="auto"/>
          </w:tcPr>
          <w:p w:rsidR="0089501D" w:rsidRPr="00321634" w:rsidRDefault="0089501D" w:rsidP="003B2630">
            <w:pPr>
              <w:rPr>
                <w:b/>
                <w:bCs w:val="0"/>
                <w:sz w:val="16"/>
                <w:szCs w:val="16"/>
              </w:rPr>
            </w:pPr>
          </w:p>
        </w:tc>
        <w:tc>
          <w:tcPr>
            <w:tcW w:w="898" w:type="dxa"/>
            <w:shd w:val="clear" w:color="auto" w:fill="auto"/>
          </w:tcPr>
          <w:p w:rsidR="0089501D" w:rsidRDefault="0089501D" w:rsidP="003B2630">
            <w:r w:rsidRPr="00321634">
              <w:t>(1)</w:t>
            </w:r>
          </w:p>
          <w:p w:rsidR="00AC3807" w:rsidRPr="00321634" w:rsidRDefault="00AC3807" w:rsidP="003B2630"/>
          <w:p w:rsidR="0089501D" w:rsidRPr="00321634" w:rsidRDefault="0089501D" w:rsidP="003B2630">
            <w:r w:rsidRPr="00321634">
              <w:t>(1)</w:t>
            </w:r>
          </w:p>
        </w:tc>
      </w:tr>
    </w:tbl>
    <w:p w:rsidR="00AC3807" w:rsidRPr="00321634" w:rsidRDefault="00AC3807" w:rsidP="00017337">
      <w:pPr>
        <w:rPr>
          <w:color w:val="FF0000"/>
        </w:rPr>
      </w:pPr>
    </w:p>
    <w:tbl>
      <w:tblPr>
        <w:tblpPr w:leftFromText="180" w:rightFromText="180" w:vertAnchor="text" w:horzAnchor="margin" w:tblpY="22"/>
        <w:tblW w:w="10598" w:type="dxa"/>
        <w:tblLook w:val="01E0" w:firstRow="1" w:lastRow="1" w:firstColumn="1" w:lastColumn="1" w:noHBand="0" w:noVBand="0"/>
      </w:tblPr>
      <w:tblGrid>
        <w:gridCol w:w="959"/>
        <w:gridCol w:w="1134"/>
        <w:gridCol w:w="7371"/>
        <w:gridCol w:w="236"/>
        <w:gridCol w:w="898"/>
      </w:tblGrid>
      <w:tr w:rsidR="007B4434" w:rsidRPr="00321634" w:rsidTr="007B4434">
        <w:tc>
          <w:tcPr>
            <w:tcW w:w="959" w:type="dxa"/>
          </w:tcPr>
          <w:p w:rsidR="007B4434" w:rsidRPr="00321634" w:rsidRDefault="007B4434" w:rsidP="007B4434">
            <w:pPr>
              <w:rPr>
                <w:color w:val="FF0000"/>
              </w:rPr>
            </w:pPr>
          </w:p>
        </w:tc>
        <w:tc>
          <w:tcPr>
            <w:tcW w:w="1134" w:type="dxa"/>
          </w:tcPr>
          <w:p w:rsidR="007B4434" w:rsidRPr="00321634" w:rsidRDefault="007B4434" w:rsidP="007B4434">
            <w:pPr>
              <w:rPr>
                <w:bCs w:val="0"/>
              </w:rPr>
            </w:pPr>
            <w:r w:rsidRPr="00321634">
              <w:rPr>
                <w:bCs w:val="0"/>
              </w:rPr>
              <w:t>3.2.2</w:t>
            </w:r>
          </w:p>
          <w:p w:rsidR="007B4434" w:rsidRPr="00321634" w:rsidRDefault="007B4434" w:rsidP="007B4434">
            <w:pPr>
              <w:rPr>
                <w:bCs w:val="0"/>
              </w:rPr>
            </w:pPr>
          </w:p>
        </w:tc>
        <w:tc>
          <w:tcPr>
            <w:tcW w:w="7371" w:type="dxa"/>
          </w:tcPr>
          <w:p w:rsidR="007B4434" w:rsidRPr="00321634" w:rsidRDefault="003B2630" w:rsidP="00AC3807">
            <w:pPr>
              <w:widowControl w:val="0"/>
              <w:jc w:val="both"/>
            </w:pPr>
            <w:r w:rsidRPr="00321634">
              <w:t xml:space="preserve">What effect does an increase in hormone </w:t>
            </w:r>
            <w:r w:rsidRPr="00321634">
              <w:rPr>
                <w:b/>
              </w:rPr>
              <w:t xml:space="preserve">A </w:t>
            </w:r>
            <w:r w:rsidRPr="00321634">
              <w:t>have on the endometrium?</w:t>
            </w:r>
          </w:p>
        </w:tc>
        <w:tc>
          <w:tcPr>
            <w:tcW w:w="236" w:type="dxa"/>
          </w:tcPr>
          <w:p w:rsidR="007B4434" w:rsidRPr="00321634" w:rsidRDefault="007B4434" w:rsidP="007B4434">
            <w:pPr>
              <w:rPr>
                <w:color w:val="FF0000"/>
              </w:rPr>
            </w:pPr>
          </w:p>
        </w:tc>
        <w:tc>
          <w:tcPr>
            <w:tcW w:w="898" w:type="dxa"/>
          </w:tcPr>
          <w:p w:rsidR="00F449B2" w:rsidRPr="00321634" w:rsidRDefault="00F449B2" w:rsidP="007B4434"/>
          <w:p w:rsidR="007B4434" w:rsidRPr="00321634" w:rsidRDefault="007B4434" w:rsidP="007B4434">
            <w:r w:rsidRPr="00321634">
              <w:t>(2)</w:t>
            </w:r>
          </w:p>
        </w:tc>
      </w:tr>
    </w:tbl>
    <w:p w:rsidR="00800796" w:rsidRPr="00321634" w:rsidRDefault="00800796" w:rsidP="00017337">
      <w:pPr>
        <w:rPr>
          <w:color w:val="FF0000"/>
        </w:rPr>
      </w:pPr>
    </w:p>
    <w:tbl>
      <w:tblPr>
        <w:tblpPr w:leftFromText="180" w:rightFromText="180" w:vertAnchor="text" w:horzAnchor="margin" w:tblpY="22"/>
        <w:tblW w:w="10598" w:type="dxa"/>
        <w:tblLook w:val="01E0" w:firstRow="1" w:lastRow="1" w:firstColumn="1" w:lastColumn="1" w:noHBand="0" w:noVBand="0"/>
      </w:tblPr>
      <w:tblGrid>
        <w:gridCol w:w="959"/>
        <w:gridCol w:w="1134"/>
        <w:gridCol w:w="7371"/>
        <w:gridCol w:w="236"/>
        <w:gridCol w:w="898"/>
      </w:tblGrid>
      <w:tr w:rsidR="003B2630" w:rsidRPr="00321634" w:rsidTr="003B2630">
        <w:tc>
          <w:tcPr>
            <w:tcW w:w="959" w:type="dxa"/>
          </w:tcPr>
          <w:p w:rsidR="003B2630" w:rsidRPr="00321634" w:rsidRDefault="003B2630" w:rsidP="003B2630">
            <w:pPr>
              <w:rPr>
                <w:color w:val="FF0000"/>
              </w:rPr>
            </w:pPr>
          </w:p>
        </w:tc>
        <w:tc>
          <w:tcPr>
            <w:tcW w:w="1134" w:type="dxa"/>
          </w:tcPr>
          <w:p w:rsidR="003B2630" w:rsidRPr="00321634" w:rsidRDefault="003B2630" w:rsidP="003B2630">
            <w:pPr>
              <w:rPr>
                <w:bCs w:val="0"/>
              </w:rPr>
            </w:pPr>
            <w:r w:rsidRPr="00321634">
              <w:rPr>
                <w:bCs w:val="0"/>
              </w:rPr>
              <w:t>3.2.3</w:t>
            </w:r>
          </w:p>
        </w:tc>
        <w:tc>
          <w:tcPr>
            <w:tcW w:w="7371" w:type="dxa"/>
          </w:tcPr>
          <w:p w:rsidR="003B2630" w:rsidRPr="00321634" w:rsidRDefault="004E4E48" w:rsidP="00AC3807">
            <w:pPr>
              <w:widowControl w:val="0"/>
              <w:jc w:val="both"/>
            </w:pPr>
            <w:r w:rsidRPr="00321634">
              <w:t>Ovulation is indicated on the graph.</w:t>
            </w:r>
          </w:p>
        </w:tc>
        <w:tc>
          <w:tcPr>
            <w:tcW w:w="236" w:type="dxa"/>
          </w:tcPr>
          <w:p w:rsidR="003B2630" w:rsidRPr="00321634" w:rsidRDefault="003B2630" w:rsidP="003B2630">
            <w:pPr>
              <w:rPr>
                <w:color w:val="FF0000"/>
              </w:rPr>
            </w:pPr>
          </w:p>
        </w:tc>
        <w:tc>
          <w:tcPr>
            <w:tcW w:w="898" w:type="dxa"/>
          </w:tcPr>
          <w:p w:rsidR="003B2630" w:rsidRPr="00321634" w:rsidRDefault="003B2630" w:rsidP="003B2630"/>
        </w:tc>
      </w:tr>
    </w:tbl>
    <w:p w:rsidR="00562632" w:rsidRPr="00321634" w:rsidRDefault="00562632" w:rsidP="00017337">
      <w:pPr>
        <w:rPr>
          <w:color w:val="FF0000"/>
        </w:rPr>
      </w:pPr>
    </w:p>
    <w:tbl>
      <w:tblPr>
        <w:tblW w:w="10598" w:type="dxa"/>
        <w:tblLook w:val="01E0" w:firstRow="1" w:lastRow="1" w:firstColumn="1" w:lastColumn="1" w:noHBand="0" w:noVBand="0"/>
      </w:tblPr>
      <w:tblGrid>
        <w:gridCol w:w="959"/>
        <w:gridCol w:w="1134"/>
        <w:gridCol w:w="647"/>
        <w:gridCol w:w="6724"/>
        <w:gridCol w:w="236"/>
        <w:gridCol w:w="898"/>
      </w:tblGrid>
      <w:tr w:rsidR="004E4E48" w:rsidRPr="00321634" w:rsidTr="002C6CD8">
        <w:tc>
          <w:tcPr>
            <w:tcW w:w="959" w:type="dxa"/>
            <w:shd w:val="clear" w:color="auto" w:fill="auto"/>
          </w:tcPr>
          <w:p w:rsidR="004E4E48" w:rsidRPr="00321634" w:rsidRDefault="004E4E48" w:rsidP="004E4E48">
            <w:pPr>
              <w:rPr>
                <w:b/>
                <w:bCs w:val="0"/>
                <w:sz w:val="16"/>
                <w:szCs w:val="16"/>
              </w:rPr>
            </w:pPr>
          </w:p>
        </w:tc>
        <w:tc>
          <w:tcPr>
            <w:tcW w:w="1134" w:type="dxa"/>
            <w:shd w:val="clear" w:color="auto" w:fill="auto"/>
          </w:tcPr>
          <w:p w:rsidR="004E4E48" w:rsidRPr="00321634" w:rsidRDefault="004E4E48" w:rsidP="004E4E48">
            <w:pPr>
              <w:rPr>
                <w:bCs w:val="0"/>
              </w:rPr>
            </w:pPr>
          </w:p>
        </w:tc>
        <w:tc>
          <w:tcPr>
            <w:tcW w:w="647" w:type="dxa"/>
            <w:shd w:val="clear" w:color="auto" w:fill="auto"/>
          </w:tcPr>
          <w:p w:rsidR="004E4E48" w:rsidRPr="00321634" w:rsidRDefault="004E4E48" w:rsidP="004E4E48">
            <w:pPr>
              <w:rPr>
                <w:bCs w:val="0"/>
              </w:rPr>
            </w:pPr>
            <w:r w:rsidRPr="00321634">
              <w:rPr>
                <w:bCs w:val="0"/>
              </w:rPr>
              <w:t>(a)</w:t>
            </w:r>
          </w:p>
          <w:p w:rsidR="004E4E48" w:rsidRPr="00321634" w:rsidRDefault="004E4E48" w:rsidP="004E4E48">
            <w:pPr>
              <w:rPr>
                <w:bCs w:val="0"/>
              </w:rPr>
            </w:pPr>
          </w:p>
          <w:p w:rsidR="004E4E48" w:rsidRPr="00321634" w:rsidRDefault="004E4E48" w:rsidP="004E4E48">
            <w:pPr>
              <w:rPr>
                <w:bCs w:val="0"/>
              </w:rPr>
            </w:pPr>
            <w:r w:rsidRPr="00321634">
              <w:rPr>
                <w:bCs w:val="0"/>
              </w:rPr>
              <w:t>(b)</w:t>
            </w:r>
          </w:p>
          <w:p w:rsidR="004E4E48" w:rsidRPr="00321634" w:rsidRDefault="004E4E48" w:rsidP="004E4E48">
            <w:pPr>
              <w:rPr>
                <w:bCs w:val="0"/>
              </w:rPr>
            </w:pPr>
          </w:p>
          <w:p w:rsidR="004E4E48" w:rsidRPr="00321634" w:rsidRDefault="004E4E48" w:rsidP="004E4E48">
            <w:pPr>
              <w:rPr>
                <w:bCs w:val="0"/>
              </w:rPr>
            </w:pPr>
            <w:r w:rsidRPr="00321634">
              <w:rPr>
                <w:bCs w:val="0"/>
              </w:rPr>
              <w:t>(c)</w:t>
            </w:r>
          </w:p>
        </w:tc>
        <w:tc>
          <w:tcPr>
            <w:tcW w:w="6724" w:type="dxa"/>
            <w:shd w:val="clear" w:color="auto" w:fill="auto"/>
          </w:tcPr>
          <w:p w:rsidR="00800796" w:rsidRPr="00321634" w:rsidRDefault="00800796" w:rsidP="00AC3807">
            <w:pPr>
              <w:tabs>
                <w:tab w:val="right" w:pos="6588"/>
              </w:tabs>
              <w:jc w:val="both"/>
              <w:rPr>
                <w:bCs w:val="0"/>
              </w:rPr>
            </w:pPr>
            <w:r w:rsidRPr="00321634">
              <w:rPr>
                <w:bCs w:val="0"/>
              </w:rPr>
              <w:t xml:space="preserve">Define </w:t>
            </w:r>
            <w:r w:rsidRPr="007A5A78">
              <w:rPr>
                <w:bCs w:val="0"/>
                <w:i/>
              </w:rPr>
              <w:t>ovulation</w:t>
            </w:r>
            <w:r w:rsidRPr="00321634">
              <w:rPr>
                <w:bCs w:val="0"/>
              </w:rPr>
              <w:t>.</w:t>
            </w:r>
          </w:p>
          <w:p w:rsidR="00800796" w:rsidRPr="00321634" w:rsidRDefault="00800796" w:rsidP="00AC3807">
            <w:pPr>
              <w:tabs>
                <w:tab w:val="right" w:pos="6588"/>
              </w:tabs>
              <w:jc w:val="both"/>
              <w:rPr>
                <w:bCs w:val="0"/>
              </w:rPr>
            </w:pPr>
          </w:p>
          <w:p w:rsidR="004E4E48" w:rsidRPr="00321634" w:rsidRDefault="004E4E48" w:rsidP="00AC3807">
            <w:pPr>
              <w:tabs>
                <w:tab w:val="right" w:pos="6588"/>
              </w:tabs>
              <w:jc w:val="both"/>
              <w:rPr>
                <w:bCs w:val="0"/>
              </w:rPr>
            </w:pPr>
            <w:r w:rsidRPr="00321634">
              <w:rPr>
                <w:bCs w:val="0"/>
              </w:rPr>
              <w:t>On which day d</w:t>
            </w:r>
            <w:r w:rsidR="00044CF8" w:rsidRPr="00321634">
              <w:rPr>
                <w:bCs w:val="0"/>
              </w:rPr>
              <w:t>id</w:t>
            </w:r>
            <w:r w:rsidRPr="00321634">
              <w:rPr>
                <w:bCs w:val="0"/>
              </w:rPr>
              <w:t xml:space="preserve"> ovulation take place?</w:t>
            </w:r>
          </w:p>
          <w:p w:rsidR="004E4E48" w:rsidRPr="00321634" w:rsidRDefault="004E4E48" w:rsidP="00AC3807">
            <w:pPr>
              <w:tabs>
                <w:tab w:val="right" w:pos="6588"/>
              </w:tabs>
              <w:jc w:val="both"/>
              <w:rPr>
                <w:bCs w:val="0"/>
              </w:rPr>
            </w:pPr>
          </w:p>
          <w:p w:rsidR="004E4E48" w:rsidRPr="00321634" w:rsidRDefault="004E4E48" w:rsidP="00AC3807">
            <w:pPr>
              <w:tabs>
                <w:tab w:val="right" w:pos="6588"/>
              </w:tabs>
              <w:jc w:val="both"/>
              <w:rPr>
                <w:bCs w:val="0"/>
              </w:rPr>
            </w:pPr>
            <w:r w:rsidRPr="00321634">
              <w:rPr>
                <w:bCs w:val="0"/>
              </w:rPr>
              <w:t>Which hormone</w:t>
            </w:r>
            <w:r w:rsidR="00044CF8" w:rsidRPr="00321634">
              <w:rPr>
                <w:bCs w:val="0"/>
              </w:rPr>
              <w:t xml:space="preserve"> </w:t>
            </w:r>
            <w:r w:rsidRPr="00321634">
              <w:rPr>
                <w:bCs w:val="0"/>
              </w:rPr>
              <w:t>sec</w:t>
            </w:r>
            <w:r w:rsidR="00044CF8" w:rsidRPr="00321634">
              <w:rPr>
                <w:bCs w:val="0"/>
              </w:rPr>
              <w:t xml:space="preserve">reted by the pituitary gland </w:t>
            </w:r>
            <w:r w:rsidRPr="00321634">
              <w:rPr>
                <w:bCs w:val="0"/>
              </w:rPr>
              <w:t>stimulates ovulation?</w:t>
            </w:r>
          </w:p>
        </w:tc>
        <w:tc>
          <w:tcPr>
            <w:tcW w:w="236" w:type="dxa"/>
            <w:shd w:val="clear" w:color="auto" w:fill="auto"/>
          </w:tcPr>
          <w:p w:rsidR="004E4E48" w:rsidRPr="00321634" w:rsidRDefault="004E4E48" w:rsidP="004E4E48">
            <w:pPr>
              <w:rPr>
                <w:b/>
                <w:bCs w:val="0"/>
                <w:sz w:val="16"/>
                <w:szCs w:val="16"/>
              </w:rPr>
            </w:pPr>
          </w:p>
        </w:tc>
        <w:tc>
          <w:tcPr>
            <w:tcW w:w="898" w:type="dxa"/>
            <w:shd w:val="clear" w:color="auto" w:fill="auto"/>
          </w:tcPr>
          <w:p w:rsidR="004E4E48" w:rsidRPr="00321634" w:rsidRDefault="00EE74EF" w:rsidP="004E4E48">
            <w:pPr>
              <w:rPr>
                <w:bCs w:val="0"/>
              </w:rPr>
            </w:pPr>
            <w:r w:rsidRPr="00321634">
              <w:rPr>
                <w:bCs w:val="0"/>
              </w:rPr>
              <w:t>(2</w:t>
            </w:r>
            <w:r w:rsidR="004E4E48" w:rsidRPr="00321634">
              <w:rPr>
                <w:bCs w:val="0"/>
              </w:rPr>
              <w:t>)</w:t>
            </w:r>
          </w:p>
          <w:p w:rsidR="004E4E48" w:rsidRPr="00321634" w:rsidRDefault="004E4E48" w:rsidP="004E4E48">
            <w:pPr>
              <w:rPr>
                <w:bCs w:val="0"/>
              </w:rPr>
            </w:pPr>
          </w:p>
          <w:p w:rsidR="004E4E48" w:rsidRPr="00321634" w:rsidRDefault="00EE74EF" w:rsidP="004E4E48">
            <w:pPr>
              <w:rPr>
                <w:bCs w:val="0"/>
              </w:rPr>
            </w:pPr>
            <w:r w:rsidRPr="00321634">
              <w:rPr>
                <w:bCs w:val="0"/>
              </w:rPr>
              <w:t>(1</w:t>
            </w:r>
            <w:r w:rsidR="004E4E48" w:rsidRPr="00321634">
              <w:rPr>
                <w:bCs w:val="0"/>
              </w:rPr>
              <w:t>)</w:t>
            </w:r>
          </w:p>
          <w:p w:rsidR="004E4E48" w:rsidRPr="00321634" w:rsidRDefault="004E4E48" w:rsidP="004E4E48">
            <w:pPr>
              <w:rPr>
                <w:bCs w:val="0"/>
              </w:rPr>
            </w:pPr>
          </w:p>
          <w:p w:rsidR="004E4E48" w:rsidRPr="00321634" w:rsidRDefault="004E4E48" w:rsidP="004E4E48">
            <w:pPr>
              <w:rPr>
                <w:bCs w:val="0"/>
              </w:rPr>
            </w:pPr>
          </w:p>
          <w:p w:rsidR="004E4E48" w:rsidRPr="00321634" w:rsidRDefault="004E4E48" w:rsidP="004E4E48">
            <w:pPr>
              <w:rPr>
                <w:bCs w:val="0"/>
              </w:rPr>
            </w:pPr>
            <w:r w:rsidRPr="00321634">
              <w:rPr>
                <w:bCs w:val="0"/>
              </w:rPr>
              <w:t>(1)</w:t>
            </w:r>
          </w:p>
        </w:tc>
      </w:tr>
    </w:tbl>
    <w:p w:rsidR="00BB31CC" w:rsidRPr="00321634" w:rsidRDefault="00BB31CC" w:rsidP="00017337">
      <w:pPr>
        <w:rPr>
          <w:color w:val="FF0000"/>
        </w:rPr>
      </w:pPr>
    </w:p>
    <w:tbl>
      <w:tblPr>
        <w:tblW w:w="10598" w:type="dxa"/>
        <w:tblLook w:val="01E0" w:firstRow="1" w:lastRow="1" w:firstColumn="1" w:lastColumn="1" w:noHBand="0" w:noVBand="0"/>
      </w:tblPr>
      <w:tblGrid>
        <w:gridCol w:w="959"/>
        <w:gridCol w:w="1134"/>
        <w:gridCol w:w="7371"/>
        <w:gridCol w:w="236"/>
        <w:gridCol w:w="898"/>
      </w:tblGrid>
      <w:tr w:rsidR="00017337" w:rsidRPr="00321634" w:rsidTr="007867F8">
        <w:tc>
          <w:tcPr>
            <w:tcW w:w="959" w:type="dxa"/>
          </w:tcPr>
          <w:p w:rsidR="00017337" w:rsidRPr="00321634" w:rsidRDefault="00017337" w:rsidP="00017337">
            <w:pPr>
              <w:rPr>
                <w:color w:val="FF0000"/>
              </w:rPr>
            </w:pPr>
          </w:p>
        </w:tc>
        <w:tc>
          <w:tcPr>
            <w:tcW w:w="1134" w:type="dxa"/>
          </w:tcPr>
          <w:p w:rsidR="00017337" w:rsidRPr="00321634" w:rsidRDefault="00065C9B" w:rsidP="00017337">
            <w:pPr>
              <w:rPr>
                <w:bCs w:val="0"/>
              </w:rPr>
            </w:pPr>
            <w:r w:rsidRPr="00321634">
              <w:rPr>
                <w:bCs w:val="0"/>
              </w:rPr>
              <w:t>3.2</w:t>
            </w:r>
            <w:r w:rsidR="003D79FC" w:rsidRPr="00321634">
              <w:rPr>
                <w:bCs w:val="0"/>
              </w:rPr>
              <w:t>.4</w:t>
            </w:r>
          </w:p>
          <w:p w:rsidR="00731EE2" w:rsidRPr="00321634" w:rsidRDefault="00731EE2" w:rsidP="00017337">
            <w:pPr>
              <w:rPr>
                <w:bCs w:val="0"/>
              </w:rPr>
            </w:pPr>
          </w:p>
        </w:tc>
        <w:tc>
          <w:tcPr>
            <w:tcW w:w="7371" w:type="dxa"/>
          </w:tcPr>
          <w:p w:rsidR="008844BB" w:rsidRPr="00321634" w:rsidRDefault="003B2630" w:rsidP="00AC3807">
            <w:pPr>
              <w:widowControl w:val="0"/>
              <w:jc w:val="both"/>
            </w:pPr>
            <w:r w:rsidRPr="00321634">
              <w:t xml:space="preserve">Explain why high levels of hormone </w:t>
            </w:r>
            <w:r w:rsidRPr="00321634">
              <w:rPr>
                <w:b/>
              </w:rPr>
              <w:t>B</w:t>
            </w:r>
            <w:r w:rsidRPr="00321634">
              <w:t xml:space="preserve"> prevent the development of new follicles</w:t>
            </w:r>
            <w:r w:rsidR="00955F11" w:rsidRPr="00321634">
              <w:t>.</w:t>
            </w:r>
            <w:r w:rsidRPr="00321634">
              <w:t xml:space="preserve"> </w:t>
            </w:r>
            <w:r w:rsidR="00562632" w:rsidRPr="00321634">
              <w:tab/>
            </w:r>
          </w:p>
        </w:tc>
        <w:tc>
          <w:tcPr>
            <w:tcW w:w="236" w:type="dxa"/>
          </w:tcPr>
          <w:p w:rsidR="00017337" w:rsidRPr="00321634" w:rsidRDefault="00017337" w:rsidP="00017337">
            <w:pPr>
              <w:rPr>
                <w:color w:val="FF0000"/>
              </w:rPr>
            </w:pPr>
          </w:p>
        </w:tc>
        <w:tc>
          <w:tcPr>
            <w:tcW w:w="898" w:type="dxa"/>
          </w:tcPr>
          <w:p w:rsidR="00A22408" w:rsidRPr="00321634" w:rsidRDefault="00A22408" w:rsidP="00017337"/>
          <w:p w:rsidR="00731EE2" w:rsidRPr="00321634" w:rsidRDefault="00A945FD" w:rsidP="00017337">
            <w:r w:rsidRPr="00321634">
              <w:t>(2</w:t>
            </w:r>
            <w:r w:rsidR="00562632" w:rsidRPr="00321634">
              <w:t>)</w:t>
            </w:r>
          </w:p>
        </w:tc>
      </w:tr>
    </w:tbl>
    <w:p w:rsidR="00813207" w:rsidRPr="00321634" w:rsidRDefault="00813207" w:rsidP="00E50202">
      <w:pPr>
        <w:rPr>
          <w:bCs w:val="0"/>
          <w:color w:val="FF0000"/>
        </w:rPr>
      </w:pPr>
    </w:p>
    <w:tbl>
      <w:tblPr>
        <w:tblW w:w="10598" w:type="dxa"/>
        <w:tblLook w:val="01E0" w:firstRow="1" w:lastRow="1" w:firstColumn="1" w:lastColumn="1" w:noHBand="0" w:noVBand="0"/>
      </w:tblPr>
      <w:tblGrid>
        <w:gridCol w:w="959"/>
        <w:gridCol w:w="1134"/>
        <w:gridCol w:w="7371"/>
        <w:gridCol w:w="236"/>
        <w:gridCol w:w="898"/>
      </w:tblGrid>
      <w:tr w:rsidR="007B4434" w:rsidRPr="00321634" w:rsidTr="007B4434">
        <w:tc>
          <w:tcPr>
            <w:tcW w:w="959" w:type="dxa"/>
          </w:tcPr>
          <w:p w:rsidR="007B4434" w:rsidRPr="00321634" w:rsidRDefault="007B4434" w:rsidP="007B4434">
            <w:pPr>
              <w:rPr>
                <w:color w:val="FF0000"/>
              </w:rPr>
            </w:pPr>
          </w:p>
        </w:tc>
        <w:tc>
          <w:tcPr>
            <w:tcW w:w="1134" w:type="dxa"/>
          </w:tcPr>
          <w:p w:rsidR="007B4434" w:rsidRPr="00321634" w:rsidRDefault="007B4434" w:rsidP="007B4434">
            <w:pPr>
              <w:rPr>
                <w:bCs w:val="0"/>
              </w:rPr>
            </w:pPr>
            <w:r w:rsidRPr="00321634">
              <w:rPr>
                <w:bCs w:val="0"/>
              </w:rPr>
              <w:t>3.2.5</w:t>
            </w:r>
          </w:p>
          <w:p w:rsidR="007B4434" w:rsidRPr="00321634" w:rsidRDefault="007B4434" w:rsidP="007B4434">
            <w:pPr>
              <w:rPr>
                <w:bCs w:val="0"/>
              </w:rPr>
            </w:pPr>
          </w:p>
        </w:tc>
        <w:tc>
          <w:tcPr>
            <w:tcW w:w="7371" w:type="dxa"/>
          </w:tcPr>
          <w:p w:rsidR="007B4434" w:rsidRPr="00321634" w:rsidRDefault="007F12C4" w:rsidP="001D392A">
            <w:pPr>
              <w:widowControl w:val="0"/>
              <w:jc w:val="both"/>
            </w:pPr>
            <w:r w:rsidRPr="00321634">
              <w:t>Expl</w:t>
            </w:r>
            <w:r w:rsidR="00955F11" w:rsidRPr="00321634">
              <w:t xml:space="preserve">ain evidence </w:t>
            </w:r>
            <w:r w:rsidR="001D392A">
              <w:t>in</w:t>
            </w:r>
            <w:r w:rsidR="00955F11" w:rsidRPr="00321634">
              <w:t xml:space="preserve"> the graph </w:t>
            </w:r>
            <w:r w:rsidR="007A5A78">
              <w:t>that</w:t>
            </w:r>
            <w:r w:rsidRPr="00321634">
              <w:t xml:space="preserve"> indicates that no fertilisation took place during the menstrual cycle shown above.</w:t>
            </w:r>
          </w:p>
        </w:tc>
        <w:tc>
          <w:tcPr>
            <w:tcW w:w="236" w:type="dxa"/>
          </w:tcPr>
          <w:p w:rsidR="007B4434" w:rsidRPr="00321634" w:rsidRDefault="007B4434" w:rsidP="007B4434">
            <w:pPr>
              <w:rPr>
                <w:color w:val="FF0000"/>
              </w:rPr>
            </w:pPr>
          </w:p>
        </w:tc>
        <w:tc>
          <w:tcPr>
            <w:tcW w:w="898" w:type="dxa"/>
          </w:tcPr>
          <w:p w:rsidR="007F12C4" w:rsidRPr="00321634" w:rsidRDefault="007F12C4" w:rsidP="007B4434"/>
          <w:p w:rsidR="007B4434" w:rsidRPr="00321634" w:rsidRDefault="007F12C4" w:rsidP="007B4434">
            <w:r w:rsidRPr="00321634">
              <w:t>(3</w:t>
            </w:r>
            <w:r w:rsidR="00543319" w:rsidRPr="00321634">
              <w:t>)</w:t>
            </w:r>
          </w:p>
          <w:p w:rsidR="00543319" w:rsidRPr="00321634" w:rsidRDefault="007F12C4" w:rsidP="007B4434">
            <w:pPr>
              <w:rPr>
                <w:b/>
              </w:rPr>
            </w:pPr>
            <w:r w:rsidRPr="00321634">
              <w:rPr>
                <w:b/>
              </w:rPr>
              <w:t>(13)</w:t>
            </w:r>
          </w:p>
        </w:tc>
      </w:tr>
    </w:tbl>
    <w:p w:rsidR="007A5A78" w:rsidRDefault="007A5A78">
      <w:pPr>
        <w:rPr>
          <w:bCs w:val="0"/>
          <w:color w:val="FF0000"/>
        </w:rPr>
      </w:pPr>
      <w:r>
        <w:rPr>
          <w:bCs w:val="0"/>
          <w:color w:val="FF0000"/>
        </w:rPr>
        <w:br w:type="page"/>
      </w:r>
    </w:p>
    <w:p w:rsidR="009A0D26" w:rsidRPr="00321634" w:rsidRDefault="009A0D26" w:rsidP="00E50202">
      <w:pPr>
        <w:rPr>
          <w:bCs w:val="0"/>
          <w:color w:val="FF0000"/>
        </w:rPr>
      </w:pPr>
    </w:p>
    <w:p w:rsidR="00044CF8" w:rsidRPr="00321634" w:rsidRDefault="00044CF8" w:rsidP="00E50202">
      <w:pPr>
        <w:rPr>
          <w:bCs w:val="0"/>
          <w:color w:val="FF0000"/>
        </w:rPr>
      </w:pPr>
    </w:p>
    <w:tbl>
      <w:tblPr>
        <w:tblW w:w="10598" w:type="dxa"/>
        <w:tblLook w:val="01E0" w:firstRow="1" w:lastRow="1" w:firstColumn="1" w:lastColumn="1" w:noHBand="0" w:noVBand="0"/>
      </w:tblPr>
      <w:tblGrid>
        <w:gridCol w:w="959"/>
        <w:gridCol w:w="8505"/>
        <w:gridCol w:w="251"/>
        <w:gridCol w:w="883"/>
      </w:tblGrid>
      <w:tr w:rsidR="00E50202" w:rsidRPr="00321634" w:rsidTr="008A7C47">
        <w:tc>
          <w:tcPr>
            <w:tcW w:w="959" w:type="dxa"/>
            <w:shd w:val="clear" w:color="auto" w:fill="auto"/>
          </w:tcPr>
          <w:p w:rsidR="00E50202" w:rsidRPr="00321634" w:rsidRDefault="00E50202" w:rsidP="008A7C47">
            <w:pPr>
              <w:rPr>
                <w:bCs w:val="0"/>
              </w:rPr>
            </w:pPr>
            <w:r w:rsidRPr="00321634">
              <w:rPr>
                <w:bCs w:val="0"/>
              </w:rPr>
              <w:t>3.</w:t>
            </w:r>
            <w:r w:rsidR="00AE53AC" w:rsidRPr="00321634">
              <w:rPr>
                <w:bCs w:val="0"/>
              </w:rPr>
              <w:t>3</w:t>
            </w:r>
          </w:p>
        </w:tc>
        <w:tc>
          <w:tcPr>
            <w:tcW w:w="8505" w:type="dxa"/>
            <w:shd w:val="clear" w:color="auto" w:fill="auto"/>
          </w:tcPr>
          <w:p w:rsidR="00E50202" w:rsidRPr="00321634" w:rsidRDefault="00943887" w:rsidP="00074D2F">
            <w:pPr>
              <w:jc w:val="both"/>
              <w:rPr>
                <w:bCs w:val="0"/>
              </w:rPr>
            </w:pPr>
            <w:r w:rsidRPr="00321634">
              <w:rPr>
                <w:bCs w:val="0"/>
              </w:rPr>
              <w:t xml:space="preserve">Diagram </w:t>
            </w:r>
            <w:r w:rsidRPr="00321634">
              <w:rPr>
                <w:b/>
                <w:bCs w:val="0"/>
              </w:rPr>
              <w:t>A</w:t>
            </w:r>
            <w:r w:rsidRPr="00321634">
              <w:rPr>
                <w:bCs w:val="0"/>
              </w:rPr>
              <w:t xml:space="preserve"> shows an upright pot</w:t>
            </w:r>
            <w:r w:rsidR="00074D2F">
              <w:rPr>
                <w:bCs w:val="0"/>
              </w:rPr>
              <w:t xml:space="preserve"> </w:t>
            </w:r>
            <w:r w:rsidRPr="00321634">
              <w:rPr>
                <w:bCs w:val="0"/>
              </w:rPr>
              <w:t>plant.</w:t>
            </w:r>
            <w:r w:rsidR="00C00162" w:rsidRPr="00321634">
              <w:rPr>
                <w:bCs w:val="0"/>
              </w:rPr>
              <w:t xml:space="preserve"> Diagram </w:t>
            </w:r>
            <w:r w:rsidR="00C00162" w:rsidRPr="00321634">
              <w:rPr>
                <w:b/>
                <w:bCs w:val="0"/>
              </w:rPr>
              <w:t>B</w:t>
            </w:r>
            <w:r w:rsidR="00C00162" w:rsidRPr="00321634">
              <w:rPr>
                <w:bCs w:val="0"/>
              </w:rPr>
              <w:t xml:space="preserve"> shows the </w:t>
            </w:r>
            <w:r w:rsidRPr="00321634">
              <w:rPr>
                <w:bCs w:val="0"/>
              </w:rPr>
              <w:t xml:space="preserve">same </w:t>
            </w:r>
            <w:r w:rsidR="00C00162" w:rsidRPr="00321634">
              <w:rPr>
                <w:bCs w:val="0"/>
              </w:rPr>
              <w:t>pot plant one week after falling over.</w:t>
            </w:r>
            <w:r w:rsidR="00B12089" w:rsidRPr="00321634">
              <w:rPr>
                <w:bCs w:val="0"/>
              </w:rPr>
              <w:t xml:space="preserve"> The plant was exposed to uniform light from all directions</w:t>
            </w:r>
            <w:r w:rsidR="00622221" w:rsidRPr="00321634">
              <w:rPr>
                <w:bCs w:val="0"/>
              </w:rPr>
              <w:t xml:space="preserve"> before and after falling over.</w:t>
            </w:r>
          </w:p>
        </w:tc>
        <w:tc>
          <w:tcPr>
            <w:tcW w:w="251" w:type="dxa"/>
            <w:shd w:val="clear" w:color="auto" w:fill="auto"/>
          </w:tcPr>
          <w:p w:rsidR="00E50202" w:rsidRPr="00321634" w:rsidRDefault="00E50202" w:rsidP="008A7C47">
            <w:pPr>
              <w:rPr>
                <w:bCs w:val="0"/>
              </w:rPr>
            </w:pPr>
          </w:p>
        </w:tc>
        <w:tc>
          <w:tcPr>
            <w:tcW w:w="883" w:type="dxa"/>
            <w:shd w:val="clear" w:color="auto" w:fill="auto"/>
          </w:tcPr>
          <w:p w:rsidR="00E50202" w:rsidRPr="00321634" w:rsidRDefault="00E50202" w:rsidP="008A7C47">
            <w:pPr>
              <w:rPr>
                <w:bCs w:val="0"/>
              </w:rPr>
            </w:pPr>
          </w:p>
        </w:tc>
      </w:tr>
    </w:tbl>
    <w:p w:rsidR="008D273B" w:rsidRPr="00321634" w:rsidRDefault="008E1233" w:rsidP="00E50202">
      <w:pPr>
        <w:rPr>
          <w:bCs w:val="0"/>
        </w:rPr>
      </w:pPr>
      <w:r w:rsidRPr="00321634">
        <w:rPr>
          <w:bCs w:val="0"/>
        </w:rPr>
        <w:tab/>
      </w:r>
    </w:p>
    <w:p w:rsidR="00810C8F" w:rsidRPr="00321634" w:rsidRDefault="006A4121" w:rsidP="00E50202">
      <w:pPr>
        <w:rPr>
          <w:bCs w:val="0"/>
        </w:rPr>
      </w:pPr>
      <w:r w:rsidRPr="00321634">
        <w:rPr>
          <w:bCs w:val="0"/>
          <w:noProof/>
          <w:lang w:val="en-ZA" w:eastAsia="en-ZA"/>
        </w:rPr>
        <mc:AlternateContent>
          <mc:Choice Requires="wpg">
            <w:drawing>
              <wp:anchor distT="0" distB="0" distL="114300" distR="114300" simplePos="0" relativeHeight="252024320" behindDoc="0" locked="0" layoutInCell="1" allowOverlap="1" wp14:anchorId="1B5C3A57" wp14:editId="3C36E45D">
                <wp:simplePos x="0" y="0"/>
                <wp:positionH relativeFrom="column">
                  <wp:posOffset>598805</wp:posOffset>
                </wp:positionH>
                <wp:positionV relativeFrom="paragraph">
                  <wp:posOffset>56515</wp:posOffset>
                </wp:positionV>
                <wp:extent cx="5278755" cy="2727325"/>
                <wp:effectExtent l="0" t="0" r="17145" b="15875"/>
                <wp:wrapNone/>
                <wp:docPr id="31" name="Group 31"/>
                <wp:cNvGraphicFramePr/>
                <a:graphic xmlns:a="http://schemas.openxmlformats.org/drawingml/2006/main">
                  <a:graphicData uri="http://schemas.microsoft.com/office/word/2010/wordprocessingGroup">
                    <wpg:wgp>
                      <wpg:cNvGrpSpPr/>
                      <wpg:grpSpPr>
                        <a:xfrm>
                          <a:off x="0" y="0"/>
                          <a:ext cx="5278755" cy="2727325"/>
                          <a:chOff x="0" y="0"/>
                          <a:chExt cx="5278931" cy="2727832"/>
                        </a:xfrm>
                      </wpg:grpSpPr>
                      <wps:wsp>
                        <wps:cNvPr id="30" name="Text Box 2"/>
                        <wps:cNvSpPr txBox="1">
                          <a:spLocks noChangeArrowheads="1"/>
                        </wps:cNvSpPr>
                        <wps:spPr bwMode="auto">
                          <a:xfrm>
                            <a:off x="2627940" y="0"/>
                            <a:ext cx="2650991" cy="2727325"/>
                          </a:xfrm>
                          <a:prstGeom prst="rect">
                            <a:avLst/>
                          </a:prstGeom>
                          <a:solidFill>
                            <a:srgbClr val="FFFFFF"/>
                          </a:solidFill>
                          <a:ln w="15875">
                            <a:solidFill>
                              <a:srgbClr val="000000"/>
                            </a:solidFill>
                            <a:miter lim="800000"/>
                            <a:headEnd/>
                            <a:tailEnd/>
                          </a:ln>
                        </wps:spPr>
                        <wps:txbx>
                          <w:txbxContent>
                            <w:p w:rsidR="00344B8F" w:rsidRDefault="00344B8F" w:rsidP="006A4121"/>
                          </w:txbxContent>
                        </wps:txbx>
                        <wps:bodyPr rot="0" vert="horz" wrap="square" lIns="91440" tIns="45720" rIns="91440" bIns="45720" anchor="t" anchorCtr="0">
                          <a:noAutofit/>
                        </wps:bodyPr>
                      </wps:wsp>
                      <wps:wsp>
                        <wps:cNvPr id="28" name="Text Box 2"/>
                        <wps:cNvSpPr txBox="1">
                          <a:spLocks noChangeArrowheads="1"/>
                        </wps:cNvSpPr>
                        <wps:spPr bwMode="auto">
                          <a:xfrm>
                            <a:off x="0" y="0"/>
                            <a:ext cx="2420471" cy="2727832"/>
                          </a:xfrm>
                          <a:prstGeom prst="rect">
                            <a:avLst/>
                          </a:prstGeom>
                          <a:solidFill>
                            <a:srgbClr val="FFFFFF"/>
                          </a:solidFill>
                          <a:ln w="15875">
                            <a:solidFill>
                              <a:srgbClr val="000000"/>
                            </a:solidFill>
                            <a:miter lim="800000"/>
                            <a:headEnd/>
                            <a:tailEnd/>
                          </a:ln>
                        </wps:spPr>
                        <wps:txbx>
                          <w:txbxContent>
                            <w:p w:rsidR="00344B8F" w:rsidRDefault="00344B8F"/>
                          </w:txbxContent>
                        </wps:txbx>
                        <wps:bodyPr rot="0" vert="horz" wrap="square" lIns="91440" tIns="45720" rIns="91440" bIns="45720" anchor="t" anchorCtr="0">
                          <a:noAutofit/>
                        </wps:bodyPr>
                      </wps:wsp>
                      <pic:pic xmlns:pic="http://schemas.openxmlformats.org/drawingml/2006/picture">
                        <pic:nvPicPr>
                          <pic:cNvPr id="487" name="Picture 487"/>
                          <pic:cNvPicPr>
                            <a:picLocks noChangeAspect="1"/>
                          </pic:cNvPicPr>
                        </pic:nvPicPr>
                        <pic:blipFill rotWithShape="1">
                          <a:blip r:embed="rId23">
                            <a:extLst>
                              <a:ext uri="{28A0092B-C50C-407E-A947-70E740481C1C}">
                                <a14:useLocalDpi xmlns:a14="http://schemas.microsoft.com/office/drawing/2010/main" val="0"/>
                              </a:ext>
                            </a:extLst>
                          </a:blip>
                          <a:srcRect l="37598" t="40920" r="6171" b="8797"/>
                          <a:stretch/>
                        </pic:blipFill>
                        <pic:spPr bwMode="auto">
                          <a:xfrm>
                            <a:off x="2666360" y="507146"/>
                            <a:ext cx="2520363" cy="1682803"/>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488" name="Text Box 2"/>
                        <wps:cNvSpPr txBox="1">
                          <a:spLocks noChangeArrowheads="1"/>
                        </wps:cNvSpPr>
                        <wps:spPr bwMode="auto">
                          <a:xfrm>
                            <a:off x="622407" y="2389734"/>
                            <a:ext cx="1244600" cy="276225"/>
                          </a:xfrm>
                          <a:prstGeom prst="rect">
                            <a:avLst/>
                          </a:prstGeom>
                          <a:solidFill>
                            <a:schemeClr val="bg1"/>
                          </a:solidFill>
                          <a:ln w="9525">
                            <a:solidFill>
                              <a:schemeClr val="bg1"/>
                            </a:solidFill>
                            <a:miter lim="800000"/>
                            <a:headEnd/>
                            <a:tailEnd/>
                          </a:ln>
                        </wps:spPr>
                        <wps:txbx>
                          <w:txbxContent>
                            <w:p w:rsidR="00344B8F" w:rsidRPr="00C00162" w:rsidRDefault="00344B8F">
                              <w:pPr>
                                <w:rPr>
                                  <w:b/>
                                </w:rPr>
                              </w:pPr>
                              <w:r>
                                <w:rPr>
                                  <w:b/>
                                </w:rPr>
                                <w:t xml:space="preserve">Diagram </w:t>
                              </w:r>
                              <w:r w:rsidRPr="00C00162">
                                <w:rPr>
                                  <w:b/>
                                </w:rPr>
                                <w:t>A</w:t>
                              </w:r>
                            </w:p>
                          </w:txbxContent>
                        </wps:txbx>
                        <wps:bodyPr rot="0" vert="horz" wrap="square" lIns="91440" tIns="45720" rIns="91440" bIns="45720" anchor="t" anchorCtr="0">
                          <a:spAutoFit/>
                        </wps:bodyPr>
                      </wps:wsp>
                      <wps:wsp>
                        <wps:cNvPr id="490" name="Text Box 2"/>
                        <wps:cNvSpPr txBox="1">
                          <a:spLocks noChangeArrowheads="1"/>
                        </wps:cNvSpPr>
                        <wps:spPr bwMode="auto">
                          <a:xfrm>
                            <a:off x="3419395" y="2351314"/>
                            <a:ext cx="1029335" cy="276225"/>
                          </a:xfrm>
                          <a:prstGeom prst="rect">
                            <a:avLst/>
                          </a:prstGeom>
                          <a:solidFill>
                            <a:sysClr val="window" lastClr="FFFFFF"/>
                          </a:solidFill>
                          <a:ln w="9525">
                            <a:solidFill>
                              <a:sysClr val="window" lastClr="FFFFFF"/>
                            </a:solidFill>
                            <a:miter lim="800000"/>
                            <a:headEnd/>
                            <a:tailEnd/>
                          </a:ln>
                        </wps:spPr>
                        <wps:txbx>
                          <w:txbxContent>
                            <w:p w:rsidR="00344B8F" w:rsidRPr="00C00162" w:rsidRDefault="00344B8F" w:rsidP="00C00162">
                              <w:pPr>
                                <w:rPr>
                                  <w:b/>
                                </w:rPr>
                              </w:pPr>
                              <w:r>
                                <w:rPr>
                                  <w:b/>
                                </w:rPr>
                                <w:t>Diagram B</w:t>
                              </w:r>
                            </w:p>
                          </w:txbxContent>
                        </wps:txbx>
                        <wps:bodyPr rot="0" vert="horz" wrap="square" lIns="91440" tIns="45720" rIns="91440" bIns="45720" anchor="t" anchorCtr="0">
                          <a:spAutoFit/>
                        </wps:bodyPr>
                      </wps:wsp>
                      <pic:pic xmlns:pic="http://schemas.openxmlformats.org/drawingml/2006/picture">
                        <pic:nvPicPr>
                          <pic:cNvPr id="27" name="Picture 27"/>
                          <pic:cNvPicPr>
                            <a:picLocks noChangeAspect="1"/>
                          </pic:cNvPicPr>
                        </pic:nvPicPr>
                        <pic:blipFill rotWithShape="1">
                          <a:blip r:embed="rId23">
                            <a:extLst>
                              <a:ext uri="{28A0092B-C50C-407E-A947-70E740481C1C}">
                                <a14:useLocalDpi xmlns:a14="http://schemas.microsoft.com/office/drawing/2010/main" val="0"/>
                              </a:ext>
                            </a:extLst>
                          </a:blip>
                          <a:srcRect l="9786" t="15169" r="60857" b="13333"/>
                          <a:stretch/>
                        </pic:blipFill>
                        <pic:spPr bwMode="auto">
                          <a:xfrm>
                            <a:off x="399570" y="61472"/>
                            <a:ext cx="1313970" cy="238973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1" o:spid="_x0000_s1105" style="position:absolute;margin-left:47.15pt;margin-top:4.45pt;width:415.65pt;height:214.75pt;z-index:252024320" coordsize="52789,2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">
                <v:shape id="Text Box 2" o:spid="_x0000_s1106" type="#_x0000_t202" style="position:absolute;left:26279;width:26510;height:27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Ut8IA&#10;AADbAAAADwAAAGRycy9kb3ducmV2LnhtbERPTWuDQBC9B/Iflin0lqxtaQnWVSRpoVByqMklt8Gd&#10;qok7K+5Grb++ewjk+HjfSTaZVgzUu8aygqd1BIK4tLrhSsHx8LnagHAeWWNrmRT8kYMsXS4SjLUd&#10;+YeGwlcihLCLUUHtfRdL6cqaDLq17YgD92t7gz7AvpK6xzGEm1Y+R9GbNNhwaKixo21N5aW4GgWn&#10;3X6flwVaM7vj63X3PX8M8qzU48OUv4PwNPm7+Ob+0gpewvrw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S3wgAAANsAAAAPAAAAAAAAAAAAAAAAAJgCAABkcnMvZG93&#10;bnJldi54bWxQSwUGAAAAAAQABAD1AAAAhwMAAAAA&#10;" strokeweight="1.25pt">
                  <v:textbox>
                    <w:txbxContent>
                      <w:p w:rsidR="00344B8F" w:rsidRDefault="00344B8F" w:rsidP="006A4121"/>
                    </w:txbxContent>
                  </v:textbox>
                </v:shape>
                <v:shape id="Text Box 2" o:spid="_x0000_s1107" type="#_x0000_t202" style="position:absolute;width:24204;height:27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ObMIA&#10;AADbAAAADwAAAGRycy9kb3ducmV2LnhtbERPu2rDMBTdA/kHcQPdEjmGluJGNiFJoVAy1PHS7WLd&#10;2m6sK2PJj/rrq6HQ8XDeh2w2rRipd41lBftdBIK4tLrhSkFxe90+g3AeWWNrmRT8kIMsXa8OmGg7&#10;8QeNua9ECGGXoILa+y6R0pU1GXQ72xEH7sv2Bn2AfSV1j1MIN62Mo+hJGmw4NNTY0amm8p4PRsHn&#10;+Xo9ljlas7jicTi/L5dRfiv1sJmPLyA8zf5f/Od+0wriMDZ8CT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c5swgAAANsAAAAPAAAAAAAAAAAAAAAAAJgCAABkcnMvZG93&#10;bnJldi54bWxQSwUGAAAAAAQABAD1AAAAhwMAAAAA&#10;" strokeweight="1.25pt">
                  <v:textbox>
                    <w:txbxContent>
                      <w:p w:rsidR="00344B8F" w:rsidRDefault="00344B8F"/>
                    </w:txbxContent>
                  </v:textbox>
                </v:shape>
                <v:shape id="Picture 487" o:spid="_x0000_s1108" type="#_x0000_t75" style="position:absolute;left:26663;top:5071;width:25204;height:1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RtzGAAAA3AAAAA8AAABkcnMvZG93bnJldi54bWxEj0FrAjEUhO+F/ofwCt5qtkVUVqO0FaGI&#10;ULq2grfn5nWTdvOybqJu/31TEDwOM/MNM513rhYnaoP1rOChn4EgLr22XCn42CzvxyBCRNZYeyYF&#10;vxRgPru9mWKu/Znf6VTESiQIhxwVmBibXMpQGnIY+r4hTt6Xbx3GJNtK6hbPCe5q+ZhlQ+nQclow&#10;2NCLofKnODoFdqHl6ns/2r49m916cPi0xQYLpXp33dMERKQuXsOX9qtWMBiP4P9MOg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hG3MYAAADcAAAADwAAAAAAAAAAAAAA&#10;AACfAgAAZHJzL2Rvd25yZXYueG1sUEsFBgAAAAAEAAQA9wAAAJIDAAAAAA==&#10;" strokeweight="1.5pt">
                  <v:stroke joinstyle="round"/>
                  <v:imagedata r:id="rId24" o:title="" croptop="26817f" cropbottom="5765f" cropleft="24640f" cropright="4044f"/>
                  <v:path arrowok="t"/>
                </v:shape>
                <v:shape id="Text Box 2" o:spid="_x0000_s1109" type="#_x0000_t202" style="position:absolute;left:6224;top:23897;width:1244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a18IA&#10;AADcAAAADwAAAGRycy9kb3ducmV2LnhtbERPy4rCMBTdC/MP4Q7MTlMdkVKNIgMOLsaFr4W7S3Nt&#10;g81NTaLWv58sBJeH854tOtuIO/lgHCsYDjIQxKXThisFh/2qn4MIEVlj45gUPCnAYv7Rm2Gh3YO3&#10;dN/FSqQQDgUqqGNsCylDWZPFMHAtceLOzluMCfpKao+PFG4bOcqyibRoODXU2NJPTeVld7MKlt+m&#10;nVxPo99rdjz/jb01m9XpqdTXZ7ecgojUxbf45V5rBeM8rU1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drXwgAAANwAAAAPAAAAAAAAAAAAAAAAAJgCAABkcnMvZG93&#10;bnJldi54bWxQSwUGAAAAAAQABAD1AAAAhwMAAAAA&#10;" fillcolor="white [3212]" strokecolor="white [3212]">
                  <v:textbox style="mso-fit-shape-to-text:t">
                    <w:txbxContent>
                      <w:p w:rsidR="00344B8F" w:rsidRPr="00C00162" w:rsidRDefault="00344B8F">
                        <w:pPr>
                          <w:rPr>
                            <w:b/>
                          </w:rPr>
                        </w:pPr>
                        <w:r>
                          <w:rPr>
                            <w:b/>
                          </w:rPr>
                          <w:t xml:space="preserve">Diagram </w:t>
                        </w:r>
                        <w:r w:rsidRPr="00C00162">
                          <w:rPr>
                            <w:b/>
                          </w:rPr>
                          <w:t>A</w:t>
                        </w:r>
                      </w:p>
                    </w:txbxContent>
                  </v:textbox>
                </v:shape>
                <v:shape id="Text Box 2" o:spid="_x0000_s1110" type="#_x0000_t202" style="position:absolute;left:34193;top:23513;width:1029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cEA&#10;AADcAAAADwAAAGRycy9kb3ducmV2LnhtbERPTWvCQBC9F/wPywje6kYrrUZXCULAg5dqL97G7JgE&#10;s7MhuzXx3zuHQo+P973ZDa5RD+pC7dnAbJqAIi68rbk08HPO35egQkS22HgmA08KsNuO3jaYWt/z&#10;Nz1OsVQSwiFFA1WMbap1KCpyGKa+JRbu5juHUWBXatthL+Gu0fMk+dQOa5aGClvaV1TcT79OejN3&#10;yZP869nHc1bOFtfj/oMKYybjIVuDijTEf/Gf+2ANLFYyX87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PHBAAAA3AAAAA8AAAAAAAAAAAAAAAAAmAIAAGRycy9kb3du&#10;cmV2LnhtbFBLBQYAAAAABAAEAPUAAACGAwAAAAA=&#10;" fillcolor="window" strokecolor="window">
                  <v:textbox style="mso-fit-shape-to-text:t">
                    <w:txbxContent>
                      <w:p w:rsidR="00344B8F" w:rsidRPr="00C00162" w:rsidRDefault="00344B8F" w:rsidP="00C00162">
                        <w:pPr>
                          <w:rPr>
                            <w:b/>
                          </w:rPr>
                        </w:pPr>
                        <w:r>
                          <w:rPr>
                            <w:b/>
                          </w:rPr>
                          <w:t>Diagram B</w:t>
                        </w:r>
                      </w:p>
                    </w:txbxContent>
                  </v:textbox>
                </v:shape>
                <v:shape id="Picture 27" o:spid="_x0000_s1111" type="#_x0000_t75" style="position:absolute;left:3995;top:614;width:13140;height:2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eDnDAAAA2wAAAA8AAABkcnMvZG93bnJldi54bWxEj0FrAjEUhO+C/yE8oTc3W0EtW6MUQeni&#10;qdvSXh/J62bp5mVJom7/fSMUPA4z8w2z2Y2uFxcKsfOs4LEoQRBrbzpuFXy8H+ZPIGJCNth7JgW/&#10;FGG3nU42WBl/5Te6NKkVGcKxQgU2paGSMmpLDmPhB+LsffvgMGUZWmkCXjPc9XJRlivpsOO8YHGg&#10;vSX905ydgvDZHU4n2+hm+VXvy6Oul4OvlXqYjS/PIBKN6R7+b78aBYs13L7k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p4OcMAAADbAAAADwAAAAAAAAAAAAAAAACf&#10;AgAAZHJzL2Rvd25yZXYueG1sUEsFBgAAAAAEAAQA9wAAAI8DAAAAAA==&#10;">
                  <v:imagedata r:id="rId24" o:title="" croptop="9941f" cropbottom="8738f" cropleft="6413f" cropright="39883f"/>
                  <v:path arrowok="t"/>
                </v:shape>
              </v:group>
            </w:pict>
          </mc:Fallback>
        </mc:AlternateContent>
      </w:r>
    </w:p>
    <w:p w:rsidR="00810C8F" w:rsidRPr="00321634" w:rsidRDefault="00810C8F" w:rsidP="00E50202">
      <w:pPr>
        <w:rPr>
          <w:bCs w:val="0"/>
        </w:rPr>
      </w:pPr>
    </w:p>
    <w:p w:rsidR="00810C8F" w:rsidRPr="00321634" w:rsidRDefault="00810C8F" w:rsidP="00E50202">
      <w:pPr>
        <w:rPr>
          <w:bCs w:val="0"/>
        </w:rPr>
      </w:pPr>
    </w:p>
    <w:p w:rsidR="00810C8F" w:rsidRPr="00321634" w:rsidRDefault="00810C8F" w:rsidP="00E50202">
      <w:pPr>
        <w:rPr>
          <w:bCs w:val="0"/>
        </w:rPr>
      </w:pPr>
    </w:p>
    <w:p w:rsidR="00810C8F" w:rsidRPr="00321634" w:rsidRDefault="00810C8F" w:rsidP="00E50202">
      <w:pPr>
        <w:rPr>
          <w:bCs w:val="0"/>
        </w:rPr>
      </w:pPr>
    </w:p>
    <w:p w:rsidR="00810C8F" w:rsidRPr="00321634" w:rsidRDefault="00810C8F" w:rsidP="00E50202">
      <w:pPr>
        <w:rPr>
          <w:bCs w:val="0"/>
        </w:rPr>
      </w:pPr>
    </w:p>
    <w:p w:rsidR="00810C8F" w:rsidRPr="00321634" w:rsidRDefault="00810C8F" w:rsidP="00E50202">
      <w:pPr>
        <w:rPr>
          <w:bCs w:val="0"/>
        </w:rPr>
      </w:pPr>
    </w:p>
    <w:p w:rsidR="00810C8F" w:rsidRPr="00321634" w:rsidRDefault="00810C8F" w:rsidP="00E50202">
      <w:pPr>
        <w:rPr>
          <w:bCs w:val="0"/>
        </w:rPr>
      </w:pPr>
    </w:p>
    <w:p w:rsidR="00C00162" w:rsidRPr="00321634" w:rsidRDefault="00C00162" w:rsidP="00E50202">
      <w:pPr>
        <w:rPr>
          <w:bCs w:val="0"/>
        </w:rPr>
      </w:pPr>
    </w:p>
    <w:p w:rsidR="00C00162" w:rsidRPr="00321634" w:rsidRDefault="00C00162" w:rsidP="00E50202">
      <w:pPr>
        <w:rPr>
          <w:bCs w:val="0"/>
        </w:rPr>
      </w:pPr>
    </w:p>
    <w:p w:rsidR="00C00162" w:rsidRPr="00321634" w:rsidRDefault="00622221" w:rsidP="00E50202">
      <w:pPr>
        <w:rPr>
          <w:bCs w:val="0"/>
        </w:rPr>
      </w:pPr>
      <w:r w:rsidRPr="00321634">
        <w:rPr>
          <w:bCs w:val="0"/>
          <w:noProof/>
          <w:lang w:val="en-ZA" w:eastAsia="en-ZA"/>
        </w:rPr>
        <mc:AlternateContent>
          <mc:Choice Requires="wps">
            <w:drawing>
              <wp:anchor distT="0" distB="0" distL="114300" distR="114300" simplePos="0" relativeHeight="252031488" behindDoc="0" locked="0" layoutInCell="1" allowOverlap="1" wp14:anchorId="20E38593" wp14:editId="53881E4F">
                <wp:simplePos x="0" y="0"/>
                <wp:positionH relativeFrom="column">
                  <wp:posOffset>2159197</wp:posOffset>
                </wp:positionH>
                <wp:positionV relativeFrom="paragraph">
                  <wp:posOffset>118035</wp:posOffset>
                </wp:positionV>
                <wp:extent cx="722300" cy="260350"/>
                <wp:effectExtent l="0" t="0" r="1905" b="6350"/>
                <wp:wrapNone/>
                <wp:docPr id="29" name="Text Box 29"/>
                <wp:cNvGraphicFramePr/>
                <a:graphic xmlns:a="http://schemas.openxmlformats.org/drawingml/2006/main">
                  <a:graphicData uri="http://schemas.microsoft.com/office/word/2010/wordprocessingShape">
                    <wps:wsp>
                      <wps:cNvSpPr txBox="1"/>
                      <wps:spPr>
                        <a:xfrm>
                          <a:off x="0" y="0"/>
                          <a:ext cx="722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B8F" w:rsidRDefault="00344B8F" w:rsidP="00622221">
                            <w: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112" type="#_x0000_t202" style="position:absolute;margin-left:170pt;margin-top:9.3pt;width:56.85pt;height:20.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" fillcolor="white [3201]" stroked="f" strokeweight=".5pt">
                <v:textbox>
                  <w:txbxContent>
                    <w:p w:rsidR="00344B8F" w:rsidRDefault="00344B8F" w:rsidP="00622221">
                      <w:r>
                        <w:t>Ground</w:t>
                      </w:r>
                    </w:p>
                  </w:txbxContent>
                </v:textbox>
              </v:shape>
            </w:pict>
          </mc:Fallback>
        </mc:AlternateContent>
      </w:r>
    </w:p>
    <w:p w:rsidR="00C00162" w:rsidRPr="00321634" w:rsidRDefault="00622221" w:rsidP="00E50202">
      <w:pPr>
        <w:rPr>
          <w:bCs w:val="0"/>
        </w:rPr>
      </w:pPr>
      <w:r w:rsidRPr="00321634">
        <w:rPr>
          <w:bCs w:val="0"/>
          <w:noProof/>
          <w:lang w:val="en-ZA" w:eastAsia="en-ZA"/>
        </w:rPr>
        <mc:AlternateContent>
          <mc:Choice Requires="wps">
            <w:drawing>
              <wp:anchor distT="0" distB="0" distL="114300" distR="114300" simplePos="0" relativeHeight="252034560" behindDoc="0" locked="0" layoutInCell="1" allowOverlap="1" wp14:anchorId="27FFA899" wp14:editId="15F3BEA4">
                <wp:simplePos x="0" y="0"/>
                <wp:positionH relativeFrom="column">
                  <wp:posOffset>4954270</wp:posOffset>
                </wp:positionH>
                <wp:positionV relativeFrom="paragraph">
                  <wp:posOffset>123190</wp:posOffset>
                </wp:positionV>
                <wp:extent cx="191770" cy="192405"/>
                <wp:effectExtent l="0" t="0" r="17780" b="17145"/>
                <wp:wrapNone/>
                <wp:docPr id="494" name="Straight Connector 494"/>
                <wp:cNvGraphicFramePr/>
                <a:graphic xmlns:a="http://schemas.openxmlformats.org/drawingml/2006/main">
                  <a:graphicData uri="http://schemas.microsoft.com/office/word/2010/wordprocessingShape">
                    <wps:wsp>
                      <wps:cNvCnPr/>
                      <wps:spPr>
                        <a:xfrm flipV="1">
                          <a:off x="0" y="0"/>
                          <a:ext cx="191770" cy="1924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4" o:spid="_x0000_s1026" style="position:absolute;flip:y;z-index:252034560;visibility:visible;mso-wrap-style:square;mso-wrap-distance-left:9pt;mso-wrap-distance-top:0;mso-wrap-distance-right:9pt;mso-wrap-distance-bottom:0;mso-position-horizontal:absolute;mso-position-horizontal-relative:text;mso-position-vertical:absolute;mso-position-vertical-relative:text" from="390.1pt,9.7pt" to="405.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" strokecolor="black [3040]" strokeweight="1.5pt"/>
            </w:pict>
          </mc:Fallback>
        </mc:AlternateContent>
      </w:r>
    </w:p>
    <w:p w:rsidR="00C00162" w:rsidRPr="00321634" w:rsidRDefault="00622221" w:rsidP="00E50202">
      <w:pPr>
        <w:rPr>
          <w:bCs w:val="0"/>
        </w:rPr>
      </w:pPr>
      <w:r w:rsidRPr="00321634">
        <w:rPr>
          <w:bCs w:val="0"/>
          <w:noProof/>
          <w:lang w:val="en-ZA" w:eastAsia="en-ZA"/>
        </w:rPr>
        <mc:AlternateContent>
          <mc:Choice Requires="wps">
            <w:drawing>
              <wp:anchor distT="0" distB="0" distL="114300" distR="114300" simplePos="0" relativeHeight="252029440" behindDoc="0" locked="0" layoutInCell="1" allowOverlap="1" wp14:anchorId="42E550E0" wp14:editId="725C7D29">
                <wp:simplePos x="0" y="0"/>
                <wp:positionH relativeFrom="column">
                  <wp:posOffset>4258310</wp:posOffset>
                </wp:positionH>
                <wp:positionV relativeFrom="paragraph">
                  <wp:posOffset>26035</wp:posOffset>
                </wp:positionV>
                <wp:extent cx="798830" cy="275590"/>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79883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B8F" w:rsidRDefault="00344B8F">
                            <w: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113" type="#_x0000_t202" style="position:absolute;margin-left:335.3pt;margin-top:2.05pt;width:62.9pt;height:21.7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" fillcolor="white [3201]" stroked="f" strokeweight=".5pt">
                <v:textbox>
                  <w:txbxContent>
                    <w:p w:rsidR="00344B8F" w:rsidRDefault="00344B8F">
                      <w:r>
                        <w:t>Ground</w:t>
                      </w:r>
                    </w:p>
                  </w:txbxContent>
                </v:textbox>
              </v:shape>
            </w:pict>
          </mc:Fallback>
        </mc:AlternateContent>
      </w:r>
      <w:r w:rsidRPr="00321634">
        <w:rPr>
          <w:bCs w:val="0"/>
          <w:noProof/>
          <w:lang w:val="en-ZA" w:eastAsia="en-ZA"/>
        </w:rPr>
        <mc:AlternateContent>
          <mc:Choice Requires="wps">
            <w:drawing>
              <wp:anchor distT="0" distB="0" distL="114300" distR="114300" simplePos="0" relativeHeight="252032512" behindDoc="0" locked="0" layoutInCell="1" allowOverlap="1" wp14:anchorId="613A7B4A" wp14:editId="1B98A738">
                <wp:simplePos x="0" y="0"/>
                <wp:positionH relativeFrom="column">
                  <wp:posOffset>2120777</wp:posOffset>
                </wp:positionH>
                <wp:positionV relativeFrom="paragraph">
                  <wp:posOffset>27865</wp:posOffset>
                </wp:positionV>
                <wp:extent cx="192045" cy="193008"/>
                <wp:effectExtent l="0" t="0" r="17780" b="17145"/>
                <wp:wrapNone/>
                <wp:docPr id="492" name="Straight Connector 492"/>
                <wp:cNvGraphicFramePr/>
                <a:graphic xmlns:a="http://schemas.openxmlformats.org/drawingml/2006/main">
                  <a:graphicData uri="http://schemas.microsoft.com/office/word/2010/wordprocessingShape">
                    <wps:wsp>
                      <wps:cNvCnPr/>
                      <wps:spPr>
                        <a:xfrm flipV="1">
                          <a:off x="0" y="0"/>
                          <a:ext cx="192045" cy="19300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2" o:spid="_x0000_s1026" style="position:absolute;flip:y;z-index:252032512;visibility:visible;mso-wrap-style:square;mso-wrap-distance-left:9pt;mso-wrap-distance-top:0;mso-wrap-distance-right:9pt;mso-wrap-distance-bottom:0;mso-position-horizontal:absolute;mso-position-horizontal-relative:text;mso-position-vertical:absolute;mso-position-vertical-relative:text" from="167pt,2.2pt" to="182.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" strokecolor="black [3040]" strokeweight="1.5pt"/>
            </w:pict>
          </mc:Fallback>
        </mc:AlternateContent>
      </w:r>
    </w:p>
    <w:p w:rsidR="00C00162" w:rsidRPr="00321634" w:rsidRDefault="00C00162" w:rsidP="00E50202">
      <w:pPr>
        <w:rPr>
          <w:bCs w:val="0"/>
        </w:rPr>
      </w:pPr>
    </w:p>
    <w:p w:rsidR="00C00162" w:rsidRPr="00321634" w:rsidRDefault="00C00162" w:rsidP="00E50202">
      <w:pPr>
        <w:rPr>
          <w:bCs w:val="0"/>
        </w:rPr>
      </w:pPr>
    </w:p>
    <w:p w:rsidR="00C00162" w:rsidRPr="00321634" w:rsidRDefault="00C00162" w:rsidP="00E50202">
      <w:pPr>
        <w:rPr>
          <w:bCs w:val="0"/>
        </w:rPr>
      </w:pPr>
    </w:p>
    <w:p w:rsidR="00724332" w:rsidRPr="00321634" w:rsidRDefault="00724332" w:rsidP="00E50202">
      <w:pPr>
        <w:rPr>
          <w:bCs w:val="0"/>
        </w:rPr>
      </w:pPr>
    </w:p>
    <w:tbl>
      <w:tblPr>
        <w:tblW w:w="10598" w:type="dxa"/>
        <w:tblLook w:val="01E0" w:firstRow="1" w:lastRow="1" w:firstColumn="1" w:lastColumn="1" w:noHBand="0" w:noVBand="0"/>
      </w:tblPr>
      <w:tblGrid>
        <w:gridCol w:w="959"/>
        <w:gridCol w:w="1134"/>
        <w:gridCol w:w="7371"/>
        <w:gridCol w:w="236"/>
        <w:gridCol w:w="898"/>
      </w:tblGrid>
      <w:tr w:rsidR="00E50202" w:rsidRPr="00321634" w:rsidTr="00B12089">
        <w:trPr>
          <w:trHeight w:val="2745"/>
        </w:trPr>
        <w:tc>
          <w:tcPr>
            <w:tcW w:w="959" w:type="dxa"/>
          </w:tcPr>
          <w:p w:rsidR="00E50202" w:rsidRPr="00321634" w:rsidRDefault="00E50202" w:rsidP="008A7C47">
            <w:pPr>
              <w:rPr>
                <w:b/>
                <w:bCs w:val="0"/>
                <w:u w:val="single"/>
              </w:rPr>
            </w:pPr>
          </w:p>
        </w:tc>
        <w:tc>
          <w:tcPr>
            <w:tcW w:w="1134" w:type="dxa"/>
          </w:tcPr>
          <w:p w:rsidR="00E50202" w:rsidRPr="00321634" w:rsidRDefault="00AE53AC" w:rsidP="008A7C47">
            <w:pPr>
              <w:pStyle w:val="Header"/>
              <w:tabs>
                <w:tab w:val="clear" w:pos="4153"/>
                <w:tab w:val="clear" w:pos="8306"/>
              </w:tabs>
            </w:pPr>
            <w:r w:rsidRPr="00321634">
              <w:t>3.3</w:t>
            </w:r>
            <w:r w:rsidR="00E50202" w:rsidRPr="00321634">
              <w:t>.1</w:t>
            </w:r>
          </w:p>
          <w:p w:rsidR="00E50202" w:rsidRPr="00321634" w:rsidRDefault="00E50202" w:rsidP="008A7C47">
            <w:pPr>
              <w:pStyle w:val="Header"/>
              <w:tabs>
                <w:tab w:val="clear" w:pos="4153"/>
                <w:tab w:val="clear" w:pos="8306"/>
              </w:tabs>
            </w:pPr>
          </w:p>
          <w:p w:rsidR="00E50202" w:rsidRPr="00321634" w:rsidRDefault="00AE53AC" w:rsidP="008A7C47">
            <w:pPr>
              <w:pStyle w:val="Header"/>
              <w:tabs>
                <w:tab w:val="clear" w:pos="4153"/>
                <w:tab w:val="clear" w:pos="8306"/>
              </w:tabs>
            </w:pPr>
            <w:r w:rsidRPr="00321634">
              <w:t>3.3</w:t>
            </w:r>
            <w:r w:rsidR="00E50202" w:rsidRPr="00321634">
              <w:t>.2</w:t>
            </w:r>
          </w:p>
          <w:p w:rsidR="00635F81" w:rsidRPr="00321634" w:rsidRDefault="00635F81" w:rsidP="008A7C47">
            <w:pPr>
              <w:pStyle w:val="Header"/>
              <w:tabs>
                <w:tab w:val="clear" w:pos="4153"/>
                <w:tab w:val="clear" w:pos="8306"/>
              </w:tabs>
            </w:pPr>
          </w:p>
          <w:p w:rsidR="00635F81" w:rsidRPr="00321634" w:rsidRDefault="00635F81" w:rsidP="008A7C47">
            <w:pPr>
              <w:pStyle w:val="Header"/>
              <w:tabs>
                <w:tab w:val="clear" w:pos="4153"/>
                <w:tab w:val="clear" w:pos="8306"/>
              </w:tabs>
            </w:pPr>
          </w:p>
          <w:p w:rsidR="00635F81" w:rsidRPr="00321634" w:rsidRDefault="00635F81" w:rsidP="008A7C47">
            <w:pPr>
              <w:pStyle w:val="Header"/>
              <w:tabs>
                <w:tab w:val="clear" w:pos="4153"/>
                <w:tab w:val="clear" w:pos="8306"/>
              </w:tabs>
            </w:pPr>
            <w:r w:rsidRPr="00321634">
              <w:t>3.3.3</w:t>
            </w:r>
          </w:p>
          <w:p w:rsidR="00724332" w:rsidRPr="00321634" w:rsidRDefault="00724332" w:rsidP="008A7C47">
            <w:pPr>
              <w:pStyle w:val="Header"/>
              <w:tabs>
                <w:tab w:val="clear" w:pos="4153"/>
                <w:tab w:val="clear" w:pos="8306"/>
              </w:tabs>
            </w:pPr>
          </w:p>
          <w:p w:rsidR="00724332" w:rsidRPr="00321634" w:rsidRDefault="00724332" w:rsidP="008A7C47">
            <w:pPr>
              <w:pStyle w:val="Header"/>
              <w:tabs>
                <w:tab w:val="clear" w:pos="4153"/>
                <w:tab w:val="clear" w:pos="8306"/>
              </w:tabs>
            </w:pPr>
          </w:p>
          <w:p w:rsidR="00724332" w:rsidRPr="00321634" w:rsidRDefault="00724332" w:rsidP="008A7C47">
            <w:pPr>
              <w:pStyle w:val="Header"/>
              <w:tabs>
                <w:tab w:val="clear" w:pos="4153"/>
                <w:tab w:val="clear" w:pos="8306"/>
              </w:tabs>
            </w:pPr>
            <w:r w:rsidRPr="00321634">
              <w:t>3.3.4</w:t>
            </w:r>
          </w:p>
          <w:p w:rsidR="00E50202" w:rsidRPr="00321634" w:rsidRDefault="00E50202" w:rsidP="005F2BBF">
            <w:pPr>
              <w:pStyle w:val="Header"/>
              <w:tabs>
                <w:tab w:val="clear" w:pos="4153"/>
                <w:tab w:val="clear" w:pos="8306"/>
              </w:tabs>
            </w:pPr>
          </w:p>
        </w:tc>
        <w:tc>
          <w:tcPr>
            <w:tcW w:w="7371" w:type="dxa"/>
          </w:tcPr>
          <w:p w:rsidR="008E1233" w:rsidRPr="00321634" w:rsidRDefault="00724332" w:rsidP="00074D2F">
            <w:pPr>
              <w:widowControl w:val="0"/>
              <w:tabs>
                <w:tab w:val="left" w:pos="-1200"/>
                <w:tab w:val="left" w:pos="-533"/>
                <w:tab w:val="left" w:pos="3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321634">
              <w:t>Which typ</w:t>
            </w:r>
            <w:r w:rsidR="00074D2F">
              <w:t>e of tropism is illustrated in d</w:t>
            </w:r>
            <w:r w:rsidRPr="00321634">
              <w:t xml:space="preserve">iagram </w:t>
            </w:r>
            <w:r w:rsidRPr="00321634">
              <w:rPr>
                <w:b/>
              </w:rPr>
              <w:t>B</w:t>
            </w:r>
            <w:r w:rsidRPr="00321634">
              <w:t>?</w:t>
            </w:r>
          </w:p>
          <w:p w:rsidR="00724332" w:rsidRPr="00321634" w:rsidRDefault="00724332" w:rsidP="00074D2F">
            <w:pPr>
              <w:widowControl w:val="0"/>
              <w:tabs>
                <w:tab w:val="left" w:pos="-1200"/>
                <w:tab w:val="left" w:pos="-533"/>
                <w:tab w:val="left" w:pos="3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724332" w:rsidRPr="00321634" w:rsidRDefault="00B12089" w:rsidP="00074D2F">
            <w:pPr>
              <w:widowControl w:val="0"/>
              <w:tabs>
                <w:tab w:val="left" w:pos="-1200"/>
                <w:tab w:val="left" w:pos="-533"/>
                <w:tab w:val="left" w:pos="3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321634">
              <w:t>Explain</w:t>
            </w:r>
            <w:r w:rsidR="00724332" w:rsidRPr="00321634">
              <w:t xml:space="preserve"> why the stem of the plant bent</w:t>
            </w:r>
            <w:r w:rsidR="00955F11" w:rsidRPr="00321634">
              <w:t xml:space="preserve"> upwards</w:t>
            </w:r>
            <w:r w:rsidR="00074D2F">
              <w:t>,</w:t>
            </w:r>
            <w:r w:rsidR="00955F11" w:rsidRPr="00321634">
              <w:t xml:space="preserve"> as illustrated in </w:t>
            </w:r>
            <w:r w:rsidR="00074D2F" w:rsidRPr="00321634">
              <w:t xml:space="preserve">diagram </w:t>
            </w:r>
            <w:r w:rsidR="00955F11" w:rsidRPr="00321634">
              <w:rPr>
                <w:b/>
              </w:rPr>
              <w:t>B</w:t>
            </w:r>
            <w:r w:rsidR="00724332" w:rsidRPr="00321634">
              <w:t>.</w:t>
            </w:r>
          </w:p>
          <w:p w:rsidR="00724332" w:rsidRPr="00321634" w:rsidRDefault="00724332" w:rsidP="00074D2F">
            <w:pPr>
              <w:widowControl w:val="0"/>
              <w:tabs>
                <w:tab w:val="left" w:pos="-1200"/>
                <w:tab w:val="left" w:pos="-533"/>
                <w:tab w:val="left" w:pos="3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724332" w:rsidRPr="00321634" w:rsidRDefault="00F75BDB" w:rsidP="00074D2F">
            <w:pPr>
              <w:widowControl w:val="0"/>
              <w:tabs>
                <w:tab w:val="left" w:pos="-1200"/>
                <w:tab w:val="left" w:pos="-533"/>
                <w:tab w:val="left" w:pos="3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321634">
              <w:t>Explain the advantage that the</w:t>
            </w:r>
            <w:r w:rsidR="00724332" w:rsidRPr="00321634">
              <w:t xml:space="preserve"> upward bending of the stem</w:t>
            </w:r>
            <w:r w:rsidRPr="00321634">
              <w:t xml:space="preserve"> could have for the plant</w:t>
            </w:r>
            <w:r w:rsidR="00955F11" w:rsidRPr="00321634">
              <w:t>.</w:t>
            </w:r>
            <w:r w:rsidR="00724332" w:rsidRPr="00321634">
              <w:t xml:space="preserve"> </w:t>
            </w:r>
          </w:p>
          <w:p w:rsidR="00724332" w:rsidRPr="00321634" w:rsidRDefault="00724332" w:rsidP="00074D2F">
            <w:pPr>
              <w:jc w:val="both"/>
            </w:pPr>
          </w:p>
          <w:p w:rsidR="00724332" w:rsidRPr="00321634" w:rsidRDefault="00724332" w:rsidP="00CF6D91">
            <w:pPr>
              <w:jc w:val="both"/>
            </w:pPr>
            <w:r w:rsidRPr="00321634">
              <w:t xml:space="preserve">State how the roots </w:t>
            </w:r>
            <w:r w:rsidR="00B12089" w:rsidRPr="00321634">
              <w:t xml:space="preserve">in </w:t>
            </w:r>
            <w:r w:rsidR="00074D2F" w:rsidRPr="00321634">
              <w:t xml:space="preserve">diagram </w:t>
            </w:r>
            <w:r w:rsidR="00B12089" w:rsidRPr="00321634">
              <w:rPr>
                <w:b/>
              </w:rPr>
              <w:t>B</w:t>
            </w:r>
            <w:r w:rsidR="00CF6D91" w:rsidRPr="00321634">
              <w:t xml:space="preserve"> would react</w:t>
            </w:r>
            <w:r w:rsidR="00B12089" w:rsidRPr="00321634">
              <w:t>.</w:t>
            </w:r>
          </w:p>
        </w:tc>
        <w:tc>
          <w:tcPr>
            <w:tcW w:w="236" w:type="dxa"/>
          </w:tcPr>
          <w:p w:rsidR="00E50202" w:rsidRPr="00321634" w:rsidRDefault="00E50202" w:rsidP="008A7C47">
            <w:pPr>
              <w:rPr>
                <w:b/>
                <w:bCs w:val="0"/>
                <w:u w:val="single"/>
              </w:rPr>
            </w:pPr>
          </w:p>
        </w:tc>
        <w:tc>
          <w:tcPr>
            <w:tcW w:w="898" w:type="dxa"/>
          </w:tcPr>
          <w:p w:rsidR="00E50202" w:rsidRPr="00321634" w:rsidRDefault="00724332" w:rsidP="00F85AAE">
            <w:r w:rsidRPr="00321634">
              <w:t>(1)</w:t>
            </w:r>
          </w:p>
          <w:p w:rsidR="00724332" w:rsidRPr="00321634" w:rsidRDefault="00724332" w:rsidP="00F85AAE"/>
          <w:p w:rsidR="00B12089" w:rsidRPr="00321634" w:rsidRDefault="00B12089" w:rsidP="00F85AAE"/>
          <w:p w:rsidR="00724332" w:rsidRPr="00321634" w:rsidRDefault="00724332" w:rsidP="00F85AAE">
            <w:r w:rsidRPr="00321634">
              <w:t>(4)</w:t>
            </w:r>
          </w:p>
          <w:p w:rsidR="00724332" w:rsidRPr="00321634" w:rsidRDefault="00724332" w:rsidP="00F85AAE"/>
          <w:p w:rsidR="00724332" w:rsidRPr="00321634" w:rsidRDefault="00724332" w:rsidP="00F85AAE"/>
          <w:p w:rsidR="00724332" w:rsidRPr="00321634" w:rsidRDefault="00724332" w:rsidP="00F85AAE">
            <w:r w:rsidRPr="00321634">
              <w:t>(2)</w:t>
            </w:r>
          </w:p>
          <w:p w:rsidR="00724332" w:rsidRPr="00321634" w:rsidRDefault="00724332" w:rsidP="00F85AAE"/>
          <w:p w:rsidR="00724332" w:rsidRPr="00321634" w:rsidRDefault="00724332" w:rsidP="00F85AAE">
            <w:r w:rsidRPr="00321634">
              <w:t>(1)</w:t>
            </w:r>
          </w:p>
          <w:p w:rsidR="00724332" w:rsidRPr="00321634" w:rsidRDefault="00724332" w:rsidP="00F85AAE">
            <w:pPr>
              <w:rPr>
                <w:b/>
              </w:rPr>
            </w:pPr>
            <w:r w:rsidRPr="00321634">
              <w:rPr>
                <w:b/>
              </w:rPr>
              <w:t>(8)</w:t>
            </w:r>
          </w:p>
        </w:tc>
      </w:tr>
    </w:tbl>
    <w:p w:rsidR="000F3A22" w:rsidRPr="00321634" w:rsidRDefault="000F3A22" w:rsidP="00A90632">
      <w:pPr>
        <w:rPr>
          <w:bCs w:val="0"/>
        </w:rPr>
      </w:pPr>
    </w:p>
    <w:p w:rsidR="00BB31CC" w:rsidRPr="00321634" w:rsidRDefault="00BB31CC" w:rsidP="00A90632">
      <w:pPr>
        <w:rPr>
          <w:bCs w:val="0"/>
        </w:rPr>
      </w:pPr>
    </w:p>
    <w:p w:rsidR="00BB31CC" w:rsidRPr="00321634" w:rsidRDefault="00BB31CC" w:rsidP="00A90632">
      <w:pPr>
        <w:rPr>
          <w:bCs w:val="0"/>
        </w:rPr>
      </w:pPr>
    </w:p>
    <w:p w:rsidR="00BB31CC" w:rsidRPr="00321634" w:rsidRDefault="00BB31CC"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044CF8" w:rsidRPr="00321634" w:rsidRDefault="00044CF8" w:rsidP="00A90632">
      <w:pPr>
        <w:rPr>
          <w:bCs w:val="0"/>
        </w:rPr>
      </w:pPr>
    </w:p>
    <w:p w:rsidR="00BB31CC" w:rsidRDefault="00BB31CC" w:rsidP="00A90632">
      <w:pPr>
        <w:rPr>
          <w:bCs w:val="0"/>
        </w:rPr>
      </w:pPr>
    </w:p>
    <w:p w:rsidR="00074D2F" w:rsidRDefault="00074D2F">
      <w:pPr>
        <w:rPr>
          <w:bCs w:val="0"/>
        </w:rPr>
      </w:pPr>
      <w:r>
        <w:rPr>
          <w:bCs w:val="0"/>
        </w:rPr>
        <w:br w:type="page"/>
      </w:r>
    </w:p>
    <w:p w:rsidR="00074D2F" w:rsidRDefault="00074D2F" w:rsidP="00A90632">
      <w:pPr>
        <w:rPr>
          <w:bCs w:val="0"/>
        </w:rPr>
      </w:pPr>
    </w:p>
    <w:p w:rsidR="00074D2F" w:rsidRPr="00321634" w:rsidRDefault="00074D2F" w:rsidP="00A90632">
      <w:pPr>
        <w:rPr>
          <w:bCs w:val="0"/>
        </w:rPr>
      </w:pPr>
    </w:p>
    <w:tbl>
      <w:tblPr>
        <w:tblW w:w="10598" w:type="dxa"/>
        <w:tblLook w:val="01E0" w:firstRow="1" w:lastRow="1" w:firstColumn="1" w:lastColumn="1" w:noHBand="0" w:noVBand="0"/>
      </w:tblPr>
      <w:tblGrid>
        <w:gridCol w:w="959"/>
        <w:gridCol w:w="8505"/>
        <w:gridCol w:w="251"/>
        <w:gridCol w:w="883"/>
      </w:tblGrid>
      <w:tr w:rsidR="00A90632" w:rsidRPr="00321634" w:rsidTr="00074D2F">
        <w:trPr>
          <w:trHeight w:val="418"/>
        </w:trPr>
        <w:tc>
          <w:tcPr>
            <w:tcW w:w="959" w:type="dxa"/>
            <w:shd w:val="clear" w:color="auto" w:fill="auto"/>
          </w:tcPr>
          <w:p w:rsidR="00A90632" w:rsidRPr="00321634" w:rsidRDefault="00A90632" w:rsidP="00074D2F">
            <w:pPr>
              <w:rPr>
                <w:bCs w:val="0"/>
              </w:rPr>
            </w:pPr>
            <w:r w:rsidRPr="00321634">
              <w:rPr>
                <w:bCs w:val="0"/>
              </w:rPr>
              <w:t>3.</w:t>
            </w:r>
            <w:r w:rsidR="00C475E6" w:rsidRPr="00321634">
              <w:rPr>
                <w:bCs w:val="0"/>
              </w:rPr>
              <w:t>4</w:t>
            </w:r>
          </w:p>
        </w:tc>
        <w:tc>
          <w:tcPr>
            <w:tcW w:w="8505" w:type="dxa"/>
            <w:shd w:val="clear" w:color="auto" w:fill="auto"/>
          </w:tcPr>
          <w:p w:rsidR="0072770F" w:rsidRPr="00321634" w:rsidRDefault="002F6920" w:rsidP="00074D2F">
            <w:pPr>
              <w:pStyle w:val="ListParagraph"/>
              <w:spacing w:after="0" w:line="240" w:lineRule="auto"/>
              <w:ind w:left="31"/>
              <w:jc w:val="both"/>
              <w:rPr>
                <w:rFonts w:ascii="Arial" w:hAnsi="Arial" w:cs="Arial"/>
                <w:sz w:val="24"/>
                <w:szCs w:val="24"/>
                <w:lang w:val="en-GB"/>
              </w:rPr>
            </w:pPr>
            <w:r w:rsidRPr="00321634">
              <w:rPr>
                <w:rFonts w:ascii="Arial" w:hAnsi="Arial" w:cs="Arial"/>
                <w:sz w:val="24"/>
                <w:szCs w:val="24"/>
                <w:lang w:val="en-GB"/>
              </w:rPr>
              <w:t>The</w:t>
            </w:r>
            <w:r w:rsidR="000E2EFE" w:rsidRPr="00321634">
              <w:rPr>
                <w:rFonts w:ascii="Arial" w:hAnsi="Arial" w:cs="Arial"/>
                <w:sz w:val="24"/>
                <w:szCs w:val="24"/>
                <w:lang w:val="en-GB"/>
              </w:rPr>
              <w:t xml:space="preserve"> graph </w:t>
            </w:r>
            <w:r w:rsidRPr="00321634">
              <w:rPr>
                <w:rFonts w:ascii="Arial" w:hAnsi="Arial" w:cs="Arial"/>
                <w:sz w:val="24"/>
                <w:szCs w:val="24"/>
                <w:lang w:val="en-GB"/>
              </w:rPr>
              <w:t xml:space="preserve">below shows </w:t>
            </w:r>
            <w:r w:rsidR="000E2EFE" w:rsidRPr="00321634">
              <w:rPr>
                <w:rFonts w:ascii="Arial" w:hAnsi="Arial" w:cs="Arial"/>
                <w:sz w:val="24"/>
                <w:szCs w:val="24"/>
                <w:lang w:val="en-GB"/>
              </w:rPr>
              <w:t>the relationship between the levels of ADH in the blood</w:t>
            </w:r>
            <w:r w:rsidR="000F3A22" w:rsidRPr="00321634">
              <w:rPr>
                <w:rFonts w:ascii="Arial" w:hAnsi="Arial" w:cs="Arial"/>
                <w:sz w:val="24"/>
                <w:szCs w:val="24"/>
                <w:lang w:val="en-GB"/>
              </w:rPr>
              <w:t xml:space="preserve"> and tubular </w:t>
            </w:r>
            <w:r w:rsidR="00BF2A09" w:rsidRPr="00321634">
              <w:rPr>
                <w:rFonts w:ascii="Arial" w:hAnsi="Arial" w:cs="Arial"/>
                <w:sz w:val="24"/>
                <w:szCs w:val="24"/>
                <w:lang w:val="en-GB"/>
              </w:rPr>
              <w:t>reabsorption in the kidney</w:t>
            </w:r>
            <w:r w:rsidR="000E2EFE" w:rsidRPr="00321634">
              <w:rPr>
                <w:rFonts w:ascii="Arial" w:hAnsi="Arial" w:cs="Arial"/>
                <w:sz w:val="24"/>
                <w:szCs w:val="24"/>
                <w:lang w:val="en-GB"/>
              </w:rPr>
              <w:t>.</w:t>
            </w:r>
          </w:p>
        </w:tc>
        <w:tc>
          <w:tcPr>
            <w:tcW w:w="251" w:type="dxa"/>
            <w:shd w:val="clear" w:color="auto" w:fill="auto"/>
          </w:tcPr>
          <w:p w:rsidR="00A90632" w:rsidRPr="00321634" w:rsidRDefault="00A90632" w:rsidP="00074D2F">
            <w:pPr>
              <w:rPr>
                <w:bCs w:val="0"/>
              </w:rPr>
            </w:pPr>
          </w:p>
        </w:tc>
        <w:tc>
          <w:tcPr>
            <w:tcW w:w="883" w:type="dxa"/>
            <w:shd w:val="clear" w:color="auto" w:fill="auto"/>
          </w:tcPr>
          <w:p w:rsidR="003E43B9" w:rsidRPr="00321634" w:rsidRDefault="003E43B9" w:rsidP="00074D2F">
            <w:pPr>
              <w:rPr>
                <w:b/>
                <w:bCs w:val="0"/>
              </w:rPr>
            </w:pPr>
          </w:p>
        </w:tc>
      </w:tr>
    </w:tbl>
    <w:p w:rsidR="000D5F69" w:rsidRPr="00F91914" w:rsidRDefault="000D5F69" w:rsidP="00996AFD">
      <w:pPr>
        <w:rPr>
          <w:bCs w:val="0"/>
          <w:color w:val="FF0000"/>
          <w:sz w:val="28"/>
          <w:szCs w:val="28"/>
        </w:rPr>
      </w:pPr>
    </w:p>
    <w:p w:rsidR="00AB7367" w:rsidRPr="00321634" w:rsidRDefault="000D5F69" w:rsidP="00996AFD">
      <w:pPr>
        <w:rPr>
          <w:bCs w:val="0"/>
          <w:color w:val="FF0000"/>
        </w:rPr>
      </w:pPr>
      <w:r w:rsidRPr="00321634">
        <w:rPr>
          <w:bCs w:val="0"/>
          <w:noProof/>
          <w:color w:val="FF0000"/>
          <w:lang w:val="en-ZA" w:eastAsia="en-ZA"/>
        </w:rPr>
        <w:drawing>
          <wp:anchor distT="0" distB="0" distL="114300" distR="114300" simplePos="0" relativeHeight="251990528" behindDoc="1" locked="0" layoutInCell="1" allowOverlap="1" wp14:anchorId="58D05D4D" wp14:editId="4C983C8C">
            <wp:simplePos x="0" y="0"/>
            <wp:positionH relativeFrom="column">
              <wp:posOffset>392430</wp:posOffset>
            </wp:positionH>
            <wp:positionV relativeFrom="paragraph">
              <wp:posOffset>5080</wp:posOffset>
            </wp:positionV>
            <wp:extent cx="5486400" cy="3657600"/>
            <wp:effectExtent l="0" t="0" r="19050" b="19050"/>
            <wp:wrapTight wrapText="bothSides">
              <wp:wrapPolygon edited="0">
                <wp:start x="0" y="0"/>
                <wp:lineTo x="0" y="21600"/>
                <wp:lineTo x="21600" y="21600"/>
                <wp:lineTo x="21600"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0E2EFE" w:rsidRPr="00321634" w:rsidRDefault="000E2EFE" w:rsidP="00996AFD">
      <w:pPr>
        <w:rPr>
          <w:bCs w:val="0"/>
          <w:color w:val="FF0000"/>
        </w:rPr>
      </w:pPr>
    </w:p>
    <w:p w:rsidR="00741EC3" w:rsidRPr="00321634" w:rsidRDefault="00741EC3"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321634" w:rsidRDefault="000D5F69" w:rsidP="00996AFD">
      <w:pPr>
        <w:rPr>
          <w:bCs w:val="0"/>
          <w:color w:val="FF0000"/>
        </w:rPr>
      </w:pPr>
    </w:p>
    <w:p w:rsidR="000D5F69" w:rsidRPr="00F91914" w:rsidRDefault="000D5F69" w:rsidP="00996AFD">
      <w:pPr>
        <w:rPr>
          <w:bCs w:val="0"/>
          <w:color w:val="FF0000"/>
          <w:sz w:val="28"/>
          <w:szCs w:val="28"/>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BF2A09" w:rsidRPr="00321634" w:rsidTr="00BF2A09">
        <w:tc>
          <w:tcPr>
            <w:tcW w:w="959" w:type="dxa"/>
            <w:shd w:val="clear" w:color="auto" w:fill="auto"/>
          </w:tcPr>
          <w:p w:rsidR="00BF2A09" w:rsidRPr="00321634" w:rsidRDefault="00BF2A09" w:rsidP="00F91914">
            <w:pPr>
              <w:rPr>
                <w:bCs w:val="0"/>
              </w:rPr>
            </w:pPr>
          </w:p>
        </w:tc>
        <w:tc>
          <w:tcPr>
            <w:tcW w:w="1134" w:type="dxa"/>
            <w:shd w:val="clear" w:color="auto" w:fill="auto"/>
          </w:tcPr>
          <w:p w:rsidR="00BF2A09" w:rsidRPr="00321634" w:rsidRDefault="00BF2A09" w:rsidP="00F91914">
            <w:pPr>
              <w:rPr>
                <w:bCs w:val="0"/>
              </w:rPr>
            </w:pPr>
            <w:r w:rsidRPr="00321634">
              <w:rPr>
                <w:bCs w:val="0"/>
              </w:rPr>
              <w:t>3.4.1</w:t>
            </w:r>
          </w:p>
          <w:p w:rsidR="00BF2A09" w:rsidRPr="00321634" w:rsidRDefault="00BF2A09" w:rsidP="00F91914">
            <w:pPr>
              <w:rPr>
                <w:bCs w:val="0"/>
              </w:rPr>
            </w:pPr>
          </w:p>
          <w:p w:rsidR="00BF2A09" w:rsidRPr="00321634" w:rsidRDefault="00BF2A09" w:rsidP="00F91914">
            <w:pPr>
              <w:rPr>
                <w:bCs w:val="0"/>
              </w:rPr>
            </w:pPr>
            <w:r w:rsidRPr="00321634">
              <w:rPr>
                <w:bCs w:val="0"/>
              </w:rPr>
              <w:t>3.4.2</w:t>
            </w:r>
          </w:p>
          <w:p w:rsidR="00BF2A09" w:rsidRPr="00321634" w:rsidRDefault="00BF2A09" w:rsidP="00F91914">
            <w:pPr>
              <w:rPr>
                <w:bCs w:val="0"/>
              </w:rPr>
            </w:pPr>
          </w:p>
          <w:p w:rsidR="00BF2A09" w:rsidRPr="00321634" w:rsidRDefault="00BF2A09" w:rsidP="00F91914">
            <w:pPr>
              <w:rPr>
                <w:bCs w:val="0"/>
              </w:rPr>
            </w:pPr>
            <w:r w:rsidRPr="00321634">
              <w:rPr>
                <w:bCs w:val="0"/>
              </w:rPr>
              <w:t>3.4.3</w:t>
            </w:r>
          </w:p>
          <w:p w:rsidR="00EE6605" w:rsidRPr="00321634" w:rsidRDefault="00EE6605" w:rsidP="00F91914">
            <w:pPr>
              <w:rPr>
                <w:bCs w:val="0"/>
              </w:rPr>
            </w:pPr>
          </w:p>
          <w:p w:rsidR="00EE6605" w:rsidRPr="00321634" w:rsidRDefault="00EE6605" w:rsidP="00F91914">
            <w:pPr>
              <w:rPr>
                <w:bCs w:val="0"/>
              </w:rPr>
            </w:pPr>
          </w:p>
        </w:tc>
        <w:tc>
          <w:tcPr>
            <w:tcW w:w="7371" w:type="dxa"/>
            <w:shd w:val="clear" w:color="auto" w:fill="auto"/>
          </w:tcPr>
          <w:p w:rsidR="00BF2A09" w:rsidRPr="00321634" w:rsidRDefault="00A86B19" w:rsidP="00F91914">
            <w:pPr>
              <w:tabs>
                <w:tab w:val="left" w:pos="3436"/>
                <w:tab w:val="right" w:pos="7155"/>
              </w:tabs>
              <w:jc w:val="both"/>
              <w:rPr>
                <w:bCs w:val="0"/>
              </w:rPr>
            </w:pPr>
            <w:r w:rsidRPr="00321634">
              <w:rPr>
                <w:bCs w:val="0"/>
              </w:rPr>
              <w:t>Whi</w:t>
            </w:r>
            <w:r w:rsidR="0015459D" w:rsidRPr="00321634">
              <w:rPr>
                <w:bCs w:val="0"/>
              </w:rPr>
              <w:t>ch structure</w:t>
            </w:r>
            <w:r w:rsidR="009E3454" w:rsidRPr="00321634">
              <w:rPr>
                <w:bCs w:val="0"/>
              </w:rPr>
              <w:t xml:space="preserve"> in the body produces</w:t>
            </w:r>
            <w:r w:rsidR="00BF2A09" w:rsidRPr="00321634">
              <w:rPr>
                <w:bCs w:val="0"/>
              </w:rPr>
              <w:t xml:space="preserve"> ADH</w:t>
            </w:r>
            <w:r w:rsidRPr="00321634">
              <w:rPr>
                <w:bCs w:val="0"/>
              </w:rPr>
              <w:t>?</w:t>
            </w:r>
          </w:p>
          <w:p w:rsidR="00BF2A09" w:rsidRPr="00321634" w:rsidRDefault="00BF2A09" w:rsidP="00F91914">
            <w:pPr>
              <w:tabs>
                <w:tab w:val="left" w:pos="3436"/>
                <w:tab w:val="right" w:pos="7155"/>
              </w:tabs>
              <w:jc w:val="both"/>
              <w:rPr>
                <w:bCs w:val="0"/>
              </w:rPr>
            </w:pPr>
          </w:p>
          <w:p w:rsidR="00BF2A09" w:rsidRPr="00321634" w:rsidRDefault="00AF6A88" w:rsidP="00F91914">
            <w:pPr>
              <w:tabs>
                <w:tab w:val="left" w:pos="3436"/>
                <w:tab w:val="right" w:pos="7155"/>
              </w:tabs>
              <w:jc w:val="both"/>
              <w:rPr>
                <w:bCs w:val="0"/>
              </w:rPr>
            </w:pPr>
            <w:r w:rsidRPr="00321634">
              <w:rPr>
                <w:bCs w:val="0"/>
              </w:rPr>
              <w:t>Describe the relationship</w:t>
            </w:r>
            <w:r w:rsidR="00C50970" w:rsidRPr="00321634">
              <w:rPr>
                <w:bCs w:val="0"/>
              </w:rPr>
              <w:t xml:space="preserve"> </w:t>
            </w:r>
            <w:r w:rsidR="000E098D" w:rsidRPr="00321634">
              <w:rPr>
                <w:bCs w:val="0"/>
              </w:rPr>
              <w:t>shown in the graph</w:t>
            </w:r>
            <w:r w:rsidR="00BF2A09" w:rsidRPr="00321634">
              <w:rPr>
                <w:bCs w:val="0"/>
              </w:rPr>
              <w:t>.</w:t>
            </w:r>
          </w:p>
          <w:p w:rsidR="00BF2A09" w:rsidRPr="00321634" w:rsidRDefault="00BF2A09" w:rsidP="00F91914">
            <w:pPr>
              <w:tabs>
                <w:tab w:val="left" w:pos="3436"/>
                <w:tab w:val="right" w:pos="7155"/>
              </w:tabs>
              <w:jc w:val="both"/>
              <w:rPr>
                <w:bCs w:val="0"/>
              </w:rPr>
            </w:pPr>
          </w:p>
          <w:p w:rsidR="00BF2A09" w:rsidRPr="00321634" w:rsidRDefault="000E098D" w:rsidP="00F91914">
            <w:pPr>
              <w:tabs>
                <w:tab w:val="left" w:pos="3436"/>
                <w:tab w:val="right" w:pos="7155"/>
              </w:tabs>
              <w:jc w:val="both"/>
              <w:rPr>
                <w:bCs w:val="0"/>
              </w:rPr>
            </w:pPr>
            <w:r w:rsidRPr="00321634">
              <w:rPr>
                <w:bCs w:val="0"/>
              </w:rPr>
              <w:t>Explain why the level of ADH</w:t>
            </w:r>
            <w:r w:rsidR="009E3454" w:rsidRPr="00321634">
              <w:rPr>
                <w:bCs w:val="0"/>
              </w:rPr>
              <w:t xml:space="preserve"> </w:t>
            </w:r>
            <w:r w:rsidRPr="00321634">
              <w:rPr>
                <w:bCs w:val="0"/>
              </w:rPr>
              <w:t xml:space="preserve">at </w:t>
            </w:r>
            <w:r w:rsidRPr="00321634">
              <w:rPr>
                <w:b/>
                <w:bCs w:val="0"/>
              </w:rPr>
              <w:t>X</w:t>
            </w:r>
            <w:r w:rsidRPr="00321634">
              <w:rPr>
                <w:bCs w:val="0"/>
              </w:rPr>
              <w:t xml:space="preserve"> probably indicates that the person is</w:t>
            </w:r>
            <w:r w:rsidR="009E3454" w:rsidRPr="00321634">
              <w:rPr>
                <w:bCs w:val="0"/>
              </w:rPr>
              <w:t xml:space="preserve"> </w:t>
            </w:r>
            <w:r w:rsidR="00523CE7" w:rsidRPr="00321634">
              <w:rPr>
                <w:bCs w:val="0"/>
              </w:rPr>
              <w:t xml:space="preserve">experiencing </w:t>
            </w:r>
            <w:r w:rsidR="009E3454" w:rsidRPr="00321634">
              <w:rPr>
                <w:bCs w:val="0"/>
              </w:rPr>
              <w:t>a cold day.</w:t>
            </w:r>
          </w:p>
          <w:p w:rsidR="00EE6605" w:rsidRPr="00321634" w:rsidRDefault="00EE6605" w:rsidP="00F91914">
            <w:pPr>
              <w:tabs>
                <w:tab w:val="left" w:pos="3436"/>
                <w:tab w:val="right" w:pos="7155"/>
              </w:tabs>
              <w:jc w:val="both"/>
              <w:rPr>
                <w:bCs w:val="0"/>
              </w:rPr>
            </w:pPr>
          </w:p>
        </w:tc>
        <w:tc>
          <w:tcPr>
            <w:tcW w:w="236" w:type="dxa"/>
            <w:shd w:val="clear" w:color="auto" w:fill="auto"/>
          </w:tcPr>
          <w:p w:rsidR="00BF2A09" w:rsidRPr="00321634" w:rsidRDefault="00BF2A09" w:rsidP="00F91914">
            <w:pPr>
              <w:rPr>
                <w:bCs w:val="0"/>
              </w:rPr>
            </w:pPr>
          </w:p>
        </w:tc>
        <w:tc>
          <w:tcPr>
            <w:tcW w:w="898" w:type="dxa"/>
            <w:shd w:val="clear" w:color="auto" w:fill="auto"/>
          </w:tcPr>
          <w:p w:rsidR="00BF2A09" w:rsidRPr="00321634" w:rsidRDefault="00BF2A09" w:rsidP="00F91914">
            <w:pPr>
              <w:rPr>
                <w:bCs w:val="0"/>
              </w:rPr>
            </w:pPr>
            <w:r w:rsidRPr="00321634">
              <w:rPr>
                <w:bCs w:val="0"/>
              </w:rPr>
              <w:t>(</w:t>
            </w:r>
            <w:r w:rsidR="00A86B19" w:rsidRPr="00321634">
              <w:rPr>
                <w:bCs w:val="0"/>
              </w:rPr>
              <w:t>1</w:t>
            </w:r>
            <w:r w:rsidRPr="00321634">
              <w:rPr>
                <w:bCs w:val="0"/>
              </w:rPr>
              <w:t>)</w:t>
            </w:r>
          </w:p>
          <w:p w:rsidR="00BF2A09" w:rsidRPr="00321634" w:rsidRDefault="00BF2A09" w:rsidP="00F91914">
            <w:pPr>
              <w:rPr>
                <w:bCs w:val="0"/>
              </w:rPr>
            </w:pPr>
          </w:p>
          <w:p w:rsidR="00BF2A09" w:rsidRPr="00321634" w:rsidRDefault="00BF2A09" w:rsidP="00F91914">
            <w:pPr>
              <w:rPr>
                <w:bCs w:val="0"/>
              </w:rPr>
            </w:pPr>
            <w:r w:rsidRPr="00321634">
              <w:rPr>
                <w:bCs w:val="0"/>
              </w:rPr>
              <w:t>(2)</w:t>
            </w:r>
          </w:p>
          <w:p w:rsidR="00EE6605" w:rsidRPr="00321634" w:rsidRDefault="00EE6605" w:rsidP="00F91914">
            <w:pPr>
              <w:rPr>
                <w:bCs w:val="0"/>
              </w:rPr>
            </w:pPr>
          </w:p>
          <w:p w:rsidR="00EE6605" w:rsidRPr="00321634" w:rsidRDefault="00EE6605" w:rsidP="00F91914">
            <w:pPr>
              <w:rPr>
                <w:bCs w:val="0"/>
              </w:rPr>
            </w:pPr>
          </w:p>
          <w:p w:rsidR="00EE6605" w:rsidRPr="00321634" w:rsidRDefault="009E3454" w:rsidP="00F91914">
            <w:pPr>
              <w:rPr>
                <w:bCs w:val="0"/>
              </w:rPr>
            </w:pPr>
            <w:r w:rsidRPr="00321634">
              <w:rPr>
                <w:bCs w:val="0"/>
              </w:rPr>
              <w:t>(3</w:t>
            </w:r>
            <w:r w:rsidR="00EE6605" w:rsidRPr="00321634">
              <w:rPr>
                <w:bCs w:val="0"/>
              </w:rPr>
              <w:t>)</w:t>
            </w:r>
          </w:p>
          <w:p w:rsidR="00523CE7" w:rsidRPr="00321634" w:rsidRDefault="00523CE7" w:rsidP="00F91914">
            <w:pPr>
              <w:rPr>
                <w:b/>
                <w:bCs w:val="0"/>
              </w:rPr>
            </w:pPr>
            <w:r w:rsidRPr="00321634">
              <w:rPr>
                <w:b/>
                <w:bCs w:val="0"/>
              </w:rPr>
              <w:t>(</w:t>
            </w:r>
            <w:r w:rsidR="00A86B19" w:rsidRPr="00321634">
              <w:rPr>
                <w:b/>
                <w:bCs w:val="0"/>
              </w:rPr>
              <w:t>6</w:t>
            </w:r>
            <w:r w:rsidRPr="00321634">
              <w:rPr>
                <w:b/>
                <w:bCs w:val="0"/>
              </w:rPr>
              <w:t>)</w:t>
            </w:r>
          </w:p>
        </w:tc>
      </w:tr>
    </w:tbl>
    <w:p w:rsidR="000F3A22" w:rsidRPr="00321634" w:rsidRDefault="000F3A22" w:rsidP="00996AFD">
      <w:pPr>
        <w:rPr>
          <w:bCs w:val="0"/>
          <w:color w:val="FF0000"/>
        </w:rPr>
      </w:pPr>
    </w:p>
    <w:tbl>
      <w:tblPr>
        <w:tblW w:w="10598" w:type="dxa"/>
        <w:tblLayout w:type="fixed"/>
        <w:tblLook w:val="0000" w:firstRow="0" w:lastRow="0" w:firstColumn="0" w:lastColumn="0" w:noHBand="0" w:noVBand="0"/>
      </w:tblPr>
      <w:tblGrid>
        <w:gridCol w:w="9464"/>
        <w:gridCol w:w="254"/>
        <w:gridCol w:w="880"/>
      </w:tblGrid>
      <w:tr w:rsidR="003515C6" w:rsidRPr="00321634">
        <w:tc>
          <w:tcPr>
            <w:tcW w:w="9464" w:type="dxa"/>
            <w:shd w:val="clear" w:color="auto" w:fill="auto"/>
          </w:tcPr>
          <w:p w:rsidR="003515C6" w:rsidRPr="00321634" w:rsidRDefault="003515C6" w:rsidP="003515C6">
            <w:pPr>
              <w:tabs>
                <w:tab w:val="right" w:pos="9213"/>
              </w:tabs>
              <w:jc w:val="right"/>
              <w:rPr>
                <w:b/>
                <w:bCs w:val="0"/>
              </w:rPr>
            </w:pPr>
            <w:r w:rsidRPr="00321634">
              <w:rPr>
                <w:b/>
                <w:bCs w:val="0"/>
              </w:rPr>
              <w:t>TOTAL SECTION B:</w:t>
            </w:r>
          </w:p>
        </w:tc>
        <w:tc>
          <w:tcPr>
            <w:tcW w:w="254" w:type="dxa"/>
            <w:shd w:val="clear" w:color="auto" w:fill="auto"/>
          </w:tcPr>
          <w:p w:rsidR="003515C6" w:rsidRPr="00321634" w:rsidRDefault="003515C6">
            <w:pPr>
              <w:rPr>
                <w:b/>
                <w:bCs w:val="0"/>
              </w:rPr>
            </w:pPr>
          </w:p>
        </w:tc>
        <w:tc>
          <w:tcPr>
            <w:tcW w:w="880" w:type="dxa"/>
            <w:shd w:val="clear" w:color="auto" w:fill="auto"/>
          </w:tcPr>
          <w:p w:rsidR="003515C6" w:rsidRPr="00321634" w:rsidRDefault="005E7ECF" w:rsidP="006A13FC">
            <w:pPr>
              <w:rPr>
                <w:b/>
                <w:bCs w:val="0"/>
              </w:rPr>
            </w:pPr>
            <w:r w:rsidRPr="00321634">
              <w:rPr>
                <w:b/>
                <w:bCs w:val="0"/>
              </w:rPr>
              <w:t>8</w:t>
            </w:r>
            <w:r w:rsidR="003515C6" w:rsidRPr="00321634">
              <w:rPr>
                <w:b/>
                <w:bCs w:val="0"/>
              </w:rPr>
              <w:t>0</w:t>
            </w:r>
          </w:p>
        </w:tc>
      </w:tr>
    </w:tbl>
    <w:p w:rsidR="00547BB1" w:rsidRPr="000C16CF" w:rsidRDefault="00547BB1">
      <w:pPr>
        <w:rPr>
          <w:bCs w:val="0"/>
        </w:rPr>
      </w:pPr>
    </w:p>
    <w:p w:rsidR="002F554C" w:rsidRPr="000C16CF" w:rsidRDefault="002F554C">
      <w:pPr>
        <w:rPr>
          <w:bCs w:val="0"/>
        </w:rPr>
      </w:pPr>
    </w:p>
    <w:p w:rsidR="00997F64" w:rsidRPr="000C16CF" w:rsidRDefault="00997F64">
      <w:pPr>
        <w:rPr>
          <w:bCs w:val="0"/>
        </w:rPr>
      </w:pPr>
    </w:p>
    <w:p w:rsidR="00F91914" w:rsidRDefault="00F91914">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pPr>
    </w:p>
    <w:p w:rsidR="000C16CF" w:rsidRDefault="000C16CF">
      <w:pPr>
        <w:rPr>
          <w:bCs w:val="0"/>
        </w:rPr>
        <w:sectPr w:rsidR="000C16CF" w:rsidSect="00F22D1B">
          <w:footerReference w:type="default" r:id="rId26"/>
          <w:pgSz w:w="11907" w:h="16840" w:code="9"/>
          <w:pgMar w:top="720" w:right="1276" w:bottom="720" w:left="1077" w:header="720" w:footer="720" w:gutter="0"/>
          <w:cols w:space="720"/>
        </w:sectPr>
      </w:pPr>
    </w:p>
    <w:p w:rsidR="000C16CF" w:rsidRDefault="000C16CF">
      <w:pPr>
        <w:rPr>
          <w:bCs w:val="0"/>
        </w:rPr>
      </w:pPr>
    </w:p>
    <w:p w:rsidR="000C16CF" w:rsidRPr="000C16CF" w:rsidRDefault="000C16CF">
      <w:pPr>
        <w:rPr>
          <w:bCs w:val="0"/>
        </w:rPr>
      </w:pPr>
    </w:p>
    <w:tbl>
      <w:tblPr>
        <w:tblW w:w="10598" w:type="dxa"/>
        <w:tblLayout w:type="fixed"/>
        <w:tblLook w:val="0000" w:firstRow="0" w:lastRow="0" w:firstColumn="0" w:lastColumn="0" w:noHBand="0" w:noVBand="0"/>
      </w:tblPr>
      <w:tblGrid>
        <w:gridCol w:w="9464"/>
        <w:gridCol w:w="254"/>
        <w:gridCol w:w="880"/>
      </w:tblGrid>
      <w:tr w:rsidR="0087231B" w:rsidRPr="00321634">
        <w:tc>
          <w:tcPr>
            <w:tcW w:w="9464" w:type="dxa"/>
            <w:shd w:val="clear" w:color="auto" w:fill="auto"/>
          </w:tcPr>
          <w:p w:rsidR="0087231B" w:rsidRPr="00321634" w:rsidRDefault="0087231B" w:rsidP="0087231B">
            <w:pPr>
              <w:rPr>
                <w:b/>
                <w:bCs w:val="0"/>
              </w:rPr>
            </w:pPr>
            <w:r w:rsidRPr="00321634">
              <w:rPr>
                <w:b/>
                <w:bCs w:val="0"/>
              </w:rPr>
              <w:t>SECTION C</w:t>
            </w:r>
          </w:p>
          <w:p w:rsidR="0087231B" w:rsidRPr="00321634" w:rsidRDefault="0087231B" w:rsidP="0087231B"/>
          <w:p w:rsidR="0087231B" w:rsidRPr="00321634" w:rsidRDefault="0087231B" w:rsidP="0087231B">
            <w:pPr>
              <w:rPr>
                <w:b/>
              </w:rPr>
            </w:pPr>
            <w:r w:rsidRPr="00321634">
              <w:rPr>
                <w:b/>
              </w:rPr>
              <w:t>QUESTION 4</w:t>
            </w:r>
          </w:p>
        </w:tc>
        <w:tc>
          <w:tcPr>
            <w:tcW w:w="254" w:type="dxa"/>
            <w:shd w:val="clear" w:color="auto" w:fill="auto"/>
          </w:tcPr>
          <w:p w:rsidR="0087231B" w:rsidRPr="00321634" w:rsidRDefault="0087231B">
            <w:pPr>
              <w:rPr>
                <w:b/>
                <w:bCs w:val="0"/>
              </w:rPr>
            </w:pPr>
          </w:p>
        </w:tc>
        <w:tc>
          <w:tcPr>
            <w:tcW w:w="880" w:type="dxa"/>
            <w:shd w:val="clear" w:color="auto" w:fill="auto"/>
          </w:tcPr>
          <w:p w:rsidR="0087231B" w:rsidRPr="00321634" w:rsidRDefault="0087231B">
            <w:pPr>
              <w:rPr>
                <w:b/>
                <w:bCs w:val="0"/>
              </w:rPr>
            </w:pPr>
          </w:p>
        </w:tc>
      </w:tr>
    </w:tbl>
    <w:p w:rsidR="00547BB1" w:rsidRPr="00321634" w:rsidRDefault="00547BB1" w:rsidP="00547BB1">
      <w:pPr>
        <w:rPr>
          <w:b/>
          <w:color w:val="FF0000"/>
        </w:rPr>
      </w:pPr>
    </w:p>
    <w:tbl>
      <w:tblPr>
        <w:tblW w:w="10598" w:type="dxa"/>
        <w:tblLook w:val="01E0" w:firstRow="1" w:lastRow="1" w:firstColumn="1" w:lastColumn="1" w:noHBand="0" w:noVBand="0"/>
      </w:tblPr>
      <w:tblGrid>
        <w:gridCol w:w="963"/>
        <w:gridCol w:w="8501"/>
        <w:gridCol w:w="236"/>
        <w:gridCol w:w="15"/>
        <w:gridCol w:w="883"/>
      </w:tblGrid>
      <w:tr w:rsidR="00547BB1" w:rsidRPr="00321634" w:rsidTr="00207FE5">
        <w:trPr>
          <w:trHeight w:val="1847"/>
        </w:trPr>
        <w:tc>
          <w:tcPr>
            <w:tcW w:w="9464" w:type="dxa"/>
            <w:gridSpan w:val="2"/>
            <w:shd w:val="clear" w:color="auto" w:fill="auto"/>
          </w:tcPr>
          <w:p w:rsidR="00207FE5" w:rsidRPr="00321634" w:rsidRDefault="00207FE5" w:rsidP="00A03C2D">
            <w:pPr>
              <w:tabs>
                <w:tab w:val="right" w:pos="8289"/>
                <w:tab w:val="right" w:pos="9248"/>
              </w:tabs>
              <w:jc w:val="both"/>
              <w:rPr>
                <w:color w:val="000000" w:themeColor="text1"/>
              </w:rPr>
            </w:pPr>
            <w:r w:rsidRPr="00321634">
              <w:rPr>
                <w:color w:val="000000" w:themeColor="text1"/>
              </w:rPr>
              <w:t xml:space="preserve">A man </w:t>
            </w:r>
            <w:r w:rsidR="00BB76A4" w:rsidRPr="00321634">
              <w:rPr>
                <w:color w:val="000000" w:themeColor="text1"/>
              </w:rPr>
              <w:t>was</w:t>
            </w:r>
            <w:r w:rsidRPr="00321634">
              <w:rPr>
                <w:color w:val="000000" w:themeColor="text1"/>
              </w:rPr>
              <w:t xml:space="preserve"> </w:t>
            </w:r>
            <w:r w:rsidR="00BB76A4" w:rsidRPr="00321634">
              <w:rPr>
                <w:color w:val="000000" w:themeColor="text1"/>
              </w:rPr>
              <w:t xml:space="preserve">accidentally </w:t>
            </w:r>
            <w:r w:rsidRPr="00321634">
              <w:rPr>
                <w:color w:val="000000" w:themeColor="text1"/>
              </w:rPr>
              <w:t>locked in a co</w:t>
            </w:r>
            <w:r w:rsidR="00F91914">
              <w:rPr>
                <w:color w:val="000000" w:themeColor="text1"/>
              </w:rPr>
              <w:t xml:space="preserve">ol </w:t>
            </w:r>
            <w:r w:rsidRPr="00321634">
              <w:rPr>
                <w:color w:val="000000" w:themeColor="text1"/>
              </w:rPr>
              <w:t xml:space="preserve">room in which the temperature </w:t>
            </w:r>
            <w:r w:rsidR="00BB76A4" w:rsidRPr="00321634">
              <w:rPr>
                <w:color w:val="000000" w:themeColor="text1"/>
              </w:rPr>
              <w:t>wa</w:t>
            </w:r>
            <w:r w:rsidRPr="00321634">
              <w:rPr>
                <w:color w:val="000000" w:themeColor="text1"/>
              </w:rPr>
              <w:t>s 8</w:t>
            </w:r>
            <w:r w:rsidR="00057E1C">
              <w:rPr>
                <w:color w:val="000000" w:themeColor="text1"/>
              </w:rPr>
              <w:t> </w:t>
            </w:r>
            <w:proofErr w:type="spellStart"/>
            <w:r w:rsidR="009E3454" w:rsidRPr="00321634">
              <w:rPr>
                <w:color w:val="000000" w:themeColor="text1"/>
                <w:vertAlign w:val="superscript"/>
              </w:rPr>
              <w:t>o</w:t>
            </w:r>
            <w:r w:rsidR="00BC70DF" w:rsidRPr="00321634">
              <w:rPr>
                <w:color w:val="000000" w:themeColor="text1"/>
              </w:rPr>
              <w:t>C</w:t>
            </w:r>
            <w:r w:rsidR="003848D2" w:rsidRPr="00321634">
              <w:rPr>
                <w:color w:val="000000" w:themeColor="text1"/>
              </w:rPr>
              <w:t>.</w:t>
            </w:r>
            <w:proofErr w:type="spellEnd"/>
            <w:r w:rsidR="003848D2" w:rsidRPr="00321634">
              <w:rPr>
                <w:color w:val="000000" w:themeColor="text1"/>
              </w:rPr>
              <w:t xml:space="preserve"> </w:t>
            </w:r>
            <w:r w:rsidR="00F91914">
              <w:rPr>
                <w:color w:val="000000" w:themeColor="text1"/>
              </w:rPr>
              <w:br/>
            </w:r>
            <w:r w:rsidR="003848D2" w:rsidRPr="00321634">
              <w:rPr>
                <w:color w:val="000000" w:themeColor="text1"/>
              </w:rPr>
              <w:t>H</w:t>
            </w:r>
            <w:r w:rsidR="00A03C2D" w:rsidRPr="00321634">
              <w:rPr>
                <w:color w:val="000000" w:themeColor="text1"/>
              </w:rPr>
              <w:t>e</w:t>
            </w:r>
            <w:r w:rsidR="009E3454" w:rsidRPr="00321634">
              <w:rPr>
                <w:color w:val="000000" w:themeColor="text1"/>
              </w:rPr>
              <w:t xml:space="preserve"> </w:t>
            </w:r>
            <w:r w:rsidR="00BB76A4" w:rsidRPr="00321634">
              <w:rPr>
                <w:color w:val="000000" w:themeColor="text1"/>
              </w:rPr>
              <w:t>was</w:t>
            </w:r>
            <w:r w:rsidR="009E3454" w:rsidRPr="00321634">
              <w:rPr>
                <w:color w:val="000000" w:themeColor="text1"/>
              </w:rPr>
              <w:t xml:space="preserve"> </w:t>
            </w:r>
            <w:r w:rsidRPr="00321634">
              <w:rPr>
                <w:color w:val="000000" w:themeColor="text1"/>
              </w:rPr>
              <w:t xml:space="preserve">only released after </w:t>
            </w:r>
            <w:r w:rsidR="00F91914">
              <w:rPr>
                <w:color w:val="000000" w:themeColor="text1"/>
              </w:rPr>
              <w:t>six</w:t>
            </w:r>
            <w:r w:rsidRPr="00321634">
              <w:rPr>
                <w:color w:val="000000" w:themeColor="text1"/>
              </w:rPr>
              <w:t xml:space="preserve"> hours</w:t>
            </w:r>
            <w:r w:rsidR="003848D2" w:rsidRPr="00321634">
              <w:rPr>
                <w:color w:val="000000" w:themeColor="text1"/>
              </w:rPr>
              <w:t xml:space="preserve"> when a co</w:t>
            </w:r>
            <w:r w:rsidR="00F91914">
              <w:rPr>
                <w:color w:val="000000" w:themeColor="text1"/>
              </w:rPr>
              <w:t>-</w:t>
            </w:r>
            <w:r w:rsidR="003848D2" w:rsidRPr="00321634">
              <w:rPr>
                <w:color w:val="000000" w:themeColor="text1"/>
              </w:rPr>
              <w:t>worker hear</w:t>
            </w:r>
            <w:r w:rsidR="00BB76A4" w:rsidRPr="00321634">
              <w:rPr>
                <w:color w:val="000000" w:themeColor="text1"/>
              </w:rPr>
              <w:t>d</w:t>
            </w:r>
            <w:r w:rsidR="003848D2" w:rsidRPr="00321634">
              <w:rPr>
                <w:color w:val="000000" w:themeColor="text1"/>
              </w:rPr>
              <w:t xml:space="preserve"> his cries for help.</w:t>
            </w:r>
          </w:p>
          <w:p w:rsidR="00207FE5" w:rsidRPr="00321634" w:rsidRDefault="00207FE5" w:rsidP="00207FE5">
            <w:pPr>
              <w:tabs>
                <w:tab w:val="right" w:pos="8289"/>
                <w:tab w:val="right" w:pos="9248"/>
              </w:tabs>
              <w:rPr>
                <w:color w:val="000000" w:themeColor="text1"/>
              </w:rPr>
            </w:pPr>
          </w:p>
          <w:p w:rsidR="00207FE5" w:rsidRPr="00321634" w:rsidRDefault="009E3454" w:rsidP="00DB10BA">
            <w:pPr>
              <w:tabs>
                <w:tab w:val="right" w:pos="8289"/>
                <w:tab w:val="right" w:pos="9248"/>
              </w:tabs>
              <w:jc w:val="both"/>
              <w:rPr>
                <w:color w:val="000000" w:themeColor="text1"/>
              </w:rPr>
            </w:pPr>
            <w:r w:rsidRPr="00321634">
              <w:rPr>
                <w:color w:val="000000" w:themeColor="text1"/>
              </w:rPr>
              <w:t xml:space="preserve">Describe how his body </w:t>
            </w:r>
            <w:r w:rsidR="00BB76A4" w:rsidRPr="00321634">
              <w:rPr>
                <w:color w:val="000000" w:themeColor="text1"/>
              </w:rPr>
              <w:t>maintained</w:t>
            </w:r>
            <w:r w:rsidRPr="00321634">
              <w:rPr>
                <w:color w:val="000000" w:themeColor="text1"/>
              </w:rPr>
              <w:t xml:space="preserve"> his temperature at 37</w:t>
            </w:r>
            <w:r w:rsidR="00057E1C">
              <w:rPr>
                <w:color w:val="000000" w:themeColor="text1"/>
              </w:rPr>
              <w:t> </w:t>
            </w:r>
            <w:proofErr w:type="spellStart"/>
            <w:r w:rsidRPr="00321634">
              <w:rPr>
                <w:color w:val="000000" w:themeColor="text1"/>
                <w:vertAlign w:val="superscript"/>
              </w:rPr>
              <w:t>o</w:t>
            </w:r>
            <w:r w:rsidRPr="00321634">
              <w:rPr>
                <w:color w:val="000000" w:themeColor="text1"/>
              </w:rPr>
              <w:t>C</w:t>
            </w:r>
            <w:proofErr w:type="spellEnd"/>
            <w:r w:rsidR="00A03C2D" w:rsidRPr="00321634">
              <w:rPr>
                <w:color w:val="000000" w:themeColor="text1"/>
              </w:rPr>
              <w:t xml:space="preserve"> </w:t>
            </w:r>
            <w:r w:rsidR="003848D2" w:rsidRPr="00321634">
              <w:rPr>
                <w:color w:val="000000" w:themeColor="text1"/>
              </w:rPr>
              <w:t>and how his co-worker heard his cries for help.</w:t>
            </w:r>
          </w:p>
          <w:p w:rsidR="00207FE5" w:rsidRPr="00321634" w:rsidRDefault="00207FE5" w:rsidP="00DB10BA">
            <w:pPr>
              <w:tabs>
                <w:tab w:val="right" w:pos="8289"/>
                <w:tab w:val="right" w:pos="9248"/>
              </w:tabs>
              <w:jc w:val="both"/>
            </w:pPr>
          </w:p>
          <w:p w:rsidR="00547BB1" w:rsidRPr="00321634" w:rsidRDefault="00207FE5" w:rsidP="009A35B1">
            <w:pPr>
              <w:tabs>
                <w:tab w:val="right" w:pos="8289"/>
                <w:tab w:val="right" w:pos="9248"/>
              </w:tabs>
            </w:pPr>
            <w:r w:rsidRPr="00321634">
              <w:t xml:space="preserve">                                                                                                                             Content:</w:t>
            </w:r>
          </w:p>
          <w:p w:rsidR="00207FE5" w:rsidRPr="00321634" w:rsidRDefault="00207FE5" w:rsidP="009A35B1">
            <w:pPr>
              <w:tabs>
                <w:tab w:val="right" w:pos="8289"/>
                <w:tab w:val="right" w:pos="9248"/>
              </w:tabs>
            </w:pPr>
            <w:r w:rsidRPr="00321634">
              <w:t xml:space="preserve">                                                                                                                          Synthesis:</w:t>
            </w:r>
          </w:p>
          <w:p w:rsidR="00547BB1" w:rsidRPr="00321634" w:rsidRDefault="00547BB1" w:rsidP="0020494E">
            <w:pPr>
              <w:tabs>
                <w:tab w:val="right" w:pos="8289"/>
              </w:tabs>
              <w:jc w:val="right"/>
              <w:rPr>
                <w:bCs w:val="0"/>
                <w:iCs/>
              </w:rPr>
            </w:pPr>
          </w:p>
        </w:tc>
        <w:tc>
          <w:tcPr>
            <w:tcW w:w="251" w:type="dxa"/>
            <w:gridSpan w:val="2"/>
            <w:shd w:val="clear" w:color="auto" w:fill="auto"/>
          </w:tcPr>
          <w:p w:rsidR="00547BB1" w:rsidRPr="00321634" w:rsidRDefault="00547BB1" w:rsidP="0020494E">
            <w:pPr>
              <w:rPr>
                <w:b/>
              </w:rPr>
            </w:pPr>
          </w:p>
        </w:tc>
        <w:tc>
          <w:tcPr>
            <w:tcW w:w="883" w:type="dxa"/>
            <w:shd w:val="clear" w:color="auto" w:fill="auto"/>
          </w:tcPr>
          <w:p w:rsidR="00547BB1" w:rsidRPr="00321634" w:rsidRDefault="00547BB1" w:rsidP="0020494E">
            <w:pPr>
              <w:rPr>
                <w:b/>
              </w:rPr>
            </w:pPr>
          </w:p>
          <w:p w:rsidR="00EC5873" w:rsidRPr="00321634" w:rsidRDefault="00EC5873" w:rsidP="0020494E">
            <w:pPr>
              <w:rPr>
                <w:b/>
              </w:rPr>
            </w:pPr>
          </w:p>
          <w:p w:rsidR="00207FE5" w:rsidRPr="00321634" w:rsidRDefault="00207FE5" w:rsidP="0020494E"/>
          <w:p w:rsidR="00207FE5" w:rsidRPr="00321634" w:rsidRDefault="00207FE5" w:rsidP="0020494E"/>
          <w:p w:rsidR="00207FE5" w:rsidRPr="00321634" w:rsidRDefault="00207FE5" w:rsidP="0020494E"/>
          <w:p w:rsidR="00207FE5" w:rsidRPr="00321634" w:rsidRDefault="00207FE5" w:rsidP="0020494E"/>
          <w:p w:rsidR="00547BB1" w:rsidRPr="00321634" w:rsidRDefault="00547BB1" w:rsidP="0020494E">
            <w:r w:rsidRPr="00321634">
              <w:t>(17)</w:t>
            </w:r>
          </w:p>
          <w:p w:rsidR="00547BB1" w:rsidRPr="00321634" w:rsidRDefault="00547BB1" w:rsidP="0020494E">
            <w:r w:rsidRPr="00321634">
              <w:t>(3)</w:t>
            </w:r>
          </w:p>
          <w:p w:rsidR="00547BB1" w:rsidRPr="00321634" w:rsidRDefault="00547BB1" w:rsidP="0020494E">
            <w:pPr>
              <w:keepNext/>
              <w:outlineLvl w:val="7"/>
              <w:rPr>
                <w:b/>
              </w:rPr>
            </w:pPr>
            <w:r w:rsidRPr="00321634">
              <w:rPr>
                <w:b/>
              </w:rPr>
              <w:t>(20)</w:t>
            </w:r>
          </w:p>
        </w:tc>
      </w:tr>
      <w:tr w:rsidR="00207FE5" w:rsidRPr="00321634" w:rsidTr="0020494E">
        <w:tc>
          <w:tcPr>
            <w:tcW w:w="9464" w:type="dxa"/>
            <w:gridSpan w:val="2"/>
            <w:shd w:val="clear" w:color="auto" w:fill="auto"/>
          </w:tcPr>
          <w:p w:rsidR="00207FE5" w:rsidRPr="00321634" w:rsidRDefault="00207FE5" w:rsidP="00207FE5">
            <w:pPr>
              <w:tabs>
                <w:tab w:val="right" w:pos="8289"/>
                <w:tab w:val="right" w:pos="9248"/>
              </w:tabs>
            </w:pPr>
          </w:p>
        </w:tc>
        <w:tc>
          <w:tcPr>
            <w:tcW w:w="251" w:type="dxa"/>
            <w:gridSpan w:val="2"/>
            <w:shd w:val="clear" w:color="auto" w:fill="auto"/>
          </w:tcPr>
          <w:p w:rsidR="00207FE5" w:rsidRPr="00321634" w:rsidRDefault="00207FE5" w:rsidP="0020494E">
            <w:pPr>
              <w:rPr>
                <w:b/>
              </w:rPr>
            </w:pPr>
          </w:p>
        </w:tc>
        <w:tc>
          <w:tcPr>
            <w:tcW w:w="883" w:type="dxa"/>
            <w:shd w:val="clear" w:color="auto" w:fill="auto"/>
          </w:tcPr>
          <w:p w:rsidR="00207FE5" w:rsidRPr="00321634" w:rsidRDefault="00207FE5" w:rsidP="0020494E">
            <w:pPr>
              <w:rPr>
                <w:b/>
              </w:rPr>
            </w:pPr>
          </w:p>
        </w:tc>
      </w:tr>
      <w:tr w:rsidR="00B633F3" w:rsidRPr="00321634" w:rsidTr="00F91914">
        <w:tc>
          <w:tcPr>
            <w:tcW w:w="963" w:type="dxa"/>
            <w:shd w:val="clear" w:color="auto" w:fill="auto"/>
          </w:tcPr>
          <w:p w:rsidR="00B633F3" w:rsidRPr="00321634" w:rsidRDefault="00B633F3">
            <w:pPr>
              <w:keepNext/>
              <w:outlineLvl w:val="7"/>
              <w:rPr>
                <w:b/>
              </w:rPr>
            </w:pPr>
            <w:r w:rsidRPr="00321634">
              <w:rPr>
                <w:b/>
                <w:bCs w:val="0"/>
              </w:rPr>
              <w:t>NOTE:</w:t>
            </w:r>
          </w:p>
        </w:tc>
        <w:tc>
          <w:tcPr>
            <w:tcW w:w="8501" w:type="dxa"/>
            <w:shd w:val="clear" w:color="auto" w:fill="auto"/>
          </w:tcPr>
          <w:p w:rsidR="00B633F3" w:rsidRPr="00321634" w:rsidRDefault="00B633F3" w:rsidP="00B004F4">
            <w:pPr>
              <w:keepNext/>
              <w:tabs>
                <w:tab w:val="left" w:pos="3436"/>
                <w:tab w:val="right" w:pos="7155"/>
              </w:tabs>
              <w:jc w:val="both"/>
              <w:outlineLvl w:val="7"/>
            </w:pPr>
            <w:r w:rsidRPr="00321634">
              <w:rPr>
                <w:bCs w:val="0"/>
              </w:rPr>
              <w:t>NO marks will be awarded for answers in the form of flow charts</w:t>
            </w:r>
            <w:r w:rsidR="00EA1CE7" w:rsidRPr="00321634">
              <w:rPr>
                <w:bCs w:val="0"/>
              </w:rPr>
              <w:t>, tables</w:t>
            </w:r>
            <w:r w:rsidRPr="00321634">
              <w:rPr>
                <w:bCs w:val="0"/>
              </w:rPr>
              <w:t xml:space="preserve"> or diagrams.</w:t>
            </w:r>
          </w:p>
        </w:tc>
        <w:tc>
          <w:tcPr>
            <w:tcW w:w="236" w:type="dxa"/>
            <w:shd w:val="clear" w:color="auto" w:fill="auto"/>
          </w:tcPr>
          <w:p w:rsidR="00B633F3" w:rsidRPr="00321634" w:rsidRDefault="00B633F3">
            <w:pPr>
              <w:tabs>
                <w:tab w:val="center" w:pos="4153"/>
                <w:tab w:val="right" w:pos="8306"/>
              </w:tabs>
            </w:pPr>
          </w:p>
        </w:tc>
        <w:tc>
          <w:tcPr>
            <w:tcW w:w="898" w:type="dxa"/>
            <w:gridSpan w:val="2"/>
            <w:shd w:val="clear" w:color="auto" w:fill="auto"/>
          </w:tcPr>
          <w:p w:rsidR="00B633F3" w:rsidRPr="00321634" w:rsidRDefault="00B633F3">
            <w:pPr>
              <w:tabs>
                <w:tab w:val="center" w:pos="4153"/>
                <w:tab w:val="right" w:pos="8306"/>
              </w:tabs>
            </w:pPr>
          </w:p>
        </w:tc>
      </w:tr>
    </w:tbl>
    <w:p w:rsidR="00F27BAD" w:rsidRPr="00321634" w:rsidRDefault="00F27BAD">
      <w:pPr>
        <w:rPr>
          <w:color w:val="FF0000"/>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21634">
        <w:tc>
          <w:tcPr>
            <w:tcW w:w="959" w:type="dxa"/>
          </w:tcPr>
          <w:p w:rsidR="006B3C0F" w:rsidRPr="00321634" w:rsidRDefault="006B3C0F">
            <w:pPr>
              <w:pStyle w:val="Header"/>
              <w:tabs>
                <w:tab w:val="clear" w:pos="4153"/>
                <w:tab w:val="clear" w:pos="8306"/>
              </w:tabs>
              <w:rPr>
                <w:bCs w:val="0"/>
              </w:rPr>
            </w:pPr>
          </w:p>
        </w:tc>
        <w:tc>
          <w:tcPr>
            <w:tcW w:w="8505" w:type="dxa"/>
          </w:tcPr>
          <w:p w:rsidR="006B3C0F" w:rsidRPr="00321634" w:rsidRDefault="006B3C0F">
            <w:pPr>
              <w:pStyle w:val="Header"/>
              <w:tabs>
                <w:tab w:val="clear" w:pos="4153"/>
                <w:tab w:val="clear" w:pos="8306"/>
                <w:tab w:val="center" w:pos="8113"/>
              </w:tabs>
              <w:jc w:val="right"/>
              <w:rPr>
                <w:bCs w:val="0"/>
              </w:rPr>
            </w:pPr>
            <w:r w:rsidRPr="00321634">
              <w:rPr>
                <w:b/>
              </w:rPr>
              <w:t>TOTAL SECTION C:</w:t>
            </w:r>
          </w:p>
          <w:p w:rsidR="006B3C0F" w:rsidRPr="00321634" w:rsidRDefault="006B3C0F">
            <w:pPr>
              <w:pStyle w:val="Header"/>
              <w:tabs>
                <w:tab w:val="clear" w:pos="4153"/>
                <w:tab w:val="clear" w:pos="8306"/>
                <w:tab w:val="center" w:pos="8113"/>
              </w:tabs>
              <w:jc w:val="right"/>
              <w:rPr>
                <w:b/>
              </w:rPr>
            </w:pPr>
            <w:r w:rsidRPr="00321634">
              <w:rPr>
                <w:b/>
              </w:rPr>
              <w:t>GRAND TOTAL:</w:t>
            </w:r>
          </w:p>
        </w:tc>
        <w:tc>
          <w:tcPr>
            <w:tcW w:w="236" w:type="dxa"/>
          </w:tcPr>
          <w:p w:rsidR="006B3C0F" w:rsidRPr="00321634" w:rsidRDefault="006B3C0F">
            <w:pPr>
              <w:pStyle w:val="Header"/>
              <w:tabs>
                <w:tab w:val="clear" w:pos="4153"/>
                <w:tab w:val="clear" w:pos="8306"/>
              </w:tabs>
              <w:rPr>
                <w:bCs w:val="0"/>
              </w:rPr>
            </w:pPr>
          </w:p>
        </w:tc>
        <w:tc>
          <w:tcPr>
            <w:tcW w:w="898" w:type="dxa"/>
          </w:tcPr>
          <w:p w:rsidR="006B3C0F" w:rsidRPr="00321634" w:rsidRDefault="007C24A4" w:rsidP="004030F5">
            <w:pPr>
              <w:pStyle w:val="Header"/>
              <w:tabs>
                <w:tab w:val="clear" w:pos="4153"/>
                <w:tab w:val="clear" w:pos="8306"/>
              </w:tabs>
              <w:rPr>
                <w:bCs w:val="0"/>
              </w:rPr>
            </w:pPr>
            <w:r w:rsidRPr="00321634">
              <w:rPr>
                <w:b/>
              </w:rPr>
              <w:t>2</w:t>
            </w:r>
            <w:r w:rsidR="006B3C0F" w:rsidRPr="00321634">
              <w:rPr>
                <w:b/>
              </w:rPr>
              <w:t>0</w:t>
            </w:r>
          </w:p>
          <w:p w:rsidR="006B3C0F" w:rsidRPr="00321634" w:rsidRDefault="006B3C0F" w:rsidP="004030F5">
            <w:pPr>
              <w:pStyle w:val="Header"/>
              <w:tabs>
                <w:tab w:val="clear" w:pos="4153"/>
                <w:tab w:val="clear" w:pos="8306"/>
              </w:tabs>
              <w:rPr>
                <w:b/>
              </w:rPr>
            </w:pPr>
            <w:r w:rsidRPr="00321634">
              <w:rPr>
                <w:b/>
              </w:rPr>
              <w:t>150</w:t>
            </w:r>
          </w:p>
        </w:tc>
      </w:tr>
    </w:tbl>
    <w:p w:rsidR="00B14AEA" w:rsidRPr="00321634" w:rsidRDefault="00B14AEA" w:rsidP="000C16CF"/>
    <w:sectPr w:rsidR="00B14AEA" w:rsidRPr="00321634" w:rsidSect="00F22D1B">
      <w:headerReference w:type="default" r:id="rId27"/>
      <w:footerReference w:type="default" r:id="rId28"/>
      <w:pgSz w:w="11907" w:h="16840" w:code="9"/>
      <w:pgMar w:top="720" w:right="1276" w:bottom="720" w:left="10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B8F" w:rsidRDefault="00344B8F">
      <w:r>
        <w:separator/>
      </w:r>
    </w:p>
  </w:endnote>
  <w:endnote w:type="continuationSeparator" w:id="0">
    <w:p w:rsidR="00344B8F" w:rsidRDefault="0034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B8F" w:rsidRPr="006C1CC1" w:rsidRDefault="00344B8F">
    <w:pPr>
      <w:pStyle w:val="Footer"/>
      <w:rPr>
        <w:iCs/>
        <w:sz w:val="20"/>
        <w:lang w:val="en-US"/>
      </w:rPr>
    </w:pPr>
    <w:r w:rsidRPr="006C1CC1">
      <w:rPr>
        <w:iCs/>
        <w:sz w:val="20"/>
        <w:lang w:val="en-US"/>
      </w:rPr>
      <w:t xml:space="preserve">Copyright </w:t>
    </w:r>
    <w:proofErr w:type="gramStart"/>
    <w:r w:rsidRPr="006C1CC1">
      <w:rPr>
        <w:iCs/>
        <w:sz w:val="20"/>
        <w:lang w:val="en-US"/>
      </w:rPr>
      <w:t xml:space="preserve">reserved  </w:t>
    </w:r>
    <w:r w:rsidRPr="001C35CD">
      <w:rPr>
        <w:sz w:val="20"/>
        <w:szCs w:val="20"/>
        <w:lang w:val="en-US"/>
      </w:rPr>
      <w:t>post</w:t>
    </w:r>
    <w:proofErr w:type="gramEnd"/>
    <w:r w:rsidRPr="001C35CD">
      <w:rPr>
        <w:sz w:val="20"/>
        <w:szCs w:val="20"/>
        <w:lang w:val="en-US"/>
      </w:rPr>
      <w:t xml:space="preserve"> internal mod 25/09</w:t>
    </w:r>
    <w:r w:rsidRPr="006C1CC1">
      <w:rPr>
        <w:sz w:val="20"/>
        <w:lang w:val="en-US"/>
      </w:rPr>
      <w:t xml:space="preserve">    P</w:t>
    </w:r>
    <w:r w:rsidRPr="006C1CC1">
      <w:rPr>
        <w:iCs/>
        <w:sz w:val="20"/>
        <w:lang w:val="en-US"/>
      </w:rPr>
      <w:t>lease turn 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B8F" w:rsidRPr="006C1CC1" w:rsidRDefault="00344B8F" w:rsidP="003F7E2F">
    <w:pPr>
      <w:pStyle w:val="Footer"/>
      <w:tabs>
        <w:tab w:val="clear" w:pos="8306"/>
        <w:tab w:val="right" w:pos="9498"/>
      </w:tabs>
      <w:rPr>
        <w:iCs/>
        <w:sz w:val="20"/>
        <w:lang w:val="en-US"/>
      </w:rPr>
    </w:pPr>
    <w:r w:rsidRPr="00891BC6">
      <w:rPr>
        <w:i/>
        <w:sz w:val="20"/>
      </w:rPr>
      <w:t>Copyright reserved</w:t>
    </w:r>
    <w:r w:rsidRPr="00891BC6">
      <w:rPr>
        <w:i/>
        <w:sz w:val="20"/>
        <w:lang w:val="en-US"/>
      </w:rPr>
      <w:tab/>
    </w:r>
    <w:r w:rsidRPr="00891BC6">
      <w:rPr>
        <w:i/>
        <w:sz w:val="20"/>
        <w:lang w:val="en-US"/>
      </w:rPr>
      <w:tab/>
    </w:r>
    <w:r w:rsidRPr="00891BC6">
      <w:rPr>
        <w:i/>
        <w:sz w:val="20"/>
        <w:lang w:val="en-ZA"/>
      </w:rPr>
      <w:t>Please turn over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B8F" w:rsidRPr="00F22D1B" w:rsidRDefault="00344B8F" w:rsidP="003F7E2F">
    <w:pPr>
      <w:pStyle w:val="Footer"/>
      <w:tabs>
        <w:tab w:val="clear" w:pos="8306"/>
        <w:tab w:val="right" w:pos="9498"/>
      </w:tabs>
    </w:pPr>
    <w:r w:rsidRPr="00891BC6">
      <w:rPr>
        <w:i/>
        <w:sz w:val="20"/>
      </w:rPr>
      <w:t>Copyright reserved</w:t>
    </w:r>
    <w:r w:rsidRPr="00891BC6">
      <w:rPr>
        <w:i/>
        <w:sz w:val="20"/>
        <w:lang w:val="en-US"/>
      </w:rPr>
      <w:tab/>
    </w:r>
    <w:r w:rsidRPr="00891BC6">
      <w:rPr>
        <w:i/>
        <w:sz w:val="20"/>
        <w:lang w:val="en-US"/>
      </w:rPr>
      <w:tab/>
    </w:r>
    <w:r w:rsidRPr="00891BC6">
      <w:rPr>
        <w:i/>
        <w:sz w:val="20"/>
        <w:lang w:val="en-ZA"/>
      </w:rPr>
      <w:t>Please turn over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CF" w:rsidRPr="00F22D1B" w:rsidRDefault="000C16CF" w:rsidP="003F7E2F">
    <w:pPr>
      <w:pStyle w:val="Footer"/>
      <w:tabs>
        <w:tab w:val="clear" w:pos="8306"/>
        <w:tab w:val="right" w:pos="9498"/>
      </w:tabs>
    </w:pPr>
    <w:r w:rsidRPr="00891BC6">
      <w:rPr>
        <w:i/>
        <w:sz w:val="20"/>
      </w:rPr>
      <w:t>Copyright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B8F" w:rsidRDefault="00344B8F">
      <w:r>
        <w:separator/>
      </w:r>
    </w:p>
  </w:footnote>
  <w:footnote w:type="continuationSeparator" w:id="0">
    <w:p w:rsidR="00344B8F" w:rsidRDefault="00344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B8F" w:rsidRDefault="00344B8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4B8F" w:rsidRDefault="00344B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B8F" w:rsidRPr="00891BC6" w:rsidRDefault="00344B8F" w:rsidP="003F7E2F">
    <w:pPr>
      <w:tabs>
        <w:tab w:val="center" w:pos="4820"/>
        <w:tab w:val="right" w:pos="9498"/>
      </w:tabs>
      <w:rPr>
        <w:rStyle w:val="PageNumber"/>
        <w:i/>
        <w:sz w:val="20"/>
      </w:rPr>
    </w:pPr>
    <w:r>
      <w:rPr>
        <w:bCs w:val="0"/>
        <w:i/>
        <w:sz w:val="20"/>
      </w:rPr>
      <w:t>Life Sciences/P1</w:t>
    </w:r>
    <w:r w:rsidRPr="00891BC6">
      <w:rPr>
        <w:bCs w:val="0"/>
        <w:i/>
        <w:sz w:val="20"/>
      </w:rPr>
      <w:tab/>
    </w:r>
    <w:r w:rsidRPr="00891BC6">
      <w:rPr>
        <w:rStyle w:val="PageNumber"/>
        <w:i/>
        <w:sz w:val="20"/>
      </w:rPr>
      <w:fldChar w:fldCharType="begin"/>
    </w:r>
    <w:r w:rsidRPr="00891BC6">
      <w:rPr>
        <w:rStyle w:val="PageNumber"/>
        <w:i/>
        <w:sz w:val="20"/>
      </w:rPr>
      <w:instrText xml:space="preserve"> PAGE </w:instrText>
    </w:r>
    <w:r w:rsidRPr="00891BC6">
      <w:rPr>
        <w:rStyle w:val="PageNumber"/>
        <w:i/>
        <w:sz w:val="20"/>
      </w:rPr>
      <w:fldChar w:fldCharType="separate"/>
    </w:r>
    <w:r w:rsidR="00B116ED">
      <w:rPr>
        <w:rStyle w:val="PageNumber"/>
        <w:i/>
        <w:noProof/>
        <w:sz w:val="20"/>
      </w:rPr>
      <w:t>15</w:t>
    </w:r>
    <w:r w:rsidRPr="00891BC6">
      <w:rPr>
        <w:rStyle w:val="PageNumber"/>
        <w:i/>
        <w:sz w:val="20"/>
      </w:rPr>
      <w:fldChar w:fldCharType="end"/>
    </w:r>
    <w:r w:rsidRPr="00891BC6">
      <w:rPr>
        <w:rStyle w:val="PageNumber"/>
        <w:i/>
        <w:sz w:val="20"/>
      </w:rPr>
      <w:tab/>
      <w:t>DBE/2017</w:t>
    </w:r>
  </w:p>
  <w:p w:rsidR="00344B8F" w:rsidRDefault="00344B8F" w:rsidP="00015FAE">
    <w:pPr>
      <w:pStyle w:val="Header"/>
      <w:tabs>
        <w:tab w:val="clear" w:pos="4153"/>
        <w:tab w:val="clear" w:pos="8306"/>
        <w:tab w:val="center" w:pos="4820"/>
        <w:tab w:val="right" w:pos="10206"/>
      </w:tabs>
      <w:rPr>
        <w:lang w:val="en-US"/>
      </w:rPr>
    </w:pPr>
    <w:r w:rsidRPr="00891BC6">
      <w:rPr>
        <w:i/>
        <w:sz w:val="20"/>
        <w:lang w:val="en-ZA"/>
      </w:rPr>
      <w:tab/>
    </w:r>
    <w:r w:rsidRPr="00891BC6">
      <w:rPr>
        <w:i/>
        <w:sz w:val="20"/>
      </w:rPr>
      <w:t>S</w:t>
    </w:r>
    <w:r w:rsidRPr="00891BC6">
      <w:rPr>
        <w:i/>
        <w:sz w:val="20"/>
        <w:lang w:val="en-ZA"/>
      </w:rPr>
      <w:t>C</w:t>
    </w:r>
    <w:r>
      <w:rPr>
        <w:i/>
        <w:sz w:val="20"/>
        <w:lang w:val="en-ZA"/>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CF" w:rsidRPr="00891BC6" w:rsidRDefault="000C16CF" w:rsidP="003F7E2F">
    <w:pPr>
      <w:tabs>
        <w:tab w:val="center" w:pos="4820"/>
        <w:tab w:val="right" w:pos="9498"/>
      </w:tabs>
      <w:rPr>
        <w:rStyle w:val="PageNumber"/>
        <w:i/>
        <w:sz w:val="20"/>
      </w:rPr>
    </w:pPr>
    <w:r>
      <w:rPr>
        <w:bCs w:val="0"/>
        <w:i/>
        <w:sz w:val="20"/>
      </w:rPr>
      <w:t>Life Sciences/P1</w:t>
    </w:r>
    <w:r w:rsidRPr="00891BC6">
      <w:rPr>
        <w:bCs w:val="0"/>
        <w:i/>
        <w:sz w:val="20"/>
      </w:rPr>
      <w:tab/>
    </w:r>
    <w:r w:rsidRPr="00891BC6">
      <w:rPr>
        <w:rStyle w:val="PageNumber"/>
        <w:i/>
        <w:sz w:val="20"/>
      </w:rPr>
      <w:fldChar w:fldCharType="begin"/>
    </w:r>
    <w:r w:rsidRPr="00891BC6">
      <w:rPr>
        <w:rStyle w:val="PageNumber"/>
        <w:i/>
        <w:sz w:val="20"/>
      </w:rPr>
      <w:instrText xml:space="preserve"> PAGE </w:instrText>
    </w:r>
    <w:r w:rsidRPr="00891BC6">
      <w:rPr>
        <w:rStyle w:val="PageNumber"/>
        <w:i/>
        <w:sz w:val="20"/>
      </w:rPr>
      <w:fldChar w:fldCharType="separate"/>
    </w:r>
    <w:r w:rsidR="00B116ED">
      <w:rPr>
        <w:rStyle w:val="PageNumber"/>
        <w:i/>
        <w:noProof/>
        <w:sz w:val="20"/>
      </w:rPr>
      <w:t>16</w:t>
    </w:r>
    <w:r w:rsidRPr="00891BC6">
      <w:rPr>
        <w:rStyle w:val="PageNumber"/>
        <w:i/>
        <w:sz w:val="20"/>
      </w:rPr>
      <w:fldChar w:fldCharType="end"/>
    </w:r>
    <w:r w:rsidRPr="00891BC6">
      <w:rPr>
        <w:rStyle w:val="PageNumber"/>
        <w:i/>
        <w:sz w:val="20"/>
      </w:rPr>
      <w:tab/>
      <w:t>DBE/2017</w:t>
    </w:r>
  </w:p>
  <w:p w:rsidR="000C16CF" w:rsidRDefault="000C16CF" w:rsidP="00015FAE">
    <w:pPr>
      <w:pStyle w:val="Header"/>
      <w:tabs>
        <w:tab w:val="clear" w:pos="4153"/>
        <w:tab w:val="clear" w:pos="8306"/>
        <w:tab w:val="center" w:pos="4820"/>
        <w:tab w:val="right" w:pos="10206"/>
      </w:tabs>
      <w:rPr>
        <w:lang w:val="en-US"/>
      </w:rPr>
    </w:pPr>
    <w:r w:rsidRPr="00891BC6">
      <w:rPr>
        <w:i/>
        <w:sz w:val="20"/>
        <w:lang w:val="en-ZA"/>
      </w:rPr>
      <w:tab/>
    </w:r>
    <w:r w:rsidRPr="00891BC6">
      <w:rPr>
        <w:i/>
        <w:sz w:val="20"/>
      </w:rPr>
      <w:t>S</w:t>
    </w:r>
    <w:r w:rsidRPr="00891BC6">
      <w:rPr>
        <w:i/>
        <w:sz w:val="20"/>
        <w:lang w:val="en-ZA"/>
      </w:rPr>
      <w:t>C</w:t>
    </w:r>
    <w:r>
      <w:rPr>
        <w:i/>
        <w:sz w:val="20"/>
        <w:lang w:val="en-ZA"/>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126"/>
    <w:multiLevelType w:val="hybridMultilevel"/>
    <w:tmpl w:val="C268B5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490B1F"/>
    <w:multiLevelType w:val="hybridMultilevel"/>
    <w:tmpl w:val="934E9052"/>
    <w:lvl w:ilvl="0" w:tplc="1C9AA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15F10"/>
    <w:multiLevelType w:val="multilevel"/>
    <w:tmpl w:val="66DC5D2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D6F1960"/>
    <w:multiLevelType w:val="hybridMultilevel"/>
    <w:tmpl w:val="28E2BBBE"/>
    <w:lvl w:ilvl="0" w:tplc="9F46ACF0">
      <w:start w:val="3"/>
      <w:numFmt w:val="bullet"/>
      <w:lvlText w:val="-"/>
      <w:lvlJc w:val="left"/>
      <w:pPr>
        <w:ind w:left="1080" w:hanging="36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nsid w:val="0F0906CB"/>
    <w:multiLevelType w:val="hybridMultilevel"/>
    <w:tmpl w:val="DC32FF96"/>
    <w:lvl w:ilvl="0" w:tplc="E1B0B13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720B4"/>
    <w:multiLevelType w:val="hybridMultilevel"/>
    <w:tmpl w:val="815C3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E26AC4"/>
    <w:multiLevelType w:val="hybridMultilevel"/>
    <w:tmpl w:val="7136912A"/>
    <w:lvl w:ilvl="0" w:tplc="1D3846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837396"/>
    <w:multiLevelType w:val="hybridMultilevel"/>
    <w:tmpl w:val="076289A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nsid w:val="16C10CB7"/>
    <w:multiLevelType w:val="multilevel"/>
    <w:tmpl w:val="D5FEF82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C3979FB"/>
    <w:multiLevelType w:val="hybridMultilevel"/>
    <w:tmpl w:val="AA12E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331A0D"/>
    <w:multiLevelType w:val="hybridMultilevel"/>
    <w:tmpl w:val="566858B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1">
    <w:nsid w:val="211C5C4E"/>
    <w:multiLevelType w:val="hybridMultilevel"/>
    <w:tmpl w:val="277C2C5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222C295F"/>
    <w:multiLevelType w:val="multilevel"/>
    <w:tmpl w:val="AD4231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6E1F43"/>
    <w:multiLevelType w:val="hybridMultilevel"/>
    <w:tmpl w:val="2CDEB06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2CE6701"/>
    <w:multiLevelType w:val="hybridMultilevel"/>
    <w:tmpl w:val="FA4E2F5E"/>
    <w:lvl w:ilvl="0" w:tplc="569033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AB738C"/>
    <w:multiLevelType w:val="hybridMultilevel"/>
    <w:tmpl w:val="1D382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7E5748"/>
    <w:multiLevelType w:val="hybridMultilevel"/>
    <w:tmpl w:val="A63E4AD8"/>
    <w:lvl w:ilvl="0" w:tplc="4BC2A0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8F56846"/>
    <w:multiLevelType w:val="hybridMultilevel"/>
    <w:tmpl w:val="E17E48D0"/>
    <w:lvl w:ilvl="0" w:tplc="F97EFE78">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8">
    <w:nsid w:val="2B801521"/>
    <w:multiLevelType w:val="hybridMultilevel"/>
    <w:tmpl w:val="A1F24264"/>
    <w:lvl w:ilvl="0" w:tplc="AB707C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BAA5C50"/>
    <w:multiLevelType w:val="hybridMultilevel"/>
    <w:tmpl w:val="B9B83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071D94"/>
    <w:multiLevelType w:val="multilevel"/>
    <w:tmpl w:val="CD64349C"/>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F337D36"/>
    <w:multiLevelType w:val="hybridMultilevel"/>
    <w:tmpl w:val="6DE42B68"/>
    <w:lvl w:ilvl="0" w:tplc="48CE541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8C5290"/>
    <w:multiLevelType w:val="hybridMultilevel"/>
    <w:tmpl w:val="5A7A5F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5BB0E9D"/>
    <w:multiLevelType w:val="hybridMultilevel"/>
    <w:tmpl w:val="FB64F38A"/>
    <w:lvl w:ilvl="0" w:tplc="03982BD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FD35F2"/>
    <w:multiLevelType w:val="hybridMultilevel"/>
    <w:tmpl w:val="B0EE4306"/>
    <w:lvl w:ilvl="0" w:tplc="6518A07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8BE07C0"/>
    <w:multiLevelType w:val="multilevel"/>
    <w:tmpl w:val="02D0227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E9525B6"/>
    <w:multiLevelType w:val="hybridMultilevel"/>
    <w:tmpl w:val="5882F062"/>
    <w:lvl w:ilvl="0" w:tplc="913E7CBE">
      <w:start w:val="1"/>
      <w:numFmt w:val="decimal"/>
      <w:lvlText w:val="%1."/>
      <w:lvlJc w:val="left"/>
      <w:pPr>
        <w:tabs>
          <w:tab w:val="num" w:pos="360"/>
        </w:tabs>
        <w:ind w:left="360" w:hanging="360"/>
      </w:pPr>
      <w:rPr>
        <w:rFonts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EC9589E"/>
    <w:multiLevelType w:val="hybridMultilevel"/>
    <w:tmpl w:val="F7CACB88"/>
    <w:lvl w:ilvl="0" w:tplc="1FAC8EB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FC249DE"/>
    <w:multiLevelType w:val="multilevel"/>
    <w:tmpl w:val="1508208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3350C89"/>
    <w:multiLevelType w:val="hybridMultilevel"/>
    <w:tmpl w:val="51605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5C970B1"/>
    <w:multiLevelType w:val="hybridMultilevel"/>
    <w:tmpl w:val="8040AEE4"/>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46724BD9"/>
    <w:multiLevelType w:val="hybridMultilevel"/>
    <w:tmpl w:val="F8B8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9F6423"/>
    <w:multiLevelType w:val="hybridMultilevel"/>
    <w:tmpl w:val="973C5E5C"/>
    <w:lvl w:ilvl="0" w:tplc="588A2F0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51317D20"/>
    <w:multiLevelType w:val="hybridMultilevel"/>
    <w:tmpl w:val="F0A0E0C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2195F08"/>
    <w:multiLevelType w:val="hybridMultilevel"/>
    <w:tmpl w:val="50A2C5B2"/>
    <w:lvl w:ilvl="0" w:tplc="4FD408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2F582B"/>
    <w:multiLevelType w:val="hybridMultilevel"/>
    <w:tmpl w:val="54D6046C"/>
    <w:lvl w:ilvl="0" w:tplc="C58AE94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F5F97"/>
    <w:multiLevelType w:val="hybridMultilevel"/>
    <w:tmpl w:val="C30E68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57FF1FA1"/>
    <w:multiLevelType w:val="hybridMultilevel"/>
    <w:tmpl w:val="6EF06BAC"/>
    <w:lvl w:ilvl="0" w:tplc="2000FD0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DA1EEE"/>
    <w:multiLevelType w:val="hybridMultilevel"/>
    <w:tmpl w:val="950211A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9">
    <w:nsid w:val="69D14CEA"/>
    <w:multiLevelType w:val="hybridMultilevel"/>
    <w:tmpl w:val="D230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083CD8"/>
    <w:multiLevelType w:val="multilevel"/>
    <w:tmpl w:val="DBA0297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6D245BF8"/>
    <w:multiLevelType w:val="hybridMultilevel"/>
    <w:tmpl w:val="01C8A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E992E8D"/>
    <w:multiLevelType w:val="hybridMultilevel"/>
    <w:tmpl w:val="B7F48202"/>
    <w:lvl w:ilvl="0" w:tplc="030E6F70">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6F531ADD"/>
    <w:multiLevelType w:val="hybridMultilevel"/>
    <w:tmpl w:val="9FE6CD36"/>
    <w:lvl w:ilvl="0" w:tplc="64E411EA">
      <w:start w:val="1"/>
      <w:numFmt w:val="lowerLetter"/>
      <w:lvlText w:val="(%1)"/>
      <w:lvlJc w:val="left"/>
      <w:pPr>
        <w:ind w:left="720" w:hanging="36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6C93C54"/>
    <w:multiLevelType w:val="multilevel"/>
    <w:tmpl w:val="2ADA6E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C6510AB"/>
    <w:multiLevelType w:val="hybridMultilevel"/>
    <w:tmpl w:val="59F0B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7E9602DD"/>
    <w:multiLevelType w:val="hybridMultilevel"/>
    <w:tmpl w:val="FDB01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44"/>
  </w:num>
  <w:num w:numId="4">
    <w:abstractNumId w:val="40"/>
  </w:num>
  <w:num w:numId="5">
    <w:abstractNumId w:val="29"/>
  </w:num>
  <w:num w:numId="6">
    <w:abstractNumId w:val="41"/>
  </w:num>
  <w:num w:numId="7">
    <w:abstractNumId w:val="25"/>
  </w:num>
  <w:num w:numId="8">
    <w:abstractNumId w:val="2"/>
  </w:num>
  <w:num w:numId="9">
    <w:abstractNumId w:val="5"/>
  </w:num>
  <w:num w:numId="10">
    <w:abstractNumId w:val="11"/>
  </w:num>
  <w:num w:numId="11">
    <w:abstractNumId w:val="33"/>
  </w:num>
  <w:num w:numId="12">
    <w:abstractNumId w:val="19"/>
  </w:num>
  <w:num w:numId="13">
    <w:abstractNumId w:val="0"/>
  </w:num>
  <w:num w:numId="14">
    <w:abstractNumId w:val="38"/>
  </w:num>
  <w:num w:numId="15">
    <w:abstractNumId w:val="28"/>
  </w:num>
  <w:num w:numId="16">
    <w:abstractNumId w:val="6"/>
  </w:num>
  <w:num w:numId="17">
    <w:abstractNumId w:val="13"/>
  </w:num>
  <w:num w:numId="18">
    <w:abstractNumId w:val="12"/>
  </w:num>
  <w:num w:numId="19">
    <w:abstractNumId w:val="10"/>
  </w:num>
  <w:num w:numId="20">
    <w:abstractNumId w:val="31"/>
  </w:num>
  <w:num w:numId="21">
    <w:abstractNumId w:val="26"/>
  </w:num>
  <w:num w:numId="22">
    <w:abstractNumId w:val="42"/>
  </w:num>
  <w:num w:numId="23">
    <w:abstractNumId w:val="1"/>
  </w:num>
  <w:num w:numId="24">
    <w:abstractNumId w:val="17"/>
  </w:num>
  <w:num w:numId="25">
    <w:abstractNumId w:val="18"/>
  </w:num>
  <w:num w:numId="26">
    <w:abstractNumId w:val="23"/>
  </w:num>
  <w:num w:numId="27">
    <w:abstractNumId w:val="9"/>
  </w:num>
  <w:num w:numId="28">
    <w:abstractNumId w:val="36"/>
  </w:num>
  <w:num w:numId="29">
    <w:abstractNumId w:val="46"/>
  </w:num>
  <w:num w:numId="30">
    <w:abstractNumId w:val="43"/>
  </w:num>
  <w:num w:numId="31">
    <w:abstractNumId w:val="35"/>
  </w:num>
  <w:num w:numId="32">
    <w:abstractNumId w:val="21"/>
  </w:num>
  <w:num w:numId="33">
    <w:abstractNumId w:val="30"/>
  </w:num>
  <w:num w:numId="34">
    <w:abstractNumId w:val="45"/>
  </w:num>
  <w:num w:numId="35">
    <w:abstractNumId w:val="27"/>
  </w:num>
  <w:num w:numId="36">
    <w:abstractNumId w:val="32"/>
  </w:num>
  <w:num w:numId="37">
    <w:abstractNumId w:val="4"/>
  </w:num>
  <w:num w:numId="38">
    <w:abstractNumId w:val="34"/>
  </w:num>
  <w:num w:numId="39">
    <w:abstractNumId w:val="37"/>
  </w:num>
  <w:num w:numId="40">
    <w:abstractNumId w:val="14"/>
  </w:num>
  <w:num w:numId="41">
    <w:abstractNumId w:val="39"/>
  </w:num>
  <w:num w:numId="42">
    <w:abstractNumId w:val="15"/>
  </w:num>
  <w:num w:numId="43">
    <w:abstractNumId w:val="16"/>
  </w:num>
  <w:num w:numId="44">
    <w:abstractNumId w:val="22"/>
  </w:num>
  <w:num w:numId="45">
    <w:abstractNumId w:val="3"/>
  </w:num>
  <w:num w:numId="46">
    <w:abstractNumId w:val="7"/>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ZA"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31777">
      <o:colormru v:ext="edit" colors="#eaeaea,silver,#b2b2b2,#969696,gray,#777,#ddd"/>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E5"/>
    <w:rsid w:val="000002AE"/>
    <w:rsid w:val="000011B4"/>
    <w:rsid w:val="00001C6F"/>
    <w:rsid w:val="0000295F"/>
    <w:rsid w:val="00002AE6"/>
    <w:rsid w:val="000036AF"/>
    <w:rsid w:val="00005150"/>
    <w:rsid w:val="00006289"/>
    <w:rsid w:val="00006B3B"/>
    <w:rsid w:val="00007432"/>
    <w:rsid w:val="00007B48"/>
    <w:rsid w:val="000105DA"/>
    <w:rsid w:val="00010E13"/>
    <w:rsid w:val="0001185A"/>
    <w:rsid w:val="000118A2"/>
    <w:rsid w:val="00012A8E"/>
    <w:rsid w:val="00012B8F"/>
    <w:rsid w:val="0001306C"/>
    <w:rsid w:val="000130C0"/>
    <w:rsid w:val="000139E5"/>
    <w:rsid w:val="00013AD3"/>
    <w:rsid w:val="000155B6"/>
    <w:rsid w:val="00015C84"/>
    <w:rsid w:val="00015F39"/>
    <w:rsid w:val="00015FAE"/>
    <w:rsid w:val="00017337"/>
    <w:rsid w:val="00017AEA"/>
    <w:rsid w:val="00017CBF"/>
    <w:rsid w:val="0002059A"/>
    <w:rsid w:val="000209BC"/>
    <w:rsid w:val="00020E3F"/>
    <w:rsid w:val="00021389"/>
    <w:rsid w:val="00021509"/>
    <w:rsid w:val="00022787"/>
    <w:rsid w:val="000238CA"/>
    <w:rsid w:val="000245A3"/>
    <w:rsid w:val="00024E48"/>
    <w:rsid w:val="00024E96"/>
    <w:rsid w:val="0002622A"/>
    <w:rsid w:val="000300B0"/>
    <w:rsid w:val="00031108"/>
    <w:rsid w:val="00031C20"/>
    <w:rsid w:val="00032A5C"/>
    <w:rsid w:val="00032F97"/>
    <w:rsid w:val="0003553C"/>
    <w:rsid w:val="00035C43"/>
    <w:rsid w:val="00036738"/>
    <w:rsid w:val="00036C17"/>
    <w:rsid w:val="00037671"/>
    <w:rsid w:val="00037849"/>
    <w:rsid w:val="00037A9A"/>
    <w:rsid w:val="00037FCE"/>
    <w:rsid w:val="00040984"/>
    <w:rsid w:val="00040A15"/>
    <w:rsid w:val="00040A31"/>
    <w:rsid w:val="00040FCB"/>
    <w:rsid w:val="00041970"/>
    <w:rsid w:val="00041A90"/>
    <w:rsid w:val="0004326B"/>
    <w:rsid w:val="00043F25"/>
    <w:rsid w:val="000441AA"/>
    <w:rsid w:val="0004465D"/>
    <w:rsid w:val="00044CF8"/>
    <w:rsid w:val="00044E62"/>
    <w:rsid w:val="00045123"/>
    <w:rsid w:val="000452E5"/>
    <w:rsid w:val="00046596"/>
    <w:rsid w:val="000469C0"/>
    <w:rsid w:val="00051F85"/>
    <w:rsid w:val="00051FAA"/>
    <w:rsid w:val="00052375"/>
    <w:rsid w:val="00052422"/>
    <w:rsid w:val="00054C40"/>
    <w:rsid w:val="00055259"/>
    <w:rsid w:val="00055D83"/>
    <w:rsid w:val="00056464"/>
    <w:rsid w:val="000565E6"/>
    <w:rsid w:val="000567A6"/>
    <w:rsid w:val="000572BB"/>
    <w:rsid w:val="000578BA"/>
    <w:rsid w:val="000579E5"/>
    <w:rsid w:val="00057E1C"/>
    <w:rsid w:val="00060137"/>
    <w:rsid w:val="0006022B"/>
    <w:rsid w:val="00061B85"/>
    <w:rsid w:val="000622D7"/>
    <w:rsid w:val="00064124"/>
    <w:rsid w:val="00064807"/>
    <w:rsid w:val="000648A1"/>
    <w:rsid w:val="00064B62"/>
    <w:rsid w:val="00065C9B"/>
    <w:rsid w:val="00065E27"/>
    <w:rsid w:val="00065EA9"/>
    <w:rsid w:val="000660D6"/>
    <w:rsid w:val="00066329"/>
    <w:rsid w:val="00066B76"/>
    <w:rsid w:val="00070CBC"/>
    <w:rsid w:val="00071393"/>
    <w:rsid w:val="00071749"/>
    <w:rsid w:val="00071DC4"/>
    <w:rsid w:val="0007390C"/>
    <w:rsid w:val="00074D2F"/>
    <w:rsid w:val="0007500D"/>
    <w:rsid w:val="00075815"/>
    <w:rsid w:val="00075E69"/>
    <w:rsid w:val="00075EAE"/>
    <w:rsid w:val="000764F9"/>
    <w:rsid w:val="000775C7"/>
    <w:rsid w:val="000779BE"/>
    <w:rsid w:val="00080030"/>
    <w:rsid w:val="000817F4"/>
    <w:rsid w:val="00081C02"/>
    <w:rsid w:val="00081E7D"/>
    <w:rsid w:val="00081F9C"/>
    <w:rsid w:val="00082D10"/>
    <w:rsid w:val="000833DA"/>
    <w:rsid w:val="00084219"/>
    <w:rsid w:val="00084466"/>
    <w:rsid w:val="00084A4F"/>
    <w:rsid w:val="00084F02"/>
    <w:rsid w:val="00086898"/>
    <w:rsid w:val="000874D4"/>
    <w:rsid w:val="000875BB"/>
    <w:rsid w:val="00087C0B"/>
    <w:rsid w:val="00087DAB"/>
    <w:rsid w:val="00087F00"/>
    <w:rsid w:val="0009033A"/>
    <w:rsid w:val="00090E54"/>
    <w:rsid w:val="00090EB1"/>
    <w:rsid w:val="000919E9"/>
    <w:rsid w:val="00091D25"/>
    <w:rsid w:val="00092999"/>
    <w:rsid w:val="00094AD4"/>
    <w:rsid w:val="00095EA8"/>
    <w:rsid w:val="000972C5"/>
    <w:rsid w:val="000A09DE"/>
    <w:rsid w:val="000A1DD1"/>
    <w:rsid w:val="000A1F03"/>
    <w:rsid w:val="000A243C"/>
    <w:rsid w:val="000A4CA4"/>
    <w:rsid w:val="000A60DD"/>
    <w:rsid w:val="000A66C6"/>
    <w:rsid w:val="000A6C69"/>
    <w:rsid w:val="000A754C"/>
    <w:rsid w:val="000B0F37"/>
    <w:rsid w:val="000B1353"/>
    <w:rsid w:val="000B20C2"/>
    <w:rsid w:val="000B257F"/>
    <w:rsid w:val="000B3406"/>
    <w:rsid w:val="000B3A02"/>
    <w:rsid w:val="000B6469"/>
    <w:rsid w:val="000B6BA6"/>
    <w:rsid w:val="000B715E"/>
    <w:rsid w:val="000B726C"/>
    <w:rsid w:val="000C018E"/>
    <w:rsid w:val="000C032F"/>
    <w:rsid w:val="000C147B"/>
    <w:rsid w:val="000C16CF"/>
    <w:rsid w:val="000C186B"/>
    <w:rsid w:val="000C1FB8"/>
    <w:rsid w:val="000C3372"/>
    <w:rsid w:val="000C625C"/>
    <w:rsid w:val="000C64BC"/>
    <w:rsid w:val="000C6FCC"/>
    <w:rsid w:val="000D2C2A"/>
    <w:rsid w:val="000D32F3"/>
    <w:rsid w:val="000D3381"/>
    <w:rsid w:val="000D33FF"/>
    <w:rsid w:val="000D3BF6"/>
    <w:rsid w:val="000D5190"/>
    <w:rsid w:val="000D5A57"/>
    <w:rsid w:val="000D5F69"/>
    <w:rsid w:val="000D5FE6"/>
    <w:rsid w:val="000D764D"/>
    <w:rsid w:val="000D7A4E"/>
    <w:rsid w:val="000D7E67"/>
    <w:rsid w:val="000E0775"/>
    <w:rsid w:val="000E0874"/>
    <w:rsid w:val="000E098D"/>
    <w:rsid w:val="000E0D9A"/>
    <w:rsid w:val="000E1ED2"/>
    <w:rsid w:val="000E214C"/>
    <w:rsid w:val="000E2EFE"/>
    <w:rsid w:val="000E3A37"/>
    <w:rsid w:val="000E4B05"/>
    <w:rsid w:val="000E7659"/>
    <w:rsid w:val="000F04EE"/>
    <w:rsid w:val="000F09D6"/>
    <w:rsid w:val="000F198C"/>
    <w:rsid w:val="000F3A22"/>
    <w:rsid w:val="000F4031"/>
    <w:rsid w:val="000F44EA"/>
    <w:rsid w:val="000F4819"/>
    <w:rsid w:val="000F4D84"/>
    <w:rsid w:val="000F5EA0"/>
    <w:rsid w:val="000F6275"/>
    <w:rsid w:val="000F6927"/>
    <w:rsid w:val="000F69B2"/>
    <w:rsid w:val="000F6E63"/>
    <w:rsid w:val="000F7B13"/>
    <w:rsid w:val="001016A4"/>
    <w:rsid w:val="0010283D"/>
    <w:rsid w:val="00102D8D"/>
    <w:rsid w:val="0010314A"/>
    <w:rsid w:val="001049C4"/>
    <w:rsid w:val="001053A4"/>
    <w:rsid w:val="001055EE"/>
    <w:rsid w:val="0010561A"/>
    <w:rsid w:val="00106AD5"/>
    <w:rsid w:val="00110B2C"/>
    <w:rsid w:val="001110AF"/>
    <w:rsid w:val="00112632"/>
    <w:rsid w:val="00113692"/>
    <w:rsid w:val="001139A9"/>
    <w:rsid w:val="00113AEE"/>
    <w:rsid w:val="00113C60"/>
    <w:rsid w:val="001146F1"/>
    <w:rsid w:val="0011481B"/>
    <w:rsid w:val="001161C7"/>
    <w:rsid w:val="00116AD2"/>
    <w:rsid w:val="00116CB0"/>
    <w:rsid w:val="00117176"/>
    <w:rsid w:val="00122FBA"/>
    <w:rsid w:val="00123409"/>
    <w:rsid w:val="00123437"/>
    <w:rsid w:val="0012343D"/>
    <w:rsid w:val="00123515"/>
    <w:rsid w:val="001238A2"/>
    <w:rsid w:val="00123DAD"/>
    <w:rsid w:val="00124821"/>
    <w:rsid w:val="00124F04"/>
    <w:rsid w:val="001251BE"/>
    <w:rsid w:val="001255B7"/>
    <w:rsid w:val="00125F2C"/>
    <w:rsid w:val="00126774"/>
    <w:rsid w:val="00126B47"/>
    <w:rsid w:val="00126E9F"/>
    <w:rsid w:val="001272D8"/>
    <w:rsid w:val="00127A02"/>
    <w:rsid w:val="00127EEE"/>
    <w:rsid w:val="0013010B"/>
    <w:rsid w:val="00130BA0"/>
    <w:rsid w:val="001311FE"/>
    <w:rsid w:val="00131D46"/>
    <w:rsid w:val="001323BA"/>
    <w:rsid w:val="00132AC7"/>
    <w:rsid w:val="001332AC"/>
    <w:rsid w:val="001341C2"/>
    <w:rsid w:val="00134EC7"/>
    <w:rsid w:val="001359F2"/>
    <w:rsid w:val="00137827"/>
    <w:rsid w:val="00140789"/>
    <w:rsid w:val="00140998"/>
    <w:rsid w:val="00142161"/>
    <w:rsid w:val="00143392"/>
    <w:rsid w:val="00145D6E"/>
    <w:rsid w:val="001467D9"/>
    <w:rsid w:val="00147F53"/>
    <w:rsid w:val="00151A5E"/>
    <w:rsid w:val="00152ADE"/>
    <w:rsid w:val="00153B93"/>
    <w:rsid w:val="001542F3"/>
    <w:rsid w:val="0015459D"/>
    <w:rsid w:val="001550E4"/>
    <w:rsid w:val="00156573"/>
    <w:rsid w:val="00156F1D"/>
    <w:rsid w:val="0015790C"/>
    <w:rsid w:val="00157BA2"/>
    <w:rsid w:val="0016100A"/>
    <w:rsid w:val="001611B5"/>
    <w:rsid w:val="001614B7"/>
    <w:rsid w:val="001630FA"/>
    <w:rsid w:val="00163B28"/>
    <w:rsid w:val="001648B8"/>
    <w:rsid w:val="001659DF"/>
    <w:rsid w:val="00165BE3"/>
    <w:rsid w:val="001661A8"/>
    <w:rsid w:val="00166A70"/>
    <w:rsid w:val="00166ABB"/>
    <w:rsid w:val="00171C65"/>
    <w:rsid w:val="0017241E"/>
    <w:rsid w:val="001734CA"/>
    <w:rsid w:val="00173F7D"/>
    <w:rsid w:val="00174794"/>
    <w:rsid w:val="00174D79"/>
    <w:rsid w:val="001756C2"/>
    <w:rsid w:val="0017629D"/>
    <w:rsid w:val="001765D3"/>
    <w:rsid w:val="001767E5"/>
    <w:rsid w:val="00177373"/>
    <w:rsid w:val="0017766E"/>
    <w:rsid w:val="00181109"/>
    <w:rsid w:val="001813AB"/>
    <w:rsid w:val="00181CA0"/>
    <w:rsid w:val="00184395"/>
    <w:rsid w:val="00184CDB"/>
    <w:rsid w:val="00185157"/>
    <w:rsid w:val="00186FF5"/>
    <w:rsid w:val="001878DD"/>
    <w:rsid w:val="00187D10"/>
    <w:rsid w:val="001901EA"/>
    <w:rsid w:val="00190D12"/>
    <w:rsid w:val="00190E2B"/>
    <w:rsid w:val="00191C2F"/>
    <w:rsid w:val="001923F5"/>
    <w:rsid w:val="00192612"/>
    <w:rsid w:val="00194EBF"/>
    <w:rsid w:val="0019504C"/>
    <w:rsid w:val="00195A34"/>
    <w:rsid w:val="001979B0"/>
    <w:rsid w:val="00197E9E"/>
    <w:rsid w:val="001A1419"/>
    <w:rsid w:val="001A19E4"/>
    <w:rsid w:val="001A1DD6"/>
    <w:rsid w:val="001A2EB9"/>
    <w:rsid w:val="001A4853"/>
    <w:rsid w:val="001A4871"/>
    <w:rsid w:val="001A51B8"/>
    <w:rsid w:val="001A6CD3"/>
    <w:rsid w:val="001A7166"/>
    <w:rsid w:val="001A74A6"/>
    <w:rsid w:val="001B05CA"/>
    <w:rsid w:val="001B119A"/>
    <w:rsid w:val="001B2294"/>
    <w:rsid w:val="001B2ED5"/>
    <w:rsid w:val="001B358B"/>
    <w:rsid w:val="001B3E05"/>
    <w:rsid w:val="001B4130"/>
    <w:rsid w:val="001B4535"/>
    <w:rsid w:val="001B4BD0"/>
    <w:rsid w:val="001B4D12"/>
    <w:rsid w:val="001B5869"/>
    <w:rsid w:val="001B5AEB"/>
    <w:rsid w:val="001B5DD0"/>
    <w:rsid w:val="001B6F21"/>
    <w:rsid w:val="001B71C5"/>
    <w:rsid w:val="001B7C3F"/>
    <w:rsid w:val="001B7E53"/>
    <w:rsid w:val="001C0D2F"/>
    <w:rsid w:val="001C2E36"/>
    <w:rsid w:val="001C35CD"/>
    <w:rsid w:val="001C3832"/>
    <w:rsid w:val="001C6165"/>
    <w:rsid w:val="001C65CB"/>
    <w:rsid w:val="001C7163"/>
    <w:rsid w:val="001C78E5"/>
    <w:rsid w:val="001D006A"/>
    <w:rsid w:val="001D0634"/>
    <w:rsid w:val="001D26E4"/>
    <w:rsid w:val="001D392A"/>
    <w:rsid w:val="001D3DE2"/>
    <w:rsid w:val="001D3EDA"/>
    <w:rsid w:val="001D499D"/>
    <w:rsid w:val="001D6102"/>
    <w:rsid w:val="001D7E34"/>
    <w:rsid w:val="001E0087"/>
    <w:rsid w:val="001E1704"/>
    <w:rsid w:val="001E3E4D"/>
    <w:rsid w:val="001E6AB1"/>
    <w:rsid w:val="001E6FD2"/>
    <w:rsid w:val="001E7138"/>
    <w:rsid w:val="001E7E7A"/>
    <w:rsid w:val="001F07DD"/>
    <w:rsid w:val="001F1B86"/>
    <w:rsid w:val="001F2E9D"/>
    <w:rsid w:val="001F355E"/>
    <w:rsid w:val="001F3FEE"/>
    <w:rsid w:val="001F49D5"/>
    <w:rsid w:val="001F4FE5"/>
    <w:rsid w:val="001F5047"/>
    <w:rsid w:val="001F72A7"/>
    <w:rsid w:val="00200375"/>
    <w:rsid w:val="00201383"/>
    <w:rsid w:val="00201FA7"/>
    <w:rsid w:val="00203169"/>
    <w:rsid w:val="002032DD"/>
    <w:rsid w:val="0020494E"/>
    <w:rsid w:val="00204A48"/>
    <w:rsid w:val="00204B3D"/>
    <w:rsid w:val="00205010"/>
    <w:rsid w:val="00205A52"/>
    <w:rsid w:val="002060A5"/>
    <w:rsid w:val="00206459"/>
    <w:rsid w:val="00206C8B"/>
    <w:rsid w:val="0020759C"/>
    <w:rsid w:val="00207951"/>
    <w:rsid w:val="00207FE5"/>
    <w:rsid w:val="0021024A"/>
    <w:rsid w:val="00211A16"/>
    <w:rsid w:val="00211E62"/>
    <w:rsid w:val="00213E17"/>
    <w:rsid w:val="00214008"/>
    <w:rsid w:val="0021451B"/>
    <w:rsid w:val="00216074"/>
    <w:rsid w:val="00216999"/>
    <w:rsid w:val="00216CEA"/>
    <w:rsid w:val="0021765D"/>
    <w:rsid w:val="002206A9"/>
    <w:rsid w:val="00221A36"/>
    <w:rsid w:val="00225948"/>
    <w:rsid w:val="002262EC"/>
    <w:rsid w:val="00226AEF"/>
    <w:rsid w:val="002270B1"/>
    <w:rsid w:val="00227676"/>
    <w:rsid w:val="00231047"/>
    <w:rsid w:val="00231085"/>
    <w:rsid w:val="00231510"/>
    <w:rsid w:val="00231642"/>
    <w:rsid w:val="00231BBF"/>
    <w:rsid w:val="0023222F"/>
    <w:rsid w:val="002323BB"/>
    <w:rsid w:val="00233CD4"/>
    <w:rsid w:val="00234458"/>
    <w:rsid w:val="002346BF"/>
    <w:rsid w:val="00235ABD"/>
    <w:rsid w:val="00235C2A"/>
    <w:rsid w:val="0023612C"/>
    <w:rsid w:val="00236813"/>
    <w:rsid w:val="00236F10"/>
    <w:rsid w:val="002416D4"/>
    <w:rsid w:val="00241B8F"/>
    <w:rsid w:val="00241C93"/>
    <w:rsid w:val="0024215F"/>
    <w:rsid w:val="00243808"/>
    <w:rsid w:val="002446DD"/>
    <w:rsid w:val="00245CEC"/>
    <w:rsid w:val="00250C40"/>
    <w:rsid w:val="002523CE"/>
    <w:rsid w:val="00252766"/>
    <w:rsid w:val="0025547E"/>
    <w:rsid w:val="002611D8"/>
    <w:rsid w:val="00262F9D"/>
    <w:rsid w:val="002640A9"/>
    <w:rsid w:val="00264309"/>
    <w:rsid w:val="002652A9"/>
    <w:rsid w:val="00265C6B"/>
    <w:rsid w:val="002664A5"/>
    <w:rsid w:val="00266E8B"/>
    <w:rsid w:val="00266EAC"/>
    <w:rsid w:val="0026730C"/>
    <w:rsid w:val="0026781C"/>
    <w:rsid w:val="00270E42"/>
    <w:rsid w:val="00271A00"/>
    <w:rsid w:val="002720A3"/>
    <w:rsid w:val="00272175"/>
    <w:rsid w:val="00272EB8"/>
    <w:rsid w:val="0027334F"/>
    <w:rsid w:val="00274350"/>
    <w:rsid w:val="0027564E"/>
    <w:rsid w:val="00275E12"/>
    <w:rsid w:val="00280787"/>
    <w:rsid w:val="00280F39"/>
    <w:rsid w:val="00280F5B"/>
    <w:rsid w:val="00281559"/>
    <w:rsid w:val="00281C37"/>
    <w:rsid w:val="00282C83"/>
    <w:rsid w:val="0028367D"/>
    <w:rsid w:val="0028420F"/>
    <w:rsid w:val="0028446E"/>
    <w:rsid w:val="0028586B"/>
    <w:rsid w:val="00285B2C"/>
    <w:rsid w:val="00285C82"/>
    <w:rsid w:val="002862D4"/>
    <w:rsid w:val="00286B3E"/>
    <w:rsid w:val="00286CCC"/>
    <w:rsid w:val="002908D1"/>
    <w:rsid w:val="00291467"/>
    <w:rsid w:val="002934AC"/>
    <w:rsid w:val="0029356C"/>
    <w:rsid w:val="00295389"/>
    <w:rsid w:val="002969F5"/>
    <w:rsid w:val="00297063"/>
    <w:rsid w:val="00297504"/>
    <w:rsid w:val="002975DA"/>
    <w:rsid w:val="002A0C77"/>
    <w:rsid w:val="002A2C8E"/>
    <w:rsid w:val="002A4EFD"/>
    <w:rsid w:val="002A6127"/>
    <w:rsid w:val="002B0A88"/>
    <w:rsid w:val="002B1460"/>
    <w:rsid w:val="002B1AF2"/>
    <w:rsid w:val="002B1C7A"/>
    <w:rsid w:val="002B1FBB"/>
    <w:rsid w:val="002B2806"/>
    <w:rsid w:val="002B32C4"/>
    <w:rsid w:val="002B4BBE"/>
    <w:rsid w:val="002B613A"/>
    <w:rsid w:val="002B617C"/>
    <w:rsid w:val="002B7E83"/>
    <w:rsid w:val="002C0885"/>
    <w:rsid w:val="002C09A4"/>
    <w:rsid w:val="002C1CA7"/>
    <w:rsid w:val="002C1DDC"/>
    <w:rsid w:val="002C48A0"/>
    <w:rsid w:val="002C697B"/>
    <w:rsid w:val="002C6CD8"/>
    <w:rsid w:val="002C6D5F"/>
    <w:rsid w:val="002C6F24"/>
    <w:rsid w:val="002D1F80"/>
    <w:rsid w:val="002D2579"/>
    <w:rsid w:val="002D2C17"/>
    <w:rsid w:val="002D32D2"/>
    <w:rsid w:val="002D4ECF"/>
    <w:rsid w:val="002D706C"/>
    <w:rsid w:val="002E2DCC"/>
    <w:rsid w:val="002E3B30"/>
    <w:rsid w:val="002E44F2"/>
    <w:rsid w:val="002E4A19"/>
    <w:rsid w:val="002E55F2"/>
    <w:rsid w:val="002E562C"/>
    <w:rsid w:val="002E69E3"/>
    <w:rsid w:val="002E7055"/>
    <w:rsid w:val="002E7C32"/>
    <w:rsid w:val="002E7DD7"/>
    <w:rsid w:val="002F0166"/>
    <w:rsid w:val="002F0729"/>
    <w:rsid w:val="002F31A8"/>
    <w:rsid w:val="002F354C"/>
    <w:rsid w:val="002F554C"/>
    <w:rsid w:val="002F5A6E"/>
    <w:rsid w:val="002F5C0C"/>
    <w:rsid w:val="002F6920"/>
    <w:rsid w:val="002F75DD"/>
    <w:rsid w:val="002F785C"/>
    <w:rsid w:val="002F7C8D"/>
    <w:rsid w:val="0030195F"/>
    <w:rsid w:val="00302056"/>
    <w:rsid w:val="00302152"/>
    <w:rsid w:val="00302A86"/>
    <w:rsid w:val="0030351F"/>
    <w:rsid w:val="003047DE"/>
    <w:rsid w:val="00305FE5"/>
    <w:rsid w:val="003064D6"/>
    <w:rsid w:val="0030724A"/>
    <w:rsid w:val="003100CA"/>
    <w:rsid w:val="00310B97"/>
    <w:rsid w:val="00310D95"/>
    <w:rsid w:val="00312F75"/>
    <w:rsid w:val="00314DF8"/>
    <w:rsid w:val="00315622"/>
    <w:rsid w:val="003158B9"/>
    <w:rsid w:val="00315E03"/>
    <w:rsid w:val="00316238"/>
    <w:rsid w:val="003163B2"/>
    <w:rsid w:val="00317A72"/>
    <w:rsid w:val="00320236"/>
    <w:rsid w:val="00320A37"/>
    <w:rsid w:val="00321634"/>
    <w:rsid w:val="00321894"/>
    <w:rsid w:val="003226ED"/>
    <w:rsid w:val="00323ADB"/>
    <w:rsid w:val="003251EE"/>
    <w:rsid w:val="00325A69"/>
    <w:rsid w:val="00331355"/>
    <w:rsid w:val="00334BB4"/>
    <w:rsid w:val="00334FA1"/>
    <w:rsid w:val="0033548C"/>
    <w:rsid w:val="00336383"/>
    <w:rsid w:val="003377DD"/>
    <w:rsid w:val="00340916"/>
    <w:rsid w:val="00340D67"/>
    <w:rsid w:val="003412E7"/>
    <w:rsid w:val="0034240B"/>
    <w:rsid w:val="003427EB"/>
    <w:rsid w:val="00342800"/>
    <w:rsid w:val="00344A0D"/>
    <w:rsid w:val="00344B8F"/>
    <w:rsid w:val="0034520A"/>
    <w:rsid w:val="003454B3"/>
    <w:rsid w:val="0034556E"/>
    <w:rsid w:val="003455D7"/>
    <w:rsid w:val="003467B2"/>
    <w:rsid w:val="003502B9"/>
    <w:rsid w:val="003509F0"/>
    <w:rsid w:val="00350AF5"/>
    <w:rsid w:val="00350EBA"/>
    <w:rsid w:val="00350EDE"/>
    <w:rsid w:val="0035121F"/>
    <w:rsid w:val="00351312"/>
    <w:rsid w:val="003515C6"/>
    <w:rsid w:val="00352263"/>
    <w:rsid w:val="003526EA"/>
    <w:rsid w:val="00353CC7"/>
    <w:rsid w:val="00354236"/>
    <w:rsid w:val="00354532"/>
    <w:rsid w:val="00354A3E"/>
    <w:rsid w:val="00354E35"/>
    <w:rsid w:val="003555B1"/>
    <w:rsid w:val="00356086"/>
    <w:rsid w:val="003562D8"/>
    <w:rsid w:val="00356AC0"/>
    <w:rsid w:val="003576DE"/>
    <w:rsid w:val="00360B89"/>
    <w:rsid w:val="00360FF4"/>
    <w:rsid w:val="00361920"/>
    <w:rsid w:val="003619FA"/>
    <w:rsid w:val="00361B8B"/>
    <w:rsid w:val="00364034"/>
    <w:rsid w:val="00364268"/>
    <w:rsid w:val="003664BA"/>
    <w:rsid w:val="00366E06"/>
    <w:rsid w:val="0036715C"/>
    <w:rsid w:val="003675A0"/>
    <w:rsid w:val="00371276"/>
    <w:rsid w:val="003714D2"/>
    <w:rsid w:val="00371B42"/>
    <w:rsid w:val="00372F80"/>
    <w:rsid w:val="00372F9A"/>
    <w:rsid w:val="00373206"/>
    <w:rsid w:val="0037496C"/>
    <w:rsid w:val="00375A92"/>
    <w:rsid w:val="003760AB"/>
    <w:rsid w:val="0037725C"/>
    <w:rsid w:val="00377D28"/>
    <w:rsid w:val="0038006A"/>
    <w:rsid w:val="0038120F"/>
    <w:rsid w:val="0038190D"/>
    <w:rsid w:val="00381E6B"/>
    <w:rsid w:val="00382C5F"/>
    <w:rsid w:val="00383157"/>
    <w:rsid w:val="00383588"/>
    <w:rsid w:val="00384373"/>
    <w:rsid w:val="00384718"/>
    <w:rsid w:val="003848D2"/>
    <w:rsid w:val="00384E07"/>
    <w:rsid w:val="00384E51"/>
    <w:rsid w:val="003873F4"/>
    <w:rsid w:val="00387464"/>
    <w:rsid w:val="003941CA"/>
    <w:rsid w:val="00396FE0"/>
    <w:rsid w:val="00397443"/>
    <w:rsid w:val="003A001C"/>
    <w:rsid w:val="003A00F5"/>
    <w:rsid w:val="003A29F8"/>
    <w:rsid w:val="003A32D3"/>
    <w:rsid w:val="003A609E"/>
    <w:rsid w:val="003B092A"/>
    <w:rsid w:val="003B0A29"/>
    <w:rsid w:val="003B1339"/>
    <w:rsid w:val="003B2630"/>
    <w:rsid w:val="003B2B19"/>
    <w:rsid w:val="003B3184"/>
    <w:rsid w:val="003B3329"/>
    <w:rsid w:val="003B3679"/>
    <w:rsid w:val="003B4FDF"/>
    <w:rsid w:val="003B56A5"/>
    <w:rsid w:val="003B657D"/>
    <w:rsid w:val="003B790C"/>
    <w:rsid w:val="003B7CFF"/>
    <w:rsid w:val="003C07EB"/>
    <w:rsid w:val="003C38BF"/>
    <w:rsid w:val="003C3983"/>
    <w:rsid w:val="003C49D2"/>
    <w:rsid w:val="003C58D3"/>
    <w:rsid w:val="003C6449"/>
    <w:rsid w:val="003C672C"/>
    <w:rsid w:val="003C7303"/>
    <w:rsid w:val="003D1A59"/>
    <w:rsid w:val="003D28D2"/>
    <w:rsid w:val="003D2C44"/>
    <w:rsid w:val="003D2CBE"/>
    <w:rsid w:val="003D2DEC"/>
    <w:rsid w:val="003D375D"/>
    <w:rsid w:val="003D37BA"/>
    <w:rsid w:val="003D42A9"/>
    <w:rsid w:val="003D454D"/>
    <w:rsid w:val="003D49C9"/>
    <w:rsid w:val="003D5007"/>
    <w:rsid w:val="003D5996"/>
    <w:rsid w:val="003D5D1A"/>
    <w:rsid w:val="003D5EC2"/>
    <w:rsid w:val="003D6BD6"/>
    <w:rsid w:val="003D79FC"/>
    <w:rsid w:val="003E01D2"/>
    <w:rsid w:val="003E0608"/>
    <w:rsid w:val="003E07E9"/>
    <w:rsid w:val="003E1CB0"/>
    <w:rsid w:val="003E3EBE"/>
    <w:rsid w:val="003E43B9"/>
    <w:rsid w:val="003E5D9A"/>
    <w:rsid w:val="003E67C5"/>
    <w:rsid w:val="003E6DE0"/>
    <w:rsid w:val="003E747D"/>
    <w:rsid w:val="003E773E"/>
    <w:rsid w:val="003E7E62"/>
    <w:rsid w:val="003F09FE"/>
    <w:rsid w:val="003F0B65"/>
    <w:rsid w:val="003F15A9"/>
    <w:rsid w:val="003F3B0A"/>
    <w:rsid w:val="003F52A8"/>
    <w:rsid w:val="003F5610"/>
    <w:rsid w:val="003F5BC3"/>
    <w:rsid w:val="003F658F"/>
    <w:rsid w:val="003F7E2F"/>
    <w:rsid w:val="00400A18"/>
    <w:rsid w:val="00400B21"/>
    <w:rsid w:val="00401274"/>
    <w:rsid w:val="0040193C"/>
    <w:rsid w:val="00402F97"/>
    <w:rsid w:val="004030F5"/>
    <w:rsid w:val="00403AFC"/>
    <w:rsid w:val="00403FE1"/>
    <w:rsid w:val="00404347"/>
    <w:rsid w:val="00404555"/>
    <w:rsid w:val="004046DE"/>
    <w:rsid w:val="004061FE"/>
    <w:rsid w:val="00406D65"/>
    <w:rsid w:val="0041063F"/>
    <w:rsid w:val="00410F32"/>
    <w:rsid w:val="00410FA7"/>
    <w:rsid w:val="00411215"/>
    <w:rsid w:val="00411339"/>
    <w:rsid w:val="0041181A"/>
    <w:rsid w:val="00412C40"/>
    <w:rsid w:val="00414D27"/>
    <w:rsid w:val="0041583A"/>
    <w:rsid w:val="00415AC1"/>
    <w:rsid w:val="00417DF1"/>
    <w:rsid w:val="00421323"/>
    <w:rsid w:val="00422B99"/>
    <w:rsid w:val="00422DE0"/>
    <w:rsid w:val="00422F32"/>
    <w:rsid w:val="00422FDE"/>
    <w:rsid w:val="004241A5"/>
    <w:rsid w:val="0042532C"/>
    <w:rsid w:val="0042561C"/>
    <w:rsid w:val="004262DA"/>
    <w:rsid w:val="0042644C"/>
    <w:rsid w:val="00426711"/>
    <w:rsid w:val="0043112B"/>
    <w:rsid w:val="0043226E"/>
    <w:rsid w:val="00434080"/>
    <w:rsid w:val="004340F9"/>
    <w:rsid w:val="00434527"/>
    <w:rsid w:val="004358B6"/>
    <w:rsid w:val="00435B1F"/>
    <w:rsid w:val="00435B27"/>
    <w:rsid w:val="00435E44"/>
    <w:rsid w:val="004366C4"/>
    <w:rsid w:val="00436B84"/>
    <w:rsid w:val="00442609"/>
    <w:rsid w:val="00442F3D"/>
    <w:rsid w:val="004437DB"/>
    <w:rsid w:val="004438F0"/>
    <w:rsid w:val="004446DA"/>
    <w:rsid w:val="00444E16"/>
    <w:rsid w:val="00444FCF"/>
    <w:rsid w:val="004455A8"/>
    <w:rsid w:val="00445FE3"/>
    <w:rsid w:val="004466B0"/>
    <w:rsid w:val="00446F93"/>
    <w:rsid w:val="00447005"/>
    <w:rsid w:val="00447029"/>
    <w:rsid w:val="004472C3"/>
    <w:rsid w:val="00447DB2"/>
    <w:rsid w:val="00450A20"/>
    <w:rsid w:val="00451A57"/>
    <w:rsid w:val="0045269C"/>
    <w:rsid w:val="00452DD0"/>
    <w:rsid w:val="004530CA"/>
    <w:rsid w:val="00453D0C"/>
    <w:rsid w:val="004550BE"/>
    <w:rsid w:val="004551C4"/>
    <w:rsid w:val="00455EE6"/>
    <w:rsid w:val="0046047B"/>
    <w:rsid w:val="00460E15"/>
    <w:rsid w:val="0046389D"/>
    <w:rsid w:val="0046443A"/>
    <w:rsid w:val="004645D9"/>
    <w:rsid w:val="00464B6F"/>
    <w:rsid w:val="00464BBE"/>
    <w:rsid w:val="004652D2"/>
    <w:rsid w:val="00465450"/>
    <w:rsid w:val="004660ED"/>
    <w:rsid w:val="004668DB"/>
    <w:rsid w:val="00467381"/>
    <w:rsid w:val="0047025D"/>
    <w:rsid w:val="00470AA5"/>
    <w:rsid w:val="00470F9F"/>
    <w:rsid w:val="004713E3"/>
    <w:rsid w:val="00472C36"/>
    <w:rsid w:val="004748B0"/>
    <w:rsid w:val="00475428"/>
    <w:rsid w:val="00476335"/>
    <w:rsid w:val="00476BD3"/>
    <w:rsid w:val="0047755B"/>
    <w:rsid w:val="004776E6"/>
    <w:rsid w:val="00477A4D"/>
    <w:rsid w:val="00477B3F"/>
    <w:rsid w:val="004802A0"/>
    <w:rsid w:val="00480A11"/>
    <w:rsid w:val="00480BE6"/>
    <w:rsid w:val="00481BF4"/>
    <w:rsid w:val="0048356C"/>
    <w:rsid w:val="00483EB6"/>
    <w:rsid w:val="00485541"/>
    <w:rsid w:val="00486859"/>
    <w:rsid w:val="00490575"/>
    <w:rsid w:val="00490CA0"/>
    <w:rsid w:val="004912BF"/>
    <w:rsid w:val="00491574"/>
    <w:rsid w:val="00491837"/>
    <w:rsid w:val="00491F56"/>
    <w:rsid w:val="004920CC"/>
    <w:rsid w:val="004941B6"/>
    <w:rsid w:val="00494590"/>
    <w:rsid w:val="00497419"/>
    <w:rsid w:val="00497D88"/>
    <w:rsid w:val="00497FA4"/>
    <w:rsid w:val="004A11B7"/>
    <w:rsid w:val="004A1CC0"/>
    <w:rsid w:val="004A34D5"/>
    <w:rsid w:val="004A45AE"/>
    <w:rsid w:val="004A472B"/>
    <w:rsid w:val="004A4F5D"/>
    <w:rsid w:val="004A5860"/>
    <w:rsid w:val="004A64E6"/>
    <w:rsid w:val="004B0614"/>
    <w:rsid w:val="004B1074"/>
    <w:rsid w:val="004B1936"/>
    <w:rsid w:val="004B2B35"/>
    <w:rsid w:val="004B3197"/>
    <w:rsid w:val="004B3413"/>
    <w:rsid w:val="004B3517"/>
    <w:rsid w:val="004B4D50"/>
    <w:rsid w:val="004B6F2A"/>
    <w:rsid w:val="004B7654"/>
    <w:rsid w:val="004B76D4"/>
    <w:rsid w:val="004B7D38"/>
    <w:rsid w:val="004C12B2"/>
    <w:rsid w:val="004C1BDA"/>
    <w:rsid w:val="004C2FFE"/>
    <w:rsid w:val="004C3B40"/>
    <w:rsid w:val="004C4057"/>
    <w:rsid w:val="004C4913"/>
    <w:rsid w:val="004C49DE"/>
    <w:rsid w:val="004C4D34"/>
    <w:rsid w:val="004C6305"/>
    <w:rsid w:val="004C6A33"/>
    <w:rsid w:val="004C79BD"/>
    <w:rsid w:val="004C7C51"/>
    <w:rsid w:val="004C7CAA"/>
    <w:rsid w:val="004D00F1"/>
    <w:rsid w:val="004D01DE"/>
    <w:rsid w:val="004D05BE"/>
    <w:rsid w:val="004D1C08"/>
    <w:rsid w:val="004D26E0"/>
    <w:rsid w:val="004D30B9"/>
    <w:rsid w:val="004D36B7"/>
    <w:rsid w:val="004D385F"/>
    <w:rsid w:val="004D3B13"/>
    <w:rsid w:val="004D44BD"/>
    <w:rsid w:val="004D4F7E"/>
    <w:rsid w:val="004D5AAE"/>
    <w:rsid w:val="004D61BA"/>
    <w:rsid w:val="004D7AAC"/>
    <w:rsid w:val="004D7C8F"/>
    <w:rsid w:val="004E0019"/>
    <w:rsid w:val="004E028C"/>
    <w:rsid w:val="004E095C"/>
    <w:rsid w:val="004E0996"/>
    <w:rsid w:val="004E0B75"/>
    <w:rsid w:val="004E1408"/>
    <w:rsid w:val="004E158B"/>
    <w:rsid w:val="004E2249"/>
    <w:rsid w:val="004E2A6C"/>
    <w:rsid w:val="004E3CFF"/>
    <w:rsid w:val="004E4E48"/>
    <w:rsid w:val="004E63C0"/>
    <w:rsid w:val="004E6732"/>
    <w:rsid w:val="004E6AE0"/>
    <w:rsid w:val="004E7A3D"/>
    <w:rsid w:val="004E7FE5"/>
    <w:rsid w:val="004F0EFA"/>
    <w:rsid w:val="004F46A9"/>
    <w:rsid w:val="004F47A2"/>
    <w:rsid w:val="004F4AC0"/>
    <w:rsid w:val="004F4C42"/>
    <w:rsid w:val="004F52A4"/>
    <w:rsid w:val="004F60B6"/>
    <w:rsid w:val="004F7035"/>
    <w:rsid w:val="004F710E"/>
    <w:rsid w:val="0050009B"/>
    <w:rsid w:val="005000B8"/>
    <w:rsid w:val="00500DD9"/>
    <w:rsid w:val="00501F68"/>
    <w:rsid w:val="00502CBB"/>
    <w:rsid w:val="00502EDC"/>
    <w:rsid w:val="00502FFC"/>
    <w:rsid w:val="005033C2"/>
    <w:rsid w:val="00503553"/>
    <w:rsid w:val="005036BB"/>
    <w:rsid w:val="00504128"/>
    <w:rsid w:val="00505251"/>
    <w:rsid w:val="00505724"/>
    <w:rsid w:val="00506891"/>
    <w:rsid w:val="005070D1"/>
    <w:rsid w:val="00507368"/>
    <w:rsid w:val="00507ADF"/>
    <w:rsid w:val="005107B8"/>
    <w:rsid w:val="00510860"/>
    <w:rsid w:val="00510E80"/>
    <w:rsid w:val="0051368C"/>
    <w:rsid w:val="00515902"/>
    <w:rsid w:val="005173CA"/>
    <w:rsid w:val="0051744A"/>
    <w:rsid w:val="005204D1"/>
    <w:rsid w:val="005214F3"/>
    <w:rsid w:val="00521AFD"/>
    <w:rsid w:val="00521EF7"/>
    <w:rsid w:val="0052297F"/>
    <w:rsid w:val="00523CE7"/>
    <w:rsid w:val="00523D0F"/>
    <w:rsid w:val="00523EF0"/>
    <w:rsid w:val="00524137"/>
    <w:rsid w:val="005258BF"/>
    <w:rsid w:val="00526564"/>
    <w:rsid w:val="00527684"/>
    <w:rsid w:val="00527A88"/>
    <w:rsid w:val="00530B46"/>
    <w:rsid w:val="00530E63"/>
    <w:rsid w:val="00531D7F"/>
    <w:rsid w:val="0053444C"/>
    <w:rsid w:val="00534907"/>
    <w:rsid w:val="005353BC"/>
    <w:rsid w:val="00535532"/>
    <w:rsid w:val="00535FAB"/>
    <w:rsid w:val="005363CA"/>
    <w:rsid w:val="00537658"/>
    <w:rsid w:val="0053794F"/>
    <w:rsid w:val="00537A51"/>
    <w:rsid w:val="005406B4"/>
    <w:rsid w:val="00540B0B"/>
    <w:rsid w:val="00540EFE"/>
    <w:rsid w:val="00540F3E"/>
    <w:rsid w:val="0054104F"/>
    <w:rsid w:val="005417C5"/>
    <w:rsid w:val="00541F05"/>
    <w:rsid w:val="00542783"/>
    <w:rsid w:val="0054280F"/>
    <w:rsid w:val="00542AEE"/>
    <w:rsid w:val="00543319"/>
    <w:rsid w:val="005441EF"/>
    <w:rsid w:val="00544D04"/>
    <w:rsid w:val="00544DFB"/>
    <w:rsid w:val="00545760"/>
    <w:rsid w:val="00546C64"/>
    <w:rsid w:val="00547BB1"/>
    <w:rsid w:val="00550ECE"/>
    <w:rsid w:val="00552E35"/>
    <w:rsid w:val="0055346B"/>
    <w:rsid w:val="00555E46"/>
    <w:rsid w:val="00556EC2"/>
    <w:rsid w:val="005577B2"/>
    <w:rsid w:val="00560318"/>
    <w:rsid w:val="00560E37"/>
    <w:rsid w:val="00560F62"/>
    <w:rsid w:val="005620D9"/>
    <w:rsid w:val="00562361"/>
    <w:rsid w:val="00562632"/>
    <w:rsid w:val="00563495"/>
    <w:rsid w:val="00563726"/>
    <w:rsid w:val="00564D59"/>
    <w:rsid w:val="00565D7E"/>
    <w:rsid w:val="00566129"/>
    <w:rsid w:val="00566490"/>
    <w:rsid w:val="00567A7B"/>
    <w:rsid w:val="00567DA3"/>
    <w:rsid w:val="00570324"/>
    <w:rsid w:val="00571BFE"/>
    <w:rsid w:val="005729DB"/>
    <w:rsid w:val="005743D3"/>
    <w:rsid w:val="00575DB8"/>
    <w:rsid w:val="005760A0"/>
    <w:rsid w:val="00581692"/>
    <w:rsid w:val="00581EE1"/>
    <w:rsid w:val="005820D6"/>
    <w:rsid w:val="005825ED"/>
    <w:rsid w:val="0058493C"/>
    <w:rsid w:val="00587227"/>
    <w:rsid w:val="00587DEA"/>
    <w:rsid w:val="005908EF"/>
    <w:rsid w:val="00590AF7"/>
    <w:rsid w:val="00590B75"/>
    <w:rsid w:val="00590EB4"/>
    <w:rsid w:val="00590ECF"/>
    <w:rsid w:val="00592D8F"/>
    <w:rsid w:val="00593510"/>
    <w:rsid w:val="0059476C"/>
    <w:rsid w:val="00594C88"/>
    <w:rsid w:val="00595AAD"/>
    <w:rsid w:val="00596FB9"/>
    <w:rsid w:val="00597605"/>
    <w:rsid w:val="0059777C"/>
    <w:rsid w:val="00597E9B"/>
    <w:rsid w:val="00597F0A"/>
    <w:rsid w:val="005A003A"/>
    <w:rsid w:val="005A2E31"/>
    <w:rsid w:val="005A33E2"/>
    <w:rsid w:val="005A3DCD"/>
    <w:rsid w:val="005A4A58"/>
    <w:rsid w:val="005A5DEB"/>
    <w:rsid w:val="005B0BBA"/>
    <w:rsid w:val="005B0F4F"/>
    <w:rsid w:val="005B224B"/>
    <w:rsid w:val="005B433F"/>
    <w:rsid w:val="005B4E5C"/>
    <w:rsid w:val="005B5E9B"/>
    <w:rsid w:val="005B5E9E"/>
    <w:rsid w:val="005B79F6"/>
    <w:rsid w:val="005C0736"/>
    <w:rsid w:val="005C1394"/>
    <w:rsid w:val="005C1834"/>
    <w:rsid w:val="005C217A"/>
    <w:rsid w:val="005C2BBA"/>
    <w:rsid w:val="005C5BA6"/>
    <w:rsid w:val="005C5E27"/>
    <w:rsid w:val="005C6623"/>
    <w:rsid w:val="005D002B"/>
    <w:rsid w:val="005D0E4E"/>
    <w:rsid w:val="005D185D"/>
    <w:rsid w:val="005D1C81"/>
    <w:rsid w:val="005D1E2F"/>
    <w:rsid w:val="005D309F"/>
    <w:rsid w:val="005D30CD"/>
    <w:rsid w:val="005D3F6D"/>
    <w:rsid w:val="005D4002"/>
    <w:rsid w:val="005D45D6"/>
    <w:rsid w:val="005D543A"/>
    <w:rsid w:val="005D598D"/>
    <w:rsid w:val="005D7AD7"/>
    <w:rsid w:val="005E0D8F"/>
    <w:rsid w:val="005E2FFF"/>
    <w:rsid w:val="005E3059"/>
    <w:rsid w:val="005E395B"/>
    <w:rsid w:val="005E55FC"/>
    <w:rsid w:val="005E5D2B"/>
    <w:rsid w:val="005E65CB"/>
    <w:rsid w:val="005E6611"/>
    <w:rsid w:val="005E6A81"/>
    <w:rsid w:val="005E7064"/>
    <w:rsid w:val="005E7ECF"/>
    <w:rsid w:val="005F2BBF"/>
    <w:rsid w:val="005F30F5"/>
    <w:rsid w:val="005F3B31"/>
    <w:rsid w:val="005F3C28"/>
    <w:rsid w:val="005F3D09"/>
    <w:rsid w:val="005F3D79"/>
    <w:rsid w:val="005F4703"/>
    <w:rsid w:val="005F5D56"/>
    <w:rsid w:val="005F6552"/>
    <w:rsid w:val="005F6CFF"/>
    <w:rsid w:val="005F77C9"/>
    <w:rsid w:val="00600BCC"/>
    <w:rsid w:val="00601172"/>
    <w:rsid w:val="0060143C"/>
    <w:rsid w:val="00601A70"/>
    <w:rsid w:val="006020CA"/>
    <w:rsid w:val="00602B2B"/>
    <w:rsid w:val="00602C25"/>
    <w:rsid w:val="006032C4"/>
    <w:rsid w:val="00603756"/>
    <w:rsid w:val="00604A7D"/>
    <w:rsid w:val="006051C3"/>
    <w:rsid w:val="00605651"/>
    <w:rsid w:val="00605E7C"/>
    <w:rsid w:val="00606404"/>
    <w:rsid w:val="00606721"/>
    <w:rsid w:val="00606917"/>
    <w:rsid w:val="00606A35"/>
    <w:rsid w:val="006073C6"/>
    <w:rsid w:val="006079EB"/>
    <w:rsid w:val="00610BEA"/>
    <w:rsid w:val="00611B31"/>
    <w:rsid w:val="00612232"/>
    <w:rsid w:val="006129C9"/>
    <w:rsid w:val="00613A26"/>
    <w:rsid w:val="006141C1"/>
    <w:rsid w:val="006145A0"/>
    <w:rsid w:val="006158CF"/>
    <w:rsid w:val="00615EB5"/>
    <w:rsid w:val="006161E1"/>
    <w:rsid w:val="00616C16"/>
    <w:rsid w:val="00617F35"/>
    <w:rsid w:val="00620CB6"/>
    <w:rsid w:val="00621EAF"/>
    <w:rsid w:val="00622221"/>
    <w:rsid w:val="00622313"/>
    <w:rsid w:val="0062261E"/>
    <w:rsid w:val="00622A9F"/>
    <w:rsid w:val="00622CBC"/>
    <w:rsid w:val="00623263"/>
    <w:rsid w:val="00623488"/>
    <w:rsid w:val="00623F05"/>
    <w:rsid w:val="00623F65"/>
    <w:rsid w:val="00623FBF"/>
    <w:rsid w:val="006241C8"/>
    <w:rsid w:val="00624CAA"/>
    <w:rsid w:val="0062613F"/>
    <w:rsid w:val="0062733E"/>
    <w:rsid w:val="00627B84"/>
    <w:rsid w:val="00630278"/>
    <w:rsid w:val="0063079A"/>
    <w:rsid w:val="00630E31"/>
    <w:rsid w:val="00630E47"/>
    <w:rsid w:val="0063222B"/>
    <w:rsid w:val="00632986"/>
    <w:rsid w:val="00633977"/>
    <w:rsid w:val="00633B3C"/>
    <w:rsid w:val="00633F45"/>
    <w:rsid w:val="00634D3D"/>
    <w:rsid w:val="00635963"/>
    <w:rsid w:val="00635A21"/>
    <w:rsid w:val="00635F81"/>
    <w:rsid w:val="0063630A"/>
    <w:rsid w:val="006368C7"/>
    <w:rsid w:val="006372C0"/>
    <w:rsid w:val="00637770"/>
    <w:rsid w:val="0064017F"/>
    <w:rsid w:val="00640910"/>
    <w:rsid w:val="00640E57"/>
    <w:rsid w:val="006423D7"/>
    <w:rsid w:val="0064245C"/>
    <w:rsid w:val="00643B40"/>
    <w:rsid w:val="006451FC"/>
    <w:rsid w:val="00645F30"/>
    <w:rsid w:val="00646227"/>
    <w:rsid w:val="0064646C"/>
    <w:rsid w:val="00646906"/>
    <w:rsid w:val="00646EE2"/>
    <w:rsid w:val="0064733A"/>
    <w:rsid w:val="006474A3"/>
    <w:rsid w:val="00650802"/>
    <w:rsid w:val="00650AD2"/>
    <w:rsid w:val="00651F1C"/>
    <w:rsid w:val="0065332A"/>
    <w:rsid w:val="006535F8"/>
    <w:rsid w:val="00653748"/>
    <w:rsid w:val="00654543"/>
    <w:rsid w:val="00654D55"/>
    <w:rsid w:val="00656C2C"/>
    <w:rsid w:val="0065703A"/>
    <w:rsid w:val="0065730A"/>
    <w:rsid w:val="00657C65"/>
    <w:rsid w:val="00661005"/>
    <w:rsid w:val="00661A9F"/>
    <w:rsid w:val="00661E4B"/>
    <w:rsid w:val="00665B76"/>
    <w:rsid w:val="00665BED"/>
    <w:rsid w:val="00666D47"/>
    <w:rsid w:val="006703F1"/>
    <w:rsid w:val="00670A1C"/>
    <w:rsid w:val="00670AAF"/>
    <w:rsid w:val="00670C67"/>
    <w:rsid w:val="00670E36"/>
    <w:rsid w:val="0067342E"/>
    <w:rsid w:val="00673F3D"/>
    <w:rsid w:val="00674E4D"/>
    <w:rsid w:val="00676050"/>
    <w:rsid w:val="00677309"/>
    <w:rsid w:val="00677B0F"/>
    <w:rsid w:val="00677E19"/>
    <w:rsid w:val="006828F5"/>
    <w:rsid w:val="00682C93"/>
    <w:rsid w:val="006847E6"/>
    <w:rsid w:val="00684A63"/>
    <w:rsid w:val="00685778"/>
    <w:rsid w:val="00685E69"/>
    <w:rsid w:val="00685F84"/>
    <w:rsid w:val="006861A1"/>
    <w:rsid w:val="00686329"/>
    <w:rsid w:val="00692573"/>
    <w:rsid w:val="00692A83"/>
    <w:rsid w:val="006931C2"/>
    <w:rsid w:val="00695975"/>
    <w:rsid w:val="00697D98"/>
    <w:rsid w:val="006A03A8"/>
    <w:rsid w:val="006A043E"/>
    <w:rsid w:val="006A10EC"/>
    <w:rsid w:val="006A13FC"/>
    <w:rsid w:val="006A1417"/>
    <w:rsid w:val="006A17C9"/>
    <w:rsid w:val="006A35E7"/>
    <w:rsid w:val="006A37B7"/>
    <w:rsid w:val="006A3C80"/>
    <w:rsid w:val="006A40F9"/>
    <w:rsid w:val="006A4121"/>
    <w:rsid w:val="006A42D8"/>
    <w:rsid w:val="006A566A"/>
    <w:rsid w:val="006A5A99"/>
    <w:rsid w:val="006A737A"/>
    <w:rsid w:val="006A7AA0"/>
    <w:rsid w:val="006B113C"/>
    <w:rsid w:val="006B1A9E"/>
    <w:rsid w:val="006B1DC1"/>
    <w:rsid w:val="006B3340"/>
    <w:rsid w:val="006B3998"/>
    <w:rsid w:val="006B3C0F"/>
    <w:rsid w:val="006B3E8F"/>
    <w:rsid w:val="006B50B0"/>
    <w:rsid w:val="006B5BB1"/>
    <w:rsid w:val="006B6575"/>
    <w:rsid w:val="006B7431"/>
    <w:rsid w:val="006C03F3"/>
    <w:rsid w:val="006C1CC1"/>
    <w:rsid w:val="006C3A20"/>
    <w:rsid w:val="006C4496"/>
    <w:rsid w:val="006C4A05"/>
    <w:rsid w:val="006C71D6"/>
    <w:rsid w:val="006D492A"/>
    <w:rsid w:val="006D5416"/>
    <w:rsid w:val="006D544E"/>
    <w:rsid w:val="006D7F35"/>
    <w:rsid w:val="006E0BEF"/>
    <w:rsid w:val="006E211B"/>
    <w:rsid w:val="006E214B"/>
    <w:rsid w:val="006E284F"/>
    <w:rsid w:val="006E4C16"/>
    <w:rsid w:val="006E4F42"/>
    <w:rsid w:val="006E6BBE"/>
    <w:rsid w:val="006E6DE8"/>
    <w:rsid w:val="006E6FED"/>
    <w:rsid w:val="006E769B"/>
    <w:rsid w:val="006F0445"/>
    <w:rsid w:val="006F0714"/>
    <w:rsid w:val="006F12BF"/>
    <w:rsid w:val="006F1895"/>
    <w:rsid w:val="006F19D0"/>
    <w:rsid w:val="006F367E"/>
    <w:rsid w:val="006F505C"/>
    <w:rsid w:val="006F59C7"/>
    <w:rsid w:val="006F64E1"/>
    <w:rsid w:val="006F65F9"/>
    <w:rsid w:val="006F6C0A"/>
    <w:rsid w:val="006F7598"/>
    <w:rsid w:val="00700BB4"/>
    <w:rsid w:val="007015D3"/>
    <w:rsid w:val="00701BE4"/>
    <w:rsid w:val="007028C2"/>
    <w:rsid w:val="00703ECE"/>
    <w:rsid w:val="00703FEC"/>
    <w:rsid w:val="00704381"/>
    <w:rsid w:val="007053A2"/>
    <w:rsid w:val="007059C1"/>
    <w:rsid w:val="007063B3"/>
    <w:rsid w:val="0070687C"/>
    <w:rsid w:val="0070716A"/>
    <w:rsid w:val="00710479"/>
    <w:rsid w:val="00710C15"/>
    <w:rsid w:val="00710F78"/>
    <w:rsid w:val="0071153D"/>
    <w:rsid w:val="00711742"/>
    <w:rsid w:val="007128E7"/>
    <w:rsid w:val="007132EE"/>
    <w:rsid w:val="00713CF5"/>
    <w:rsid w:val="00714141"/>
    <w:rsid w:val="007141E2"/>
    <w:rsid w:val="00715EE8"/>
    <w:rsid w:val="00716A38"/>
    <w:rsid w:val="00716D1E"/>
    <w:rsid w:val="007171E5"/>
    <w:rsid w:val="00717662"/>
    <w:rsid w:val="00720D4F"/>
    <w:rsid w:val="00721438"/>
    <w:rsid w:val="007214BD"/>
    <w:rsid w:val="00721745"/>
    <w:rsid w:val="00724332"/>
    <w:rsid w:val="0072433E"/>
    <w:rsid w:val="0072572B"/>
    <w:rsid w:val="00725A54"/>
    <w:rsid w:val="0072770F"/>
    <w:rsid w:val="00727FBB"/>
    <w:rsid w:val="00730F69"/>
    <w:rsid w:val="007310E6"/>
    <w:rsid w:val="00731905"/>
    <w:rsid w:val="00731DEE"/>
    <w:rsid w:val="00731EE2"/>
    <w:rsid w:val="00732FED"/>
    <w:rsid w:val="007331F2"/>
    <w:rsid w:val="0073368D"/>
    <w:rsid w:val="00733745"/>
    <w:rsid w:val="00733CB0"/>
    <w:rsid w:val="00734188"/>
    <w:rsid w:val="0073462D"/>
    <w:rsid w:val="007352C7"/>
    <w:rsid w:val="007360AC"/>
    <w:rsid w:val="007364F4"/>
    <w:rsid w:val="00736B97"/>
    <w:rsid w:val="00736C28"/>
    <w:rsid w:val="007377E6"/>
    <w:rsid w:val="00740516"/>
    <w:rsid w:val="00740D13"/>
    <w:rsid w:val="00741EC3"/>
    <w:rsid w:val="007420CD"/>
    <w:rsid w:val="007439AA"/>
    <w:rsid w:val="007441CF"/>
    <w:rsid w:val="00745FFF"/>
    <w:rsid w:val="007462E1"/>
    <w:rsid w:val="00746303"/>
    <w:rsid w:val="007464AF"/>
    <w:rsid w:val="00751973"/>
    <w:rsid w:val="00752586"/>
    <w:rsid w:val="00752D29"/>
    <w:rsid w:val="0075366D"/>
    <w:rsid w:val="00754389"/>
    <w:rsid w:val="00755876"/>
    <w:rsid w:val="00755939"/>
    <w:rsid w:val="00755EC7"/>
    <w:rsid w:val="00755F32"/>
    <w:rsid w:val="007566BE"/>
    <w:rsid w:val="007577B2"/>
    <w:rsid w:val="007578CE"/>
    <w:rsid w:val="00757BA3"/>
    <w:rsid w:val="0076073E"/>
    <w:rsid w:val="00760FEA"/>
    <w:rsid w:val="00761242"/>
    <w:rsid w:val="007630F8"/>
    <w:rsid w:val="00763224"/>
    <w:rsid w:val="007638B8"/>
    <w:rsid w:val="007641F8"/>
    <w:rsid w:val="007652C9"/>
    <w:rsid w:val="0076767F"/>
    <w:rsid w:val="007679E6"/>
    <w:rsid w:val="00767CE3"/>
    <w:rsid w:val="007716DD"/>
    <w:rsid w:val="007717CE"/>
    <w:rsid w:val="007727F1"/>
    <w:rsid w:val="00772B28"/>
    <w:rsid w:val="00773C20"/>
    <w:rsid w:val="00774C04"/>
    <w:rsid w:val="00774E93"/>
    <w:rsid w:val="00776C5D"/>
    <w:rsid w:val="00777B20"/>
    <w:rsid w:val="00780741"/>
    <w:rsid w:val="00780ED7"/>
    <w:rsid w:val="007811FA"/>
    <w:rsid w:val="007812BD"/>
    <w:rsid w:val="00781602"/>
    <w:rsid w:val="00782C66"/>
    <w:rsid w:val="007856E5"/>
    <w:rsid w:val="0078622D"/>
    <w:rsid w:val="00786250"/>
    <w:rsid w:val="007867F8"/>
    <w:rsid w:val="00786966"/>
    <w:rsid w:val="00787CCC"/>
    <w:rsid w:val="00787E9D"/>
    <w:rsid w:val="0079013C"/>
    <w:rsid w:val="00790237"/>
    <w:rsid w:val="00790AF1"/>
    <w:rsid w:val="007916A7"/>
    <w:rsid w:val="00792190"/>
    <w:rsid w:val="00792229"/>
    <w:rsid w:val="00792FC0"/>
    <w:rsid w:val="00795006"/>
    <w:rsid w:val="00796534"/>
    <w:rsid w:val="007969B3"/>
    <w:rsid w:val="007978C7"/>
    <w:rsid w:val="00797A99"/>
    <w:rsid w:val="007A17DB"/>
    <w:rsid w:val="007A27B5"/>
    <w:rsid w:val="007A3171"/>
    <w:rsid w:val="007A32B4"/>
    <w:rsid w:val="007A3585"/>
    <w:rsid w:val="007A4282"/>
    <w:rsid w:val="007A4E43"/>
    <w:rsid w:val="007A4E60"/>
    <w:rsid w:val="007A5A78"/>
    <w:rsid w:val="007A5AB8"/>
    <w:rsid w:val="007A6012"/>
    <w:rsid w:val="007A6052"/>
    <w:rsid w:val="007A6BB3"/>
    <w:rsid w:val="007A769E"/>
    <w:rsid w:val="007A773C"/>
    <w:rsid w:val="007B0B32"/>
    <w:rsid w:val="007B1BF0"/>
    <w:rsid w:val="007B2999"/>
    <w:rsid w:val="007B3213"/>
    <w:rsid w:val="007B3740"/>
    <w:rsid w:val="007B3B04"/>
    <w:rsid w:val="007B3D53"/>
    <w:rsid w:val="007B4434"/>
    <w:rsid w:val="007B65A8"/>
    <w:rsid w:val="007B7EC5"/>
    <w:rsid w:val="007C1203"/>
    <w:rsid w:val="007C140E"/>
    <w:rsid w:val="007C1664"/>
    <w:rsid w:val="007C186E"/>
    <w:rsid w:val="007C1DDD"/>
    <w:rsid w:val="007C24A4"/>
    <w:rsid w:val="007C24B7"/>
    <w:rsid w:val="007C2B41"/>
    <w:rsid w:val="007C7CE3"/>
    <w:rsid w:val="007D0162"/>
    <w:rsid w:val="007D084E"/>
    <w:rsid w:val="007D10CA"/>
    <w:rsid w:val="007D1156"/>
    <w:rsid w:val="007D14DD"/>
    <w:rsid w:val="007D1B67"/>
    <w:rsid w:val="007D1E14"/>
    <w:rsid w:val="007D38CD"/>
    <w:rsid w:val="007D3BD9"/>
    <w:rsid w:val="007D5730"/>
    <w:rsid w:val="007D5F66"/>
    <w:rsid w:val="007D6353"/>
    <w:rsid w:val="007D675F"/>
    <w:rsid w:val="007D68BA"/>
    <w:rsid w:val="007D69A1"/>
    <w:rsid w:val="007D704E"/>
    <w:rsid w:val="007D7D5D"/>
    <w:rsid w:val="007D7EBB"/>
    <w:rsid w:val="007E39AE"/>
    <w:rsid w:val="007E44E5"/>
    <w:rsid w:val="007E48BE"/>
    <w:rsid w:val="007E5B2C"/>
    <w:rsid w:val="007E6C90"/>
    <w:rsid w:val="007F03B7"/>
    <w:rsid w:val="007F064E"/>
    <w:rsid w:val="007F11F0"/>
    <w:rsid w:val="007F12C4"/>
    <w:rsid w:val="007F21E0"/>
    <w:rsid w:val="007F288E"/>
    <w:rsid w:val="007F33FC"/>
    <w:rsid w:val="007F4283"/>
    <w:rsid w:val="007F43EE"/>
    <w:rsid w:val="007F5E9C"/>
    <w:rsid w:val="007F61F8"/>
    <w:rsid w:val="007F64D1"/>
    <w:rsid w:val="007F7072"/>
    <w:rsid w:val="007F7525"/>
    <w:rsid w:val="0080012A"/>
    <w:rsid w:val="00800385"/>
    <w:rsid w:val="00800772"/>
    <w:rsid w:val="00800796"/>
    <w:rsid w:val="00800F0E"/>
    <w:rsid w:val="00801C6D"/>
    <w:rsid w:val="00802306"/>
    <w:rsid w:val="00802444"/>
    <w:rsid w:val="00802B66"/>
    <w:rsid w:val="008031B0"/>
    <w:rsid w:val="00803E95"/>
    <w:rsid w:val="00804CA2"/>
    <w:rsid w:val="00807DBF"/>
    <w:rsid w:val="00810C8F"/>
    <w:rsid w:val="0081122C"/>
    <w:rsid w:val="008114B0"/>
    <w:rsid w:val="00811C0B"/>
    <w:rsid w:val="00811CED"/>
    <w:rsid w:val="008120F8"/>
    <w:rsid w:val="00813207"/>
    <w:rsid w:val="00813E6F"/>
    <w:rsid w:val="00814481"/>
    <w:rsid w:val="00816837"/>
    <w:rsid w:val="00821399"/>
    <w:rsid w:val="008216E0"/>
    <w:rsid w:val="00821D22"/>
    <w:rsid w:val="008225D2"/>
    <w:rsid w:val="00823B03"/>
    <w:rsid w:val="00824111"/>
    <w:rsid w:val="008241E2"/>
    <w:rsid w:val="00824F25"/>
    <w:rsid w:val="008258FE"/>
    <w:rsid w:val="00825B1F"/>
    <w:rsid w:val="00825E17"/>
    <w:rsid w:val="0082646F"/>
    <w:rsid w:val="0082655E"/>
    <w:rsid w:val="00826AD0"/>
    <w:rsid w:val="00827568"/>
    <w:rsid w:val="008305BD"/>
    <w:rsid w:val="00832A33"/>
    <w:rsid w:val="0083312E"/>
    <w:rsid w:val="008344C0"/>
    <w:rsid w:val="00834588"/>
    <w:rsid w:val="00834BC3"/>
    <w:rsid w:val="008354E6"/>
    <w:rsid w:val="00836193"/>
    <w:rsid w:val="008363E5"/>
    <w:rsid w:val="00837986"/>
    <w:rsid w:val="00837EE1"/>
    <w:rsid w:val="008421BE"/>
    <w:rsid w:val="008423D5"/>
    <w:rsid w:val="00842BE0"/>
    <w:rsid w:val="008433B5"/>
    <w:rsid w:val="00843647"/>
    <w:rsid w:val="008451DB"/>
    <w:rsid w:val="00845BD8"/>
    <w:rsid w:val="008475BB"/>
    <w:rsid w:val="00847968"/>
    <w:rsid w:val="00847E32"/>
    <w:rsid w:val="00851739"/>
    <w:rsid w:val="00852359"/>
    <w:rsid w:val="008526D5"/>
    <w:rsid w:val="00853E57"/>
    <w:rsid w:val="00854076"/>
    <w:rsid w:val="008540E7"/>
    <w:rsid w:val="008551C4"/>
    <w:rsid w:val="0085552A"/>
    <w:rsid w:val="00856EEB"/>
    <w:rsid w:val="0085746D"/>
    <w:rsid w:val="0086000E"/>
    <w:rsid w:val="00860736"/>
    <w:rsid w:val="00861AC0"/>
    <w:rsid w:val="00862461"/>
    <w:rsid w:val="00863B47"/>
    <w:rsid w:val="00864730"/>
    <w:rsid w:val="008649A2"/>
    <w:rsid w:val="00865B1B"/>
    <w:rsid w:val="00865F40"/>
    <w:rsid w:val="00867CFC"/>
    <w:rsid w:val="00867F79"/>
    <w:rsid w:val="0087098D"/>
    <w:rsid w:val="0087231B"/>
    <w:rsid w:val="00872431"/>
    <w:rsid w:val="0087266E"/>
    <w:rsid w:val="0087515E"/>
    <w:rsid w:val="008766B9"/>
    <w:rsid w:val="00877167"/>
    <w:rsid w:val="008776BB"/>
    <w:rsid w:val="008806D2"/>
    <w:rsid w:val="0088207E"/>
    <w:rsid w:val="00882DF7"/>
    <w:rsid w:val="00884411"/>
    <w:rsid w:val="008844BB"/>
    <w:rsid w:val="00884693"/>
    <w:rsid w:val="00884A5F"/>
    <w:rsid w:val="00885859"/>
    <w:rsid w:val="008861BD"/>
    <w:rsid w:val="00890A55"/>
    <w:rsid w:val="00891332"/>
    <w:rsid w:val="00892732"/>
    <w:rsid w:val="00893077"/>
    <w:rsid w:val="0089501D"/>
    <w:rsid w:val="0089635B"/>
    <w:rsid w:val="008975E3"/>
    <w:rsid w:val="008977AC"/>
    <w:rsid w:val="008A1B67"/>
    <w:rsid w:val="008A1BA1"/>
    <w:rsid w:val="008A205F"/>
    <w:rsid w:val="008A43E2"/>
    <w:rsid w:val="008A4A7D"/>
    <w:rsid w:val="008A5D13"/>
    <w:rsid w:val="008A6189"/>
    <w:rsid w:val="008A6202"/>
    <w:rsid w:val="008A7C47"/>
    <w:rsid w:val="008B025F"/>
    <w:rsid w:val="008B042C"/>
    <w:rsid w:val="008B13C1"/>
    <w:rsid w:val="008B1542"/>
    <w:rsid w:val="008B3014"/>
    <w:rsid w:val="008B5DFF"/>
    <w:rsid w:val="008B61F3"/>
    <w:rsid w:val="008B7742"/>
    <w:rsid w:val="008C0390"/>
    <w:rsid w:val="008C0ECF"/>
    <w:rsid w:val="008C193D"/>
    <w:rsid w:val="008C22BA"/>
    <w:rsid w:val="008C276D"/>
    <w:rsid w:val="008C2871"/>
    <w:rsid w:val="008C34EC"/>
    <w:rsid w:val="008C55A8"/>
    <w:rsid w:val="008C60CD"/>
    <w:rsid w:val="008D0864"/>
    <w:rsid w:val="008D092F"/>
    <w:rsid w:val="008D1765"/>
    <w:rsid w:val="008D2376"/>
    <w:rsid w:val="008D273B"/>
    <w:rsid w:val="008D3C13"/>
    <w:rsid w:val="008D49A9"/>
    <w:rsid w:val="008D4BDF"/>
    <w:rsid w:val="008D5542"/>
    <w:rsid w:val="008D7C97"/>
    <w:rsid w:val="008E1233"/>
    <w:rsid w:val="008E16D1"/>
    <w:rsid w:val="008E214E"/>
    <w:rsid w:val="008E2928"/>
    <w:rsid w:val="008E328C"/>
    <w:rsid w:val="008E33D0"/>
    <w:rsid w:val="008E3927"/>
    <w:rsid w:val="008E642D"/>
    <w:rsid w:val="008E6594"/>
    <w:rsid w:val="008E77E2"/>
    <w:rsid w:val="008E7E48"/>
    <w:rsid w:val="008F06D2"/>
    <w:rsid w:val="008F1A41"/>
    <w:rsid w:val="008F1B61"/>
    <w:rsid w:val="008F3900"/>
    <w:rsid w:val="008F3A01"/>
    <w:rsid w:val="008F3F56"/>
    <w:rsid w:val="008F5AE4"/>
    <w:rsid w:val="008F64EB"/>
    <w:rsid w:val="008F69C8"/>
    <w:rsid w:val="008F7033"/>
    <w:rsid w:val="009008F6"/>
    <w:rsid w:val="00901329"/>
    <w:rsid w:val="009022BF"/>
    <w:rsid w:val="00903875"/>
    <w:rsid w:val="00904F95"/>
    <w:rsid w:val="00905739"/>
    <w:rsid w:val="00905DFF"/>
    <w:rsid w:val="00906352"/>
    <w:rsid w:val="00911209"/>
    <w:rsid w:val="0091135E"/>
    <w:rsid w:val="00911436"/>
    <w:rsid w:val="00911630"/>
    <w:rsid w:val="0091364E"/>
    <w:rsid w:val="00913716"/>
    <w:rsid w:val="00913DAD"/>
    <w:rsid w:val="00913DB0"/>
    <w:rsid w:val="00915252"/>
    <w:rsid w:val="009158EA"/>
    <w:rsid w:val="00915BC8"/>
    <w:rsid w:val="00915F68"/>
    <w:rsid w:val="00916EC9"/>
    <w:rsid w:val="00921D14"/>
    <w:rsid w:val="009223BA"/>
    <w:rsid w:val="00923573"/>
    <w:rsid w:val="00923E79"/>
    <w:rsid w:val="009261A7"/>
    <w:rsid w:val="00926EA2"/>
    <w:rsid w:val="0093127A"/>
    <w:rsid w:val="00931BE2"/>
    <w:rsid w:val="00932A58"/>
    <w:rsid w:val="00932B3E"/>
    <w:rsid w:val="00933CE4"/>
    <w:rsid w:val="00934090"/>
    <w:rsid w:val="009345CF"/>
    <w:rsid w:val="00934669"/>
    <w:rsid w:val="009347DB"/>
    <w:rsid w:val="00934BA3"/>
    <w:rsid w:val="00935676"/>
    <w:rsid w:val="0093599F"/>
    <w:rsid w:val="00935B31"/>
    <w:rsid w:val="00935DB4"/>
    <w:rsid w:val="0094142B"/>
    <w:rsid w:val="00941A86"/>
    <w:rsid w:val="0094237A"/>
    <w:rsid w:val="00942B7E"/>
    <w:rsid w:val="00943887"/>
    <w:rsid w:val="00943F20"/>
    <w:rsid w:val="00944659"/>
    <w:rsid w:val="009449C3"/>
    <w:rsid w:val="00944DE0"/>
    <w:rsid w:val="00945524"/>
    <w:rsid w:val="00945565"/>
    <w:rsid w:val="00945689"/>
    <w:rsid w:val="00945BD7"/>
    <w:rsid w:val="009465DC"/>
    <w:rsid w:val="0095007E"/>
    <w:rsid w:val="00950B49"/>
    <w:rsid w:val="0095144E"/>
    <w:rsid w:val="00951983"/>
    <w:rsid w:val="0095292F"/>
    <w:rsid w:val="009530DE"/>
    <w:rsid w:val="00954770"/>
    <w:rsid w:val="00955F11"/>
    <w:rsid w:val="00956AAA"/>
    <w:rsid w:val="00956BD7"/>
    <w:rsid w:val="00957D13"/>
    <w:rsid w:val="00957DC1"/>
    <w:rsid w:val="00961FEB"/>
    <w:rsid w:val="0096219E"/>
    <w:rsid w:val="00962289"/>
    <w:rsid w:val="00962CFE"/>
    <w:rsid w:val="00970376"/>
    <w:rsid w:val="009704AE"/>
    <w:rsid w:val="009706DC"/>
    <w:rsid w:val="00970B99"/>
    <w:rsid w:val="0097190D"/>
    <w:rsid w:val="009734C4"/>
    <w:rsid w:val="00973A2C"/>
    <w:rsid w:val="00973ADF"/>
    <w:rsid w:val="00973F2A"/>
    <w:rsid w:val="00974AB5"/>
    <w:rsid w:val="00974C89"/>
    <w:rsid w:val="00974CEC"/>
    <w:rsid w:val="00977467"/>
    <w:rsid w:val="00980423"/>
    <w:rsid w:val="00980AE3"/>
    <w:rsid w:val="0098247F"/>
    <w:rsid w:val="009850BE"/>
    <w:rsid w:val="009855E8"/>
    <w:rsid w:val="009864C7"/>
    <w:rsid w:val="00986D52"/>
    <w:rsid w:val="0098758A"/>
    <w:rsid w:val="00987740"/>
    <w:rsid w:val="009902F0"/>
    <w:rsid w:val="00991310"/>
    <w:rsid w:val="00991B5B"/>
    <w:rsid w:val="0099214D"/>
    <w:rsid w:val="00993876"/>
    <w:rsid w:val="00994427"/>
    <w:rsid w:val="00994484"/>
    <w:rsid w:val="00995105"/>
    <w:rsid w:val="00996AFD"/>
    <w:rsid w:val="00997F64"/>
    <w:rsid w:val="009A0202"/>
    <w:rsid w:val="009A053B"/>
    <w:rsid w:val="009A0D26"/>
    <w:rsid w:val="009A211B"/>
    <w:rsid w:val="009A2696"/>
    <w:rsid w:val="009A35B1"/>
    <w:rsid w:val="009A3609"/>
    <w:rsid w:val="009A7565"/>
    <w:rsid w:val="009B0606"/>
    <w:rsid w:val="009B122E"/>
    <w:rsid w:val="009B1A4F"/>
    <w:rsid w:val="009B1EFA"/>
    <w:rsid w:val="009B4730"/>
    <w:rsid w:val="009B6ABB"/>
    <w:rsid w:val="009B6C50"/>
    <w:rsid w:val="009B7B8B"/>
    <w:rsid w:val="009C17BC"/>
    <w:rsid w:val="009C1A8C"/>
    <w:rsid w:val="009C2E5E"/>
    <w:rsid w:val="009C3A52"/>
    <w:rsid w:val="009C4C11"/>
    <w:rsid w:val="009C4E35"/>
    <w:rsid w:val="009C562B"/>
    <w:rsid w:val="009C6543"/>
    <w:rsid w:val="009C6A8F"/>
    <w:rsid w:val="009C6C6F"/>
    <w:rsid w:val="009D051E"/>
    <w:rsid w:val="009D061F"/>
    <w:rsid w:val="009D07D9"/>
    <w:rsid w:val="009D1EBA"/>
    <w:rsid w:val="009D2111"/>
    <w:rsid w:val="009D2244"/>
    <w:rsid w:val="009D2789"/>
    <w:rsid w:val="009D27FA"/>
    <w:rsid w:val="009D2843"/>
    <w:rsid w:val="009D4206"/>
    <w:rsid w:val="009D4603"/>
    <w:rsid w:val="009D5454"/>
    <w:rsid w:val="009D561F"/>
    <w:rsid w:val="009D5E9A"/>
    <w:rsid w:val="009D61AB"/>
    <w:rsid w:val="009D6C77"/>
    <w:rsid w:val="009E087F"/>
    <w:rsid w:val="009E154B"/>
    <w:rsid w:val="009E15D1"/>
    <w:rsid w:val="009E1D60"/>
    <w:rsid w:val="009E1F6D"/>
    <w:rsid w:val="009E3104"/>
    <w:rsid w:val="009E3454"/>
    <w:rsid w:val="009E47DC"/>
    <w:rsid w:val="009E54B7"/>
    <w:rsid w:val="009E5511"/>
    <w:rsid w:val="009E6DEB"/>
    <w:rsid w:val="009E703E"/>
    <w:rsid w:val="009E72A4"/>
    <w:rsid w:val="009F03CC"/>
    <w:rsid w:val="009F452B"/>
    <w:rsid w:val="009F45C9"/>
    <w:rsid w:val="009F500E"/>
    <w:rsid w:val="009F513A"/>
    <w:rsid w:val="009F55DB"/>
    <w:rsid w:val="00A0023D"/>
    <w:rsid w:val="00A017A1"/>
    <w:rsid w:val="00A01EBC"/>
    <w:rsid w:val="00A024EB"/>
    <w:rsid w:val="00A03210"/>
    <w:rsid w:val="00A03700"/>
    <w:rsid w:val="00A03C2D"/>
    <w:rsid w:val="00A03F5A"/>
    <w:rsid w:val="00A0651D"/>
    <w:rsid w:val="00A0665D"/>
    <w:rsid w:val="00A06D87"/>
    <w:rsid w:val="00A10156"/>
    <w:rsid w:val="00A10A6A"/>
    <w:rsid w:val="00A12B7E"/>
    <w:rsid w:val="00A13520"/>
    <w:rsid w:val="00A139F2"/>
    <w:rsid w:val="00A15570"/>
    <w:rsid w:val="00A15614"/>
    <w:rsid w:val="00A15EB0"/>
    <w:rsid w:val="00A15EB8"/>
    <w:rsid w:val="00A165AF"/>
    <w:rsid w:val="00A16688"/>
    <w:rsid w:val="00A179F9"/>
    <w:rsid w:val="00A222F0"/>
    <w:rsid w:val="00A22408"/>
    <w:rsid w:val="00A23CB0"/>
    <w:rsid w:val="00A241B9"/>
    <w:rsid w:val="00A24B0C"/>
    <w:rsid w:val="00A2515A"/>
    <w:rsid w:val="00A255B0"/>
    <w:rsid w:val="00A2644A"/>
    <w:rsid w:val="00A274D6"/>
    <w:rsid w:val="00A27A8C"/>
    <w:rsid w:val="00A27BA9"/>
    <w:rsid w:val="00A27C7C"/>
    <w:rsid w:val="00A308BC"/>
    <w:rsid w:val="00A30D8F"/>
    <w:rsid w:val="00A312C3"/>
    <w:rsid w:val="00A31530"/>
    <w:rsid w:val="00A32287"/>
    <w:rsid w:val="00A328E7"/>
    <w:rsid w:val="00A35A29"/>
    <w:rsid w:val="00A37F6A"/>
    <w:rsid w:val="00A40351"/>
    <w:rsid w:val="00A40889"/>
    <w:rsid w:val="00A40942"/>
    <w:rsid w:val="00A40C32"/>
    <w:rsid w:val="00A4149D"/>
    <w:rsid w:val="00A4195D"/>
    <w:rsid w:val="00A41B3A"/>
    <w:rsid w:val="00A42657"/>
    <w:rsid w:val="00A426F8"/>
    <w:rsid w:val="00A42754"/>
    <w:rsid w:val="00A42D5D"/>
    <w:rsid w:val="00A431CE"/>
    <w:rsid w:val="00A44A2B"/>
    <w:rsid w:val="00A45604"/>
    <w:rsid w:val="00A46073"/>
    <w:rsid w:val="00A469ED"/>
    <w:rsid w:val="00A509AB"/>
    <w:rsid w:val="00A512AD"/>
    <w:rsid w:val="00A51550"/>
    <w:rsid w:val="00A51EF8"/>
    <w:rsid w:val="00A544AE"/>
    <w:rsid w:val="00A56B63"/>
    <w:rsid w:val="00A57468"/>
    <w:rsid w:val="00A57798"/>
    <w:rsid w:val="00A57ADB"/>
    <w:rsid w:val="00A601FB"/>
    <w:rsid w:val="00A6084B"/>
    <w:rsid w:val="00A615AC"/>
    <w:rsid w:val="00A616BF"/>
    <w:rsid w:val="00A61B87"/>
    <w:rsid w:val="00A61F9E"/>
    <w:rsid w:val="00A63582"/>
    <w:rsid w:val="00A63A1F"/>
    <w:rsid w:val="00A63DD9"/>
    <w:rsid w:val="00A63F6E"/>
    <w:rsid w:val="00A659A5"/>
    <w:rsid w:val="00A65D11"/>
    <w:rsid w:val="00A66540"/>
    <w:rsid w:val="00A66D3A"/>
    <w:rsid w:val="00A6757E"/>
    <w:rsid w:val="00A67CBA"/>
    <w:rsid w:val="00A71D2B"/>
    <w:rsid w:val="00A71EC8"/>
    <w:rsid w:val="00A72056"/>
    <w:rsid w:val="00A741CB"/>
    <w:rsid w:val="00A74570"/>
    <w:rsid w:val="00A74C25"/>
    <w:rsid w:val="00A75209"/>
    <w:rsid w:val="00A766B9"/>
    <w:rsid w:val="00A81240"/>
    <w:rsid w:val="00A816DF"/>
    <w:rsid w:val="00A8255C"/>
    <w:rsid w:val="00A82837"/>
    <w:rsid w:val="00A828F5"/>
    <w:rsid w:val="00A847ED"/>
    <w:rsid w:val="00A84D4E"/>
    <w:rsid w:val="00A85008"/>
    <w:rsid w:val="00A85023"/>
    <w:rsid w:val="00A86B19"/>
    <w:rsid w:val="00A876D4"/>
    <w:rsid w:val="00A877B4"/>
    <w:rsid w:val="00A87B2A"/>
    <w:rsid w:val="00A87DDE"/>
    <w:rsid w:val="00A90632"/>
    <w:rsid w:val="00A9158D"/>
    <w:rsid w:val="00A9211A"/>
    <w:rsid w:val="00A925C0"/>
    <w:rsid w:val="00A92D53"/>
    <w:rsid w:val="00A92E19"/>
    <w:rsid w:val="00A93EB4"/>
    <w:rsid w:val="00A941C2"/>
    <w:rsid w:val="00A945FD"/>
    <w:rsid w:val="00A94C07"/>
    <w:rsid w:val="00A95AF9"/>
    <w:rsid w:val="00A95DCF"/>
    <w:rsid w:val="00A9600A"/>
    <w:rsid w:val="00A96126"/>
    <w:rsid w:val="00A97354"/>
    <w:rsid w:val="00AA0E41"/>
    <w:rsid w:val="00AA158E"/>
    <w:rsid w:val="00AA232F"/>
    <w:rsid w:val="00AA29E0"/>
    <w:rsid w:val="00AA3158"/>
    <w:rsid w:val="00AA34B0"/>
    <w:rsid w:val="00AA4379"/>
    <w:rsid w:val="00AA5C7B"/>
    <w:rsid w:val="00AA673C"/>
    <w:rsid w:val="00AA6741"/>
    <w:rsid w:val="00AA6824"/>
    <w:rsid w:val="00AA6AEC"/>
    <w:rsid w:val="00AA6C16"/>
    <w:rsid w:val="00AA6EA9"/>
    <w:rsid w:val="00AA79DE"/>
    <w:rsid w:val="00AB04A1"/>
    <w:rsid w:val="00AB12B2"/>
    <w:rsid w:val="00AB3753"/>
    <w:rsid w:val="00AB46BC"/>
    <w:rsid w:val="00AB5168"/>
    <w:rsid w:val="00AB5BFA"/>
    <w:rsid w:val="00AB5C03"/>
    <w:rsid w:val="00AB7367"/>
    <w:rsid w:val="00AB73C1"/>
    <w:rsid w:val="00AC00C1"/>
    <w:rsid w:val="00AC2FB3"/>
    <w:rsid w:val="00AC3807"/>
    <w:rsid w:val="00AC5810"/>
    <w:rsid w:val="00AC661C"/>
    <w:rsid w:val="00AC6710"/>
    <w:rsid w:val="00AC7FAD"/>
    <w:rsid w:val="00AD1102"/>
    <w:rsid w:val="00AD1397"/>
    <w:rsid w:val="00AD2A7E"/>
    <w:rsid w:val="00AD30D3"/>
    <w:rsid w:val="00AD3DEB"/>
    <w:rsid w:val="00AD476A"/>
    <w:rsid w:val="00AD507A"/>
    <w:rsid w:val="00AD66CD"/>
    <w:rsid w:val="00AD7722"/>
    <w:rsid w:val="00AD7EFD"/>
    <w:rsid w:val="00AE0D1E"/>
    <w:rsid w:val="00AE198F"/>
    <w:rsid w:val="00AE1D8A"/>
    <w:rsid w:val="00AE40D2"/>
    <w:rsid w:val="00AE48FC"/>
    <w:rsid w:val="00AE53AC"/>
    <w:rsid w:val="00AE5DFE"/>
    <w:rsid w:val="00AE6014"/>
    <w:rsid w:val="00AE6382"/>
    <w:rsid w:val="00AE74D8"/>
    <w:rsid w:val="00AF0539"/>
    <w:rsid w:val="00AF104D"/>
    <w:rsid w:val="00AF17E8"/>
    <w:rsid w:val="00AF1C0F"/>
    <w:rsid w:val="00AF2999"/>
    <w:rsid w:val="00AF2B04"/>
    <w:rsid w:val="00AF3481"/>
    <w:rsid w:val="00AF36BC"/>
    <w:rsid w:val="00AF45B1"/>
    <w:rsid w:val="00AF4A25"/>
    <w:rsid w:val="00AF4F93"/>
    <w:rsid w:val="00AF6166"/>
    <w:rsid w:val="00AF6A88"/>
    <w:rsid w:val="00AF7454"/>
    <w:rsid w:val="00B004F4"/>
    <w:rsid w:val="00B02F71"/>
    <w:rsid w:val="00B031D9"/>
    <w:rsid w:val="00B03307"/>
    <w:rsid w:val="00B03E94"/>
    <w:rsid w:val="00B046B3"/>
    <w:rsid w:val="00B051F3"/>
    <w:rsid w:val="00B05B4F"/>
    <w:rsid w:val="00B05E8C"/>
    <w:rsid w:val="00B0667F"/>
    <w:rsid w:val="00B068F9"/>
    <w:rsid w:val="00B06F55"/>
    <w:rsid w:val="00B07A32"/>
    <w:rsid w:val="00B116ED"/>
    <w:rsid w:val="00B12089"/>
    <w:rsid w:val="00B12779"/>
    <w:rsid w:val="00B14AEA"/>
    <w:rsid w:val="00B15316"/>
    <w:rsid w:val="00B16037"/>
    <w:rsid w:val="00B173CE"/>
    <w:rsid w:val="00B20997"/>
    <w:rsid w:val="00B22292"/>
    <w:rsid w:val="00B23C63"/>
    <w:rsid w:val="00B2412C"/>
    <w:rsid w:val="00B247C9"/>
    <w:rsid w:val="00B24C74"/>
    <w:rsid w:val="00B259AE"/>
    <w:rsid w:val="00B27336"/>
    <w:rsid w:val="00B275CF"/>
    <w:rsid w:val="00B275EE"/>
    <w:rsid w:val="00B2760B"/>
    <w:rsid w:val="00B3028E"/>
    <w:rsid w:val="00B30BA9"/>
    <w:rsid w:val="00B30C0F"/>
    <w:rsid w:val="00B313BB"/>
    <w:rsid w:val="00B32002"/>
    <w:rsid w:val="00B3259E"/>
    <w:rsid w:val="00B32F9F"/>
    <w:rsid w:val="00B3458F"/>
    <w:rsid w:val="00B34A1A"/>
    <w:rsid w:val="00B35146"/>
    <w:rsid w:val="00B35664"/>
    <w:rsid w:val="00B36887"/>
    <w:rsid w:val="00B36FFC"/>
    <w:rsid w:val="00B37C72"/>
    <w:rsid w:val="00B403CE"/>
    <w:rsid w:val="00B414C0"/>
    <w:rsid w:val="00B42C06"/>
    <w:rsid w:val="00B4312E"/>
    <w:rsid w:val="00B439F4"/>
    <w:rsid w:val="00B43C2F"/>
    <w:rsid w:val="00B4555F"/>
    <w:rsid w:val="00B4646F"/>
    <w:rsid w:val="00B47402"/>
    <w:rsid w:val="00B47B6B"/>
    <w:rsid w:val="00B47B8F"/>
    <w:rsid w:val="00B47C68"/>
    <w:rsid w:val="00B505BC"/>
    <w:rsid w:val="00B5125F"/>
    <w:rsid w:val="00B5132B"/>
    <w:rsid w:val="00B516C4"/>
    <w:rsid w:val="00B52DC1"/>
    <w:rsid w:val="00B52E30"/>
    <w:rsid w:val="00B53037"/>
    <w:rsid w:val="00B530CE"/>
    <w:rsid w:val="00B53777"/>
    <w:rsid w:val="00B53AA5"/>
    <w:rsid w:val="00B54441"/>
    <w:rsid w:val="00B54A4B"/>
    <w:rsid w:val="00B54D35"/>
    <w:rsid w:val="00B56AC2"/>
    <w:rsid w:val="00B572AF"/>
    <w:rsid w:val="00B575A6"/>
    <w:rsid w:val="00B57C74"/>
    <w:rsid w:val="00B614C0"/>
    <w:rsid w:val="00B61B71"/>
    <w:rsid w:val="00B6265D"/>
    <w:rsid w:val="00B62957"/>
    <w:rsid w:val="00B62EC6"/>
    <w:rsid w:val="00B633F3"/>
    <w:rsid w:val="00B644EC"/>
    <w:rsid w:val="00B6477C"/>
    <w:rsid w:val="00B64969"/>
    <w:rsid w:val="00B651DB"/>
    <w:rsid w:val="00B66235"/>
    <w:rsid w:val="00B67656"/>
    <w:rsid w:val="00B67D87"/>
    <w:rsid w:val="00B7174D"/>
    <w:rsid w:val="00B73381"/>
    <w:rsid w:val="00B73A44"/>
    <w:rsid w:val="00B73DEB"/>
    <w:rsid w:val="00B74024"/>
    <w:rsid w:val="00B740BC"/>
    <w:rsid w:val="00B746BC"/>
    <w:rsid w:val="00B756BB"/>
    <w:rsid w:val="00B759EF"/>
    <w:rsid w:val="00B75E0F"/>
    <w:rsid w:val="00B76CE3"/>
    <w:rsid w:val="00B7718D"/>
    <w:rsid w:val="00B77301"/>
    <w:rsid w:val="00B779FE"/>
    <w:rsid w:val="00B80735"/>
    <w:rsid w:val="00B811C7"/>
    <w:rsid w:val="00B81BE7"/>
    <w:rsid w:val="00B82EBC"/>
    <w:rsid w:val="00B832EC"/>
    <w:rsid w:val="00B83814"/>
    <w:rsid w:val="00B841E0"/>
    <w:rsid w:val="00B8456A"/>
    <w:rsid w:val="00B857A6"/>
    <w:rsid w:val="00B85A3C"/>
    <w:rsid w:val="00B85C89"/>
    <w:rsid w:val="00B86D84"/>
    <w:rsid w:val="00B8737E"/>
    <w:rsid w:val="00B87EB4"/>
    <w:rsid w:val="00B87F84"/>
    <w:rsid w:val="00B900F1"/>
    <w:rsid w:val="00B92071"/>
    <w:rsid w:val="00B92244"/>
    <w:rsid w:val="00B93F59"/>
    <w:rsid w:val="00B940D5"/>
    <w:rsid w:val="00B942CA"/>
    <w:rsid w:val="00B94601"/>
    <w:rsid w:val="00B957ED"/>
    <w:rsid w:val="00B95A23"/>
    <w:rsid w:val="00B963AD"/>
    <w:rsid w:val="00B96617"/>
    <w:rsid w:val="00B9742E"/>
    <w:rsid w:val="00B97785"/>
    <w:rsid w:val="00B977DE"/>
    <w:rsid w:val="00BA0595"/>
    <w:rsid w:val="00BA05E4"/>
    <w:rsid w:val="00BA0C47"/>
    <w:rsid w:val="00BA32B7"/>
    <w:rsid w:val="00BA3E59"/>
    <w:rsid w:val="00BA43CA"/>
    <w:rsid w:val="00BA4E9F"/>
    <w:rsid w:val="00BA51AA"/>
    <w:rsid w:val="00BA537D"/>
    <w:rsid w:val="00BA5440"/>
    <w:rsid w:val="00BA555F"/>
    <w:rsid w:val="00BA5657"/>
    <w:rsid w:val="00BA58AE"/>
    <w:rsid w:val="00BA611A"/>
    <w:rsid w:val="00BA6703"/>
    <w:rsid w:val="00BB2BC9"/>
    <w:rsid w:val="00BB300F"/>
    <w:rsid w:val="00BB31CC"/>
    <w:rsid w:val="00BB3DC8"/>
    <w:rsid w:val="00BB3DE7"/>
    <w:rsid w:val="00BB4146"/>
    <w:rsid w:val="00BB4D00"/>
    <w:rsid w:val="00BB56E2"/>
    <w:rsid w:val="00BB6B80"/>
    <w:rsid w:val="00BB6BD2"/>
    <w:rsid w:val="00BB6ED0"/>
    <w:rsid w:val="00BB723D"/>
    <w:rsid w:val="00BB76A4"/>
    <w:rsid w:val="00BC022C"/>
    <w:rsid w:val="00BC10FA"/>
    <w:rsid w:val="00BC1497"/>
    <w:rsid w:val="00BC28DB"/>
    <w:rsid w:val="00BC3F57"/>
    <w:rsid w:val="00BC4183"/>
    <w:rsid w:val="00BC4B6E"/>
    <w:rsid w:val="00BC5D75"/>
    <w:rsid w:val="00BC6A99"/>
    <w:rsid w:val="00BC70DF"/>
    <w:rsid w:val="00BC7187"/>
    <w:rsid w:val="00BD079F"/>
    <w:rsid w:val="00BD0A30"/>
    <w:rsid w:val="00BD1204"/>
    <w:rsid w:val="00BD2022"/>
    <w:rsid w:val="00BD26CF"/>
    <w:rsid w:val="00BD3C9C"/>
    <w:rsid w:val="00BD56F2"/>
    <w:rsid w:val="00BD6900"/>
    <w:rsid w:val="00BD79D2"/>
    <w:rsid w:val="00BD7C78"/>
    <w:rsid w:val="00BD7EC4"/>
    <w:rsid w:val="00BE0979"/>
    <w:rsid w:val="00BE0DAA"/>
    <w:rsid w:val="00BE1742"/>
    <w:rsid w:val="00BE3022"/>
    <w:rsid w:val="00BE50B6"/>
    <w:rsid w:val="00BE51D6"/>
    <w:rsid w:val="00BE552D"/>
    <w:rsid w:val="00BE6E00"/>
    <w:rsid w:val="00BE70EE"/>
    <w:rsid w:val="00BF0E9D"/>
    <w:rsid w:val="00BF2237"/>
    <w:rsid w:val="00BF2A09"/>
    <w:rsid w:val="00BF42B4"/>
    <w:rsid w:val="00BF5289"/>
    <w:rsid w:val="00BF565E"/>
    <w:rsid w:val="00BF6173"/>
    <w:rsid w:val="00BF6E1C"/>
    <w:rsid w:val="00BF713E"/>
    <w:rsid w:val="00BF7389"/>
    <w:rsid w:val="00BF7650"/>
    <w:rsid w:val="00C00162"/>
    <w:rsid w:val="00C00893"/>
    <w:rsid w:val="00C00F15"/>
    <w:rsid w:val="00C01FAD"/>
    <w:rsid w:val="00C02429"/>
    <w:rsid w:val="00C028BC"/>
    <w:rsid w:val="00C034C8"/>
    <w:rsid w:val="00C03D5B"/>
    <w:rsid w:val="00C107E0"/>
    <w:rsid w:val="00C10FDD"/>
    <w:rsid w:val="00C1191E"/>
    <w:rsid w:val="00C1272B"/>
    <w:rsid w:val="00C13700"/>
    <w:rsid w:val="00C146B4"/>
    <w:rsid w:val="00C15469"/>
    <w:rsid w:val="00C156B4"/>
    <w:rsid w:val="00C15884"/>
    <w:rsid w:val="00C16002"/>
    <w:rsid w:val="00C166EA"/>
    <w:rsid w:val="00C16909"/>
    <w:rsid w:val="00C1725E"/>
    <w:rsid w:val="00C17821"/>
    <w:rsid w:val="00C20E08"/>
    <w:rsid w:val="00C218F3"/>
    <w:rsid w:val="00C21C9B"/>
    <w:rsid w:val="00C21D4B"/>
    <w:rsid w:val="00C225E7"/>
    <w:rsid w:val="00C2349F"/>
    <w:rsid w:val="00C24AE6"/>
    <w:rsid w:val="00C313B9"/>
    <w:rsid w:val="00C315C8"/>
    <w:rsid w:val="00C31DB5"/>
    <w:rsid w:val="00C321D1"/>
    <w:rsid w:val="00C3420F"/>
    <w:rsid w:val="00C34B7A"/>
    <w:rsid w:val="00C34CBB"/>
    <w:rsid w:val="00C35B82"/>
    <w:rsid w:val="00C360C8"/>
    <w:rsid w:val="00C40BD3"/>
    <w:rsid w:val="00C411F2"/>
    <w:rsid w:val="00C415FE"/>
    <w:rsid w:val="00C41F33"/>
    <w:rsid w:val="00C439FB"/>
    <w:rsid w:val="00C4448B"/>
    <w:rsid w:val="00C45266"/>
    <w:rsid w:val="00C45807"/>
    <w:rsid w:val="00C45B83"/>
    <w:rsid w:val="00C466C9"/>
    <w:rsid w:val="00C4682A"/>
    <w:rsid w:val="00C475E6"/>
    <w:rsid w:val="00C47CFF"/>
    <w:rsid w:val="00C500E7"/>
    <w:rsid w:val="00C50463"/>
    <w:rsid w:val="00C50970"/>
    <w:rsid w:val="00C5131E"/>
    <w:rsid w:val="00C5184F"/>
    <w:rsid w:val="00C53192"/>
    <w:rsid w:val="00C53D2B"/>
    <w:rsid w:val="00C5445C"/>
    <w:rsid w:val="00C54D83"/>
    <w:rsid w:val="00C55057"/>
    <w:rsid w:val="00C550FF"/>
    <w:rsid w:val="00C55EA3"/>
    <w:rsid w:val="00C578C0"/>
    <w:rsid w:val="00C60A4B"/>
    <w:rsid w:val="00C60C26"/>
    <w:rsid w:val="00C61177"/>
    <w:rsid w:val="00C62D3B"/>
    <w:rsid w:val="00C6305F"/>
    <w:rsid w:val="00C638BF"/>
    <w:rsid w:val="00C64BFB"/>
    <w:rsid w:val="00C66BCA"/>
    <w:rsid w:val="00C66CA2"/>
    <w:rsid w:val="00C6765F"/>
    <w:rsid w:val="00C67AA3"/>
    <w:rsid w:val="00C67FF0"/>
    <w:rsid w:val="00C7016E"/>
    <w:rsid w:val="00C707DF"/>
    <w:rsid w:val="00C7114D"/>
    <w:rsid w:val="00C71A2E"/>
    <w:rsid w:val="00C72156"/>
    <w:rsid w:val="00C723CC"/>
    <w:rsid w:val="00C72551"/>
    <w:rsid w:val="00C728EF"/>
    <w:rsid w:val="00C72E32"/>
    <w:rsid w:val="00C75898"/>
    <w:rsid w:val="00C774CC"/>
    <w:rsid w:val="00C77AF6"/>
    <w:rsid w:val="00C8171B"/>
    <w:rsid w:val="00C825D1"/>
    <w:rsid w:val="00C82679"/>
    <w:rsid w:val="00C829FA"/>
    <w:rsid w:val="00C82EF2"/>
    <w:rsid w:val="00C83E21"/>
    <w:rsid w:val="00C85511"/>
    <w:rsid w:val="00C865A0"/>
    <w:rsid w:val="00C87EC7"/>
    <w:rsid w:val="00C9123D"/>
    <w:rsid w:val="00C918DB"/>
    <w:rsid w:val="00C94020"/>
    <w:rsid w:val="00C94824"/>
    <w:rsid w:val="00C9679E"/>
    <w:rsid w:val="00C96849"/>
    <w:rsid w:val="00C97929"/>
    <w:rsid w:val="00C97A2D"/>
    <w:rsid w:val="00CA2480"/>
    <w:rsid w:val="00CA27BD"/>
    <w:rsid w:val="00CA34EA"/>
    <w:rsid w:val="00CA35E7"/>
    <w:rsid w:val="00CA3DA6"/>
    <w:rsid w:val="00CA460D"/>
    <w:rsid w:val="00CA4F49"/>
    <w:rsid w:val="00CA5438"/>
    <w:rsid w:val="00CA5440"/>
    <w:rsid w:val="00CA5662"/>
    <w:rsid w:val="00CA5810"/>
    <w:rsid w:val="00CA7296"/>
    <w:rsid w:val="00CB16FC"/>
    <w:rsid w:val="00CB1E49"/>
    <w:rsid w:val="00CB3715"/>
    <w:rsid w:val="00CB4B28"/>
    <w:rsid w:val="00CB52CD"/>
    <w:rsid w:val="00CB53F1"/>
    <w:rsid w:val="00CB5B48"/>
    <w:rsid w:val="00CB721B"/>
    <w:rsid w:val="00CB781C"/>
    <w:rsid w:val="00CC0DE3"/>
    <w:rsid w:val="00CC1920"/>
    <w:rsid w:val="00CC217F"/>
    <w:rsid w:val="00CC33E2"/>
    <w:rsid w:val="00CC3625"/>
    <w:rsid w:val="00CC3D5E"/>
    <w:rsid w:val="00CC4C38"/>
    <w:rsid w:val="00CC5107"/>
    <w:rsid w:val="00CC55A4"/>
    <w:rsid w:val="00CC6389"/>
    <w:rsid w:val="00CC73FB"/>
    <w:rsid w:val="00CC741E"/>
    <w:rsid w:val="00CD0618"/>
    <w:rsid w:val="00CD0FF8"/>
    <w:rsid w:val="00CD178E"/>
    <w:rsid w:val="00CD1F62"/>
    <w:rsid w:val="00CD3B59"/>
    <w:rsid w:val="00CD3F19"/>
    <w:rsid w:val="00CD4FF3"/>
    <w:rsid w:val="00CD574D"/>
    <w:rsid w:val="00CD6277"/>
    <w:rsid w:val="00CD653A"/>
    <w:rsid w:val="00CD6FE3"/>
    <w:rsid w:val="00CE093D"/>
    <w:rsid w:val="00CE1B41"/>
    <w:rsid w:val="00CE1F57"/>
    <w:rsid w:val="00CE4053"/>
    <w:rsid w:val="00CE46FE"/>
    <w:rsid w:val="00CE5EB2"/>
    <w:rsid w:val="00CE645D"/>
    <w:rsid w:val="00CE678B"/>
    <w:rsid w:val="00CE67C7"/>
    <w:rsid w:val="00CE74C4"/>
    <w:rsid w:val="00CE751D"/>
    <w:rsid w:val="00CF0320"/>
    <w:rsid w:val="00CF17E1"/>
    <w:rsid w:val="00CF1D32"/>
    <w:rsid w:val="00CF2C95"/>
    <w:rsid w:val="00CF44AF"/>
    <w:rsid w:val="00CF4779"/>
    <w:rsid w:val="00CF4B63"/>
    <w:rsid w:val="00CF53FE"/>
    <w:rsid w:val="00CF5758"/>
    <w:rsid w:val="00CF6155"/>
    <w:rsid w:val="00CF66FE"/>
    <w:rsid w:val="00CF6BA4"/>
    <w:rsid w:val="00CF6D91"/>
    <w:rsid w:val="00CF783B"/>
    <w:rsid w:val="00CF7DB1"/>
    <w:rsid w:val="00D0014B"/>
    <w:rsid w:val="00D00B75"/>
    <w:rsid w:val="00D015B1"/>
    <w:rsid w:val="00D03760"/>
    <w:rsid w:val="00D03AE3"/>
    <w:rsid w:val="00D040D5"/>
    <w:rsid w:val="00D0427E"/>
    <w:rsid w:val="00D05390"/>
    <w:rsid w:val="00D06D17"/>
    <w:rsid w:val="00D06FDC"/>
    <w:rsid w:val="00D072EC"/>
    <w:rsid w:val="00D1090B"/>
    <w:rsid w:val="00D10F9D"/>
    <w:rsid w:val="00D1151A"/>
    <w:rsid w:val="00D11E6C"/>
    <w:rsid w:val="00D12056"/>
    <w:rsid w:val="00D12E28"/>
    <w:rsid w:val="00D13140"/>
    <w:rsid w:val="00D1556D"/>
    <w:rsid w:val="00D15F03"/>
    <w:rsid w:val="00D16394"/>
    <w:rsid w:val="00D1696E"/>
    <w:rsid w:val="00D17DDE"/>
    <w:rsid w:val="00D20996"/>
    <w:rsid w:val="00D22BA2"/>
    <w:rsid w:val="00D235F1"/>
    <w:rsid w:val="00D238CA"/>
    <w:rsid w:val="00D23D9D"/>
    <w:rsid w:val="00D24A97"/>
    <w:rsid w:val="00D24BD3"/>
    <w:rsid w:val="00D24E12"/>
    <w:rsid w:val="00D266E6"/>
    <w:rsid w:val="00D26D8C"/>
    <w:rsid w:val="00D271FF"/>
    <w:rsid w:val="00D27450"/>
    <w:rsid w:val="00D317B1"/>
    <w:rsid w:val="00D3281E"/>
    <w:rsid w:val="00D33017"/>
    <w:rsid w:val="00D338AB"/>
    <w:rsid w:val="00D3395B"/>
    <w:rsid w:val="00D33B77"/>
    <w:rsid w:val="00D36ADB"/>
    <w:rsid w:val="00D372E3"/>
    <w:rsid w:val="00D37CE0"/>
    <w:rsid w:val="00D40D20"/>
    <w:rsid w:val="00D4374B"/>
    <w:rsid w:val="00D46120"/>
    <w:rsid w:val="00D51E94"/>
    <w:rsid w:val="00D5209C"/>
    <w:rsid w:val="00D5312E"/>
    <w:rsid w:val="00D5365C"/>
    <w:rsid w:val="00D545F9"/>
    <w:rsid w:val="00D55359"/>
    <w:rsid w:val="00D55F14"/>
    <w:rsid w:val="00D56944"/>
    <w:rsid w:val="00D56C01"/>
    <w:rsid w:val="00D57C35"/>
    <w:rsid w:val="00D6043E"/>
    <w:rsid w:val="00D604C5"/>
    <w:rsid w:val="00D6092A"/>
    <w:rsid w:val="00D61254"/>
    <w:rsid w:val="00D62ACC"/>
    <w:rsid w:val="00D63031"/>
    <w:rsid w:val="00D63998"/>
    <w:rsid w:val="00D63EE0"/>
    <w:rsid w:val="00D65017"/>
    <w:rsid w:val="00D65996"/>
    <w:rsid w:val="00D66D43"/>
    <w:rsid w:val="00D70161"/>
    <w:rsid w:val="00D7274C"/>
    <w:rsid w:val="00D74373"/>
    <w:rsid w:val="00D756F6"/>
    <w:rsid w:val="00D7594E"/>
    <w:rsid w:val="00D75DBF"/>
    <w:rsid w:val="00D7693F"/>
    <w:rsid w:val="00D77F1F"/>
    <w:rsid w:val="00D8226A"/>
    <w:rsid w:val="00D831B4"/>
    <w:rsid w:val="00D83277"/>
    <w:rsid w:val="00D832A4"/>
    <w:rsid w:val="00D833B5"/>
    <w:rsid w:val="00D9086E"/>
    <w:rsid w:val="00D92324"/>
    <w:rsid w:val="00D9259D"/>
    <w:rsid w:val="00D925EC"/>
    <w:rsid w:val="00D9327B"/>
    <w:rsid w:val="00D942E5"/>
    <w:rsid w:val="00D961DF"/>
    <w:rsid w:val="00D96407"/>
    <w:rsid w:val="00D96FBB"/>
    <w:rsid w:val="00D972AA"/>
    <w:rsid w:val="00D97538"/>
    <w:rsid w:val="00D97EF0"/>
    <w:rsid w:val="00DA07E1"/>
    <w:rsid w:val="00DA2082"/>
    <w:rsid w:val="00DA2823"/>
    <w:rsid w:val="00DA2F1B"/>
    <w:rsid w:val="00DA33B0"/>
    <w:rsid w:val="00DA3ADC"/>
    <w:rsid w:val="00DA4619"/>
    <w:rsid w:val="00DA4B96"/>
    <w:rsid w:val="00DA4E5D"/>
    <w:rsid w:val="00DA6078"/>
    <w:rsid w:val="00DA69A8"/>
    <w:rsid w:val="00DA74F1"/>
    <w:rsid w:val="00DA7BC0"/>
    <w:rsid w:val="00DB0AAC"/>
    <w:rsid w:val="00DB10BA"/>
    <w:rsid w:val="00DB14EA"/>
    <w:rsid w:val="00DB21CB"/>
    <w:rsid w:val="00DB2AFB"/>
    <w:rsid w:val="00DB328F"/>
    <w:rsid w:val="00DB5A70"/>
    <w:rsid w:val="00DB5C42"/>
    <w:rsid w:val="00DB5D44"/>
    <w:rsid w:val="00DB6150"/>
    <w:rsid w:val="00DB6220"/>
    <w:rsid w:val="00DB63E5"/>
    <w:rsid w:val="00DB685C"/>
    <w:rsid w:val="00DB7C2F"/>
    <w:rsid w:val="00DC0836"/>
    <w:rsid w:val="00DC2E0C"/>
    <w:rsid w:val="00DC31EB"/>
    <w:rsid w:val="00DC3E8B"/>
    <w:rsid w:val="00DC7381"/>
    <w:rsid w:val="00DC76D9"/>
    <w:rsid w:val="00DC7A25"/>
    <w:rsid w:val="00DD1FF3"/>
    <w:rsid w:val="00DD3F9E"/>
    <w:rsid w:val="00DD4D30"/>
    <w:rsid w:val="00DD6BFA"/>
    <w:rsid w:val="00DD6EF5"/>
    <w:rsid w:val="00DD70E2"/>
    <w:rsid w:val="00DE01E5"/>
    <w:rsid w:val="00DE1183"/>
    <w:rsid w:val="00DE21DA"/>
    <w:rsid w:val="00DE2670"/>
    <w:rsid w:val="00DE48ED"/>
    <w:rsid w:val="00DE56C1"/>
    <w:rsid w:val="00DE57E9"/>
    <w:rsid w:val="00DE5905"/>
    <w:rsid w:val="00DE5BF5"/>
    <w:rsid w:val="00DE7813"/>
    <w:rsid w:val="00DE7DA6"/>
    <w:rsid w:val="00DE7E4D"/>
    <w:rsid w:val="00DE7E98"/>
    <w:rsid w:val="00DE7F6D"/>
    <w:rsid w:val="00DF01D3"/>
    <w:rsid w:val="00DF126A"/>
    <w:rsid w:val="00DF1E0E"/>
    <w:rsid w:val="00DF27E5"/>
    <w:rsid w:val="00DF316E"/>
    <w:rsid w:val="00DF336B"/>
    <w:rsid w:val="00DF33EA"/>
    <w:rsid w:val="00DF4624"/>
    <w:rsid w:val="00DF4C08"/>
    <w:rsid w:val="00DF58DF"/>
    <w:rsid w:val="00DF62F7"/>
    <w:rsid w:val="00DF78AF"/>
    <w:rsid w:val="00E00A4D"/>
    <w:rsid w:val="00E014B8"/>
    <w:rsid w:val="00E0237D"/>
    <w:rsid w:val="00E03428"/>
    <w:rsid w:val="00E05A7D"/>
    <w:rsid w:val="00E05B9F"/>
    <w:rsid w:val="00E05BAB"/>
    <w:rsid w:val="00E06F8D"/>
    <w:rsid w:val="00E0732A"/>
    <w:rsid w:val="00E1059C"/>
    <w:rsid w:val="00E127BD"/>
    <w:rsid w:val="00E12D7E"/>
    <w:rsid w:val="00E130B2"/>
    <w:rsid w:val="00E138AA"/>
    <w:rsid w:val="00E1417A"/>
    <w:rsid w:val="00E150D4"/>
    <w:rsid w:val="00E1545D"/>
    <w:rsid w:val="00E15CA8"/>
    <w:rsid w:val="00E16656"/>
    <w:rsid w:val="00E16A25"/>
    <w:rsid w:val="00E17DC6"/>
    <w:rsid w:val="00E20057"/>
    <w:rsid w:val="00E204C7"/>
    <w:rsid w:val="00E21619"/>
    <w:rsid w:val="00E216E1"/>
    <w:rsid w:val="00E231BA"/>
    <w:rsid w:val="00E2356C"/>
    <w:rsid w:val="00E23C4B"/>
    <w:rsid w:val="00E23D2E"/>
    <w:rsid w:val="00E24707"/>
    <w:rsid w:val="00E2513A"/>
    <w:rsid w:val="00E30A1E"/>
    <w:rsid w:val="00E311F0"/>
    <w:rsid w:val="00E3175C"/>
    <w:rsid w:val="00E3306A"/>
    <w:rsid w:val="00E33C0F"/>
    <w:rsid w:val="00E34078"/>
    <w:rsid w:val="00E342A5"/>
    <w:rsid w:val="00E34B77"/>
    <w:rsid w:val="00E35E02"/>
    <w:rsid w:val="00E36026"/>
    <w:rsid w:val="00E3702D"/>
    <w:rsid w:val="00E37B9B"/>
    <w:rsid w:val="00E42DD2"/>
    <w:rsid w:val="00E4396E"/>
    <w:rsid w:val="00E4441B"/>
    <w:rsid w:val="00E44A05"/>
    <w:rsid w:val="00E44AB8"/>
    <w:rsid w:val="00E44DF6"/>
    <w:rsid w:val="00E45636"/>
    <w:rsid w:val="00E458ED"/>
    <w:rsid w:val="00E50202"/>
    <w:rsid w:val="00E520BE"/>
    <w:rsid w:val="00E538E4"/>
    <w:rsid w:val="00E54ED0"/>
    <w:rsid w:val="00E55F6D"/>
    <w:rsid w:val="00E56084"/>
    <w:rsid w:val="00E563A8"/>
    <w:rsid w:val="00E601E0"/>
    <w:rsid w:val="00E609DD"/>
    <w:rsid w:val="00E60B02"/>
    <w:rsid w:val="00E6137A"/>
    <w:rsid w:val="00E6309A"/>
    <w:rsid w:val="00E636AF"/>
    <w:rsid w:val="00E63C91"/>
    <w:rsid w:val="00E64689"/>
    <w:rsid w:val="00E6578B"/>
    <w:rsid w:val="00E65C33"/>
    <w:rsid w:val="00E665DC"/>
    <w:rsid w:val="00E66A57"/>
    <w:rsid w:val="00E66AF8"/>
    <w:rsid w:val="00E671AA"/>
    <w:rsid w:val="00E67BF3"/>
    <w:rsid w:val="00E70486"/>
    <w:rsid w:val="00E708BA"/>
    <w:rsid w:val="00E70DFE"/>
    <w:rsid w:val="00E7134E"/>
    <w:rsid w:val="00E72188"/>
    <w:rsid w:val="00E726EA"/>
    <w:rsid w:val="00E72AC8"/>
    <w:rsid w:val="00E73558"/>
    <w:rsid w:val="00E764DD"/>
    <w:rsid w:val="00E76870"/>
    <w:rsid w:val="00E76D90"/>
    <w:rsid w:val="00E77112"/>
    <w:rsid w:val="00E7720A"/>
    <w:rsid w:val="00E779AA"/>
    <w:rsid w:val="00E8010F"/>
    <w:rsid w:val="00E80408"/>
    <w:rsid w:val="00E80428"/>
    <w:rsid w:val="00E80E1D"/>
    <w:rsid w:val="00E81441"/>
    <w:rsid w:val="00E81968"/>
    <w:rsid w:val="00E82849"/>
    <w:rsid w:val="00E82D5D"/>
    <w:rsid w:val="00E8360B"/>
    <w:rsid w:val="00E83721"/>
    <w:rsid w:val="00E8412A"/>
    <w:rsid w:val="00E841C9"/>
    <w:rsid w:val="00E844FB"/>
    <w:rsid w:val="00E86E8A"/>
    <w:rsid w:val="00E87612"/>
    <w:rsid w:val="00E87A77"/>
    <w:rsid w:val="00E903D6"/>
    <w:rsid w:val="00E90D33"/>
    <w:rsid w:val="00E93133"/>
    <w:rsid w:val="00E93559"/>
    <w:rsid w:val="00E9441A"/>
    <w:rsid w:val="00E94524"/>
    <w:rsid w:val="00E94FD5"/>
    <w:rsid w:val="00E95E52"/>
    <w:rsid w:val="00E961D7"/>
    <w:rsid w:val="00E96DF3"/>
    <w:rsid w:val="00E977E5"/>
    <w:rsid w:val="00EA0EC8"/>
    <w:rsid w:val="00EA1CE7"/>
    <w:rsid w:val="00EA2273"/>
    <w:rsid w:val="00EA2E8B"/>
    <w:rsid w:val="00EA43CD"/>
    <w:rsid w:val="00EA4AA0"/>
    <w:rsid w:val="00EA50F9"/>
    <w:rsid w:val="00EA59F0"/>
    <w:rsid w:val="00EA5CC2"/>
    <w:rsid w:val="00EA6E4D"/>
    <w:rsid w:val="00EB01CF"/>
    <w:rsid w:val="00EB115F"/>
    <w:rsid w:val="00EB2EB4"/>
    <w:rsid w:val="00EB4016"/>
    <w:rsid w:val="00EB4DE5"/>
    <w:rsid w:val="00EB518E"/>
    <w:rsid w:val="00EB5EFE"/>
    <w:rsid w:val="00EB67BE"/>
    <w:rsid w:val="00EB6ACA"/>
    <w:rsid w:val="00EB776A"/>
    <w:rsid w:val="00EC01F2"/>
    <w:rsid w:val="00EC05C6"/>
    <w:rsid w:val="00EC09E1"/>
    <w:rsid w:val="00EC0B5C"/>
    <w:rsid w:val="00EC5568"/>
    <w:rsid w:val="00EC5873"/>
    <w:rsid w:val="00EC5A1F"/>
    <w:rsid w:val="00EC5DA1"/>
    <w:rsid w:val="00EC6158"/>
    <w:rsid w:val="00EC66AA"/>
    <w:rsid w:val="00ED0CBF"/>
    <w:rsid w:val="00ED11A0"/>
    <w:rsid w:val="00ED19AA"/>
    <w:rsid w:val="00ED35C6"/>
    <w:rsid w:val="00ED3830"/>
    <w:rsid w:val="00ED3F21"/>
    <w:rsid w:val="00ED58CF"/>
    <w:rsid w:val="00ED629F"/>
    <w:rsid w:val="00ED6C7A"/>
    <w:rsid w:val="00ED7987"/>
    <w:rsid w:val="00ED7CCF"/>
    <w:rsid w:val="00ED7DF5"/>
    <w:rsid w:val="00EE16AC"/>
    <w:rsid w:val="00EE19C5"/>
    <w:rsid w:val="00EE339F"/>
    <w:rsid w:val="00EE37DC"/>
    <w:rsid w:val="00EE3D00"/>
    <w:rsid w:val="00EE3DE7"/>
    <w:rsid w:val="00EE4993"/>
    <w:rsid w:val="00EE6605"/>
    <w:rsid w:val="00EE69DB"/>
    <w:rsid w:val="00EE6B5C"/>
    <w:rsid w:val="00EE74EF"/>
    <w:rsid w:val="00EE757C"/>
    <w:rsid w:val="00EF0377"/>
    <w:rsid w:val="00EF04B5"/>
    <w:rsid w:val="00EF15E5"/>
    <w:rsid w:val="00EF2561"/>
    <w:rsid w:val="00EF2D36"/>
    <w:rsid w:val="00EF34B8"/>
    <w:rsid w:val="00EF3584"/>
    <w:rsid w:val="00EF3C67"/>
    <w:rsid w:val="00EF3E60"/>
    <w:rsid w:val="00EF3FF5"/>
    <w:rsid w:val="00EF4222"/>
    <w:rsid w:val="00EF5495"/>
    <w:rsid w:val="00EF652F"/>
    <w:rsid w:val="00EF75F4"/>
    <w:rsid w:val="00EF7F65"/>
    <w:rsid w:val="00F00328"/>
    <w:rsid w:val="00F00A7B"/>
    <w:rsid w:val="00F012D7"/>
    <w:rsid w:val="00F02B37"/>
    <w:rsid w:val="00F0331A"/>
    <w:rsid w:val="00F03C3C"/>
    <w:rsid w:val="00F03F63"/>
    <w:rsid w:val="00F046B4"/>
    <w:rsid w:val="00F0571A"/>
    <w:rsid w:val="00F05ACE"/>
    <w:rsid w:val="00F05B09"/>
    <w:rsid w:val="00F06474"/>
    <w:rsid w:val="00F06D83"/>
    <w:rsid w:val="00F079E0"/>
    <w:rsid w:val="00F079FA"/>
    <w:rsid w:val="00F10307"/>
    <w:rsid w:val="00F10B8F"/>
    <w:rsid w:val="00F10B99"/>
    <w:rsid w:val="00F11298"/>
    <w:rsid w:val="00F116DF"/>
    <w:rsid w:val="00F12EA2"/>
    <w:rsid w:val="00F13222"/>
    <w:rsid w:val="00F13DAD"/>
    <w:rsid w:val="00F1478D"/>
    <w:rsid w:val="00F14A88"/>
    <w:rsid w:val="00F16E5A"/>
    <w:rsid w:val="00F20C92"/>
    <w:rsid w:val="00F217A6"/>
    <w:rsid w:val="00F21C78"/>
    <w:rsid w:val="00F220CB"/>
    <w:rsid w:val="00F22D1B"/>
    <w:rsid w:val="00F24FBC"/>
    <w:rsid w:val="00F257AF"/>
    <w:rsid w:val="00F261AA"/>
    <w:rsid w:val="00F26753"/>
    <w:rsid w:val="00F26996"/>
    <w:rsid w:val="00F27418"/>
    <w:rsid w:val="00F27BAD"/>
    <w:rsid w:val="00F27BFD"/>
    <w:rsid w:val="00F3073F"/>
    <w:rsid w:val="00F30D8F"/>
    <w:rsid w:val="00F31EE6"/>
    <w:rsid w:val="00F3290E"/>
    <w:rsid w:val="00F33CAE"/>
    <w:rsid w:val="00F33DD3"/>
    <w:rsid w:val="00F34500"/>
    <w:rsid w:val="00F3455D"/>
    <w:rsid w:val="00F35ECD"/>
    <w:rsid w:val="00F36048"/>
    <w:rsid w:val="00F3630F"/>
    <w:rsid w:val="00F363CD"/>
    <w:rsid w:val="00F36A78"/>
    <w:rsid w:val="00F36BB6"/>
    <w:rsid w:val="00F4161E"/>
    <w:rsid w:val="00F4189A"/>
    <w:rsid w:val="00F4290A"/>
    <w:rsid w:val="00F42E23"/>
    <w:rsid w:val="00F43828"/>
    <w:rsid w:val="00F44441"/>
    <w:rsid w:val="00F449B2"/>
    <w:rsid w:val="00F45597"/>
    <w:rsid w:val="00F455FE"/>
    <w:rsid w:val="00F46482"/>
    <w:rsid w:val="00F4685C"/>
    <w:rsid w:val="00F4775A"/>
    <w:rsid w:val="00F47DFA"/>
    <w:rsid w:val="00F5011A"/>
    <w:rsid w:val="00F509DC"/>
    <w:rsid w:val="00F5148A"/>
    <w:rsid w:val="00F51E19"/>
    <w:rsid w:val="00F52FD8"/>
    <w:rsid w:val="00F54A88"/>
    <w:rsid w:val="00F554BC"/>
    <w:rsid w:val="00F55639"/>
    <w:rsid w:val="00F55B1E"/>
    <w:rsid w:val="00F563F0"/>
    <w:rsid w:val="00F56C96"/>
    <w:rsid w:val="00F5746D"/>
    <w:rsid w:val="00F57496"/>
    <w:rsid w:val="00F6040D"/>
    <w:rsid w:val="00F60654"/>
    <w:rsid w:val="00F61B1F"/>
    <w:rsid w:val="00F61CD9"/>
    <w:rsid w:val="00F63FF3"/>
    <w:rsid w:val="00F64DB9"/>
    <w:rsid w:val="00F660BC"/>
    <w:rsid w:val="00F67C33"/>
    <w:rsid w:val="00F67D0A"/>
    <w:rsid w:val="00F70571"/>
    <w:rsid w:val="00F7148E"/>
    <w:rsid w:val="00F75BDB"/>
    <w:rsid w:val="00F775DF"/>
    <w:rsid w:val="00F77E39"/>
    <w:rsid w:val="00F813A3"/>
    <w:rsid w:val="00F81F3D"/>
    <w:rsid w:val="00F83B9E"/>
    <w:rsid w:val="00F83D96"/>
    <w:rsid w:val="00F84078"/>
    <w:rsid w:val="00F84B5F"/>
    <w:rsid w:val="00F85040"/>
    <w:rsid w:val="00F8576B"/>
    <w:rsid w:val="00F85AAE"/>
    <w:rsid w:val="00F85EFD"/>
    <w:rsid w:val="00F877D1"/>
    <w:rsid w:val="00F90088"/>
    <w:rsid w:val="00F90CA3"/>
    <w:rsid w:val="00F91914"/>
    <w:rsid w:val="00F920EB"/>
    <w:rsid w:val="00F922B4"/>
    <w:rsid w:val="00F922D1"/>
    <w:rsid w:val="00F936B1"/>
    <w:rsid w:val="00F93F68"/>
    <w:rsid w:val="00F9412B"/>
    <w:rsid w:val="00F95544"/>
    <w:rsid w:val="00F9682D"/>
    <w:rsid w:val="00F96C38"/>
    <w:rsid w:val="00F96D4A"/>
    <w:rsid w:val="00F96E0D"/>
    <w:rsid w:val="00FA103E"/>
    <w:rsid w:val="00FA1205"/>
    <w:rsid w:val="00FA1CB2"/>
    <w:rsid w:val="00FA1FAB"/>
    <w:rsid w:val="00FA3FB3"/>
    <w:rsid w:val="00FA76A3"/>
    <w:rsid w:val="00FA7B6B"/>
    <w:rsid w:val="00FA7D86"/>
    <w:rsid w:val="00FA7ED8"/>
    <w:rsid w:val="00FB089B"/>
    <w:rsid w:val="00FB2506"/>
    <w:rsid w:val="00FB3651"/>
    <w:rsid w:val="00FB48E1"/>
    <w:rsid w:val="00FB640C"/>
    <w:rsid w:val="00FB6512"/>
    <w:rsid w:val="00FC1305"/>
    <w:rsid w:val="00FC1C42"/>
    <w:rsid w:val="00FC2E57"/>
    <w:rsid w:val="00FC4E9B"/>
    <w:rsid w:val="00FC5523"/>
    <w:rsid w:val="00FC6408"/>
    <w:rsid w:val="00FC6BE8"/>
    <w:rsid w:val="00FC6F78"/>
    <w:rsid w:val="00FC774B"/>
    <w:rsid w:val="00FC7932"/>
    <w:rsid w:val="00FD12F5"/>
    <w:rsid w:val="00FD1946"/>
    <w:rsid w:val="00FD22D3"/>
    <w:rsid w:val="00FD259A"/>
    <w:rsid w:val="00FD3F53"/>
    <w:rsid w:val="00FD51D6"/>
    <w:rsid w:val="00FD553E"/>
    <w:rsid w:val="00FD5902"/>
    <w:rsid w:val="00FD7943"/>
    <w:rsid w:val="00FE01AF"/>
    <w:rsid w:val="00FE09F0"/>
    <w:rsid w:val="00FE0AE8"/>
    <w:rsid w:val="00FE11C3"/>
    <w:rsid w:val="00FE135F"/>
    <w:rsid w:val="00FE15DC"/>
    <w:rsid w:val="00FE16FB"/>
    <w:rsid w:val="00FE18CD"/>
    <w:rsid w:val="00FE1DF7"/>
    <w:rsid w:val="00FE1E9E"/>
    <w:rsid w:val="00FE2395"/>
    <w:rsid w:val="00FE28D5"/>
    <w:rsid w:val="00FE3348"/>
    <w:rsid w:val="00FE5692"/>
    <w:rsid w:val="00FE5BB8"/>
    <w:rsid w:val="00FE609B"/>
    <w:rsid w:val="00FE6BEC"/>
    <w:rsid w:val="00FE6F67"/>
    <w:rsid w:val="00FE7709"/>
    <w:rsid w:val="00FE7C49"/>
    <w:rsid w:val="00FE7C8A"/>
    <w:rsid w:val="00FF1343"/>
    <w:rsid w:val="00FF13C2"/>
    <w:rsid w:val="00FF1527"/>
    <w:rsid w:val="00FF197C"/>
    <w:rsid w:val="00FF3851"/>
    <w:rsid w:val="00FF43E0"/>
    <w:rsid w:val="00FF4782"/>
    <w:rsid w:val="00FF62F5"/>
    <w:rsid w:val="00FF6D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1777">
      <o:colormru v:ext="edit" colors="#eaeaea,silver,#b2b2b2,#969696,gray,#777,#ddd"/>
      <o:colormenu v:ext="edit" fillcolor="none" strokecolor="none"/>
    </o:shapedefaults>
    <o:shapelayout v:ext="edit">
      <o:idmap v:ext="edit" data="1"/>
      <o:regrouptable v:ext="edit">
        <o:entry new="1" old="0"/>
        <o:entry new="2" old="1"/>
        <o:entry new="3" old="2"/>
        <o:entry new="4" old="0"/>
        <o:entry new="5" old="0"/>
        <o:entry new="6" old="0"/>
        <o:entry new="7" old="0"/>
        <o:entry new="8" old="0"/>
        <o:entry new="9" old="0"/>
        <o:entry new="10" old="0"/>
        <o:entry new="11" old="0"/>
        <o:entry new="12" old="0"/>
        <o:entry new="13" old="0"/>
        <o:entry new="14" old="0"/>
        <o:entry new="15" old="14"/>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177"/>
    <w:rPr>
      <w:rFonts w:ascii="Arial" w:hAnsi="Arial" w:cs="Arial"/>
      <w:bCs/>
      <w:lang w:val="en-GB"/>
    </w:rPr>
  </w:style>
  <w:style w:type="paragraph" w:styleId="Heading1">
    <w:name w:val="heading 1"/>
    <w:basedOn w:val="Normal"/>
    <w:next w:val="Normal"/>
    <w:link w:val="Heading1Char"/>
    <w:qFormat/>
    <w:rsid w:val="00C61177"/>
    <w:pPr>
      <w:keepNext/>
      <w:outlineLvl w:val="0"/>
    </w:pPr>
    <w:rPr>
      <w:b/>
      <w:bCs w:val="0"/>
      <w:lang w:val="en-US"/>
    </w:rPr>
  </w:style>
  <w:style w:type="paragraph" w:styleId="Heading2">
    <w:name w:val="heading 2"/>
    <w:basedOn w:val="Normal"/>
    <w:next w:val="Normal"/>
    <w:qFormat/>
    <w:rsid w:val="00C61177"/>
    <w:pPr>
      <w:keepNext/>
      <w:jc w:val="center"/>
      <w:outlineLvl w:val="1"/>
    </w:pPr>
    <w:rPr>
      <w:b/>
      <w:bCs w:val="0"/>
      <w:sz w:val="22"/>
      <w:lang w:val="en-US"/>
    </w:rPr>
  </w:style>
  <w:style w:type="paragraph" w:styleId="Heading3">
    <w:name w:val="heading 3"/>
    <w:basedOn w:val="Normal"/>
    <w:next w:val="Normal"/>
    <w:link w:val="Heading3Char"/>
    <w:qFormat/>
    <w:rsid w:val="00C61177"/>
    <w:pPr>
      <w:keepNext/>
      <w:outlineLvl w:val="2"/>
    </w:pPr>
    <w:rPr>
      <w:b/>
      <w:bCs w:val="0"/>
      <w:sz w:val="22"/>
      <w:lang w:val="en-US"/>
    </w:rPr>
  </w:style>
  <w:style w:type="paragraph" w:styleId="Heading4">
    <w:name w:val="heading 4"/>
    <w:basedOn w:val="Normal"/>
    <w:next w:val="Normal"/>
    <w:qFormat/>
    <w:rsid w:val="00C61177"/>
    <w:pPr>
      <w:keepNext/>
      <w:ind w:left="5040"/>
      <w:jc w:val="center"/>
      <w:outlineLvl w:val="3"/>
    </w:pPr>
    <w:rPr>
      <w:b/>
      <w:bCs w:val="0"/>
      <w:lang w:val="en-US"/>
    </w:rPr>
  </w:style>
  <w:style w:type="paragraph" w:styleId="Heading5">
    <w:name w:val="heading 5"/>
    <w:basedOn w:val="Normal"/>
    <w:next w:val="Normal"/>
    <w:link w:val="Heading5Char"/>
    <w:qFormat/>
    <w:rsid w:val="00C61177"/>
    <w:pPr>
      <w:keepNext/>
      <w:jc w:val="center"/>
      <w:outlineLvl w:val="4"/>
    </w:pPr>
    <w:rPr>
      <w:b/>
      <w:bCs w:val="0"/>
      <w:lang w:val="en-US"/>
    </w:rPr>
  </w:style>
  <w:style w:type="paragraph" w:styleId="Heading6">
    <w:name w:val="heading 6"/>
    <w:basedOn w:val="Normal"/>
    <w:next w:val="Normal"/>
    <w:qFormat/>
    <w:rsid w:val="00C61177"/>
    <w:pPr>
      <w:keepNext/>
      <w:ind w:left="5040" w:firstLine="720"/>
      <w:outlineLvl w:val="5"/>
    </w:pPr>
    <w:rPr>
      <w:b/>
      <w:bCs w:val="0"/>
      <w:lang w:val="en-US"/>
    </w:rPr>
  </w:style>
  <w:style w:type="paragraph" w:styleId="Heading7">
    <w:name w:val="heading 7"/>
    <w:basedOn w:val="Normal"/>
    <w:next w:val="Normal"/>
    <w:qFormat/>
    <w:rsid w:val="00C61177"/>
    <w:pPr>
      <w:keepNext/>
      <w:jc w:val="right"/>
      <w:outlineLvl w:val="6"/>
    </w:pPr>
    <w:rPr>
      <w:b/>
      <w:bCs w:val="0"/>
      <w:sz w:val="22"/>
      <w:lang w:val="en-US"/>
    </w:rPr>
  </w:style>
  <w:style w:type="paragraph" w:styleId="Heading8">
    <w:name w:val="heading 8"/>
    <w:basedOn w:val="Normal"/>
    <w:next w:val="Normal"/>
    <w:qFormat/>
    <w:rsid w:val="00C61177"/>
    <w:pPr>
      <w:keepNext/>
      <w:outlineLvl w:val="7"/>
    </w:pPr>
    <w:rPr>
      <w:b/>
      <w:bCs w:val="0"/>
      <w:i/>
      <w:iCs/>
      <w:lang w:val="en-US"/>
    </w:rPr>
  </w:style>
  <w:style w:type="paragraph" w:styleId="Heading9">
    <w:name w:val="heading 9"/>
    <w:basedOn w:val="Normal"/>
    <w:next w:val="Normal"/>
    <w:qFormat/>
    <w:rsid w:val="00C61177"/>
    <w:pPr>
      <w:keepNext/>
      <w:jc w:val="center"/>
      <w:outlineLvl w:val="8"/>
    </w:pPr>
    <w:rPr>
      <w:b/>
      <w:bCs w:val="0"/>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61177"/>
    <w:rPr>
      <w:b/>
      <w:bCs w:val="0"/>
      <w:sz w:val="20"/>
      <w:lang w:val="en-US"/>
    </w:rPr>
  </w:style>
  <w:style w:type="paragraph" w:styleId="Header">
    <w:name w:val="header"/>
    <w:basedOn w:val="Normal"/>
    <w:link w:val="HeaderChar"/>
    <w:uiPriority w:val="99"/>
    <w:rsid w:val="00C61177"/>
    <w:pPr>
      <w:tabs>
        <w:tab w:val="center" w:pos="4153"/>
        <w:tab w:val="right" w:pos="8306"/>
      </w:tabs>
    </w:pPr>
  </w:style>
  <w:style w:type="paragraph" w:styleId="Footer">
    <w:name w:val="footer"/>
    <w:basedOn w:val="Normal"/>
    <w:link w:val="FooterChar"/>
    <w:rsid w:val="00C61177"/>
    <w:pPr>
      <w:tabs>
        <w:tab w:val="center" w:pos="4153"/>
        <w:tab w:val="right" w:pos="8306"/>
      </w:tabs>
    </w:pPr>
  </w:style>
  <w:style w:type="character" w:styleId="PageNumber">
    <w:name w:val="page number"/>
    <w:basedOn w:val="DefaultParagraphFont"/>
    <w:rsid w:val="00C61177"/>
  </w:style>
  <w:style w:type="paragraph" w:styleId="BodyTextIndent">
    <w:name w:val="Body Text Indent"/>
    <w:basedOn w:val="Normal"/>
    <w:rsid w:val="00C61177"/>
    <w:pPr>
      <w:ind w:left="720" w:hanging="720"/>
    </w:pPr>
    <w:rPr>
      <w:lang w:val="en-US"/>
    </w:rPr>
  </w:style>
  <w:style w:type="paragraph" w:styleId="BodyText2">
    <w:name w:val="Body Text 2"/>
    <w:basedOn w:val="Normal"/>
    <w:rsid w:val="00C61177"/>
    <w:pPr>
      <w:jc w:val="center"/>
    </w:pPr>
    <w:rPr>
      <w:b/>
      <w:bCs w:val="0"/>
      <w:sz w:val="20"/>
      <w:lang w:val="en-US"/>
    </w:rPr>
  </w:style>
  <w:style w:type="paragraph" w:styleId="BodyText3">
    <w:name w:val="Body Text 3"/>
    <w:basedOn w:val="Normal"/>
    <w:rsid w:val="00C61177"/>
    <w:rPr>
      <w:b/>
      <w:bCs w:val="0"/>
      <w:sz w:val="22"/>
      <w:lang w:val="en-US"/>
    </w:rPr>
  </w:style>
  <w:style w:type="paragraph" w:styleId="BodyTextIndent2">
    <w:name w:val="Body Text Indent 2"/>
    <w:basedOn w:val="Normal"/>
    <w:rsid w:val="00C61177"/>
    <w:pPr>
      <w:ind w:left="720"/>
    </w:pPr>
    <w:rPr>
      <w:i/>
      <w:iCs/>
    </w:rPr>
  </w:style>
  <w:style w:type="paragraph" w:styleId="BodyTextIndent3">
    <w:name w:val="Body Text Indent 3"/>
    <w:basedOn w:val="Normal"/>
    <w:rsid w:val="00C61177"/>
    <w:pPr>
      <w:ind w:firstLine="720"/>
    </w:pPr>
    <w:rPr>
      <w:b/>
      <w:bCs w:val="0"/>
      <w:i/>
      <w:iCs/>
      <w:sz w:val="22"/>
      <w:lang w:val="en-US"/>
    </w:rPr>
  </w:style>
  <w:style w:type="paragraph" w:styleId="BlockText">
    <w:name w:val="Block Text"/>
    <w:basedOn w:val="Normal"/>
    <w:rsid w:val="00C61177"/>
    <w:pPr>
      <w:ind w:left="142" w:right="240"/>
    </w:pPr>
    <w:rPr>
      <w:bCs w:val="0"/>
      <w:i/>
      <w:iCs/>
    </w:rPr>
  </w:style>
  <w:style w:type="table" w:styleId="TableGrid">
    <w:name w:val="Table Grid"/>
    <w:basedOn w:val="TableNormal"/>
    <w:uiPriority w:val="59"/>
    <w:rsid w:val="00E00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C2FFE"/>
    <w:pPr>
      <w:spacing w:before="100" w:beforeAutospacing="1" w:after="100" w:afterAutospacing="1"/>
    </w:pPr>
    <w:rPr>
      <w:rFonts w:ascii="Times New Roman" w:hAnsi="Times New Roman" w:cs="Times New Roman"/>
      <w:bCs w:val="0"/>
      <w:lang w:val="en-US"/>
    </w:rPr>
  </w:style>
  <w:style w:type="character" w:customStyle="1" w:styleId="HeaderChar">
    <w:name w:val="Header Char"/>
    <w:link w:val="Header"/>
    <w:uiPriority w:val="99"/>
    <w:rsid w:val="00715EE8"/>
    <w:rPr>
      <w:rFonts w:ascii="Arial" w:hAnsi="Arial" w:cs="Arial"/>
      <w:bCs/>
      <w:sz w:val="24"/>
      <w:szCs w:val="24"/>
      <w:lang w:val="en-GB" w:eastAsia="en-US" w:bidi="ar-SA"/>
    </w:rPr>
  </w:style>
  <w:style w:type="paragraph" w:styleId="NoSpacing">
    <w:name w:val="No Spacing"/>
    <w:uiPriority w:val="1"/>
    <w:qFormat/>
    <w:rsid w:val="009E54B7"/>
    <w:rPr>
      <w:rFonts w:ascii="Calibri" w:eastAsia="Calibri" w:hAnsi="Calibri" w:cs="Arial"/>
      <w:sz w:val="22"/>
      <w:szCs w:val="22"/>
    </w:rPr>
  </w:style>
  <w:style w:type="character" w:styleId="Hyperlink">
    <w:name w:val="Hyperlink"/>
    <w:rsid w:val="00D9086E"/>
    <w:rPr>
      <w:color w:val="0000FF"/>
      <w:u w:val="single"/>
    </w:rPr>
  </w:style>
  <w:style w:type="paragraph" w:styleId="ListParagraph">
    <w:name w:val="List Paragraph"/>
    <w:basedOn w:val="Normal"/>
    <w:uiPriority w:val="34"/>
    <w:qFormat/>
    <w:rsid w:val="00CA5810"/>
    <w:pPr>
      <w:spacing w:after="200" w:line="276" w:lineRule="auto"/>
      <w:ind w:left="720"/>
      <w:contextualSpacing/>
    </w:pPr>
    <w:rPr>
      <w:rFonts w:ascii="Calibri" w:eastAsia="Calibri" w:hAnsi="Calibri" w:cs="Times New Roman"/>
      <w:bCs w:val="0"/>
      <w:sz w:val="22"/>
      <w:szCs w:val="22"/>
      <w:lang w:val="en-US"/>
    </w:rPr>
  </w:style>
  <w:style w:type="paragraph" w:styleId="BalloonText">
    <w:name w:val="Balloon Text"/>
    <w:basedOn w:val="Normal"/>
    <w:link w:val="BalloonTextChar"/>
    <w:rsid w:val="0028446E"/>
    <w:rPr>
      <w:rFonts w:ascii="Tahoma" w:hAnsi="Tahoma" w:cs="Tahoma"/>
      <w:sz w:val="16"/>
      <w:szCs w:val="16"/>
    </w:rPr>
  </w:style>
  <w:style w:type="character" w:customStyle="1" w:styleId="BalloonTextChar">
    <w:name w:val="Balloon Text Char"/>
    <w:link w:val="BalloonText"/>
    <w:rsid w:val="0028446E"/>
    <w:rPr>
      <w:rFonts w:ascii="Tahoma" w:hAnsi="Tahoma" w:cs="Tahoma"/>
      <w:bCs/>
      <w:sz w:val="16"/>
      <w:szCs w:val="16"/>
      <w:lang w:val="en-GB"/>
    </w:rPr>
  </w:style>
  <w:style w:type="character" w:styleId="CommentReference">
    <w:name w:val="annotation reference"/>
    <w:basedOn w:val="DefaultParagraphFont"/>
    <w:rsid w:val="00FD22D3"/>
    <w:rPr>
      <w:sz w:val="18"/>
      <w:szCs w:val="18"/>
    </w:rPr>
  </w:style>
  <w:style w:type="paragraph" w:styleId="CommentText">
    <w:name w:val="annotation text"/>
    <w:basedOn w:val="Normal"/>
    <w:link w:val="CommentTextChar"/>
    <w:rsid w:val="00FD22D3"/>
  </w:style>
  <w:style w:type="character" w:customStyle="1" w:styleId="CommentTextChar">
    <w:name w:val="Comment Text Char"/>
    <w:basedOn w:val="DefaultParagraphFont"/>
    <w:link w:val="CommentText"/>
    <w:rsid w:val="00FD22D3"/>
    <w:rPr>
      <w:rFonts w:ascii="Arial" w:hAnsi="Arial" w:cs="Arial"/>
      <w:bCs/>
      <w:lang w:val="en-GB"/>
    </w:rPr>
  </w:style>
  <w:style w:type="paragraph" w:styleId="CommentSubject">
    <w:name w:val="annotation subject"/>
    <w:basedOn w:val="CommentText"/>
    <w:next w:val="CommentText"/>
    <w:link w:val="CommentSubjectChar"/>
    <w:rsid w:val="00FD22D3"/>
    <w:rPr>
      <w:b/>
      <w:sz w:val="20"/>
      <w:szCs w:val="20"/>
    </w:rPr>
  </w:style>
  <w:style w:type="character" w:customStyle="1" w:styleId="CommentSubjectChar">
    <w:name w:val="Comment Subject Char"/>
    <w:basedOn w:val="CommentTextChar"/>
    <w:link w:val="CommentSubject"/>
    <w:rsid w:val="00FD22D3"/>
    <w:rPr>
      <w:rFonts w:ascii="Arial" w:hAnsi="Arial" w:cs="Arial"/>
      <w:b/>
      <w:bCs/>
      <w:sz w:val="20"/>
      <w:szCs w:val="20"/>
      <w:lang w:val="en-GB"/>
    </w:rPr>
  </w:style>
  <w:style w:type="paragraph" w:styleId="Revision">
    <w:name w:val="Revision"/>
    <w:hidden/>
    <w:uiPriority w:val="99"/>
    <w:semiHidden/>
    <w:rsid w:val="00731905"/>
    <w:rPr>
      <w:rFonts w:ascii="Arial" w:hAnsi="Arial" w:cs="Arial"/>
      <w:bCs/>
      <w:lang w:val="en-GB"/>
    </w:rPr>
  </w:style>
  <w:style w:type="character" w:customStyle="1" w:styleId="Heading5Char">
    <w:name w:val="Heading 5 Char"/>
    <w:basedOn w:val="DefaultParagraphFont"/>
    <w:link w:val="Heading5"/>
    <w:rsid w:val="00CE093D"/>
    <w:rPr>
      <w:rFonts w:ascii="Arial" w:hAnsi="Arial" w:cs="Arial"/>
      <w:b/>
    </w:rPr>
  </w:style>
  <w:style w:type="character" w:customStyle="1" w:styleId="Heading3Char">
    <w:name w:val="Heading 3 Char"/>
    <w:basedOn w:val="DefaultParagraphFont"/>
    <w:link w:val="Heading3"/>
    <w:rsid w:val="009902F0"/>
    <w:rPr>
      <w:rFonts w:ascii="Arial" w:hAnsi="Arial" w:cs="Arial"/>
      <w:b/>
      <w:sz w:val="22"/>
    </w:rPr>
  </w:style>
  <w:style w:type="character" w:customStyle="1" w:styleId="Heading1Char">
    <w:name w:val="Heading 1 Char"/>
    <w:basedOn w:val="DefaultParagraphFont"/>
    <w:link w:val="Heading1"/>
    <w:rsid w:val="009902F0"/>
    <w:rPr>
      <w:rFonts w:ascii="Arial" w:hAnsi="Arial" w:cs="Arial"/>
      <w:b/>
    </w:rPr>
  </w:style>
  <w:style w:type="character" w:customStyle="1" w:styleId="FooterChar">
    <w:name w:val="Footer Char"/>
    <w:basedOn w:val="DefaultParagraphFont"/>
    <w:link w:val="Footer"/>
    <w:rsid w:val="007F64D1"/>
    <w:rPr>
      <w:rFonts w:ascii="Arial" w:hAnsi="Arial" w:cs="Arial"/>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177"/>
    <w:rPr>
      <w:rFonts w:ascii="Arial" w:hAnsi="Arial" w:cs="Arial"/>
      <w:bCs/>
      <w:lang w:val="en-GB"/>
    </w:rPr>
  </w:style>
  <w:style w:type="paragraph" w:styleId="Heading1">
    <w:name w:val="heading 1"/>
    <w:basedOn w:val="Normal"/>
    <w:next w:val="Normal"/>
    <w:link w:val="Heading1Char"/>
    <w:qFormat/>
    <w:rsid w:val="00C61177"/>
    <w:pPr>
      <w:keepNext/>
      <w:outlineLvl w:val="0"/>
    </w:pPr>
    <w:rPr>
      <w:b/>
      <w:bCs w:val="0"/>
      <w:lang w:val="en-US"/>
    </w:rPr>
  </w:style>
  <w:style w:type="paragraph" w:styleId="Heading2">
    <w:name w:val="heading 2"/>
    <w:basedOn w:val="Normal"/>
    <w:next w:val="Normal"/>
    <w:qFormat/>
    <w:rsid w:val="00C61177"/>
    <w:pPr>
      <w:keepNext/>
      <w:jc w:val="center"/>
      <w:outlineLvl w:val="1"/>
    </w:pPr>
    <w:rPr>
      <w:b/>
      <w:bCs w:val="0"/>
      <w:sz w:val="22"/>
      <w:lang w:val="en-US"/>
    </w:rPr>
  </w:style>
  <w:style w:type="paragraph" w:styleId="Heading3">
    <w:name w:val="heading 3"/>
    <w:basedOn w:val="Normal"/>
    <w:next w:val="Normal"/>
    <w:link w:val="Heading3Char"/>
    <w:qFormat/>
    <w:rsid w:val="00C61177"/>
    <w:pPr>
      <w:keepNext/>
      <w:outlineLvl w:val="2"/>
    </w:pPr>
    <w:rPr>
      <w:b/>
      <w:bCs w:val="0"/>
      <w:sz w:val="22"/>
      <w:lang w:val="en-US"/>
    </w:rPr>
  </w:style>
  <w:style w:type="paragraph" w:styleId="Heading4">
    <w:name w:val="heading 4"/>
    <w:basedOn w:val="Normal"/>
    <w:next w:val="Normal"/>
    <w:qFormat/>
    <w:rsid w:val="00C61177"/>
    <w:pPr>
      <w:keepNext/>
      <w:ind w:left="5040"/>
      <w:jc w:val="center"/>
      <w:outlineLvl w:val="3"/>
    </w:pPr>
    <w:rPr>
      <w:b/>
      <w:bCs w:val="0"/>
      <w:lang w:val="en-US"/>
    </w:rPr>
  </w:style>
  <w:style w:type="paragraph" w:styleId="Heading5">
    <w:name w:val="heading 5"/>
    <w:basedOn w:val="Normal"/>
    <w:next w:val="Normal"/>
    <w:link w:val="Heading5Char"/>
    <w:qFormat/>
    <w:rsid w:val="00C61177"/>
    <w:pPr>
      <w:keepNext/>
      <w:jc w:val="center"/>
      <w:outlineLvl w:val="4"/>
    </w:pPr>
    <w:rPr>
      <w:b/>
      <w:bCs w:val="0"/>
      <w:lang w:val="en-US"/>
    </w:rPr>
  </w:style>
  <w:style w:type="paragraph" w:styleId="Heading6">
    <w:name w:val="heading 6"/>
    <w:basedOn w:val="Normal"/>
    <w:next w:val="Normal"/>
    <w:qFormat/>
    <w:rsid w:val="00C61177"/>
    <w:pPr>
      <w:keepNext/>
      <w:ind w:left="5040" w:firstLine="720"/>
      <w:outlineLvl w:val="5"/>
    </w:pPr>
    <w:rPr>
      <w:b/>
      <w:bCs w:val="0"/>
      <w:lang w:val="en-US"/>
    </w:rPr>
  </w:style>
  <w:style w:type="paragraph" w:styleId="Heading7">
    <w:name w:val="heading 7"/>
    <w:basedOn w:val="Normal"/>
    <w:next w:val="Normal"/>
    <w:qFormat/>
    <w:rsid w:val="00C61177"/>
    <w:pPr>
      <w:keepNext/>
      <w:jc w:val="right"/>
      <w:outlineLvl w:val="6"/>
    </w:pPr>
    <w:rPr>
      <w:b/>
      <w:bCs w:val="0"/>
      <w:sz w:val="22"/>
      <w:lang w:val="en-US"/>
    </w:rPr>
  </w:style>
  <w:style w:type="paragraph" w:styleId="Heading8">
    <w:name w:val="heading 8"/>
    <w:basedOn w:val="Normal"/>
    <w:next w:val="Normal"/>
    <w:qFormat/>
    <w:rsid w:val="00C61177"/>
    <w:pPr>
      <w:keepNext/>
      <w:outlineLvl w:val="7"/>
    </w:pPr>
    <w:rPr>
      <w:b/>
      <w:bCs w:val="0"/>
      <w:i/>
      <w:iCs/>
      <w:lang w:val="en-US"/>
    </w:rPr>
  </w:style>
  <w:style w:type="paragraph" w:styleId="Heading9">
    <w:name w:val="heading 9"/>
    <w:basedOn w:val="Normal"/>
    <w:next w:val="Normal"/>
    <w:qFormat/>
    <w:rsid w:val="00C61177"/>
    <w:pPr>
      <w:keepNext/>
      <w:jc w:val="center"/>
      <w:outlineLvl w:val="8"/>
    </w:pPr>
    <w:rPr>
      <w:b/>
      <w:bCs w:val="0"/>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61177"/>
    <w:rPr>
      <w:b/>
      <w:bCs w:val="0"/>
      <w:sz w:val="20"/>
      <w:lang w:val="en-US"/>
    </w:rPr>
  </w:style>
  <w:style w:type="paragraph" w:styleId="Header">
    <w:name w:val="header"/>
    <w:basedOn w:val="Normal"/>
    <w:link w:val="HeaderChar"/>
    <w:uiPriority w:val="99"/>
    <w:rsid w:val="00C61177"/>
    <w:pPr>
      <w:tabs>
        <w:tab w:val="center" w:pos="4153"/>
        <w:tab w:val="right" w:pos="8306"/>
      </w:tabs>
    </w:pPr>
  </w:style>
  <w:style w:type="paragraph" w:styleId="Footer">
    <w:name w:val="footer"/>
    <w:basedOn w:val="Normal"/>
    <w:link w:val="FooterChar"/>
    <w:rsid w:val="00C61177"/>
    <w:pPr>
      <w:tabs>
        <w:tab w:val="center" w:pos="4153"/>
        <w:tab w:val="right" w:pos="8306"/>
      </w:tabs>
    </w:pPr>
  </w:style>
  <w:style w:type="character" w:styleId="PageNumber">
    <w:name w:val="page number"/>
    <w:basedOn w:val="DefaultParagraphFont"/>
    <w:rsid w:val="00C61177"/>
  </w:style>
  <w:style w:type="paragraph" w:styleId="BodyTextIndent">
    <w:name w:val="Body Text Indent"/>
    <w:basedOn w:val="Normal"/>
    <w:rsid w:val="00C61177"/>
    <w:pPr>
      <w:ind w:left="720" w:hanging="720"/>
    </w:pPr>
    <w:rPr>
      <w:lang w:val="en-US"/>
    </w:rPr>
  </w:style>
  <w:style w:type="paragraph" w:styleId="BodyText2">
    <w:name w:val="Body Text 2"/>
    <w:basedOn w:val="Normal"/>
    <w:rsid w:val="00C61177"/>
    <w:pPr>
      <w:jc w:val="center"/>
    </w:pPr>
    <w:rPr>
      <w:b/>
      <w:bCs w:val="0"/>
      <w:sz w:val="20"/>
      <w:lang w:val="en-US"/>
    </w:rPr>
  </w:style>
  <w:style w:type="paragraph" w:styleId="BodyText3">
    <w:name w:val="Body Text 3"/>
    <w:basedOn w:val="Normal"/>
    <w:rsid w:val="00C61177"/>
    <w:rPr>
      <w:b/>
      <w:bCs w:val="0"/>
      <w:sz w:val="22"/>
      <w:lang w:val="en-US"/>
    </w:rPr>
  </w:style>
  <w:style w:type="paragraph" w:styleId="BodyTextIndent2">
    <w:name w:val="Body Text Indent 2"/>
    <w:basedOn w:val="Normal"/>
    <w:rsid w:val="00C61177"/>
    <w:pPr>
      <w:ind w:left="720"/>
    </w:pPr>
    <w:rPr>
      <w:i/>
      <w:iCs/>
    </w:rPr>
  </w:style>
  <w:style w:type="paragraph" w:styleId="BodyTextIndent3">
    <w:name w:val="Body Text Indent 3"/>
    <w:basedOn w:val="Normal"/>
    <w:rsid w:val="00C61177"/>
    <w:pPr>
      <w:ind w:firstLine="720"/>
    </w:pPr>
    <w:rPr>
      <w:b/>
      <w:bCs w:val="0"/>
      <w:i/>
      <w:iCs/>
      <w:sz w:val="22"/>
      <w:lang w:val="en-US"/>
    </w:rPr>
  </w:style>
  <w:style w:type="paragraph" w:styleId="BlockText">
    <w:name w:val="Block Text"/>
    <w:basedOn w:val="Normal"/>
    <w:rsid w:val="00C61177"/>
    <w:pPr>
      <w:ind w:left="142" w:right="240"/>
    </w:pPr>
    <w:rPr>
      <w:bCs w:val="0"/>
      <w:i/>
      <w:iCs/>
    </w:rPr>
  </w:style>
  <w:style w:type="table" w:styleId="TableGrid">
    <w:name w:val="Table Grid"/>
    <w:basedOn w:val="TableNormal"/>
    <w:uiPriority w:val="59"/>
    <w:rsid w:val="00E00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C2FFE"/>
    <w:pPr>
      <w:spacing w:before="100" w:beforeAutospacing="1" w:after="100" w:afterAutospacing="1"/>
    </w:pPr>
    <w:rPr>
      <w:rFonts w:ascii="Times New Roman" w:hAnsi="Times New Roman" w:cs="Times New Roman"/>
      <w:bCs w:val="0"/>
      <w:lang w:val="en-US"/>
    </w:rPr>
  </w:style>
  <w:style w:type="character" w:customStyle="1" w:styleId="HeaderChar">
    <w:name w:val="Header Char"/>
    <w:link w:val="Header"/>
    <w:uiPriority w:val="99"/>
    <w:rsid w:val="00715EE8"/>
    <w:rPr>
      <w:rFonts w:ascii="Arial" w:hAnsi="Arial" w:cs="Arial"/>
      <w:bCs/>
      <w:sz w:val="24"/>
      <w:szCs w:val="24"/>
      <w:lang w:val="en-GB" w:eastAsia="en-US" w:bidi="ar-SA"/>
    </w:rPr>
  </w:style>
  <w:style w:type="paragraph" w:styleId="NoSpacing">
    <w:name w:val="No Spacing"/>
    <w:uiPriority w:val="1"/>
    <w:qFormat/>
    <w:rsid w:val="009E54B7"/>
    <w:rPr>
      <w:rFonts w:ascii="Calibri" w:eastAsia="Calibri" w:hAnsi="Calibri" w:cs="Arial"/>
      <w:sz w:val="22"/>
      <w:szCs w:val="22"/>
    </w:rPr>
  </w:style>
  <w:style w:type="character" w:styleId="Hyperlink">
    <w:name w:val="Hyperlink"/>
    <w:rsid w:val="00D9086E"/>
    <w:rPr>
      <w:color w:val="0000FF"/>
      <w:u w:val="single"/>
    </w:rPr>
  </w:style>
  <w:style w:type="paragraph" w:styleId="ListParagraph">
    <w:name w:val="List Paragraph"/>
    <w:basedOn w:val="Normal"/>
    <w:uiPriority w:val="34"/>
    <w:qFormat/>
    <w:rsid w:val="00CA5810"/>
    <w:pPr>
      <w:spacing w:after="200" w:line="276" w:lineRule="auto"/>
      <w:ind w:left="720"/>
      <w:contextualSpacing/>
    </w:pPr>
    <w:rPr>
      <w:rFonts w:ascii="Calibri" w:eastAsia="Calibri" w:hAnsi="Calibri" w:cs="Times New Roman"/>
      <w:bCs w:val="0"/>
      <w:sz w:val="22"/>
      <w:szCs w:val="22"/>
      <w:lang w:val="en-US"/>
    </w:rPr>
  </w:style>
  <w:style w:type="paragraph" w:styleId="BalloonText">
    <w:name w:val="Balloon Text"/>
    <w:basedOn w:val="Normal"/>
    <w:link w:val="BalloonTextChar"/>
    <w:rsid w:val="0028446E"/>
    <w:rPr>
      <w:rFonts w:ascii="Tahoma" w:hAnsi="Tahoma" w:cs="Tahoma"/>
      <w:sz w:val="16"/>
      <w:szCs w:val="16"/>
    </w:rPr>
  </w:style>
  <w:style w:type="character" w:customStyle="1" w:styleId="BalloonTextChar">
    <w:name w:val="Balloon Text Char"/>
    <w:link w:val="BalloonText"/>
    <w:rsid w:val="0028446E"/>
    <w:rPr>
      <w:rFonts w:ascii="Tahoma" w:hAnsi="Tahoma" w:cs="Tahoma"/>
      <w:bCs/>
      <w:sz w:val="16"/>
      <w:szCs w:val="16"/>
      <w:lang w:val="en-GB"/>
    </w:rPr>
  </w:style>
  <w:style w:type="character" w:styleId="CommentReference">
    <w:name w:val="annotation reference"/>
    <w:basedOn w:val="DefaultParagraphFont"/>
    <w:rsid w:val="00FD22D3"/>
    <w:rPr>
      <w:sz w:val="18"/>
      <w:szCs w:val="18"/>
    </w:rPr>
  </w:style>
  <w:style w:type="paragraph" w:styleId="CommentText">
    <w:name w:val="annotation text"/>
    <w:basedOn w:val="Normal"/>
    <w:link w:val="CommentTextChar"/>
    <w:rsid w:val="00FD22D3"/>
  </w:style>
  <w:style w:type="character" w:customStyle="1" w:styleId="CommentTextChar">
    <w:name w:val="Comment Text Char"/>
    <w:basedOn w:val="DefaultParagraphFont"/>
    <w:link w:val="CommentText"/>
    <w:rsid w:val="00FD22D3"/>
    <w:rPr>
      <w:rFonts w:ascii="Arial" w:hAnsi="Arial" w:cs="Arial"/>
      <w:bCs/>
      <w:lang w:val="en-GB"/>
    </w:rPr>
  </w:style>
  <w:style w:type="paragraph" w:styleId="CommentSubject">
    <w:name w:val="annotation subject"/>
    <w:basedOn w:val="CommentText"/>
    <w:next w:val="CommentText"/>
    <w:link w:val="CommentSubjectChar"/>
    <w:rsid w:val="00FD22D3"/>
    <w:rPr>
      <w:b/>
      <w:sz w:val="20"/>
      <w:szCs w:val="20"/>
    </w:rPr>
  </w:style>
  <w:style w:type="character" w:customStyle="1" w:styleId="CommentSubjectChar">
    <w:name w:val="Comment Subject Char"/>
    <w:basedOn w:val="CommentTextChar"/>
    <w:link w:val="CommentSubject"/>
    <w:rsid w:val="00FD22D3"/>
    <w:rPr>
      <w:rFonts w:ascii="Arial" w:hAnsi="Arial" w:cs="Arial"/>
      <w:b/>
      <w:bCs/>
      <w:sz w:val="20"/>
      <w:szCs w:val="20"/>
      <w:lang w:val="en-GB"/>
    </w:rPr>
  </w:style>
  <w:style w:type="paragraph" w:styleId="Revision">
    <w:name w:val="Revision"/>
    <w:hidden/>
    <w:uiPriority w:val="99"/>
    <w:semiHidden/>
    <w:rsid w:val="00731905"/>
    <w:rPr>
      <w:rFonts w:ascii="Arial" w:hAnsi="Arial" w:cs="Arial"/>
      <w:bCs/>
      <w:lang w:val="en-GB"/>
    </w:rPr>
  </w:style>
  <w:style w:type="character" w:customStyle="1" w:styleId="Heading5Char">
    <w:name w:val="Heading 5 Char"/>
    <w:basedOn w:val="DefaultParagraphFont"/>
    <w:link w:val="Heading5"/>
    <w:rsid w:val="00CE093D"/>
    <w:rPr>
      <w:rFonts w:ascii="Arial" w:hAnsi="Arial" w:cs="Arial"/>
      <w:b/>
    </w:rPr>
  </w:style>
  <w:style w:type="character" w:customStyle="1" w:styleId="Heading3Char">
    <w:name w:val="Heading 3 Char"/>
    <w:basedOn w:val="DefaultParagraphFont"/>
    <w:link w:val="Heading3"/>
    <w:rsid w:val="009902F0"/>
    <w:rPr>
      <w:rFonts w:ascii="Arial" w:hAnsi="Arial" w:cs="Arial"/>
      <w:b/>
      <w:sz w:val="22"/>
    </w:rPr>
  </w:style>
  <w:style w:type="character" w:customStyle="1" w:styleId="Heading1Char">
    <w:name w:val="Heading 1 Char"/>
    <w:basedOn w:val="DefaultParagraphFont"/>
    <w:link w:val="Heading1"/>
    <w:rsid w:val="009902F0"/>
    <w:rPr>
      <w:rFonts w:ascii="Arial" w:hAnsi="Arial" w:cs="Arial"/>
      <w:b/>
    </w:rPr>
  </w:style>
  <w:style w:type="character" w:customStyle="1" w:styleId="FooterChar">
    <w:name w:val="Footer Char"/>
    <w:basedOn w:val="DefaultParagraphFont"/>
    <w:link w:val="Footer"/>
    <w:rsid w:val="007F64D1"/>
    <w:rPr>
      <w:rFonts w:ascii="Arial" w:hAnsi="Arial" w:cs="Arial"/>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5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ver%20Page%20SC%202006%20(Eng).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sz="1200" b="1" baseline="0">
                <a:solidFill>
                  <a:schemeClr val="tx1"/>
                </a:solidFill>
              </a:rPr>
              <a:t>  Levels of two ovarian hormones released </a:t>
            </a:r>
          </a:p>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sz="1200" b="1" baseline="0">
                <a:solidFill>
                  <a:schemeClr val="tx1"/>
                </a:solidFill>
              </a:rPr>
              <a:t>during the menstrual cycle</a:t>
            </a:r>
            <a:endParaRPr lang="en-ZA" sz="1200" b="1">
              <a:solidFill>
                <a:schemeClr val="tx1"/>
              </a:solidFill>
            </a:endParaRPr>
          </a:p>
        </c:rich>
      </c:tx>
      <c:layout>
        <c:manualLayout>
          <c:xMode val="edge"/>
          <c:yMode val="edge"/>
          <c:x val="0.29667913682735364"/>
          <c:y val="3.0326243702295835E-2"/>
        </c:manualLayout>
      </c:layout>
      <c:overlay val="0"/>
      <c:spPr>
        <a:noFill/>
        <a:ln>
          <a:noFill/>
        </a:ln>
        <a:effectLst/>
      </c:spPr>
    </c:title>
    <c:autoTitleDeleted val="0"/>
    <c:plotArea>
      <c:layout>
        <c:manualLayout>
          <c:layoutTarget val="inner"/>
          <c:xMode val="edge"/>
          <c:yMode val="edge"/>
          <c:x val="0.12956457897128915"/>
          <c:y val="0.17555355916080961"/>
          <c:w val="0.86056862280473456"/>
          <c:h val="0.71115456205558203"/>
        </c:manualLayout>
      </c:layout>
      <c:lineChart>
        <c:grouping val="standard"/>
        <c:varyColors val="0"/>
        <c:ser>
          <c:idx val="1"/>
          <c:order val="0"/>
          <c:tx>
            <c:strRef>
              <c:f>Sheet1!$B$2:$B$28</c:f>
              <c:strCache>
                <c:ptCount val="1"/>
                <c:pt idx="0">
                  <c:v>20 20.5 25 27.5 30 32.5 35 40 48 56 64 72 80 170 140 80 70 65 60 65 130 140 130 100 80 60 20</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Sheet1!$B$2:$B$28</c:f>
              <c:numCache>
                <c:formatCode>General</c:formatCode>
                <c:ptCount val="27"/>
                <c:pt idx="0">
                  <c:v>20</c:v>
                </c:pt>
                <c:pt idx="1">
                  <c:v>20.5</c:v>
                </c:pt>
                <c:pt idx="2">
                  <c:v>25</c:v>
                </c:pt>
                <c:pt idx="3">
                  <c:v>27.5</c:v>
                </c:pt>
                <c:pt idx="4">
                  <c:v>30</c:v>
                </c:pt>
                <c:pt idx="5">
                  <c:v>32.5</c:v>
                </c:pt>
                <c:pt idx="6">
                  <c:v>35</c:v>
                </c:pt>
                <c:pt idx="7">
                  <c:v>40</c:v>
                </c:pt>
                <c:pt idx="8">
                  <c:v>48</c:v>
                </c:pt>
                <c:pt idx="9">
                  <c:v>56</c:v>
                </c:pt>
                <c:pt idx="10">
                  <c:v>64</c:v>
                </c:pt>
                <c:pt idx="11">
                  <c:v>72</c:v>
                </c:pt>
                <c:pt idx="12">
                  <c:v>80</c:v>
                </c:pt>
                <c:pt idx="13">
                  <c:v>170</c:v>
                </c:pt>
                <c:pt idx="14">
                  <c:v>140</c:v>
                </c:pt>
                <c:pt idx="15">
                  <c:v>80</c:v>
                </c:pt>
                <c:pt idx="16">
                  <c:v>70</c:v>
                </c:pt>
                <c:pt idx="17">
                  <c:v>65</c:v>
                </c:pt>
                <c:pt idx="18">
                  <c:v>60</c:v>
                </c:pt>
                <c:pt idx="19">
                  <c:v>65</c:v>
                </c:pt>
                <c:pt idx="20">
                  <c:v>130</c:v>
                </c:pt>
                <c:pt idx="21">
                  <c:v>140</c:v>
                </c:pt>
                <c:pt idx="22">
                  <c:v>130</c:v>
                </c:pt>
                <c:pt idx="23">
                  <c:v>100</c:v>
                </c:pt>
                <c:pt idx="24">
                  <c:v>80</c:v>
                </c:pt>
                <c:pt idx="25">
                  <c:v>60</c:v>
                </c:pt>
                <c:pt idx="26">
                  <c:v>20</c:v>
                </c:pt>
              </c:numCache>
            </c:numRef>
          </c:val>
          <c:smooth val="0"/>
        </c:ser>
        <c:ser>
          <c:idx val="2"/>
          <c:order val="1"/>
          <c:spPr>
            <a:ln w="28575" cap="rnd">
              <a:solidFill>
                <a:schemeClr val="tx1"/>
              </a:solidFill>
              <a:round/>
            </a:ln>
            <a:effectLst/>
          </c:spPr>
          <c:marker>
            <c:symbol val="square"/>
            <c:size val="5"/>
            <c:spPr>
              <a:solidFill>
                <a:sysClr val="windowText" lastClr="000000"/>
              </a:solidFill>
              <a:ln w="9525">
                <a:solidFill>
                  <a:schemeClr val="tx1"/>
                </a:solidFill>
              </a:ln>
              <a:effectLst/>
            </c:spPr>
          </c:marker>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Sheet1!$C$2:$C$28</c:f>
              <c:numCache>
                <c:formatCode>General</c:formatCode>
                <c:ptCount val="27"/>
                <c:pt idx="0">
                  <c:v>5</c:v>
                </c:pt>
                <c:pt idx="1">
                  <c:v>5</c:v>
                </c:pt>
                <c:pt idx="2">
                  <c:v>5</c:v>
                </c:pt>
                <c:pt idx="3">
                  <c:v>5</c:v>
                </c:pt>
                <c:pt idx="4">
                  <c:v>5</c:v>
                </c:pt>
                <c:pt idx="5">
                  <c:v>5</c:v>
                </c:pt>
                <c:pt idx="6">
                  <c:v>5</c:v>
                </c:pt>
                <c:pt idx="7">
                  <c:v>5</c:v>
                </c:pt>
                <c:pt idx="8">
                  <c:v>5</c:v>
                </c:pt>
                <c:pt idx="9">
                  <c:v>5</c:v>
                </c:pt>
                <c:pt idx="10">
                  <c:v>5</c:v>
                </c:pt>
                <c:pt idx="11">
                  <c:v>5</c:v>
                </c:pt>
                <c:pt idx="12">
                  <c:v>5</c:v>
                </c:pt>
                <c:pt idx="13">
                  <c:v>20</c:v>
                </c:pt>
                <c:pt idx="14">
                  <c:v>50</c:v>
                </c:pt>
                <c:pt idx="15">
                  <c:v>80</c:v>
                </c:pt>
                <c:pt idx="16">
                  <c:v>130</c:v>
                </c:pt>
                <c:pt idx="17">
                  <c:v>170</c:v>
                </c:pt>
                <c:pt idx="18">
                  <c:v>160</c:v>
                </c:pt>
                <c:pt idx="19">
                  <c:v>150</c:v>
                </c:pt>
                <c:pt idx="20">
                  <c:v>130</c:v>
                </c:pt>
                <c:pt idx="21">
                  <c:v>110</c:v>
                </c:pt>
                <c:pt idx="22">
                  <c:v>90</c:v>
                </c:pt>
                <c:pt idx="23">
                  <c:v>70</c:v>
                </c:pt>
                <c:pt idx="24">
                  <c:v>50</c:v>
                </c:pt>
                <c:pt idx="25">
                  <c:v>20</c:v>
                </c:pt>
                <c:pt idx="26">
                  <c:v>5</c:v>
                </c:pt>
              </c:numCache>
            </c:numRef>
          </c:val>
          <c:smooth val="0"/>
        </c:ser>
        <c:dLbls>
          <c:showLegendKey val="0"/>
          <c:showVal val="0"/>
          <c:showCatName val="0"/>
          <c:showSerName val="0"/>
          <c:showPercent val="0"/>
          <c:showBubbleSize val="0"/>
        </c:dLbls>
        <c:marker val="1"/>
        <c:smooth val="0"/>
        <c:axId val="127801600"/>
        <c:axId val="172634880"/>
      </c:lineChart>
      <c:catAx>
        <c:axId val="12780160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b="1">
                    <a:solidFill>
                      <a:schemeClr val="tx1"/>
                    </a:solidFill>
                  </a:rPr>
                  <a:t>Time (Days)</a:t>
                </a:r>
              </a:p>
            </c:rich>
          </c:tx>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2634880"/>
        <c:crosses val="autoZero"/>
        <c:auto val="1"/>
        <c:lblAlgn val="ctr"/>
        <c:lblOffset val="100"/>
        <c:tickLblSkip val="1"/>
        <c:noMultiLvlLbl val="0"/>
      </c:catAx>
      <c:valAx>
        <c:axId val="172634880"/>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b="1">
                    <a:solidFill>
                      <a:schemeClr val="tx1"/>
                    </a:solidFill>
                  </a:rPr>
                  <a:t>H</a:t>
                </a:r>
                <a:r>
                  <a:rPr lang="en-ZA" sz="1200" b="1">
                    <a:solidFill>
                      <a:schemeClr val="tx1"/>
                    </a:solidFill>
                  </a:rPr>
                  <a:t>ormone</a:t>
                </a:r>
                <a:r>
                  <a:rPr lang="en-ZA" sz="1200" b="1" baseline="0">
                    <a:solidFill>
                      <a:schemeClr val="tx1"/>
                    </a:solidFill>
                  </a:rPr>
                  <a:t> levels (</a:t>
                </a:r>
                <a:r>
                  <a:rPr lang="en-ZA" b="1" baseline="0">
                    <a:solidFill>
                      <a:sysClr val="windowText" lastClr="000000"/>
                    </a:solidFill>
                  </a:rPr>
                  <a:t>nmg/m</a:t>
                </a:r>
                <a:r>
                  <a:rPr lang="en-ZA" b="1" baseline="0">
                    <a:solidFill>
                      <a:sysClr val="windowText" lastClr="000000"/>
                    </a:solidFill>
                    <a:latin typeface="Arial"/>
                    <a:cs typeface="Arial"/>
                  </a:rPr>
                  <a:t>ℓ</a:t>
                </a:r>
                <a:r>
                  <a:rPr lang="en-ZA" b="1" baseline="0">
                    <a:solidFill>
                      <a:schemeClr val="tx1"/>
                    </a:solidFill>
                  </a:rPr>
                  <a:t>)</a:t>
                </a:r>
                <a:endParaRPr lang="en-ZA" b="1">
                  <a:solidFill>
                    <a:schemeClr val="tx1"/>
                  </a:solidFill>
                </a:endParaRPr>
              </a:p>
            </c:rich>
          </c:tx>
          <c:layout>
            <c:manualLayout>
              <c:xMode val="edge"/>
              <c:yMode val="edge"/>
              <c:x val="1.5708126981864825E-2"/>
              <c:y val="0.25528271035086131"/>
            </c:manualLayout>
          </c:layout>
          <c:overlay val="0"/>
          <c:spPr>
            <a:noFill/>
            <a:ln>
              <a:noFill/>
            </a:ln>
            <a:effectLst/>
          </c:sp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7801600"/>
        <c:crosses val="autoZero"/>
        <c:crossBetween val="midCat"/>
      </c:valAx>
      <c:spPr>
        <a:noFill/>
        <a:ln>
          <a:noFill/>
          <a:prstDash val="sysDash"/>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100">
                <a:latin typeface="Arial" pitchFamily="34" charset="0"/>
                <a:cs typeface="Arial" pitchFamily="34" charset="0"/>
              </a:rPr>
              <a:t>Relationship between levels of ADH and tubular reabsorption</a:t>
            </a:r>
          </a:p>
        </c:rich>
      </c:tx>
      <c:layout>
        <c:manualLayout>
          <c:xMode val="edge"/>
          <c:yMode val="edge"/>
          <c:x val="0.16448490813648295"/>
          <c:y val="0"/>
        </c:manualLayout>
      </c:layout>
      <c:overlay val="1"/>
    </c:title>
    <c:autoTitleDeleted val="0"/>
    <c:plotArea>
      <c:layout>
        <c:manualLayout>
          <c:layoutTarget val="inner"/>
          <c:xMode val="edge"/>
          <c:yMode val="edge"/>
          <c:x val="0.14672080052493439"/>
          <c:y val="8.6929614347405662E-2"/>
          <c:w val="0.83166466170895303"/>
          <c:h val="0.73410050306211727"/>
        </c:manualLayout>
      </c:layout>
      <c:lineChart>
        <c:grouping val="standard"/>
        <c:varyColors val="0"/>
        <c:ser>
          <c:idx val="0"/>
          <c:order val="0"/>
          <c:tx>
            <c:strRef>
              <c:f>Sheet1!$A$1</c:f>
              <c:strCache>
                <c:ptCount val="1"/>
                <c:pt idx="0">
                  <c:v>Series 1</c:v>
                </c:pt>
              </c:strCache>
            </c:strRef>
          </c:tx>
          <c:spPr>
            <a:ln w="25400" cap="flat" cmpd="sng" algn="ctr">
              <a:solidFill>
                <a:schemeClr val="dk1"/>
              </a:solidFill>
              <a:prstDash val="solid"/>
            </a:ln>
            <a:effectLst/>
          </c:spPr>
          <c:marker>
            <c:spPr>
              <a:solidFill>
                <a:schemeClr val="lt1"/>
              </a:solidFill>
              <a:ln w="25400" cap="flat" cmpd="sng" algn="ctr">
                <a:solidFill>
                  <a:schemeClr val="dk1"/>
                </a:solidFill>
                <a:prstDash val="solid"/>
              </a:ln>
              <a:effectLst/>
            </c:spPr>
          </c:marker>
          <c:cat>
            <c:numRef>
              <c:f>Sheet1!$B$2:$B$13</c:f>
              <c:numCache>
                <c:formatCode>General</c:formatCode>
                <c:ptCount val="12"/>
                <c:pt idx="1">
                  <c:v>0.5</c:v>
                </c:pt>
                <c:pt idx="2">
                  <c:v>1</c:v>
                </c:pt>
                <c:pt idx="3">
                  <c:v>1.5</c:v>
                </c:pt>
                <c:pt idx="4">
                  <c:v>2</c:v>
                </c:pt>
                <c:pt idx="5">
                  <c:v>2.5</c:v>
                </c:pt>
                <c:pt idx="6">
                  <c:v>3</c:v>
                </c:pt>
                <c:pt idx="7">
                  <c:v>3.5</c:v>
                </c:pt>
                <c:pt idx="8">
                  <c:v>4</c:v>
                </c:pt>
                <c:pt idx="9">
                  <c:v>4.5</c:v>
                </c:pt>
                <c:pt idx="10">
                  <c:v>5</c:v>
                </c:pt>
              </c:numCache>
            </c:numRef>
          </c:cat>
          <c:val>
            <c:numRef>
              <c:f>Sheet1!$A$2:$A$13</c:f>
              <c:numCache>
                <c:formatCode>General</c:formatCode>
                <c:ptCount val="12"/>
                <c:pt idx="1">
                  <c:v>106</c:v>
                </c:pt>
                <c:pt idx="2">
                  <c:v>108</c:v>
                </c:pt>
                <c:pt idx="3">
                  <c:v>110</c:v>
                </c:pt>
                <c:pt idx="4">
                  <c:v>112</c:v>
                </c:pt>
                <c:pt idx="5">
                  <c:v>114</c:v>
                </c:pt>
                <c:pt idx="6">
                  <c:v>116</c:v>
                </c:pt>
                <c:pt idx="7">
                  <c:v>118</c:v>
                </c:pt>
                <c:pt idx="8">
                  <c:v>120</c:v>
                </c:pt>
                <c:pt idx="9">
                  <c:v>122</c:v>
                </c:pt>
                <c:pt idx="10">
                  <c:v>124</c:v>
                </c:pt>
              </c:numCache>
            </c:numRef>
          </c:val>
          <c:smooth val="0"/>
        </c:ser>
        <c:dLbls>
          <c:showLegendKey val="0"/>
          <c:showVal val="0"/>
          <c:showCatName val="0"/>
          <c:showSerName val="0"/>
          <c:showPercent val="0"/>
          <c:showBubbleSize val="0"/>
        </c:dLbls>
        <c:marker val="1"/>
        <c:smooth val="0"/>
        <c:axId val="123557760"/>
        <c:axId val="123560320"/>
      </c:lineChart>
      <c:catAx>
        <c:axId val="123557760"/>
        <c:scaling>
          <c:orientation val="minMax"/>
        </c:scaling>
        <c:delete val="0"/>
        <c:axPos val="b"/>
        <c:title>
          <c:tx>
            <c:rich>
              <a:bodyPr/>
              <a:lstStyle/>
              <a:p>
                <a:pPr>
                  <a:defRPr/>
                </a:pPr>
                <a:r>
                  <a:rPr lang="en-US" sz="1100">
                    <a:latin typeface="Arial" pitchFamily="34" charset="0"/>
                    <a:cs typeface="Arial" pitchFamily="34" charset="0"/>
                  </a:rPr>
                  <a:t>Level</a:t>
                </a:r>
                <a:r>
                  <a:rPr lang="en-US" sz="1100" baseline="0">
                    <a:latin typeface="Arial" pitchFamily="34" charset="0"/>
                    <a:cs typeface="Arial" pitchFamily="34" charset="0"/>
                  </a:rPr>
                  <a:t> of ADH in arbitrary units</a:t>
                </a:r>
                <a:endParaRPr lang="en-US" sz="1100">
                  <a:latin typeface="Arial" pitchFamily="34" charset="0"/>
                  <a:cs typeface="Arial" pitchFamily="34" charset="0"/>
                </a:endParaRPr>
              </a:p>
            </c:rich>
          </c:tx>
          <c:layout>
            <c:manualLayout>
              <c:xMode val="edge"/>
              <c:yMode val="edge"/>
              <c:x val="0.32827610090405368"/>
              <c:y val="0.91431845618839991"/>
            </c:manualLayout>
          </c:layout>
          <c:overlay val="0"/>
        </c:title>
        <c:numFmt formatCode="General" sourceLinked="1"/>
        <c:majorTickMark val="out"/>
        <c:minorTickMark val="none"/>
        <c:tickLblPos val="low"/>
        <c:spPr>
          <a:ln w="19050">
            <a:solidFill>
              <a:schemeClr val="tx1"/>
            </a:solidFill>
          </a:ln>
        </c:spPr>
        <c:txPr>
          <a:bodyPr/>
          <a:lstStyle/>
          <a:p>
            <a:pPr>
              <a:defRPr sz="1200">
                <a:latin typeface="Arial" pitchFamily="34" charset="0"/>
                <a:cs typeface="Arial" pitchFamily="34" charset="0"/>
              </a:defRPr>
            </a:pPr>
            <a:endParaRPr lang="en-US"/>
          </a:p>
        </c:txPr>
        <c:crossAx val="123560320"/>
        <c:crosses val="autoZero"/>
        <c:auto val="0"/>
        <c:lblAlgn val="ctr"/>
        <c:lblOffset val="100"/>
        <c:tickLblSkip val="1"/>
        <c:noMultiLvlLbl val="0"/>
      </c:catAx>
      <c:valAx>
        <c:axId val="123560320"/>
        <c:scaling>
          <c:orientation val="minMax"/>
        </c:scaling>
        <c:delete val="0"/>
        <c:axPos val="l"/>
        <c:majorGridlines/>
        <c:title>
          <c:tx>
            <c:rich>
              <a:bodyPr rot="-5400000" vert="horz"/>
              <a:lstStyle/>
              <a:p>
                <a:pPr>
                  <a:defRPr/>
                </a:pPr>
                <a:r>
                  <a:rPr lang="en-US" sz="1100">
                    <a:latin typeface="Arial" pitchFamily="34" charset="0"/>
                    <a:cs typeface="Arial" pitchFamily="34" charset="0"/>
                  </a:rPr>
                  <a:t>Tubular</a:t>
                </a:r>
                <a:r>
                  <a:rPr lang="en-US" sz="1100" baseline="0">
                    <a:latin typeface="Arial" pitchFamily="34" charset="0"/>
                    <a:cs typeface="Arial" pitchFamily="34" charset="0"/>
                  </a:rPr>
                  <a:t> reabsorption of water (m</a:t>
                </a:r>
                <a:r>
                  <a:rPr lang="en-US" sz="1100" baseline="0">
                    <a:latin typeface="Arial"/>
                    <a:cs typeface="Arial"/>
                  </a:rPr>
                  <a:t>ℓ</a:t>
                </a:r>
                <a:r>
                  <a:rPr lang="en-US" sz="1100" baseline="0">
                    <a:latin typeface="Arial" pitchFamily="34" charset="0"/>
                    <a:cs typeface="Arial" pitchFamily="34" charset="0"/>
                  </a:rPr>
                  <a:t>/minute)</a:t>
                </a:r>
                <a:endParaRPr lang="en-US" sz="1100">
                  <a:latin typeface="Arial" pitchFamily="34" charset="0"/>
                  <a:cs typeface="Arial" pitchFamily="34" charset="0"/>
                </a:endParaRPr>
              </a:p>
            </c:rich>
          </c:tx>
          <c:layout/>
          <c:overlay val="0"/>
        </c:title>
        <c:numFmt formatCode="General" sourceLinked="1"/>
        <c:majorTickMark val="out"/>
        <c:minorTickMark val="none"/>
        <c:tickLblPos val="nextTo"/>
        <c:spPr>
          <a:ln w="19050">
            <a:solidFill>
              <a:schemeClr val="tx1"/>
            </a:solidFill>
          </a:ln>
        </c:spPr>
        <c:txPr>
          <a:bodyPr/>
          <a:lstStyle/>
          <a:p>
            <a:pPr>
              <a:defRPr sz="1200">
                <a:latin typeface="Arial" pitchFamily="34" charset="0"/>
                <a:cs typeface="Arial" pitchFamily="34" charset="0"/>
              </a:defRPr>
            </a:pPr>
            <a:endParaRPr lang="en-US"/>
          </a:p>
        </c:txPr>
        <c:crossAx val="123557760"/>
        <c:crosses val="autoZero"/>
        <c:crossBetween val="midCat"/>
      </c:valAx>
    </c:plotArea>
    <c:plotVisOnly val="1"/>
    <c:dispBlanksAs val="gap"/>
    <c:showDLblsOverMax val="0"/>
  </c:chart>
  <c:spPr>
    <a:noFill/>
    <a:ln w="19050">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0.48968</cdr:x>
      <cdr:y>0.27218</cdr:y>
    </cdr:from>
    <cdr:to>
      <cdr:x>0.55982</cdr:x>
      <cdr:y>0.32797</cdr:y>
    </cdr:to>
    <cdr:sp macro="" textlink="">
      <cdr:nvSpPr>
        <cdr:cNvPr id="2" name="Rectangle 1"/>
        <cdr:cNvSpPr/>
      </cdr:nvSpPr>
      <cdr:spPr>
        <a:xfrm xmlns:a="http://schemas.openxmlformats.org/drawingml/2006/main">
          <a:off x="3092355" y="1127736"/>
          <a:ext cx="442940" cy="231159"/>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100" b="1">
              <a:solidFill>
                <a:schemeClr val="tx1"/>
              </a:solidFill>
              <a:latin typeface="Arial" panose="020B0604020202020204" pitchFamily="34" charset="0"/>
              <a:cs typeface="Arial" panose="020B0604020202020204" pitchFamily="34" charset="0"/>
            </a:rPr>
            <a:t>A</a:t>
          </a:r>
        </a:p>
      </cdr:txBody>
    </cdr:sp>
  </cdr:relSizeAnchor>
  <cdr:relSizeAnchor xmlns:cdr="http://schemas.openxmlformats.org/drawingml/2006/chartDrawing">
    <cdr:from>
      <cdr:x>0.6184</cdr:x>
      <cdr:y>0.26897</cdr:y>
    </cdr:from>
    <cdr:to>
      <cdr:x>0.66598</cdr:x>
      <cdr:y>0.34713</cdr:y>
    </cdr:to>
    <cdr:sp macro="" textlink="">
      <cdr:nvSpPr>
        <cdr:cNvPr id="3" name="Rectangle 2"/>
        <cdr:cNvSpPr/>
      </cdr:nvSpPr>
      <cdr:spPr>
        <a:xfrm xmlns:a="http://schemas.openxmlformats.org/drawingml/2006/main">
          <a:off x="3905251" y="1114425"/>
          <a:ext cx="300474" cy="323850"/>
        </a:xfrm>
        <a:prstGeom xmlns:a="http://schemas.openxmlformats.org/drawingml/2006/main" prst="rect">
          <a:avLst/>
        </a:prstGeom>
        <a:solidFill xmlns:a="http://schemas.openxmlformats.org/drawingml/2006/main">
          <a:schemeClr val="bg1">
            <a:alpha val="0"/>
          </a:schemeClr>
        </a:solidFill>
        <a:ln xmlns:a="http://schemas.openxmlformats.org/drawingml/2006/main">
          <a:solidFill>
            <a:schemeClr val="bg1">
              <a:alpha val="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solidFill>
                <a:schemeClr val="tx1"/>
              </a:solidFill>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0.54325</cdr:x>
      <cdr:y>0.18408</cdr:y>
    </cdr:from>
    <cdr:to>
      <cdr:x>0.54657</cdr:x>
      <cdr:y>0.88877</cdr:y>
    </cdr:to>
    <cdr:cxnSp macro="">
      <cdr:nvCxnSpPr>
        <cdr:cNvPr id="5" name="Straight Connector 4"/>
        <cdr:cNvCxnSpPr/>
      </cdr:nvCxnSpPr>
      <cdr:spPr>
        <a:xfrm xmlns:a="http://schemas.openxmlformats.org/drawingml/2006/main" flipV="1">
          <a:off x="3497907" y="783772"/>
          <a:ext cx="21380" cy="3000303"/>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0.45503</cdr:x>
      <cdr:y>0.12482</cdr:y>
    </cdr:from>
    <cdr:to>
      <cdr:x>0.61761</cdr:x>
      <cdr:y>0.17647</cdr:y>
    </cdr:to>
    <cdr:sp macro="" textlink="">
      <cdr:nvSpPr>
        <cdr:cNvPr id="4" name="Rectangle 3"/>
        <cdr:cNvSpPr/>
      </cdr:nvSpPr>
      <cdr:spPr>
        <a:xfrm xmlns:a="http://schemas.openxmlformats.org/drawingml/2006/main">
          <a:off x="2873549" y="517190"/>
          <a:ext cx="1026704" cy="214006"/>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OVULATION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0.21779</cdr:x>
      <cdr:y>0.51257</cdr:y>
    </cdr:from>
    <cdr:to>
      <cdr:x>0.27335</cdr:x>
      <cdr:y>0.56979</cdr:y>
    </cdr:to>
    <cdr:sp macro="" textlink="">
      <cdr:nvSpPr>
        <cdr:cNvPr id="2" name="Text Box 1"/>
        <cdr:cNvSpPr txBox="1"/>
      </cdr:nvSpPr>
      <cdr:spPr>
        <a:xfrm xmlns:a="http://schemas.openxmlformats.org/drawingml/2006/main">
          <a:off x="1194867" y="1874783"/>
          <a:ext cx="304824" cy="209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itchFamily="34" charset="0"/>
              <a:cs typeface="Arial" pitchFamily="34" charset="0"/>
            </a:rPr>
            <a:t>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4B315-4768-4000-A3BA-C5BA871C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SC 2006 (Eng)</Template>
  <TotalTime>0</TotalTime>
  <Pages>16</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SECTION B</vt:lpstr>
    </vt:vector>
  </TitlesOfParts>
  <Company>Hewlett-Packard Company</Company>
  <LinksUpToDate>false</LinksUpToDate>
  <CharactersWithSpaces>14580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dc:title>
  <dc:creator>Baloyi.C</dc:creator>
  <cp:lastModifiedBy>nsc180</cp:lastModifiedBy>
  <cp:revision>2</cp:revision>
  <cp:lastPrinted>2017-04-21T12:05:00Z</cp:lastPrinted>
  <dcterms:created xsi:type="dcterms:W3CDTF">2017-06-02T07:55:00Z</dcterms:created>
  <dcterms:modified xsi:type="dcterms:W3CDTF">2017-06-02T07:55:00Z</dcterms:modified>
</cp:coreProperties>
</file>