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43" w:rsidRPr="003404E8" w:rsidRDefault="00946743" w:rsidP="00946743">
      <w:pPr>
        <w:rPr>
          <w:lang w:val="af-ZA" w:eastAsia="en-ZA"/>
        </w:rPr>
      </w:pPr>
      <w:bookmarkStart w:id="0" w:name="_GoBack"/>
      <w:bookmarkEnd w:id="0"/>
    </w:p>
    <w:p w:rsidR="00946743" w:rsidRPr="003404E8" w:rsidRDefault="00946743" w:rsidP="00946743">
      <w:pPr>
        <w:rPr>
          <w:lang w:val="af-ZA"/>
        </w:rPr>
      </w:pPr>
      <w:r w:rsidRPr="003404E8">
        <w:rPr>
          <w:noProof/>
          <w:lang w:val="en-ZA" w:eastAsia="en-ZA"/>
        </w:rPr>
        <w:drawing>
          <wp:anchor distT="0" distB="0" distL="114300" distR="114300" simplePos="0" relativeHeight="252036608" behindDoc="0" locked="0" layoutInCell="1" allowOverlap="1" wp14:anchorId="68835346" wp14:editId="111E8B16">
            <wp:simplePos x="0" y="0"/>
            <wp:positionH relativeFrom="column">
              <wp:posOffset>685800</wp:posOffset>
            </wp:positionH>
            <wp:positionV relativeFrom="paragraph">
              <wp:posOffset>126365</wp:posOffset>
            </wp:positionV>
            <wp:extent cx="4800600" cy="1797050"/>
            <wp:effectExtent l="0" t="0" r="0" b="0"/>
            <wp:wrapNone/>
            <wp:docPr id="521" name="Picture 521" descr="Basic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ic Education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keepNext/>
        <w:outlineLvl w:val="0"/>
        <w:rPr>
          <w:bCs w:val="0"/>
          <w:lang w:val="af-ZA"/>
        </w:rPr>
      </w:pPr>
    </w:p>
    <w:p w:rsidR="00946743" w:rsidRPr="003404E8" w:rsidRDefault="00946743" w:rsidP="00946743">
      <w:pPr>
        <w:keepNext/>
        <w:outlineLvl w:val="0"/>
        <w:rPr>
          <w:bCs w:val="0"/>
          <w:lang w:val="af-ZA"/>
        </w:rPr>
      </w:pPr>
    </w:p>
    <w:p w:rsidR="00946743" w:rsidRPr="003404E8" w:rsidRDefault="00946743" w:rsidP="00946743">
      <w:pPr>
        <w:keepNext/>
        <w:outlineLvl w:val="0"/>
        <w:rPr>
          <w:bCs w:val="0"/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keepNext/>
        <w:jc w:val="center"/>
        <w:outlineLvl w:val="0"/>
        <w:rPr>
          <w:rFonts w:eastAsia="Arial Unicode MS"/>
          <w:b/>
          <w:bCs w:val="0"/>
          <w:sz w:val="32"/>
          <w:szCs w:val="32"/>
          <w:lang w:val="af-ZA"/>
        </w:rPr>
      </w:pPr>
      <w:r w:rsidRPr="003404E8">
        <w:rPr>
          <w:rFonts w:eastAsia="Arial Unicode MS"/>
          <w:b/>
          <w:bCs w:val="0"/>
          <w:sz w:val="32"/>
          <w:szCs w:val="32"/>
          <w:lang w:val="af-ZA"/>
        </w:rPr>
        <w:t>SENIORSERTIFIKAAT-EKSAMEN</w:t>
      </w:r>
    </w:p>
    <w:p w:rsidR="00946743" w:rsidRPr="003404E8" w:rsidRDefault="00946743" w:rsidP="00946743">
      <w:pPr>
        <w:rPr>
          <w:b/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rPr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9661"/>
      </w:tblGrid>
      <w:tr w:rsidR="00946743" w:rsidRPr="003404E8" w:rsidTr="00356413">
        <w:tc>
          <w:tcPr>
            <w:tcW w:w="9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946743" w:rsidRPr="003404E8" w:rsidRDefault="00946743" w:rsidP="00356413">
            <w:pPr>
              <w:jc w:val="center"/>
              <w:rPr>
                <w:b/>
                <w:bCs w:val="0"/>
                <w:lang w:val="af-ZA"/>
              </w:rPr>
            </w:pPr>
          </w:p>
          <w:p w:rsidR="00946743" w:rsidRPr="003404E8" w:rsidRDefault="00946743" w:rsidP="00356413">
            <w:pPr>
              <w:pStyle w:val="Heading1"/>
              <w:jc w:val="center"/>
              <w:rPr>
                <w:bCs/>
                <w:sz w:val="28"/>
                <w:szCs w:val="20"/>
                <w:lang w:val="af-ZA"/>
              </w:rPr>
            </w:pPr>
            <w:r w:rsidRPr="003404E8">
              <w:rPr>
                <w:bCs/>
                <w:sz w:val="28"/>
                <w:szCs w:val="20"/>
                <w:lang w:val="af-ZA"/>
              </w:rPr>
              <w:t>LEWENSWETENSKAPPE V1</w:t>
            </w:r>
          </w:p>
          <w:p w:rsidR="00946743" w:rsidRPr="003404E8" w:rsidRDefault="00946743" w:rsidP="00356413">
            <w:pPr>
              <w:pStyle w:val="Heading1"/>
              <w:jc w:val="center"/>
              <w:rPr>
                <w:bCs/>
                <w:sz w:val="28"/>
                <w:szCs w:val="20"/>
                <w:lang w:val="af-ZA"/>
              </w:rPr>
            </w:pPr>
          </w:p>
          <w:p w:rsidR="00946743" w:rsidRPr="003404E8" w:rsidRDefault="00946743" w:rsidP="00356413">
            <w:pPr>
              <w:jc w:val="center"/>
              <w:rPr>
                <w:b/>
                <w:bCs w:val="0"/>
                <w:sz w:val="28"/>
                <w:lang w:val="af-ZA"/>
              </w:rPr>
            </w:pPr>
            <w:r w:rsidRPr="003404E8">
              <w:rPr>
                <w:b/>
                <w:bCs w:val="0"/>
                <w:sz w:val="28"/>
                <w:szCs w:val="20"/>
                <w:lang w:val="af-ZA"/>
              </w:rPr>
              <w:t>2017</w:t>
            </w:r>
          </w:p>
          <w:p w:rsidR="00946743" w:rsidRPr="003404E8" w:rsidRDefault="00946743" w:rsidP="00356413">
            <w:pPr>
              <w:jc w:val="center"/>
              <w:rPr>
                <w:b/>
                <w:bCs w:val="0"/>
                <w:lang w:val="af-ZA"/>
              </w:rPr>
            </w:pPr>
          </w:p>
        </w:tc>
      </w:tr>
    </w:tbl>
    <w:p w:rsidR="00946743" w:rsidRPr="003404E8" w:rsidRDefault="00946743" w:rsidP="00946743">
      <w:pPr>
        <w:rPr>
          <w:lang w:val="af-ZA"/>
        </w:rPr>
      </w:pPr>
    </w:p>
    <w:p w:rsidR="00946743" w:rsidRPr="003404E8" w:rsidRDefault="00946743" w:rsidP="00946743">
      <w:pPr>
        <w:ind w:right="-87"/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ind w:right="-87"/>
        <w:jc w:val="right"/>
        <w:rPr>
          <w:b/>
          <w:bCs w:val="0"/>
          <w:lang w:val="af-ZA"/>
        </w:rPr>
      </w:pPr>
      <w:r w:rsidRPr="003404E8">
        <w:rPr>
          <w:b/>
          <w:bCs w:val="0"/>
          <w:lang w:val="af-ZA"/>
        </w:rPr>
        <w:t>PUNTE:</w:t>
      </w:r>
      <w:proofErr w:type="gramStart"/>
      <w:r w:rsidRPr="003404E8">
        <w:rPr>
          <w:b/>
          <w:bCs w:val="0"/>
          <w:lang w:val="af-ZA"/>
        </w:rPr>
        <w:t xml:space="preserve">  </w:t>
      </w:r>
      <w:proofErr w:type="gramEnd"/>
      <w:r w:rsidRPr="003404E8">
        <w:rPr>
          <w:b/>
          <w:bCs w:val="0"/>
          <w:lang w:val="af-ZA"/>
        </w:rPr>
        <w:t>150</w:t>
      </w: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ind w:right="-87"/>
        <w:jc w:val="right"/>
        <w:rPr>
          <w:b/>
          <w:bCs w:val="0"/>
          <w:lang w:val="af-ZA"/>
        </w:rPr>
      </w:pPr>
      <w:r w:rsidRPr="003404E8">
        <w:rPr>
          <w:b/>
          <w:bCs w:val="0"/>
          <w:lang w:val="af-ZA"/>
        </w:rPr>
        <w:t>TYD:</w:t>
      </w:r>
      <w:proofErr w:type="gramStart"/>
      <w:r w:rsidRPr="003404E8">
        <w:rPr>
          <w:b/>
          <w:bCs w:val="0"/>
          <w:lang w:val="af-ZA"/>
        </w:rPr>
        <w:t xml:space="preserve">  </w:t>
      </w:r>
      <w:proofErr w:type="gramEnd"/>
      <w:r w:rsidRPr="003404E8">
        <w:rPr>
          <w:b/>
          <w:bCs w:val="0"/>
          <w:lang w:val="af-ZA"/>
        </w:rPr>
        <w:t>2½ uur</w:t>
      </w: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946743" w:rsidRPr="003404E8" w:rsidRDefault="00946743" w:rsidP="00946743">
      <w:pPr>
        <w:jc w:val="right"/>
        <w:rPr>
          <w:b/>
          <w:bCs w:val="0"/>
          <w:lang w:val="af-ZA"/>
        </w:rPr>
      </w:pPr>
    </w:p>
    <w:p w:rsidR="00BC7187" w:rsidRPr="003404E8" w:rsidRDefault="00946743" w:rsidP="00946743">
      <w:pPr>
        <w:jc w:val="center"/>
        <w:rPr>
          <w:color w:val="FF0000"/>
          <w:lang w:val="af-ZA"/>
        </w:rPr>
      </w:pPr>
      <w:r w:rsidRPr="003404E8">
        <w:rPr>
          <w:b/>
          <w:bCs w:val="0"/>
          <w:lang w:val="af-ZA"/>
        </w:rPr>
        <w:t>Hierdie vraestel bestaan uit 16 bladsye</w:t>
      </w:r>
      <w:r w:rsidRPr="003404E8">
        <w:rPr>
          <w:b/>
          <w:lang w:val="af-ZA"/>
        </w:rPr>
        <w:t>.</w:t>
      </w:r>
    </w:p>
    <w:p w:rsidR="00447DB2" w:rsidRPr="003404E8" w:rsidRDefault="00447DB2">
      <w:pPr>
        <w:jc w:val="center"/>
        <w:rPr>
          <w:color w:val="FF0000"/>
          <w:lang w:val="af-ZA"/>
        </w:rPr>
      </w:pPr>
    </w:p>
    <w:p w:rsidR="00B02DFB" w:rsidRPr="003404E8" w:rsidRDefault="00B02DFB" w:rsidP="00B02DFB">
      <w:pPr>
        <w:jc w:val="center"/>
        <w:rPr>
          <w:b/>
          <w:bCs w:val="0"/>
          <w:lang w:val="af-ZA"/>
        </w:rPr>
      </w:pPr>
    </w:p>
    <w:p w:rsidR="00177373" w:rsidRPr="003404E8" w:rsidRDefault="00177373">
      <w:pPr>
        <w:rPr>
          <w:color w:val="FF0000"/>
          <w:lang w:val="af-ZA"/>
        </w:rPr>
        <w:sectPr w:rsidR="00177373" w:rsidRPr="003404E8" w:rsidSect="00881B25">
          <w:headerReference w:type="even" r:id="rId10"/>
          <w:headerReference w:type="default" r:id="rId11"/>
          <w:footerReference w:type="default" r:id="rId12"/>
          <w:footerReference w:type="first" r:id="rId13"/>
          <w:pgSz w:w="11907" w:h="16840" w:code="9"/>
          <w:pgMar w:top="720" w:right="1276" w:bottom="720" w:left="1077" w:header="720" w:footer="720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pgNumType w:start="1"/>
          <w:cols w:space="720"/>
          <w:titlePg/>
        </w:sectPr>
      </w:pPr>
    </w:p>
    <w:p w:rsidR="00881B25" w:rsidRPr="003404E8" w:rsidRDefault="00881B25" w:rsidP="00881B25">
      <w:pPr>
        <w:rPr>
          <w:color w:val="FF0000"/>
          <w:lang w:val="af-ZA"/>
        </w:rPr>
      </w:pPr>
    </w:p>
    <w:p w:rsidR="00881B25" w:rsidRPr="003404E8" w:rsidRDefault="00881B25" w:rsidP="00881B25">
      <w:pPr>
        <w:rPr>
          <w:b/>
          <w:bCs w:val="0"/>
          <w:lang w:val="af-ZA"/>
        </w:rPr>
      </w:pPr>
    </w:p>
    <w:p w:rsidR="00881B25" w:rsidRPr="003404E8" w:rsidRDefault="00881B25" w:rsidP="00881B25">
      <w:pPr>
        <w:rPr>
          <w:b/>
          <w:bCs w:val="0"/>
          <w:lang w:val="af-ZA"/>
        </w:rPr>
      </w:pPr>
      <w:r w:rsidRPr="003404E8">
        <w:rPr>
          <w:b/>
          <w:bCs w:val="0"/>
          <w:lang w:val="af-ZA"/>
        </w:rPr>
        <w:t>INSTRUKSIES EN INLIGTING</w:t>
      </w:r>
    </w:p>
    <w:p w:rsidR="00881B25" w:rsidRPr="003404E8" w:rsidRDefault="00881B25" w:rsidP="00881B25">
      <w:pPr>
        <w:rPr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81B25" w:rsidRPr="003404E8" w:rsidTr="00356413">
        <w:tc>
          <w:tcPr>
            <w:tcW w:w="9464" w:type="dxa"/>
          </w:tcPr>
          <w:p w:rsidR="00881B25" w:rsidRPr="003404E8" w:rsidRDefault="00881B25" w:rsidP="00356413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Lees die volgende instruksies aandagtig deur voordat jy die vrae begin beantwoord.</w:t>
            </w:r>
          </w:p>
        </w:tc>
        <w:tc>
          <w:tcPr>
            <w:tcW w:w="254" w:type="dxa"/>
          </w:tcPr>
          <w:p w:rsidR="00881B25" w:rsidRPr="003404E8" w:rsidRDefault="00881B25" w:rsidP="00356413">
            <w:pPr>
              <w:rPr>
                <w:lang w:val="af-ZA"/>
              </w:rPr>
            </w:pPr>
          </w:p>
        </w:tc>
        <w:tc>
          <w:tcPr>
            <w:tcW w:w="880" w:type="dxa"/>
          </w:tcPr>
          <w:p w:rsidR="00881B25" w:rsidRPr="003404E8" w:rsidRDefault="00881B25" w:rsidP="00356413">
            <w:pPr>
              <w:rPr>
                <w:lang w:val="af-ZA"/>
              </w:rPr>
            </w:pPr>
          </w:p>
        </w:tc>
      </w:tr>
    </w:tbl>
    <w:p w:rsidR="00881B25" w:rsidRPr="003404E8" w:rsidRDefault="00881B25" w:rsidP="00881B25">
      <w:pPr>
        <w:rPr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881B25" w:rsidRPr="003404E8" w:rsidTr="00356413">
        <w:tc>
          <w:tcPr>
            <w:tcW w:w="959" w:type="dxa"/>
          </w:tcPr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1.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2.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3.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4.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5.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6.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7.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8.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9.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10.</w:t>
            </w: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</w:p>
          <w:p w:rsidR="00881B25" w:rsidRPr="003404E8" w:rsidRDefault="00881B25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11.</w:t>
            </w:r>
          </w:p>
        </w:tc>
        <w:tc>
          <w:tcPr>
            <w:tcW w:w="8505" w:type="dxa"/>
          </w:tcPr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Beantwoord AL die vrae.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Skryf AL die antwoorde in die ANTWOORDEBOEK.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Begin die antwoorde op ELKE vraag boaan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>n NUWE bladsy.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Nommer die antwoorde korrek volgens die nommeringstelsel wat in hierdie vraestel gebruik is.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Bied jou antwoorde volgens die instruksies by elke vraag aan.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Maak ALLE sketse met potlood en die byskrifte met blou of swart ink.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Teken diagramme, </w:t>
            </w:r>
            <w:r w:rsidR="00F75276" w:rsidRPr="003404E8">
              <w:rPr>
                <w:lang w:val="af-ZA"/>
              </w:rPr>
              <w:t xml:space="preserve">tabelle of </w:t>
            </w:r>
            <w:r w:rsidRPr="003404E8">
              <w:rPr>
                <w:lang w:val="af-ZA"/>
              </w:rPr>
              <w:t>vloeidiagramme slegs wanneer dit gevra word.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Die diagramme in hierdie vraestel is NIE noodwendig volgens skaal geteken NIE.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MOENIE grafiekpapier gebruik NIE.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Jy moet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 xml:space="preserve">n </w:t>
            </w:r>
            <w:proofErr w:type="spellStart"/>
            <w:r w:rsidRPr="003404E8">
              <w:rPr>
                <w:lang w:val="af-ZA"/>
              </w:rPr>
              <w:t>nieprogrammeerbare</w:t>
            </w:r>
            <w:proofErr w:type="spellEnd"/>
            <w:r w:rsidRPr="003404E8">
              <w:rPr>
                <w:lang w:val="af-ZA"/>
              </w:rPr>
              <w:t xml:space="preserve"> sakrekenaar, gradeboog en passer gebruik, waar nodig.</w:t>
            </w:r>
          </w:p>
          <w:p w:rsidR="00881B25" w:rsidRPr="003404E8" w:rsidRDefault="00881B25" w:rsidP="00356413">
            <w:pPr>
              <w:tabs>
                <w:tab w:val="center" w:pos="4153"/>
                <w:tab w:val="center" w:pos="8113"/>
                <w:tab w:val="right" w:pos="8306"/>
              </w:tabs>
              <w:jc w:val="both"/>
              <w:rPr>
                <w:lang w:val="af-ZA"/>
              </w:rPr>
            </w:pPr>
          </w:p>
          <w:p w:rsidR="00881B25" w:rsidRPr="003404E8" w:rsidRDefault="00881B25" w:rsidP="00356413">
            <w:pPr>
              <w:tabs>
                <w:tab w:val="center" w:pos="8113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Skryf netjies en leesbaar.</w:t>
            </w:r>
          </w:p>
        </w:tc>
        <w:tc>
          <w:tcPr>
            <w:tcW w:w="236" w:type="dxa"/>
          </w:tcPr>
          <w:p w:rsidR="00881B25" w:rsidRPr="003404E8" w:rsidRDefault="00881B25" w:rsidP="00356413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881B25" w:rsidRPr="003404E8" w:rsidRDefault="00881B25" w:rsidP="00356413">
            <w:pPr>
              <w:rPr>
                <w:lang w:val="af-ZA"/>
              </w:rPr>
            </w:pPr>
          </w:p>
        </w:tc>
      </w:tr>
    </w:tbl>
    <w:p w:rsidR="00881B25" w:rsidRPr="003404E8" w:rsidRDefault="00881B25" w:rsidP="00881B25">
      <w:pPr>
        <w:rPr>
          <w:color w:val="FF0000"/>
          <w:lang w:val="af-ZA"/>
        </w:rPr>
      </w:pPr>
    </w:p>
    <w:p w:rsidR="00DA2823" w:rsidRPr="003404E8" w:rsidRDefault="00DA2823">
      <w:pPr>
        <w:rPr>
          <w:color w:val="FF0000"/>
          <w:lang w:val="af-ZA"/>
        </w:rPr>
      </w:pPr>
    </w:p>
    <w:p w:rsidR="006B3C0F" w:rsidRPr="003404E8" w:rsidRDefault="006B3C0F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D235F1" w:rsidRPr="003404E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</w:p>
    <w:p w:rsidR="00755939" w:rsidRPr="003404E8" w:rsidRDefault="00755939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lang w:val="af-ZA"/>
        </w:rPr>
      </w:pPr>
      <w:r w:rsidRPr="003404E8">
        <w:rPr>
          <w:b/>
          <w:bCs w:val="0"/>
          <w:color w:val="FF0000"/>
          <w:lang w:val="af-ZA"/>
        </w:rPr>
        <w:br w:type="page"/>
      </w:r>
    </w:p>
    <w:p w:rsidR="00881B25" w:rsidRPr="003404E8" w:rsidRDefault="00881B25" w:rsidP="00881B25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sz w:val="20"/>
          <w:szCs w:val="20"/>
          <w:lang w:val="af-ZA"/>
        </w:rPr>
      </w:pPr>
    </w:p>
    <w:p w:rsidR="00881B25" w:rsidRPr="003404E8" w:rsidRDefault="00881B25" w:rsidP="00881B25">
      <w:pPr>
        <w:pStyle w:val="Header"/>
        <w:tabs>
          <w:tab w:val="clear" w:pos="4153"/>
          <w:tab w:val="clear" w:pos="8306"/>
        </w:tabs>
        <w:rPr>
          <w:b/>
          <w:bCs w:val="0"/>
          <w:color w:val="FF0000"/>
          <w:sz w:val="20"/>
          <w:szCs w:val="20"/>
          <w:lang w:val="af-ZA"/>
        </w:rPr>
      </w:pPr>
    </w:p>
    <w:p w:rsidR="00881B25" w:rsidRPr="003404E8" w:rsidRDefault="00881B25" w:rsidP="00881B25">
      <w:pPr>
        <w:pStyle w:val="Header"/>
        <w:rPr>
          <w:b/>
          <w:bCs w:val="0"/>
          <w:lang w:val="af-ZA"/>
        </w:rPr>
      </w:pPr>
      <w:r w:rsidRPr="003404E8">
        <w:rPr>
          <w:b/>
          <w:bCs w:val="0"/>
          <w:lang w:val="af-ZA"/>
        </w:rPr>
        <w:t>AFDELING A</w:t>
      </w:r>
    </w:p>
    <w:p w:rsidR="00881B25" w:rsidRPr="003404E8" w:rsidRDefault="00881B25" w:rsidP="00881B25">
      <w:pPr>
        <w:pStyle w:val="Header"/>
        <w:rPr>
          <w:b/>
          <w:bCs w:val="0"/>
          <w:sz w:val="22"/>
          <w:szCs w:val="22"/>
          <w:lang w:val="af-ZA"/>
        </w:rPr>
      </w:pPr>
    </w:p>
    <w:p w:rsidR="00881B25" w:rsidRPr="003404E8" w:rsidRDefault="00881B25" w:rsidP="00881B25">
      <w:pPr>
        <w:pStyle w:val="Header"/>
        <w:tabs>
          <w:tab w:val="clear" w:pos="4153"/>
          <w:tab w:val="clear" w:pos="8306"/>
        </w:tabs>
        <w:rPr>
          <w:b/>
          <w:bCs w:val="0"/>
          <w:lang w:val="af-ZA"/>
        </w:rPr>
      </w:pPr>
      <w:r w:rsidRPr="003404E8">
        <w:rPr>
          <w:b/>
          <w:bCs w:val="0"/>
          <w:lang w:val="af-ZA"/>
        </w:rPr>
        <w:t>VRAAG 1</w:t>
      </w:r>
    </w:p>
    <w:p w:rsidR="00881B25" w:rsidRPr="003404E8" w:rsidRDefault="00881B25" w:rsidP="00881B25">
      <w:pPr>
        <w:pStyle w:val="NoSpacing"/>
        <w:rPr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81B25" w:rsidRPr="003404E8" w:rsidTr="00356413">
        <w:tc>
          <w:tcPr>
            <w:tcW w:w="959" w:type="dxa"/>
            <w:shd w:val="clear" w:color="auto" w:fill="auto"/>
          </w:tcPr>
          <w:p w:rsidR="00881B25" w:rsidRPr="003404E8" w:rsidRDefault="00881B25" w:rsidP="00356413">
            <w:pPr>
              <w:jc w:val="both"/>
              <w:rPr>
                <w:lang w:val="af-ZA"/>
              </w:rPr>
            </w:pPr>
            <w:r w:rsidRPr="003404E8">
              <w:rPr>
                <w:bCs w:val="0"/>
                <w:lang w:val="af-ZA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:rsidR="00881B25" w:rsidRPr="003404E8" w:rsidRDefault="00881B25" w:rsidP="00356413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Verskeie opsies word as moontlike antwoorde op die volgende vrae gegee. Skryf die vraagnommer (1.1.</w:t>
            </w:r>
            <w:proofErr w:type="gramStart"/>
            <w:r w:rsidRPr="003404E8">
              <w:rPr>
                <w:bCs w:val="0"/>
                <w:lang w:val="af-ZA"/>
              </w:rPr>
              <w:t>1–1</w:t>
            </w:r>
            <w:proofErr w:type="gramEnd"/>
            <w:r w:rsidRPr="003404E8">
              <w:rPr>
                <w:bCs w:val="0"/>
                <w:lang w:val="af-ZA"/>
              </w:rPr>
              <w:t xml:space="preserve">.1.10) neer, kies die antwoord en maak         </w:t>
            </w:r>
            <w:r w:rsidR="00AE4AEE" w:rsidRPr="003404E8">
              <w:rPr>
                <w:bCs w:val="0"/>
                <w:lang w:val="af-ZA"/>
              </w:rPr>
              <w:t>'</w:t>
            </w:r>
            <w:r w:rsidRPr="003404E8">
              <w:rPr>
                <w:bCs w:val="0"/>
                <w:lang w:val="af-ZA"/>
              </w:rPr>
              <w:t>n kruisie (X) oor die letter (A–D) van jou keuse in die ANTWOORDEBOEK.</w:t>
            </w:r>
          </w:p>
        </w:tc>
        <w:tc>
          <w:tcPr>
            <w:tcW w:w="251" w:type="dxa"/>
            <w:shd w:val="clear" w:color="auto" w:fill="auto"/>
          </w:tcPr>
          <w:p w:rsidR="00881B25" w:rsidRPr="003404E8" w:rsidRDefault="00881B25" w:rsidP="00356413">
            <w:pPr>
              <w:rPr>
                <w:bCs w:val="0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881B25" w:rsidRPr="003404E8" w:rsidRDefault="00881B25" w:rsidP="00356413">
            <w:pPr>
              <w:rPr>
                <w:bCs w:val="0"/>
                <w:lang w:val="af-ZA"/>
              </w:rPr>
            </w:pPr>
          </w:p>
        </w:tc>
      </w:tr>
    </w:tbl>
    <w:p w:rsidR="00881B25" w:rsidRPr="003404E8" w:rsidRDefault="00881B25" w:rsidP="00881B25">
      <w:pPr>
        <w:tabs>
          <w:tab w:val="center" w:pos="4777"/>
          <w:tab w:val="right" w:pos="9554"/>
        </w:tabs>
        <w:rPr>
          <w:sz w:val="20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81B25" w:rsidRPr="003404E8" w:rsidTr="00AE4AEE">
        <w:trPr>
          <w:trHeight w:val="927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</w:tcPr>
          <w:p w:rsidR="00881B25" w:rsidRPr="003404E8" w:rsidRDefault="00881B25" w:rsidP="00356413">
            <w:pPr>
              <w:tabs>
                <w:tab w:val="center" w:pos="4777"/>
                <w:tab w:val="right" w:pos="9554"/>
              </w:tabs>
              <w:rPr>
                <w:lang w:val="af-ZA"/>
              </w:rPr>
            </w:pP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1B25" w:rsidRPr="003404E8" w:rsidRDefault="00881B25" w:rsidP="00356413">
            <w:pPr>
              <w:tabs>
                <w:tab w:val="center" w:pos="4777"/>
                <w:tab w:val="right" w:pos="8289"/>
                <w:tab w:val="right" w:pos="9554"/>
              </w:tabs>
              <w:jc w:val="both"/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VOORBEELD:</w:t>
            </w:r>
          </w:p>
          <w:p w:rsidR="00881B25" w:rsidRPr="003404E8" w:rsidRDefault="00881B25" w:rsidP="00356413">
            <w:pPr>
              <w:tabs>
                <w:tab w:val="center" w:pos="4777"/>
                <w:tab w:val="right" w:pos="8289"/>
                <w:tab w:val="right" w:pos="9554"/>
              </w:tabs>
              <w:jc w:val="both"/>
              <w:rPr>
                <w:b/>
                <w:bCs w:val="0"/>
                <w:lang w:val="af-ZA"/>
              </w:rPr>
            </w:pPr>
          </w:p>
          <w:tbl>
            <w:tblPr>
              <w:tblW w:w="5778" w:type="dxa"/>
              <w:tblLook w:val="04A0" w:firstRow="1" w:lastRow="0" w:firstColumn="1" w:lastColumn="0" w:noHBand="0" w:noVBand="1"/>
            </w:tblPr>
            <w:tblGrid>
              <w:gridCol w:w="959"/>
              <w:gridCol w:w="992"/>
              <w:gridCol w:w="284"/>
              <w:gridCol w:w="992"/>
              <w:gridCol w:w="284"/>
              <w:gridCol w:w="992"/>
              <w:gridCol w:w="284"/>
              <w:gridCol w:w="991"/>
            </w:tblGrid>
            <w:tr w:rsidR="00881B25" w:rsidRPr="003404E8" w:rsidTr="00356413">
              <w:tc>
                <w:tcPr>
                  <w:tcW w:w="959" w:type="dxa"/>
                  <w:tcBorders>
                    <w:right w:val="single" w:sz="12" w:space="0" w:color="000000"/>
                  </w:tcBorders>
                  <w:shd w:val="clear" w:color="auto" w:fill="auto"/>
                  <w:vAlign w:val="bottom"/>
                </w:tcPr>
                <w:p w:rsidR="00881B25" w:rsidRPr="003404E8" w:rsidRDefault="00881B25" w:rsidP="00356413">
                  <w:pPr>
                    <w:rPr>
                      <w:rFonts w:eastAsia="Calibri"/>
                      <w:b/>
                      <w:i/>
                      <w:lang w:val="af-ZA"/>
                    </w:rPr>
                  </w:pPr>
                  <w:r w:rsidRPr="003404E8">
                    <w:rPr>
                      <w:rFonts w:eastAsia="Calibri"/>
                      <w:b/>
                      <w:i/>
                      <w:lang w:val="af-ZA"/>
                    </w:rPr>
                    <w:t>1.1.11</w:t>
                  </w:r>
                </w:p>
              </w:tc>
              <w:tc>
                <w:tcPr>
                  <w:tcW w:w="9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jc w:val="center"/>
                    <w:rPr>
                      <w:rFonts w:eastAsia="Calibri"/>
                      <w:b/>
                      <w:lang w:val="af-ZA"/>
                    </w:rPr>
                  </w:pPr>
                  <w:r w:rsidRPr="003404E8">
                    <w:rPr>
                      <w:rFonts w:eastAsia="Calibri"/>
                      <w:b/>
                      <w:lang w:val="af-ZA"/>
                    </w:rPr>
                    <w:t>A</w:t>
                  </w:r>
                </w:p>
              </w:tc>
              <w:tc>
                <w:tcPr>
                  <w:tcW w:w="284" w:type="dxa"/>
                  <w:tcBorders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tabs>
                      <w:tab w:val="left" w:pos="3436"/>
                      <w:tab w:val="right" w:pos="7155"/>
                    </w:tabs>
                    <w:jc w:val="center"/>
                    <w:rPr>
                      <w:rFonts w:eastAsia="Calibri"/>
                      <w:lang w:val="af-ZA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jc w:val="center"/>
                    <w:rPr>
                      <w:rFonts w:eastAsia="Calibri"/>
                      <w:b/>
                      <w:lang w:val="af-ZA"/>
                    </w:rPr>
                  </w:pPr>
                  <w:r w:rsidRPr="003404E8">
                    <w:rPr>
                      <w:rFonts w:eastAsia="Calibri"/>
                      <w:b/>
                      <w:lang w:val="af-ZA"/>
                    </w:rPr>
                    <w:t>B</w:t>
                  </w:r>
                </w:p>
              </w:tc>
              <w:tc>
                <w:tcPr>
                  <w:tcW w:w="284" w:type="dxa"/>
                  <w:tcBorders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jc w:val="center"/>
                    <w:rPr>
                      <w:rFonts w:eastAsia="Calibri"/>
                      <w:b/>
                      <w:lang w:val="af-ZA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jc w:val="center"/>
                    <w:rPr>
                      <w:rFonts w:eastAsia="Calibri"/>
                      <w:b/>
                      <w:lang w:val="af-ZA"/>
                    </w:rPr>
                  </w:pPr>
                  <w:r w:rsidRPr="003404E8">
                    <w:rPr>
                      <w:rFonts w:eastAsia="Calibri"/>
                      <w:b/>
                      <w:lang w:val="af-ZA"/>
                    </w:rPr>
                    <w:t>C</w:t>
                  </w:r>
                </w:p>
              </w:tc>
              <w:tc>
                <w:tcPr>
                  <w:tcW w:w="284" w:type="dxa"/>
                  <w:tcBorders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jc w:val="center"/>
                    <w:rPr>
                      <w:rFonts w:eastAsia="Calibri"/>
                      <w:b/>
                      <w:lang w:val="af-ZA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tl2br w:val="single" w:sz="18" w:space="0" w:color="000000"/>
                    <w:tr2bl w:val="single" w:sz="18" w:space="0" w:color="000000"/>
                  </w:tcBorders>
                  <w:shd w:val="clear" w:color="auto" w:fill="auto"/>
                  <w:vAlign w:val="center"/>
                </w:tcPr>
                <w:p w:rsidR="00881B25" w:rsidRPr="003404E8" w:rsidRDefault="00881B25" w:rsidP="00356413">
                  <w:pPr>
                    <w:jc w:val="center"/>
                    <w:rPr>
                      <w:rFonts w:eastAsia="Calibri"/>
                      <w:b/>
                      <w:lang w:val="af-ZA"/>
                    </w:rPr>
                  </w:pPr>
                  <w:r w:rsidRPr="003404E8">
                    <w:rPr>
                      <w:rFonts w:eastAsia="Calibri"/>
                      <w:b/>
                      <w:lang w:val="af-ZA"/>
                    </w:rPr>
                    <w:t>D</w:t>
                  </w:r>
                </w:p>
              </w:tc>
            </w:tr>
          </w:tbl>
          <w:p w:rsidR="00881B25" w:rsidRPr="003404E8" w:rsidRDefault="00881B25" w:rsidP="00356413">
            <w:pPr>
              <w:tabs>
                <w:tab w:val="center" w:pos="4777"/>
                <w:tab w:val="right" w:pos="8289"/>
                <w:tab w:val="right" w:pos="9554"/>
              </w:tabs>
              <w:jc w:val="both"/>
              <w:rPr>
                <w:lang w:val="af-ZA"/>
              </w:rPr>
            </w:pP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</w:tcPr>
          <w:p w:rsidR="00881B25" w:rsidRPr="003404E8" w:rsidRDefault="00881B25" w:rsidP="00356413">
            <w:pPr>
              <w:tabs>
                <w:tab w:val="center" w:pos="4777"/>
                <w:tab w:val="right" w:pos="9554"/>
              </w:tabs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881B25" w:rsidRPr="003404E8" w:rsidRDefault="00881B25" w:rsidP="00356413">
            <w:pPr>
              <w:tabs>
                <w:tab w:val="center" w:pos="4777"/>
                <w:tab w:val="right" w:pos="9554"/>
              </w:tabs>
              <w:rPr>
                <w:sz w:val="20"/>
                <w:lang w:val="af-ZA"/>
              </w:rPr>
            </w:pPr>
          </w:p>
        </w:tc>
      </w:tr>
    </w:tbl>
    <w:p w:rsidR="00FE11C3" w:rsidRPr="003404E8" w:rsidRDefault="00FE11C3" w:rsidP="005825ED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825ED" w:rsidRPr="003404E8" w:rsidTr="00FA7ED8">
        <w:tc>
          <w:tcPr>
            <w:tcW w:w="959" w:type="dxa"/>
            <w:shd w:val="clear" w:color="auto" w:fill="auto"/>
          </w:tcPr>
          <w:p w:rsidR="005825ED" w:rsidRPr="003404E8" w:rsidRDefault="005825ED" w:rsidP="00FA7ED8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825ED" w:rsidRPr="003404E8" w:rsidRDefault="005825ED" w:rsidP="00FA7ED8">
            <w:pPr>
              <w:rPr>
                <w:lang w:val="af-ZA"/>
              </w:rPr>
            </w:pPr>
            <w:r w:rsidRPr="003404E8">
              <w:rPr>
                <w:lang w:val="af-ZA"/>
              </w:rPr>
              <w:t>1.1.</w:t>
            </w:r>
            <w:r w:rsidR="00353CC7" w:rsidRPr="003404E8">
              <w:rPr>
                <w:lang w:val="af-ZA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5825ED" w:rsidRPr="003404E8" w:rsidRDefault="00124821" w:rsidP="001B7919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Mono</w:t>
            </w:r>
            <w:r w:rsidR="001B7919" w:rsidRPr="003404E8">
              <w:rPr>
                <w:lang w:val="af-ZA"/>
              </w:rPr>
              <w:t>k</w:t>
            </w:r>
            <w:r w:rsidRPr="003404E8">
              <w:rPr>
                <w:lang w:val="af-ZA"/>
              </w:rPr>
              <w:t>ultu</w:t>
            </w:r>
            <w:r w:rsidR="001B7919" w:rsidRPr="003404E8">
              <w:rPr>
                <w:lang w:val="af-ZA"/>
              </w:rPr>
              <w:t>u</w:t>
            </w:r>
            <w:r w:rsidRPr="003404E8">
              <w:rPr>
                <w:lang w:val="af-ZA"/>
              </w:rPr>
              <w:t xml:space="preserve">r </w:t>
            </w:r>
            <w:r w:rsidR="001B7919" w:rsidRPr="003404E8">
              <w:rPr>
                <w:lang w:val="af-ZA"/>
              </w:rPr>
              <w:t>verwys na boerdery met</w:t>
            </w:r>
            <w:proofErr w:type="gramStart"/>
            <w:r w:rsidRPr="003404E8">
              <w:rPr>
                <w:lang w:val="af-ZA"/>
              </w:rPr>
              <w:t xml:space="preserve"> …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5825ED" w:rsidRPr="003404E8" w:rsidRDefault="005825ED" w:rsidP="00FA7ED8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825ED" w:rsidRPr="003404E8" w:rsidRDefault="005825ED" w:rsidP="00FA7ED8">
            <w:pPr>
              <w:rPr>
                <w:lang w:val="af-ZA"/>
              </w:rPr>
            </w:pPr>
          </w:p>
        </w:tc>
      </w:tr>
    </w:tbl>
    <w:p w:rsidR="005825ED" w:rsidRPr="003404E8" w:rsidRDefault="005825ED" w:rsidP="005825ED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5825ED" w:rsidRPr="003404E8" w:rsidTr="00FA7ED8">
        <w:tc>
          <w:tcPr>
            <w:tcW w:w="959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425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A</w:t>
            </w: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</w:t>
            </w: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C</w:t>
            </w: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</w:t>
            </w:r>
          </w:p>
        </w:tc>
        <w:tc>
          <w:tcPr>
            <w:tcW w:w="6946" w:type="dxa"/>
          </w:tcPr>
          <w:p w:rsidR="002B0A88" w:rsidRPr="003404E8" w:rsidRDefault="001B7919" w:rsidP="00122FBA">
            <w:pPr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verskillende</w:t>
            </w:r>
            <w:proofErr w:type="gramEnd"/>
            <w:r w:rsidR="00124821" w:rsidRPr="003404E8">
              <w:rPr>
                <w:lang w:val="af-ZA" w:eastAsia="en-ZA"/>
              </w:rPr>
              <w:t xml:space="preserve"> </w:t>
            </w:r>
            <w:r w:rsidRPr="003404E8">
              <w:rPr>
                <w:lang w:val="af-ZA" w:eastAsia="en-ZA"/>
              </w:rPr>
              <w:t>gewasse elke jaar</w:t>
            </w:r>
            <w:r w:rsidR="00373206" w:rsidRPr="003404E8">
              <w:rPr>
                <w:lang w:val="af-ZA" w:eastAsia="en-ZA"/>
              </w:rPr>
              <w:t>.</w:t>
            </w:r>
          </w:p>
          <w:p w:rsidR="00124821" w:rsidRPr="003404E8" w:rsidRDefault="001B7919" w:rsidP="00122FBA">
            <w:pPr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een</w:t>
            </w:r>
            <w:proofErr w:type="gramEnd"/>
            <w:r w:rsidRPr="003404E8">
              <w:rPr>
                <w:lang w:val="af-ZA" w:eastAsia="en-ZA"/>
              </w:rPr>
              <w:t xml:space="preserve"> tipe besproeiing</w:t>
            </w:r>
            <w:r w:rsidR="00373206" w:rsidRPr="003404E8">
              <w:rPr>
                <w:lang w:val="af-ZA" w:eastAsia="en-ZA"/>
              </w:rPr>
              <w:t>.</w:t>
            </w:r>
          </w:p>
          <w:p w:rsidR="00124821" w:rsidRPr="003404E8" w:rsidRDefault="001B7919" w:rsidP="00122FBA">
            <w:pPr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slegs</w:t>
            </w:r>
            <w:proofErr w:type="gramEnd"/>
            <w:r w:rsidRPr="003404E8">
              <w:rPr>
                <w:lang w:val="af-ZA" w:eastAsia="en-ZA"/>
              </w:rPr>
              <w:t xml:space="preserve"> een tipe gewas</w:t>
            </w:r>
            <w:r w:rsidR="00373206" w:rsidRPr="003404E8">
              <w:rPr>
                <w:lang w:val="af-ZA" w:eastAsia="en-ZA"/>
              </w:rPr>
              <w:t>.</w:t>
            </w:r>
            <w:r w:rsidR="00ED7BA2" w:rsidRPr="003404E8">
              <w:rPr>
                <w:lang w:val="af-ZA" w:eastAsia="en-ZA"/>
              </w:rPr>
              <w:t xml:space="preserve"> </w:t>
            </w:r>
          </w:p>
          <w:p w:rsidR="00B36887" w:rsidRPr="003404E8" w:rsidRDefault="00B36887" w:rsidP="008B0520">
            <w:pPr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plant</w:t>
            </w:r>
            <w:r w:rsidR="001B7919" w:rsidRPr="003404E8">
              <w:rPr>
                <w:lang w:val="af-ZA" w:eastAsia="en-ZA"/>
              </w:rPr>
              <w:t>e</w:t>
            </w:r>
            <w:proofErr w:type="gramEnd"/>
            <w:r w:rsidRPr="003404E8">
              <w:rPr>
                <w:lang w:val="af-ZA" w:eastAsia="en-ZA"/>
              </w:rPr>
              <w:t xml:space="preserve"> </w:t>
            </w:r>
            <w:r w:rsidR="001B7919" w:rsidRPr="003404E8">
              <w:rPr>
                <w:lang w:val="af-ZA" w:eastAsia="en-ZA"/>
              </w:rPr>
              <w:t>en lewende hawe</w:t>
            </w:r>
            <w:r w:rsidRPr="003404E8">
              <w:rPr>
                <w:lang w:val="af-ZA" w:eastAsia="en-ZA"/>
              </w:rPr>
              <w:t xml:space="preserve"> </w:t>
            </w:r>
            <w:r w:rsidR="001B7919" w:rsidRPr="003404E8">
              <w:rPr>
                <w:lang w:val="af-ZA" w:eastAsia="en-ZA"/>
              </w:rPr>
              <w:t>op dieselfde plaas</w:t>
            </w:r>
            <w:r w:rsidR="00373206" w:rsidRPr="003404E8">
              <w:rPr>
                <w:lang w:val="af-ZA" w:eastAsia="en-ZA"/>
              </w:rPr>
              <w:t>.</w:t>
            </w:r>
          </w:p>
        </w:tc>
        <w:tc>
          <w:tcPr>
            <w:tcW w:w="236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lang w:val="af-ZA"/>
              </w:rPr>
            </w:pPr>
          </w:p>
        </w:tc>
      </w:tr>
    </w:tbl>
    <w:p w:rsidR="0076767F" w:rsidRPr="003404E8" w:rsidRDefault="0076767F" w:rsidP="00184395">
      <w:pPr>
        <w:rPr>
          <w:sz w:val="20"/>
          <w:szCs w:val="20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84395" w:rsidRPr="003404E8" w:rsidTr="00184395">
        <w:tc>
          <w:tcPr>
            <w:tcW w:w="959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184395" w:rsidRPr="003404E8" w:rsidRDefault="00184395" w:rsidP="00184395">
            <w:pPr>
              <w:rPr>
                <w:lang w:val="af-ZA"/>
              </w:rPr>
            </w:pPr>
            <w:r w:rsidRPr="003404E8">
              <w:rPr>
                <w:lang w:val="af-ZA"/>
              </w:rPr>
              <w:t>1.1.</w:t>
            </w:r>
            <w:r w:rsidR="00353CC7" w:rsidRPr="003404E8">
              <w:rPr>
                <w:lang w:val="af-ZA"/>
              </w:rPr>
              <w:t>2</w:t>
            </w:r>
          </w:p>
        </w:tc>
        <w:tc>
          <w:tcPr>
            <w:tcW w:w="7371" w:type="dxa"/>
          </w:tcPr>
          <w:p w:rsidR="00184395" w:rsidRPr="003404E8" w:rsidRDefault="007D7F97" w:rsidP="007D7F97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deel van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>n</w:t>
            </w:r>
            <w:r w:rsidR="002B0A88" w:rsidRPr="003404E8">
              <w:rPr>
                <w:lang w:val="af-ZA"/>
              </w:rPr>
              <w:t xml:space="preserve"> sperm</w:t>
            </w:r>
            <w:r w:rsidRPr="003404E8">
              <w:rPr>
                <w:lang w:val="af-ZA"/>
              </w:rPr>
              <w:t>s</w:t>
            </w:r>
            <w:r w:rsidR="002B0A88" w:rsidRPr="003404E8">
              <w:rPr>
                <w:lang w:val="af-ZA"/>
              </w:rPr>
              <w:t xml:space="preserve">el </w:t>
            </w:r>
            <w:r w:rsidRPr="003404E8">
              <w:rPr>
                <w:lang w:val="af-ZA"/>
              </w:rPr>
              <w:t>wat ensieme bevat</w:t>
            </w:r>
            <w:r w:rsidR="002B0A88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om die membraan van die ovum te verteer, is die</w:t>
            </w:r>
            <w:proofErr w:type="gramStart"/>
            <w:r w:rsidR="00523EF0" w:rsidRPr="003404E8">
              <w:rPr>
                <w:lang w:val="af-ZA"/>
              </w:rPr>
              <w:t xml:space="preserve"> </w:t>
            </w:r>
            <w:r w:rsidR="002B0A88" w:rsidRPr="003404E8">
              <w:rPr>
                <w:lang w:val="af-ZA"/>
              </w:rPr>
              <w:t>…</w:t>
            </w:r>
            <w:proofErr w:type="gramEnd"/>
          </w:p>
        </w:tc>
        <w:tc>
          <w:tcPr>
            <w:tcW w:w="236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</w:tc>
      </w:tr>
    </w:tbl>
    <w:p w:rsidR="00184395" w:rsidRPr="003404E8" w:rsidRDefault="00184395" w:rsidP="00184395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184395" w:rsidRPr="003404E8" w:rsidTr="00184395">
        <w:tc>
          <w:tcPr>
            <w:tcW w:w="959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</w:tc>
        <w:tc>
          <w:tcPr>
            <w:tcW w:w="425" w:type="dxa"/>
          </w:tcPr>
          <w:p w:rsidR="00184395" w:rsidRPr="003404E8" w:rsidRDefault="00184395" w:rsidP="00184395">
            <w:pPr>
              <w:rPr>
                <w:lang w:val="af-ZA"/>
              </w:rPr>
            </w:pPr>
            <w:r w:rsidRPr="003404E8">
              <w:rPr>
                <w:lang w:val="af-ZA"/>
              </w:rPr>
              <w:t>A</w:t>
            </w:r>
          </w:p>
          <w:p w:rsidR="00184395" w:rsidRPr="003404E8" w:rsidRDefault="00184395" w:rsidP="00184395">
            <w:pPr>
              <w:rPr>
                <w:lang w:val="af-ZA"/>
              </w:rPr>
            </w:pPr>
            <w:r w:rsidRPr="003404E8">
              <w:rPr>
                <w:lang w:val="af-ZA"/>
              </w:rPr>
              <w:t>B</w:t>
            </w:r>
          </w:p>
          <w:p w:rsidR="00184395" w:rsidRPr="003404E8" w:rsidRDefault="00184395" w:rsidP="00184395">
            <w:pPr>
              <w:rPr>
                <w:lang w:val="af-ZA"/>
              </w:rPr>
            </w:pPr>
            <w:r w:rsidRPr="003404E8">
              <w:rPr>
                <w:lang w:val="af-ZA"/>
              </w:rPr>
              <w:t>C</w:t>
            </w:r>
          </w:p>
          <w:p w:rsidR="00184395" w:rsidRPr="003404E8" w:rsidRDefault="00184395" w:rsidP="00184395">
            <w:pPr>
              <w:rPr>
                <w:lang w:val="af-ZA"/>
              </w:rPr>
            </w:pPr>
            <w:r w:rsidRPr="003404E8">
              <w:rPr>
                <w:lang w:val="af-ZA"/>
              </w:rPr>
              <w:t>D</w:t>
            </w:r>
          </w:p>
        </w:tc>
        <w:tc>
          <w:tcPr>
            <w:tcW w:w="6946" w:type="dxa"/>
          </w:tcPr>
          <w:p w:rsidR="00DB685C" w:rsidRPr="003404E8" w:rsidRDefault="007D7F97" w:rsidP="00D11E6C">
            <w:pPr>
              <w:widowControl w:val="0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stert</w:t>
            </w:r>
            <w:proofErr w:type="gramEnd"/>
            <w:r w:rsidR="00BB6B80" w:rsidRPr="003404E8">
              <w:rPr>
                <w:lang w:val="af-ZA"/>
              </w:rPr>
              <w:t>.</w:t>
            </w:r>
          </w:p>
          <w:p w:rsidR="002B0A88" w:rsidRPr="003404E8" w:rsidRDefault="002B0A88" w:rsidP="00D11E6C">
            <w:pPr>
              <w:widowControl w:val="0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mid</w:t>
            </w:r>
            <w:r w:rsidR="007D7F97" w:rsidRPr="003404E8">
              <w:rPr>
                <w:lang w:val="af-ZA"/>
              </w:rPr>
              <w:t>delstuk</w:t>
            </w:r>
            <w:proofErr w:type="gramEnd"/>
            <w:r w:rsidR="00BB6B80" w:rsidRPr="003404E8">
              <w:rPr>
                <w:lang w:val="af-ZA"/>
              </w:rPr>
              <w:t>.</w:t>
            </w:r>
          </w:p>
          <w:p w:rsidR="002B0A88" w:rsidRPr="003404E8" w:rsidRDefault="007D7F97" w:rsidP="00D11E6C">
            <w:pPr>
              <w:widowControl w:val="0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selkern</w:t>
            </w:r>
            <w:proofErr w:type="gramEnd"/>
            <w:r w:rsidR="00BB6B80" w:rsidRPr="003404E8">
              <w:rPr>
                <w:lang w:val="af-ZA"/>
              </w:rPr>
              <w:t>.</w:t>
            </w:r>
            <w:r w:rsidR="002B0A88" w:rsidRPr="003404E8">
              <w:rPr>
                <w:lang w:val="af-ZA"/>
              </w:rPr>
              <w:t xml:space="preserve"> </w:t>
            </w:r>
          </w:p>
          <w:p w:rsidR="002B0A88" w:rsidRPr="003404E8" w:rsidRDefault="00BB6B80" w:rsidP="007D7F97">
            <w:pPr>
              <w:widowControl w:val="0"/>
              <w:rPr>
                <w:lang w:val="af-ZA"/>
              </w:rPr>
            </w:pPr>
            <w:proofErr w:type="spellStart"/>
            <w:proofErr w:type="gramStart"/>
            <w:r w:rsidRPr="003404E8">
              <w:rPr>
                <w:lang w:val="af-ZA"/>
              </w:rPr>
              <w:t>a</w:t>
            </w:r>
            <w:r w:rsidR="007D7F97" w:rsidRPr="003404E8">
              <w:rPr>
                <w:lang w:val="af-ZA"/>
              </w:rPr>
              <w:t>k</w:t>
            </w:r>
            <w:r w:rsidR="002B0A88" w:rsidRPr="003404E8">
              <w:rPr>
                <w:lang w:val="af-ZA"/>
              </w:rPr>
              <w:t>roso</w:t>
            </w:r>
            <w:r w:rsidR="007D7F97" w:rsidRPr="003404E8">
              <w:rPr>
                <w:lang w:val="af-ZA"/>
              </w:rPr>
              <w:t>o</w:t>
            </w:r>
            <w:r w:rsidR="002B0A88" w:rsidRPr="003404E8">
              <w:rPr>
                <w:lang w:val="af-ZA"/>
              </w:rPr>
              <w:t>m</w:t>
            </w:r>
            <w:proofErr w:type="spellEnd"/>
            <w:proofErr w:type="gramEnd"/>
            <w:r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184395" w:rsidRPr="003404E8" w:rsidRDefault="00184395" w:rsidP="00184395">
            <w:pPr>
              <w:rPr>
                <w:lang w:val="af-ZA"/>
              </w:rPr>
            </w:pPr>
          </w:p>
          <w:p w:rsidR="00184395" w:rsidRPr="003404E8" w:rsidRDefault="00184395" w:rsidP="00184395">
            <w:pPr>
              <w:rPr>
                <w:lang w:val="af-ZA"/>
              </w:rPr>
            </w:pPr>
          </w:p>
          <w:p w:rsidR="00184395" w:rsidRPr="003404E8" w:rsidRDefault="00184395" w:rsidP="00184395">
            <w:pPr>
              <w:rPr>
                <w:lang w:val="af-ZA"/>
              </w:rPr>
            </w:pPr>
          </w:p>
          <w:p w:rsidR="00184395" w:rsidRPr="003404E8" w:rsidRDefault="00184395" w:rsidP="00184395">
            <w:pPr>
              <w:rPr>
                <w:b/>
                <w:lang w:val="af-ZA"/>
              </w:rPr>
            </w:pPr>
          </w:p>
        </w:tc>
      </w:tr>
    </w:tbl>
    <w:p w:rsidR="00821D22" w:rsidRPr="003404E8" w:rsidRDefault="00821D22" w:rsidP="00353CC7">
      <w:pPr>
        <w:rPr>
          <w:color w:val="FF0000"/>
          <w:sz w:val="20"/>
          <w:szCs w:val="20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53CC7" w:rsidRPr="003404E8" w:rsidTr="00353CC7">
        <w:tc>
          <w:tcPr>
            <w:tcW w:w="959" w:type="dxa"/>
          </w:tcPr>
          <w:p w:rsidR="00353CC7" w:rsidRPr="003404E8" w:rsidRDefault="00353CC7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353CC7" w:rsidRPr="003404E8" w:rsidRDefault="00353CC7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lang w:val="af-ZA"/>
              </w:rPr>
              <w:t>1.1.</w:t>
            </w:r>
            <w:r w:rsidR="0021024A" w:rsidRPr="003404E8">
              <w:rPr>
                <w:lang w:val="af-ZA"/>
              </w:rPr>
              <w:t>3</w:t>
            </w:r>
          </w:p>
        </w:tc>
        <w:tc>
          <w:tcPr>
            <w:tcW w:w="7371" w:type="dxa"/>
          </w:tcPr>
          <w:p w:rsidR="00353CC7" w:rsidRPr="003404E8" w:rsidRDefault="001B77F7" w:rsidP="001B77F7">
            <w:pPr>
              <w:jc w:val="both"/>
              <w:rPr>
                <w:rFonts w:eastAsia="Calibri"/>
                <w:bCs w:val="0"/>
                <w:noProof/>
                <w:lang w:val="af-ZA"/>
              </w:rPr>
            </w:pPr>
            <w:r>
              <w:rPr>
                <w:rFonts w:eastAsia="Calibri"/>
                <w:bCs w:val="0"/>
                <w:noProof/>
                <w:lang w:val="af-ZA"/>
              </w:rPr>
              <w:t>Waar word s</w:t>
            </w:r>
            <w:r w:rsidR="002B0A88" w:rsidRPr="003404E8">
              <w:rPr>
                <w:rFonts w:eastAsia="Calibri"/>
                <w:bCs w:val="0"/>
                <w:noProof/>
                <w:lang w:val="af-ZA"/>
              </w:rPr>
              <w:t>perm</w:t>
            </w:r>
            <w:r w:rsidR="007D7F97" w:rsidRPr="003404E8">
              <w:rPr>
                <w:rFonts w:eastAsia="Calibri"/>
                <w:bCs w:val="0"/>
                <w:noProof/>
                <w:lang w:val="af-ZA"/>
              </w:rPr>
              <w:t>s</w:t>
            </w:r>
            <w:r w:rsidR="002B0A88" w:rsidRPr="003404E8">
              <w:rPr>
                <w:rFonts w:eastAsia="Calibri"/>
                <w:bCs w:val="0"/>
                <w:noProof/>
                <w:lang w:val="af-ZA"/>
              </w:rPr>
              <w:t>ell</w:t>
            </w:r>
            <w:r w:rsidR="007D7F97" w:rsidRPr="003404E8">
              <w:rPr>
                <w:rFonts w:eastAsia="Calibri"/>
                <w:bCs w:val="0"/>
                <w:noProof/>
                <w:lang w:val="af-ZA"/>
              </w:rPr>
              <w:t>e</w:t>
            </w:r>
            <w:r w:rsidR="002B0A88" w:rsidRPr="003404E8">
              <w:rPr>
                <w:rFonts w:eastAsia="Calibri"/>
                <w:bCs w:val="0"/>
                <w:noProof/>
                <w:lang w:val="af-ZA"/>
              </w:rPr>
              <w:t xml:space="preserve"> </w:t>
            </w:r>
            <w:r w:rsidR="007D7F97" w:rsidRPr="003404E8">
              <w:rPr>
                <w:rFonts w:eastAsia="Calibri"/>
                <w:bCs w:val="0"/>
                <w:noProof/>
                <w:lang w:val="af-ZA"/>
              </w:rPr>
              <w:t xml:space="preserve">by die mens tydelik </w:t>
            </w:r>
            <w:r w:rsidR="001A1E26" w:rsidRPr="003404E8">
              <w:rPr>
                <w:rFonts w:eastAsia="Calibri"/>
                <w:bCs w:val="0"/>
                <w:noProof/>
                <w:lang w:val="af-ZA"/>
              </w:rPr>
              <w:t>gestoor</w:t>
            </w:r>
            <w:r>
              <w:rPr>
                <w:rFonts w:eastAsia="Calibri"/>
                <w:bCs w:val="0"/>
                <w:noProof/>
                <w:lang w:val="af-ZA"/>
              </w:rPr>
              <w:t>?</w:t>
            </w:r>
          </w:p>
        </w:tc>
        <w:tc>
          <w:tcPr>
            <w:tcW w:w="236" w:type="dxa"/>
          </w:tcPr>
          <w:p w:rsidR="00353CC7" w:rsidRPr="003404E8" w:rsidRDefault="00353CC7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353CC7" w:rsidRPr="003404E8" w:rsidRDefault="00353CC7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</w:tr>
    </w:tbl>
    <w:p w:rsidR="00353CC7" w:rsidRPr="003404E8" w:rsidRDefault="00353CC7" w:rsidP="00506891">
      <w:pPr>
        <w:rPr>
          <w:color w:val="FF0000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83"/>
        <w:gridCol w:w="851"/>
      </w:tblGrid>
      <w:tr w:rsidR="0034240B" w:rsidRPr="003404E8" w:rsidTr="0034240B">
        <w:tc>
          <w:tcPr>
            <w:tcW w:w="959" w:type="dxa"/>
          </w:tcPr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425" w:type="dxa"/>
          </w:tcPr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A</w:t>
            </w:r>
          </w:p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</w:t>
            </w:r>
          </w:p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C</w:t>
            </w:r>
          </w:p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</w:t>
            </w:r>
          </w:p>
        </w:tc>
        <w:tc>
          <w:tcPr>
            <w:tcW w:w="6946" w:type="dxa"/>
          </w:tcPr>
          <w:p w:rsidR="0034240B" w:rsidRPr="003404E8" w:rsidRDefault="001B77F7" w:rsidP="00353CC7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Vas </w:t>
            </w:r>
            <w:r w:rsidR="002B0A88" w:rsidRPr="003404E8">
              <w:rPr>
                <w:bCs w:val="0"/>
                <w:lang w:val="af-ZA"/>
              </w:rPr>
              <w:t>deferens</w:t>
            </w:r>
          </w:p>
          <w:p w:rsidR="002B0A88" w:rsidRPr="003404E8" w:rsidRDefault="001B77F7" w:rsidP="00353CC7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lang w:val="af-ZA"/>
              </w:rPr>
            </w:pPr>
            <w:proofErr w:type="spellStart"/>
            <w:r w:rsidRPr="003404E8">
              <w:rPr>
                <w:bCs w:val="0"/>
                <w:lang w:val="af-ZA"/>
              </w:rPr>
              <w:t>Epididimis</w:t>
            </w:r>
            <w:proofErr w:type="spellEnd"/>
          </w:p>
          <w:p w:rsidR="002B0A88" w:rsidRPr="003404E8" w:rsidRDefault="001B77F7" w:rsidP="00353CC7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lang w:val="af-ZA"/>
              </w:rPr>
            </w:pPr>
            <w:proofErr w:type="spellStart"/>
            <w:r w:rsidRPr="003404E8">
              <w:rPr>
                <w:bCs w:val="0"/>
                <w:lang w:val="af-ZA"/>
              </w:rPr>
              <w:t>Urinêre</w:t>
            </w:r>
            <w:proofErr w:type="spellEnd"/>
            <w:r w:rsidRPr="003404E8">
              <w:rPr>
                <w:bCs w:val="0"/>
                <w:lang w:val="af-ZA"/>
              </w:rPr>
              <w:t xml:space="preserve"> </w:t>
            </w:r>
            <w:r w:rsidR="002B0A88" w:rsidRPr="003404E8">
              <w:rPr>
                <w:bCs w:val="0"/>
                <w:lang w:val="af-ZA"/>
              </w:rPr>
              <w:t>bla</w:t>
            </w:r>
            <w:r w:rsidR="007D7F97" w:rsidRPr="003404E8">
              <w:rPr>
                <w:bCs w:val="0"/>
                <w:lang w:val="af-ZA"/>
              </w:rPr>
              <w:t>as</w:t>
            </w:r>
          </w:p>
          <w:p w:rsidR="002B0A88" w:rsidRPr="003404E8" w:rsidRDefault="001B77F7" w:rsidP="007D7F97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Prostaatklier</w:t>
            </w:r>
          </w:p>
        </w:tc>
        <w:tc>
          <w:tcPr>
            <w:tcW w:w="283" w:type="dxa"/>
          </w:tcPr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51" w:type="dxa"/>
          </w:tcPr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34240B" w:rsidRPr="003404E8" w:rsidRDefault="0034240B" w:rsidP="00353CC7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lang w:val="af-ZA"/>
              </w:rPr>
            </w:pPr>
          </w:p>
        </w:tc>
      </w:tr>
    </w:tbl>
    <w:p w:rsidR="00AF4A25" w:rsidRPr="003404E8" w:rsidRDefault="00AF4A25" w:rsidP="00AF4A25">
      <w:pPr>
        <w:jc w:val="both"/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AF4A25" w:rsidRPr="003404E8" w:rsidTr="00FE5BB8">
        <w:tc>
          <w:tcPr>
            <w:tcW w:w="959" w:type="dxa"/>
            <w:shd w:val="clear" w:color="auto" w:fill="auto"/>
          </w:tcPr>
          <w:p w:rsidR="00AF4A25" w:rsidRPr="003404E8" w:rsidRDefault="00AF4A25" w:rsidP="00FE5BB8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AF4A25" w:rsidRPr="003404E8" w:rsidRDefault="00AF4A25" w:rsidP="00FE5BB8">
            <w:pPr>
              <w:rPr>
                <w:lang w:val="af-ZA"/>
              </w:rPr>
            </w:pPr>
            <w:r w:rsidRPr="003404E8">
              <w:rPr>
                <w:lang w:val="af-ZA"/>
              </w:rPr>
              <w:t>1.1.4</w:t>
            </w:r>
          </w:p>
        </w:tc>
        <w:tc>
          <w:tcPr>
            <w:tcW w:w="7371" w:type="dxa"/>
            <w:shd w:val="clear" w:color="auto" w:fill="auto"/>
          </w:tcPr>
          <w:p w:rsidR="00AF4A25" w:rsidRPr="003404E8" w:rsidRDefault="001A1E26" w:rsidP="001A1E26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Wilds</w:t>
            </w:r>
            <w:r w:rsidR="008B0520" w:rsidRPr="003404E8">
              <w:rPr>
                <w:lang w:val="af-ZA"/>
              </w:rPr>
              <w:t>tropery verwys na die</w:t>
            </w:r>
            <w:proofErr w:type="gramStart"/>
            <w:r w:rsidR="00373206" w:rsidRPr="003404E8">
              <w:rPr>
                <w:lang w:val="af-ZA"/>
              </w:rPr>
              <w:t xml:space="preserve"> </w:t>
            </w:r>
            <w:r w:rsidR="00B36887" w:rsidRPr="003404E8">
              <w:rPr>
                <w:lang w:val="af-ZA"/>
              </w:rPr>
              <w:t>…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AF4A25" w:rsidRPr="003404E8" w:rsidRDefault="00AF4A25" w:rsidP="00FE5BB8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AF4A25" w:rsidRPr="003404E8" w:rsidRDefault="00AF4A25" w:rsidP="00FE5BB8">
            <w:pPr>
              <w:rPr>
                <w:lang w:val="af-ZA"/>
              </w:rPr>
            </w:pPr>
          </w:p>
        </w:tc>
      </w:tr>
    </w:tbl>
    <w:p w:rsidR="00AF4A25" w:rsidRPr="003404E8" w:rsidRDefault="00AF4A25" w:rsidP="00AF4A25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AF4A25" w:rsidRPr="003404E8" w:rsidTr="00FE5BB8">
        <w:tc>
          <w:tcPr>
            <w:tcW w:w="959" w:type="dxa"/>
          </w:tcPr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425" w:type="dxa"/>
          </w:tcPr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A</w:t>
            </w:r>
          </w:p>
          <w:p w:rsidR="00070CBC" w:rsidRPr="003404E8" w:rsidRDefault="00070CBC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</w:t>
            </w:r>
          </w:p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C</w:t>
            </w:r>
          </w:p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</w:t>
            </w:r>
          </w:p>
        </w:tc>
        <w:tc>
          <w:tcPr>
            <w:tcW w:w="6946" w:type="dxa"/>
          </w:tcPr>
          <w:p w:rsidR="00787E9D" w:rsidRPr="003404E8" w:rsidRDefault="008B0520" w:rsidP="000F4819">
            <w:pPr>
              <w:autoSpaceDE w:val="0"/>
              <w:autoSpaceDN w:val="0"/>
              <w:adjustRightInd w:val="0"/>
              <w:jc w:val="both"/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hervestiging</w:t>
            </w:r>
            <w:proofErr w:type="gramEnd"/>
            <w:r w:rsidR="00B36887" w:rsidRPr="003404E8">
              <w:rPr>
                <w:lang w:val="af-ZA" w:eastAsia="en-ZA"/>
              </w:rPr>
              <w:t xml:space="preserve"> </w:t>
            </w:r>
            <w:r w:rsidR="007F2ECC" w:rsidRPr="003404E8">
              <w:rPr>
                <w:lang w:val="af-ZA" w:eastAsia="en-ZA"/>
              </w:rPr>
              <w:t>van</w:t>
            </w:r>
            <w:r w:rsidR="00373206" w:rsidRPr="003404E8">
              <w:rPr>
                <w:lang w:val="af-ZA" w:eastAsia="en-ZA"/>
              </w:rPr>
              <w:t xml:space="preserve"> </w:t>
            </w:r>
            <w:r w:rsidR="00B36887" w:rsidRPr="003404E8">
              <w:rPr>
                <w:lang w:val="af-ZA" w:eastAsia="en-ZA"/>
              </w:rPr>
              <w:t>organism</w:t>
            </w:r>
            <w:r w:rsidR="007F2ECC" w:rsidRPr="003404E8">
              <w:rPr>
                <w:lang w:val="af-ZA" w:eastAsia="en-ZA"/>
              </w:rPr>
              <w:t>e</w:t>
            </w:r>
            <w:r w:rsidR="00B36887" w:rsidRPr="003404E8">
              <w:rPr>
                <w:lang w:val="af-ZA" w:eastAsia="en-ZA"/>
              </w:rPr>
              <w:t xml:space="preserve">s </w:t>
            </w:r>
            <w:r w:rsidR="00DC0633" w:rsidRPr="003404E8">
              <w:rPr>
                <w:lang w:val="af-ZA" w:eastAsia="en-ZA"/>
              </w:rPr>
              <w:t>in</w:t>
            </w:r>
            <w:r w:rsidR="007F2ECC" w:rsidRPr="003404E8">
              <w:rPr>
                <w:lang w:val="af-ZA" w:eastAsia="en-ZA"/>
              </w:rPr>
              <w:t xml:space="preserve"> </w:t>
            </w:r>
            <w:r w:rsidR="00AE4AEE" w:rsidRPr="003404E8">
              <w:rPr>
                <w:lang w:val="af-ZA" w:eastAsia="en-ZA"/>
              </w:rPr>
              <w:t>'</w:t>
            </w:r>
            <w:r w:rsidR="007F2ECC" w:rsidRPr="003404E8">
              <w:rPr>
                <w:lang w:val="af-ZA" w:eastAsia="en-ZA"/>
              </w:rPr>
              <w:t>n nuwe</w:t>
            </w:r>
            <w:r w:rsidR="00B36887" w:rsidRPr="003404E8">
              <w:rPr>
                <w:lang w:val="af-ZA" w:eastAsia="en-ZA"/>
              </w:rPr>
              <w:t xml:space="preserve"> habitat</w:t>
            </w:r>
            <w:r w:rsidR="00070CBC" w:rsidRPr="003404E8">
              <w:rPr>
                <w:lang w:val="af-ZA" w:eastAsia="en-ZA"/>
              </w:rPr>
              <w:t xml:space="preserve"> </w:t>
            </w:r>
            <w:r w:rsidR="007F2ECC" w:rsidRPr="003404E8">
              <w:rPr>
                <w:lang w:val="af-ZA" w:eastAsia="en-ZA"/>
              </w:rPr>
              <w:t>wanneer die ou</w:t>
            </w:r>
            <w:r w:rsidR="00070CBC" w:rsidRPr="003404E8">
              <w:rPr>
                <w:lang w:val="af-ZA" w:eastAsia="en-ZA"/>
              </w:rPr>
              <w:t xml:space="preserve"> habitat </w:t>
            </w:r>
            <w:r w:rsidR="007F2ECC" w:rsidRPr="003404E8">
              <w:rPr>
                <w:lang w:val="af-ZA" w:eastAsia="en-ZA"/>
              </w:rPr>
              <w:t>deur vuur vernietig is</w:t>
            </w:r>
            <w:r w:rsidR="00D6092A" w:rsidRPr="003404E8">
              <w:rPr>
                <w:lang w:val="af-ZA" w:eastAsia="en-ZA"/>
              </w:rPr>
              <w:t>.</w:t>
            </w:r>
          </w:p>
          <w:p w:rsidR="00124821" w:rsidRPr="003404E8" w:rsidRDefault="008B0520" w:rsidP="000F4819">
            <w:pPr>
              <w:autoSpaceDE w:val="0"/>
              <w:autoSpaceDN w:val="0"/>
              <w:adjustRightInd w:val="0"/>
              <w:jc w:val="both"/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opsetlike</w:t>
            </w:r>
            <w:proofErr w:type="gramEnd"/>
            <w:r w:rsidR="00B36887" w:rsidRPr="003404E8">
              <w:rPr>
                <w:lang w:val="af-ZA" w:eastAsia="en-ZA"/>
              </w:rPr>
              <w:t xml:space="preserve"> in</w:t>
            </w:r>
            <w:r w:rsidRPr="003404E8">
              <w:rPr>
                <w:lang w:val="af-ZA" w:eastAsia="en-ZA"/>
              </w:rPr>
              <w:t>voe</w:t>
            </w:r>
            <w:r w:rsidR="00DC0633" w:rsidRPr="003404E8">
              <w:rPr>
                <w:lang w:val="af-ZA" w:eastAsia="en-ZA"/>
              </w:rPr>
              <w:t>r</w:t>
            </w:r>
            <w:r w:rsidRPr="003404E8">
              <w:rPr>
                <w:lang w:val="af-ZA" w:eastAsia="en-ZA"/>
              </w:rPr>
              <w:t xml:space="preserve"> van</w:t>
            </w:r>
            <w:r w:rsidR="00B36887" w:rsidRPr="003404E8">
              <w:rPr>
                <w:lang w:val="af-ZA" w:eastAsia="en-ZA"/>
              </w:rPr>
              <w:t xml:space="preserve"> </w:t>
            </w:r>
            <w:r w:rsidRPr="003404E8">
              <w:rPr>
                <w:lang w:val="af-ZA" w:eastAsia="en-ZA"/>
              </w:rPr>
              <w:t>uitheemse plante</w:t>
            </w:r>
            <w:r w:rsidR="00D6092A" w:rsidRPr="003404E8">
              <w:rPr>
                <w:lang w:val="af-ZA" w:eastAsia="en-ZA"/>
              </w:rPr>
              <w:t>.</w:t>
            </w:r>
            <w:r w:rsidR="00B36887" w:rsidRPr="003404E8">
              <w:rPr>
                <w:lang w:val="af-ZA" w:eastAsia="en-ZA"/>
              </w:rPr>
              <w:t xml:space="preserve"> </w:t>
            </w:r>
          </w:p>
          <w:p w:rsidR="00124821" w:rsidRPr="003404E8" w:rsidRDefault="007F2ECC" w:rsidP="000F4819">
            <w:pPr>
              <w:autoSpaceDE w:val="0"/>
              <w:autoSpaceDN w:val="0"/>
              <w:adjustRightInd w:val="0"/>
              <w:jc w:val="both"/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gebruik</w:t>
            </w:r>
            <w:proofErr w:type="gramEnd"/>
            <w:r w:rsidRPr="003404E8">
              <w:rPr>
                <w:lang w:val="af-ZA" w:eastAsia="en-ZA"/>
              </w:rPr>
              <w:t xml:space="preserve"> van chemikalieë om peste dood te maak</w:t>
            </w:r>
            <w:r w:rsidR="00D6092A" w:rsidRPr="003404E8">
              <w:rPr>
                <w:lang w:val="af-ZA" w:eastAsia="en-ZA"/>
              </w:rPr>
              <w:t>.</w:t>
            </w:r>
          </w:p>
          <w:p w:rsidR="00124821" w:rsidRPr="003404E8" w:rsidRDefault="008B0520" w:rsidP="007F2ECC">
            <w:pPr>
              <w:autoSpaceDE w:val="0"/>
              <w:autoSpaceDN w:val="0"/>
              <w:adjustRightInd w:val="0"/>
              <w:jc w:val="both"/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o</w:t>
            </w:r>
            <w:r w:rsidR="007F2ECC" w:rsidRPr="003404E8">
              <w:rPr>
                <w:lang w:val="af-ZA" w:eastAsia="en-ZA"/>
              </w:rPr>
              <w:t>nwettige</w:t>
            </w:r>
            <w:proofErr w:type="gramEnd"/>
            <w:r w:rsidR="007F2ECC" w:rsidRPr="003404E8">
              <w:rPr>
                <w:lang w:val="af-ZA" w:eastAsia="en-ZA"/>
              </w:rPr>
              <w:t xml:space="preserve"> verwydering van</w:t>
            </w:r>
            <w:r w:rsidR="00B36887" w:rsidRPr="003404E8">
              <w:rPr>
                <w:lang w:val="af-ZA" w:eastAsia="en-ZA"/>
              </w:rPr>
              <w:t xml:space="preserve"> organism</w:t>
            </w:r>
            <w:r w:rsidR="007F2ECC" w:rsidRPr="003404E8">
              <w:rPr>
                <w:lang w:val="af-ZA" w:eastAsia="en-ZA"/>
              </w:rPr>
              <w:t>e</w:t>
            </w:r>
            <w:r w:rsidR="00B36887" w:rsidRPr="003404E8">
              <w:rPr>
                <w:lang w:val="af-ZA" w:eastAsia="en-ZA"/>
              </w:rPr>
              <w:t xml:space="preserve">s </w:t>
            </w:r>
            <w:r w:rsidR="007F2ECC" w:rsidRPr="003404E8">
              <w:rPr>
                <w:lang w:val="af-ZA" w:eastAsia="en-ZA"/>
              </w:rPr>
              <w:t>uit hulle</w:t>
            </w:r>
            <w:r w:rsidR="00B36887" w:rsidRPr="003404E8">
              <w:rPr>
                <w:lang w:val="af-ZA" w:eastAsia="en-ZA"/>
              </w:rPr>
              <w:t xml:space="preserve"> habitat</w:t>
            </w:r>
            <w:r w:rsidR="00D6092A" w:rsidRPr="003404E8">
              <w:rPr>
                <w:lang w:val="af-ZA" w:eastAsia="en-ZA"/>
              </w:rPr>
              <w:t>.</w:t>
            </w:r>
          </w:p>
        </w:tc>
        <w:tc>
          <w:tcPr>
            <w:tcW w:w="236" w:type="dxa"/>
          </w:tcPr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AF4A25" w:rsidRPr="003404E8" w:rsidRDefault="00AF4A25" w:rsidP="00FE5BB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lang w:val="af-ZA"/>
              </w:rPr>
            </w:pPr>
          </w:p>
        </w:tc>
      </w:tr>
    </w:tbl>
    <w:p w:rsidR="00A0651D" w:rsidRPr="003404E8" w:rsidRDefault="00A0651D" w:rsidP="00353CC7">
      <w:pPr>
        <w:rPr>
          <w:sz w:val="20"/>
          <w:szCs w:val="20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53CC7" w:rsidRPr="003404E8" w:rsidTr="00353CC7">
        <w:tc>
          <w:tcPr>
            <w:tcW w:w="959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1.1.5</w:t>
            </w:r>
          </w:p>
        </w:tc>
        <w:tc>
          <w:tcPr>
            <w:tcW w:w="7371" w:type="dxa"/>
          </w:tcPr>
          <w:p w:rsidR="00D96FBB" w:rsidRPr="003404E8" w:rsidRDefault="007A5F68" w:rsidP="001A1E26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hormoon wat die liggaam vir </w:t>
            </w:r>
            <w:r w:rsidR="001A1E26" w:rsidRPr="003404E8">
              <w:rPr>
                <w:lang w:val="af-ZA"/>
              </w:rPr>
              <w:t xml:space="preserve">'n </w:t>
            </w:r>
            <w:r w:rsidRPr="003404E8">
              <w:rPr>
                <w:lang w:val="af-ZA"/>
              </w:rPr>
              <w:t>noodtoestand voorberei</w:t>
            </w:r>
            <w:r w:rsidR="001A1E26" w:rsidRPr="003404E8">
              <w:rPr>
                <w:lang w:val="af-ZA"/>
              </w:rPr>
              <w:t>,</w:t>
            </w:r>
            <w:r w:rsidRPr="003404E8">
              <w:rPr>
                <w:lang w:val="af-ZA"/>
              </w:rPr>
              <w:t xml:space="preserve"> is</w:t>
            </w:r>
            <w:proofErr w:type="gramStart"/>
            <w:r w:rsidR="00523EF0" w:rsidRPr="003404E8">
              <w:rPr>
                <w:lang w:val="af-ZA"/>
              </w:rPr>
              <w:t xml:space="preserve"> …</w:t>
            </w:r>
            <w:proofErr w:type="gramEnd"/>
          </w:p>
        </w:tc>
        <w:tc>
          <w:tcPr>
            <w:tcW w:w="236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</w:tr>
    </w:tbl>
    <w:p w:rsidR="00353CC7" w:rsidRPr="003404E8" w:rsidRDefault="00353CC7" w:rsidP="00353CC7">
      <w:pPr>
        <w:rPr>
          <w:vanish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353CC7" w:rsidRPr="003404E8" w:rsidTr="00353CC7">
        <w:tc>
          <w:tcPr>
            <w:tcW w:w="959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425" w:type="dxa"/>
          </w:tcPr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A</w:t>
            </w:r>
          </w:p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B</w:t>
            </w:r>
          </w:p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C</w:t>
            </w:r>
          </w:p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D</w:t>
            </w:r>
          </w:p>
        </w:tc>
        <w:tc>
          <w:tcPr>
            <w:tcW w:w="6946" w:type="dxa"/>
          </w:tcPr>
          <w:p w:rsidR="0028420F" w:rsidRPr="003404E8" w:rsidRDefault="00F36048" w:rsidP="00353CC7">
            <w:pPr>
              <w:tabs>
                <w:tab w:val="right" w:pos="672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ADH</w:t>
            </w:r>
            <w:r w:rsidR="00D972AA" w:rsidRPr="003404E8">
              <w:rPr>
                <w:lang w:val="af-ZA"/>
              </w:rPr>
              <w:t>.</w:t>
            </w:r>
          </w:p>
          <w:p w:rsidR="00F36048" w:rsidRPr="003404E8" w:rsidRDefault="007F2ECC" w:rsidP="00353CC7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tiroksien</w:t>
            </w:r>
            <w:proofErr w:type="gramEnd"/>
            <w:r w:rsidR="00D972AA" w:rsidRPr="003404E8">
              <w:rPr>
                <w:lang w:val="af-ZA"/>
              </w:rPr>
              <w:t>.</w:t>
            </w:r>
          </w:p>
          <w:p w:rsidR="00F36048" w:rsidRPr="003404E8" w:rsidRDefault="00D972AA" w:rsidP="00353CC7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a</w:t>
            </w:r>
            <w:r w:rsidR="00F36048" w:rsidRPr="003404E8">
              <w:rPr>
                <w:lang w:val="af-ZA"/>
              </w:rPr>
              <w:t>drenali</w:t>
            </w:r>
            <w:r w:rsidR="007F2ECC" w:rsidRPr="003404E8">
              <w:rPr>
                <w:lang w:val="af-ZA"/>
              </w:rPr>
              <w:t>e</w:t>
            </w:r>
            <w:r w:rsidR="00F36048" w:rsidRPr="003404E8">
              <w:rPr>
                <w:lang w:val="af-ZA"/>
              </w:rPr>
              <w:t>n</w:t>
            </w:r>
            <w:proofErr w:type="gramEnd"/>
            <w:r w:rsidRPr="003404E8">
              <w:rPr>
                <w:lang w:val="af-ZA"/>
              </w:rPr>
              <w:t>.</w:t>
            </w:r>
          </w:p>
          <w:p w:rsidR="00F36048" w:rsidRPr="003404E8" w:rsidRDefault="00F36048" w:rsidP="00353CC7">
            <w:pPr>
              <w:tabs>
                <w:tab w:val="right" w:pos="672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GH</w:t>
            </w:r>
            <w:r w:rsidR="00D972AA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  <w:p w:rsidR="00353CC7" w:rsidRPr="003404E8" w:rsidRDefault="00353CC7" w:rsidP="00353CC7">
            <w:pPr>
              <w:rPr>
                <w:lang w:val="af-ZA"/>
              </w:rPr>
            </w:pPr>
          </w:p>
          <w:p w:rsidR="00353CC7" w:rsidRPr="003404E8" w:rsidRDefault="00353CC7" w:rsidP="00353CC7">
            <w:pPr>
              <w:rPr>
                <w:lang w:val="af-ZA"/>
              </w:rPr>
            </w:pPr>
          </w:p>
          <w:p w:rsidR="00353CC7" w:rsidRPr="003404E8" w:rsidRDefault="00353CC7" w:rsidP="00353CC7">
            <w:pPr>
              <w:rPr>
                <w:b/>
                <w:lang w:val="af-ZA"/>
              </w:rPr>
            </w:pPr>
          </w:p>
        </w:tc>
      </w:tr>
    </w:tbl>
    <w:p w:rsidR="00974C89" w:rsidRPr="003404E8" w:rsidRDefault="00974C89" w:rsidP="00353CC7">
      <w:pPr>
        <w:rPr>
          <w:lang w:val="af-ZA"/>
        </w:rPr>
      </w:pPr>
    </w:p>
    <w:p w:rsidR="001A1E26" w:rsidRPr="003404E8" w:rsidRDefault="001A1E26">
      <w:pPr>
        <w:rPr>
          <w:lang w:val="af-ZA"/>
        </w:rPr>
      </w:pPr>
      <w:r w:rsidRPr="003404E8">
        <w:rPr>
          <w:lang w:val="af-ZA"/>
        </w:rPr>
        <w:br w:type="page"/>
      </w:r>
    </w:p>
    <w:p w:rsidR="00D96FBB" w:rsidRPr="003404E8" w:rsidRDefault="00D96FBB" w:rsidP="00353CC7">
      <w:pPr>
        <w:rPr>
          <w:sz w:val="18"/>
          <w:szCs w:val="18"/>
          <w:lang w:val="af-ZA"/>
        </w:rPr>
      </w:pPr>
    </w:p>
    <w:p w:rsidR="00954770" w:rsidRPr="003404E8" w:rsidRDefault="00954770" w:rsidP="00353CC7">
      <w:pPr>
        <w:rPr>
          <w:sz w:val="18"/>
          <w:szCs w:val="18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53CC7" w:rsidRPr="003404E8" w:rsidTr="00353CC7">
        <w:tc>
          <w:tcPr>
            <w:tcW w:w="959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1.1.6</w:t>
            </w:r>
          </w:p>
        </w:tc>
        <w:tc>
          <w:tcPr>
            <w:tcW w:w="7371" w:type="dxa"/>
          </w:tcPr>
          <w:p w:rsidR="00D96FBB" w:rsidRPr="003404E8" w:rsidRDefault="00AE4AEE" w:rsidP="002E2A7D">
            <w:pPr>
              <w:rPr>
                <w:rFonts w:eastAsia="Calibri"/>
                <w:bCs w:val="0"/>
                <w:noProof/>
                <w:lang w:val="af-ZA"/>
              </w:rPr>
            </w:pPr>
            <w:r w:rsidRPr="003404E8">
              <w:rPr>
                <w:rFonts w:eastAsia="Calibri"/>
                <w:bCs w:val="0"/>
                <w:noProof/>
                <w:lang w:val="af-ZA"/>
              </w:rPr>
              <w:t>'</w:t>
            </w:r>
            <w:r w:rsidR="008B0520" w:rsidRPr="003404E8">
              <w:rPr>
                <w:rFonts w:eastAsia="Calibri"/>
                <w:bCs w:val="0"/>
                <w:noProof/>
                <w:lang w:val="af-ZA"/>
              </w:rPr>
              <w:t>n Funksie van amnio</w:t>
            </w:r>
            <w:r w:rsidR="002E2A7D" w:rsidRPr="003404E8">
              <w:rPr>
                <w:rFonts w:eastAsia="Calibri"/>
                <w:bCs w:val="0"/>
                <w:noProof/>
                <w:lang w:val="af-ZA"/>
              </w:rPr>
              <w:t xml:space="preserve">tiese </w:t>
            </w:r>
            <w:r w:rsidR="008B0520" w:rsidRPr="003404E8">
              <w:rPr>
                <w:rFonts w:eastAsia="Calibri"/>
                <w:bCs w:val="0"/>
                <w:noProof/>
                <w:lang w:val="af-ZA"/>
              </w:rPr>
              <w:t>vloeistof is om</w:t>
            </w:r>
            <w:r w:rsidR="001B3E05" w:rsidRPr="003404E8">
              <w:rPr>
                <w:rFonts w:eastAsia="Calibri"/>
                <w:bCs w:val="0"/>
                <w:noProof/>
                <w:lang w:val="af-ZA"/>
              </w:rPr>
              <w:t xml:space="preserve"> …</w:t>
            </w:r>
          </w:p>
        </w:tc>
        <w:tc>
          <w:tcPr>
            <w:tcW w:w="236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</w:tr>
    </w:tbl>
    <w:p w:rsidR="00353CC7" w:rsidRPr="003404E8" w:rsidRDefault="00353CC7" w:rsidP="00353CC7">
      <w:pPr>
        <w:rPr>
          <w:vanish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353CC7" w:rsidRPr="003404E8" w:rsidTr="005000B8">
        <w:trPr>
          <w:trHeight w:val="1263"/>
        </w:trPr>
        <w:tc>
          <w:tcPr>
            <w:tcW w:w="959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425" w:type="dxa"/>
          </w:tcPr>
          <w:p w:rsidR="00974C89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A</w:t>
            </w:r>
          </w:p>
          <w:p w:rsidR="00AB5BFA" w:rsidRPr="003404E8" w:rsidRDefault="00AB5BFA" w:rsidP="00353CC7">
            <w:pPr>
              <w:rPr>
                <w:lang w:val="af-ZA"/>
              </w:rPr>
            </w:pPr>
          </w:p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B</w:t>
            </w:r>
          </w:p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C</w:t>
            </w:r>
          </w:p>
          <w:p w:rsidR="00CB6BC5" w:rsidRPr="003404E8" w:rsidRDefault="00CB6BC5" w:rsidP="00353CC7">
            <w:pPr>
              <w:rPr>
                <w:lang w:val="af-ZA"/>
              </w:rPr>
            </w:pPr>
          </w:p>
          <w:p w:rsidR="00353CC7" w:rsidRPr="003404E8" w:rsidRDefault="00353CC7" w:rsidP="00353CC7">
            <w:pPr>
              <w:rPr>
                <w:lang w:val="af-ZA"/>
              </w:rPr>
            </w:pPr>
            <w:r w:rsidRPr="003404E8">
              <w:rPr>
                <w:lang w:val="af-ZA"/>
              </w:rPr>
              <w:t>D</w:t>
            </w:r>
          </w:p>
        </w:tc>
        <w:tc>
          <w:tcPr>
            <w:tcW w:w="6946" w:type="dxa"/>
          </w:tcPr>
          <w:p w:rsidR="001B3E05" w:rsidRPr="003404E8" w:rsidRDefault="001B3E05" w:rsidP="001B3E05">
            <w:pPr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as</w:t>
            </w:r>
            <w:proofErr w:type="gramEnd"/>
            <w:r w:rsidRPr="003404E8">
              <w:rPr>
                <w:lang w:val="af-ZA"/>
              </w:rPr>
              <w:t xml:space="preserve"> </w:t>
            </w:r>
            <w:r w:rsidR="00AE4AEE" w:rsidRPr="003404E8">
              <w:rPr>
                <w:lang w:val="af-ZA"/>
              </w:rPr>
              <w:t>'</w:t>
            </w:r>
            <w:r w:rsidR="008B0520" w:rsidRPr="003404E8">
              <w:rPr>
                <w:lang w:val="af-ZA"/>
              </w:rPr>
              <w:t>n</w:t>
            </w:r>
            <w:r w:rsidRPr="003404E8">
              <w:rPr>
                <w:lang w:val="af-ZA"/>
              </w:rPr>
              <w:t xml:space="preserve"> </w:t>
            </w:r>
            <w:proofErr w:type="spellStart"/>
            <w:r w:rsidRPr="003404E8">
              <w:rPr>
                <w:lang w:val="af-ZA"/>
              </w:rPr>
              <w:t>mi</w:t>
            </w:r>
            <w:r w:rsidR="008B0520" w:rsidRPr="003404E8">
              <w:rPr>
                <w:lang w:val="af-ZA"/>
              </w:rPr>
              <w:t>k</w:t>
            </w:r>
            <w:r w:rsidRPr="003404E8">
              <w:rPr>
                <w:lang w:val="af-ZA"/>
              </w:rPr>
              <w:t>rofilter</w:t>
            </w:r>
            <w:proofErr w:type="spellEnd"/>
            <w:r w:rsidRPr="003404E8">
              <w:rPr>
                <w:lang w:val="af-ZA"/>
              </w:rPr>
              <w:t xml:space="preserve"> </w:t>
            </w:r>
            <w:r w:rsidR="008B0520" w:rsidRPr="003404E8">
              <w:rPr>
                <w:lang w:val="af-ZA"/>
              </w:rPr>
              <w:t>te dien wat voorkom dat kieme die fetus binnedring</w:t>
            </w:r>
            <w:r w:rsidRPr="003404E8">
              <w:rPr>
                <w:lang w:val="af-ZA"/>
              </w:rPr>
              <w:t>.</w:t>
            </w:r>
          </w:p>
          <w:p w:rsidR="001B3E05" w:rsidRPr="003404E8" w:rsidRDefault="00CB6BC5" w:rsidP="001B3E05">
            <w:pPr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a</w:t>
            </w:r>
            <w:r w:rsidR="008B0520" w:rsidRPr="003404E8">
              <w:rPr>
                <w:lang w:val="af-ZA"/>
              </w:rPr>
              <w:t>s</w:t>
            </w:r>
            <w:proofErr w:type="gramEnd"/>
            <w:r w:rsidR="008B0520" w:rsidRPr="003404E8">
              <w:rPr>
                <w:lang w:val="af-ZA"/>
              </w:rPr>
              <w:t xml:space="preserve"> </w:t>
            </w:r>
            <w:r w:rsidR="00AE4AEE" w:rsidRPr="003404E8">
              <w:rPr>
                <w:lang w:val="af-ZA"/>
              </w:rPr>
              <w:t>'</w:t>
            </w:r>
            <w:r w:rsidR="008B0520" w:rsidRPr="003404E8">
              <w:rPr>
                <w:lang w:val="af-ZA"/>
              </w:rPr>
              <w:t xml:space="preserve">n </w:t>
            </w:r>
            <w:proofErr w:type="spellStart"/>
            <w:r w:rsidR="008B0520" w:rsidRPr="003404E8">
              <w:rPr>
                <w:lang w:val="af-ZA"/>
              </w:rPr>
              <w:t>skokabsorbeerder</w:t>
            </w:r>
            <w:proofErr w:type="spellEnd"/>
            <w:r w:rsidR="008B0520" w:rsidRPr="003404E8">
              <w:rPr>
                <w:lang w:val="af-ZA"/>
              </w:rPr>
              <w:t xml:space="preserve"> </w:t>
            </w:r>
            <w:r w:rsidR="002E2A7D" w:rsidRPr="003404E8">
              <w:rPr>
                <w:lang w:val="af-ZA"/>
              </w:rPr>
              <w:t>op te tree</w:t>
            </w:r>
            <w:r w:rsidR="008B0520" w:rsidRPr="003404E8">
              <w:rPr>
                <w:lang w:val="af-ZA"/>
              </w:rPr>
              <w:t xml:space="preserve"> wat die fetus beskerm</w:t>
            </w:r>
            <w:r w:rsidR="001B3E05" w:rsidRPr="003404E8">
              <w:rPr>
                <w:lang w:val="af-ZA"/>
              </w:rPr>
              <w:t>.</w:t>
            </w:r>
          </w:p>
          <w:p w:rsidR="0065332A" w:rsidRPr="003404E8" w:rsidRDefault="00CB6BC5" w:rsidP="0065332A">
            <w:pPr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die</w:t>
            </w:r>
            <w:proofErr w:type="gramEnd"/>
            <w:r w:rsidR="0065332A" w:rsidRPr="003404E8">
              <w:rPr>
                <w:lang w:val="af-ZA"/>
              </w:rPr>
              <w:t xml:space="preserve"> f</w:t>
            </w:r>
            <w:r w:rsidR="00373206" w:rsidRPr="003404E8">
              <w:rPr>
                <w:lang w:val="af-ZA"/>
              </w:rPr>
              <w:t xml:space="preserve">etus </w:t>
            </w:r>
            <w:r w:rsidRPr="003404E8">
              <w:rPr>
                <w:lang w:val="af-ZA"/>
              </w:rPr>
              <w:t xml:space="preserve">by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>n</w:t>
            </w:r>
            <w:r w:rsidR="00373206" w:rsidRPr="003404E8">
              <w:rPr>
                <w:lang w:val="af-ZA"/>
              </w:rPr>
              <w:t xml:space="preserve"> temperatu</w:t>
            </w:r>
            <w:r w:rsidRPr="003404E8">
              <w:rPr>
                <w:lang w:val="af-ZA"/>
              </w:rPr>
              <w:t>u</w:t>
            </w:r>
            <w:r w:rsidR="00373206" w:rsidRPr="003404E8">
              <w:rPr>
                <w:lang w:val="af-ZA"/>
              </w:rPr>
              <w:t>r</w:t>
            </w:r>
            <w:r w:rsidRPr="003404E8">
              <w:rPr>
                <w:lang w:val="af-ZA"/>
              </w:rPr>
              <w:t xml:space="preserve"> laer as liggaamstemperatuur </w:t>
            </w:r>
            <w:r w:rsidR="002E2A7D" w:rsidRPr="003404E8">
              <w:rPr>
                <w:lang w:val="af-ZA"/>
              </w:rPr>
              <w:br/>
            </w:r>
            <w:r w:rsidRPr="003404E8">
              <w:rPr>
                <w:lang w:val="af-ZA"/>
              </w:rPr>
              <w:t>te hou</w:t>
            </w:r>
            <w:r w:rsidR="0065332A" w:rsidRPr="003404E8">
              <w:rPr>
                <w:lang w:val="af-ZA"/>
              </w:rPr>
              <w:t>.</w:t>
            </w:r>
          </w:p>
          <w:p w:rsidR="0065332A" w:rsidRPr="003404E8" w:rsidRDefault="0065332A" w:rsidP="002E2A7D">
            <w:pPr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as</w:t>
            </w:r>
            <w:proofErr w:type="gramEnd"/>
            <w:r w:rsidRPr="003404E8">
              <w:rPr>
                <w:lang w:val="af-ZA"/>
              </w:rPr>
              <w:t xml:space="preserve"> </w:t>
            </w:r>
            <w:r w:rsidR="00AE4AEE" w:rsidRPr="003404E8">
              <w:rPr>
                <w:lang w:val="af-ZA"/>
              </w:rPr>
              <w:t>'</w:t>
            </w:r>
            <w:r w:rsidR="00CB6BC5" w:rsidRPr="003404E8">
              <w:rPr>
                <w:lang w:val="af-ZA"/>
              </w:rPr>
              <w:t xml:space="preserve">n </w:t>
            </w:r>
            <w:r w:rsidRPr="003404E8">
              <w:rPr>
                <w:lang w:val="af-ZA"/>
              </w:rPr>
              <w:t xml:space="preserve">medium </w:t>
            </w:r>
            <w:r w:rsidR="002E2A7D" w:rsidRPr="003404E8">
              <w:rPr>
                <w:lang w:val="af-ZA"/>
              </w:rPr>
              <w:t xml:space="preserve">te dien </w:t>
            </w:r>
            <w:r w:rsidR="00CB6BC5" w:rsidRPr="003404E8">
              <w:rPr>
                <w:lang w:val="af-ZA"/>
              </w:rPr>
              <w:t xml:space="preserve">waarin die </w:t>
            </w:r>
            <w:r w:rsidRPr="003404E8">
              <w:rPr>
                <w:lang w:val="af-ZA"/>
              </w:rPr>
              <w:t xml:space="preserve">sperm </w:t>
            </w:r>
            <w:r w:rsidR="00CB6BC5" w:rsidRPr="003404E8">
              <w:rPr>
                <w:lang w:val="af-ZA"/>
              </w:rPr>
              <w:t>swem</w:t>
            </w:r>
            <w:r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353CC7" w:rsidRPr="003404E8" w:rsidRDefault="00353CC7" w:rsidP="00353CC7">
            <w:pPr>
              <w:rPr>
                <w:lang w:val="af-ZA"/>
              </w:rPr>
            </w:pPr>
          </w:p>
          <w:p w:rsidR="00353CC7" w:rsidRPr="003404E8" w:rsidRDefault="00353CC7" w:rsidP="00353CC7">
            <w:pPr>
              <w:rPr>
                <w:b/>
                <w:lang w:val="af-ZA"/>
              </w:rPr>
            </w:pPr>
          </w:p>
        </w:tc>
      </w:tr>
    </w:tbl>
    <w:p w:rsidR="00AF4A25" w:rsidRPr="003404E8" w:rsidRDefault="00AF4A25" w:rsidP="005825ED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64D59" w:rsidRPr="003404E8" w:rsidTr="00250C40">
        <w:tc>
          <w:tcPr>
            <w:tcW w:w="959" w:type="dxa"/>
            <w:shd w:val="clear" w:color="auto" w:fill="auto"/>
          </w:tcPr>
          <w:p w:rsidR="00564D59" w:rsidRPr="003404E8" w:rsidRDefault="00564D59" w:rsidP="00250C40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64D59" w:rsidRPr="003404E8" w:rsidRDefault="007969B3" w:rsidP="00250C40">
            <w:pPr>
              <w:rPr>
                <w:lang w:val="af-ZA"/>
              </w:rPr>
            </w:pPr>
            <w:r w:rsidRPr="003404E8">
              <w:rPr>
                <w:lang w:val="af-ZA"/>
              </w:rPr>
              <w:t>1.1.7</w:t>
            </w:r>
          </w:p>
        </w:tc>
        <w:tc>
          <w:tcPr>
            <w:tcW w:w="7371" w:type="dxa"/>
            <w:shd w:val="clear" w:color="auto" w:fill="auto"/>
          </w:tcPr>
          <w:p w:rsidR="00564D59" w:rsidRPr="003404E8" w:rsidRDefault="00BC6B97" w:rsidP="00BC6B97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Die gedeelte van die manlike voortplantingstelsel waar meiose plaasvind</w:t>
            </w:r>
            <w:r w:rsidR="002E2A7D" w:rsidRPr="003404E8">
              <w:rPr>
                <w:lang w:val="af-ZA"/>
              </w:rPr>
              <w:t>,</w:t>
            </w:r>
            <w:r w:rsidRPr="003404E8">
              <w:rPr>
                <w:lang w:val="af-ZA"/>
              </w:rPr>
              <w:t xml:space="preserve"> is die</w:t>
            </w:r>
            <w:r w:rsidR="00D96FBB" w:rsidRPr="003404E8">
              <w:rPr>
                <w:lang w:val="af-ZA"/>
              </w:rPr>
              <w:t xml:space="preserve"> </w:t>
            </w:r>
            <w:proofErr w:type="gramStart"/>
            <w:r w:rsidR="0047755B" w:rsidRPr="003404E8">
              <w:rPr>
                <w:lang w:val="af-ZA"/>
              </w:rPr>
              <w:t>..</w:t>
            </w:r>
            <w:r w:rsidR="009A0202" w:rsidRPr="003404E8">
              <w:rPr>
                <w:lang w:val="af-ZA"/>
              </w:rPr>
              <w:t>.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564D59" w:rsidRPr="003404E8" w:rsidRDefault="00564D59" w:rsidP="00250C40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64D59" w:rsidRPr="003404E8" w:rsidRDefault="00564D59" w:rsidP="00250C40">
            <w:pPr>
              <w:rPr>
                <w:lang w:val="af-ZA"/>
              </w:rPr>
            </w:pPr>
          </w:p>
        </w:tc>
      </w:tr>
    </w:tbl>
    <w:p w:rsidR="00AF4A25" w:rsidRPr="003404E8" w:rsidRDefault="00AF4A25" w:rsidP="00AF4A25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AF4A25" w:rsidRPr="003404E8" w:rsidTr="00FE5BB8">
        <w:tc>
          <w:tcPr>
            <w:tcW w:w="959" w:type="dxa"/>
          </w:tcPr>
          <w:p w:rsidR="00AF4A25" w:rsidRPr="003404E8" w:rsidRDefault="00AF4A25" w:rsidP="00FE5BB8">
            <w:pPr>
              <w:jc w:val="both"/>
              <w:rPr>
                <w:lang w:val="af-ZA"/>
              </w:rPr>
            </w:pPr>
          </w:p>
        </w:tc>
        <w:tc>
          <w:tcPr>
            <w:tcW w:w="1134" w:type="dxa"/>
          </w:tcPr>
          <w:p w:rsidR="00AF4A25" w:rsidRPr="003404E8" w:rsidRDefault="00AF4A25" w:rsidP="00FE5BB8">
            <w:pPr>
              <w:jc w:val="both"/>
              <w:rPr>
                <w:lang w:val="af-ZA"/>
              </w:rPr>
            </w:pPr>
          </w:p>
        </w:tc>
        <w:tc>
          <w:tcPr>
            <w:tcW w:w="425" w:type="dxa"/>
          </w:tcPr>
          <w:p w:rsidR="00AF4A25" w:rsidRPr="003404E8" w:rsidRDefault="00AF4A25" w:rsidP="00FE5BB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A</w:t>
            </w:r>
          </w:p>
          <w:p w:rsidR="00AF4A25" w:rsidRPr="003404E8" w:rsidRDefault="00AF4A25" w:rsidP="00FE5BB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B</w:t>
            </w:r>
          </w:p>
          <w:p w:rsidR="00AF4A25" w:rsidRPr="003404E8" w:rsidRDefault="00AF4A25" w:rsidP="00FE5BB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C</w:t>
            </w:r>
          </w:p>
          <w:p w:rsidR="00AF4A25" w:rsidRPr="003404E8" w:rsidRDefault="00AF4A25" w:rsidP="00FE5BB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</w:t>
            </w:r>
          </w:p>
        </w:tc>
        <w:tc>
          <w:tcPr>
            <w:tcW w:w="6946" w:type="dxa"/>
          </w:tcPr>
          <w:p w:rsidR="006423D7" w:rsidRPr="003404E8" w:rsidRDefault="00BC6B97" w:rsidP="00174D79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semenbuisies</w:t>
            </w:r>
            <w:proofErr w:type="gramEnd"/>
            <w:r w:rsidRPr="003404E8">
              <w:rPr>
                <w:lang w:val="af-ZA"/>
              </w:rPr>
              <w:t>/saadbuisies</w:t>
            </w:r>
            <w:r w:rsidR="0047755B" w:rsidRPr="003404E8">
              <w:rPr>
                <w:lang w:val="af-ZA"/>
              </w:rPr>
              <w:t>.</w:t>
            </w:r>
          </w:p>
          <w:p w:rsidR="009A0202" w:rsidRPr="003404E8" w:rsidRDefault="00BC6B97" w:rsidP="00174D79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spellStart"/>
            <w:proofErr w:type="gramStart"/>
            <w:r w:rsidRPr="003404E8">
              <w:rPr>
                <w:lang w:val="af-ZA"/>
              </w:rPr>
              <w:t>semenvesikels</w:t>
            </w:r>
            <w:proofErr w:type="spellEnd"/>
            <w:proofErr w:type="gramEnd"/>
            <w:r w:rsidRPr="003404E8">
              <w:rPr>
                <w:lang w:val="af-ZA"/>
              </w:rPr>
              <w:t>/saadsakkies</w:t>
            </w:r>
            <w:r w:rsidR="0047755B" w:rsidRPr="003404E8">
              <w:rPr>
                <w:lang w:val="af-ZA"/>
              </w:rPr>
              <w:t>.</w:t>
            </w:r>
          </w:p>
          <w:p w:rsidR="009A0202" w:rsidRPr="003404E8" w:rsidRDefault="0047755B" w:rsidP="00174D79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u</w:t>
            </w:r>
            <w:r w:rsidR="009A0202" w:rsidRPr="003404E8">
              <w:rPr>
                <w:lang w:val="af-ZA"/>
              </w:rPr>
              <w:t>retra</w:t>
            </w:r>
            <w:proofErr w:type="gramEnd"/>
            <w:r w:rsidRPr="003404E8">
              <w:rPr>
                <w:lang w:val="af-ZA"/>
              </w:rPr>
              <w:t>.</w:t>
            </w:r>
          </w:p>
          <w:p w:rsidR="009A0202" w:rsidRPr="003404E8" w:rsidRDefault="004804AB" w:rsidP="00BC6B97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spellStart"/>
            <w:proofErr w:type="gramStart"/>
            <w:r w:rsidRPr="003404E8">
              <w:rPr>
                <w:lang w:val="af-ZA"/>
              </w:rPr>
              <w:t>epididimis</w:t>
            </w:r>
            <w:proofErr w:type="spellEnd"/>
            <w:proofErr w:type="gramEnd"/>
            <w:r w:rsidR="0047755B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AF4A25" w:rsidRPr="003404E8" w:rsidRDefault="00AF4A25" w:rsidP="00FE5BB8">
            <w:pPr>
              <w:jc w:val="both"/>
              <w:rPr>
                <w:lang w:val="af-ZA"/>
              </w:rPr>
            </w:pPr>
          </w:p>
        </w:tc>
        <w:tc>
          <w:tcPr>
            <w:tcW w:w="898" w:type="dxa"/>
          </w:tcPr>
          <w:p w:rsidR="00AF4A25" w:rsidRPr="003404E8" w:rsidRDefault="00AF4A25" w:rsidP="00FE5BB8">
            <w:pPr>
              <w:jc w:val="both"/>
              <w:rPr>
                <w:lang w:val="af-ZA"/>
              </w:rPr>
            </w:pPr>
          </w:p>
        </w:tc>
      </w:tr>
    </w:tbl>
    <w:p w:rsidR="001B5869" w:rsidRPr="003404E8" w:rsidRDefault="001B5869" w:rsidP="005825ED">
      <w:pPr>
        <w:jc w:val="both"/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B5869" w:rsidRPr="003404E8" w:rsidTr="004804AB">
        <w:trPr>
          <w:trHeight w:val="825"/>
        </w:trPr>
        <w:tc>
          <w:tcPr>
            <w:tcW w:w="959" w:type="dxa"/>
            <w:shd w:val="clear" w:color="auto" w:fill="auto"/>
          </w:tcPr>
          <w:p w:rsidR="001B5869" w:rsidRPr="003404E8" w:rsidRDefault="001B5869" w:rsidP="00E44AB8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1B5869" w:rsidRPr="003404E8" w:rsidRDefault="00564D59" w:rsidP="00E44AB8">
            <w:pPr>
              <w:rPr>
                <w:lang w:val="af-ZA"/>
              </w:rPr>
            </w:pPr>
            <w:r w:rsidRPr="003404E8">
              <w:rPr>
                <w:lang w:val="af-ZA"/>
              </w:rPr>
              <w:t>1.1.8</w:t>
            </w:r>
          </w:p>
        </w:tc>
        <w:tc>
          <w:tcPr>
            <w:tcW w:w="7371" w:type="dxa"/>
            <w:shd w:val="clear" w:color="auto" w:fill="auto"/>
          </w:tcPr>
          <w:p w:rsidR="00D96FBB" w:rsidRPr="003404E8" w:rsidRDefault="00AE4AEE" w:rsidP="005D3F6D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'</w:t>
            </w:r>
            <w:r w:rsidR="001F78A4" w:rsidRPr="003404E8">
              <w:rPr>
                <w:rFonts w:ascii="Arial" w:hAnsi="Arial" w:cs="Arial"/>
                <w:sz w:val="24"/>
                <w:szCs w:val="24"/>
                <w:lang w:val="af-ZA"/>
              </w:rPr>
              <w:t>n Wetenskaplike wil die invloed van stikstofbevattende kunsmis op die pH van grond ondersoek</w:t>
            </w:r>
            <w:r w:rsidR="005D3F6D"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. </w:t>
            </w:r>
          </w:p>
          <w:p w:rsidR="00D972AA" w:rsidRPr="003404E8" w:rsidRDefault="00D972AA" w:rsidP="005D3F6D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  <w:p w:rsidR="00F27BFD" w:rsidRPr="003404E8" w:rsidRDefault="00D852FD" w:rsidP="004804AB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Om haar ondersoek meer betroubaar te maak</w:t>
            </w:r>
            <w:r w:rsidR="004804AB" w:rsidRPr="003404E8">
              <w:rPr>
                <w:rFonts w:ascii="Arial" w:hAnsi="Arial" w:cs="Arial"/>
                <w:sz w:val="24"/>
                <w:szCs w:val="24"/>
                <w:lang w:val="af-ZA"/>
              </w:rPr>
              <w:t>,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="004804AB" w:rsidRPr="003404E8">
              <w:rPr>
                <w:rFonts w:ascii="Arial" w:hAnsi="Arial" w:cs="Arial"/>
                <w:sz w:val="24"/>
                <w:szCs w:val="24"/>
                <w:lang w:val="af-ZA"/>
              </w:rPr>
              <w:t>moet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sy</w:t>
            </w:r>
            <w:proofErr w:type="gramStart"/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="005D3F6D" w:rsidRPr="003404E8">
              <w:rPr>
                <w:rFonts w:ascii="Arial" w:hAnsi="Arial" w:cs="Arial"/>
                <w:sz w:val="24"/>
                <w:szCs w:val="24"/>
                <w:lang w:val="af-ZA"/>
              </w:rPr>
              <w:t>…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1B5869" w:rsidRPr="003404E8" w:rsidRDefault="001B5869" w:rsidP="00E44AB8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1B5869" w:rsidRPr="003404E8" w:rsidRDefault="001B5869" w:rsidP="00E44AB8">
            <w:pPr>
              <w:rPr>
                <w:lang w:val="af-ZA"/>
              </w:rPr>
            </w:pPr>
          </w:p>
        </w:tc>
      </w:tr>
    </w:tbl>
    <w:p w:rsidR="008806D2" w:rsidRPr="003404E8" w:rsidRDefault="008806D2" w:rsidP="005825ED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037FCE" w:rsidRPr="003404E8" w:rsidTr="00FA7ED8">
        <w:tc>
          <w:tcPr>
            <w:tcW w:w="959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425" w:type="dxa"/>
          </w:tcPr>
          <w:p w:rsidR="00075E69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A</w:t>
            </w: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</w:t>
            </w: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C</w:t>
            </w:r>
          </w:p>
          <w:p w:rsidR="00974CEC" w:rsidRPr="003404E8" w:rsidRDefault="00974CEC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</w:t>
            </w:r>
          </w:p>
        </w:tc>
        <w:tc>
          <w:tcPr>
            <w:tcW w:w="6946" w:type="dxa"/>
          </w:tcPr>
          <w:p w:rsidR="00075E69" w:rsidRPr="003404E8" w:rsidRDefault="00D852FD" w:rsidP="007D10CA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kaliumbevattende</w:t>
            </w:r>
            <w:proofErr w:type="gramEnd"/>
            <w:r w:rsidRPr="003404E8">
              <w:rPr>
                <w:lang w:val="af-ZA" w:eastAsia="en-ZA"/>
              </w:rPr>
              <w:t xml:space="preserve"> kunsmis op baie </w:t>
            </w:r>
            <w:r w:rsidRPr="003404E8">
              <w:rPr>
                <w:color w:val="000000" w:themeColor="text1"/>
                <w:lang w:val="af-ZA" w:eastAsia="en-ZA"/>
              </w:rPr>
              <w:t xml:space="preserve">grondmonsters </w:t>
            </w:r>
            <w:r w:rsidR="004804AB" w:rsidRPr="003404E8">
              <w:rPr>
                <w:color w:val="000000" w:themeColor="text1"/>
                <w:lang w:val="af-ZA" w:eastAsia="en-ZA"/>
              </w:rPr>
              <w:t>gebruik</w:t>
            </w:r>
            <w:r w:rsidR="00974CEC" w:rsidRPr="003404E8">
              <w:rPr>
                <w:color w:val="000000" w:themeColor="text1"/>
                <w:lang w:val="af-ZA" w:eastAsia="en-ZA"/>
              </w:rPr>
              <w:t>.</w:t>
            </w:r>
          </w:p>
          <w:p w:rsidR="005D3F6D" w:rsidRPr="003404E8" w:rsidRDefault="00D852FD" w:rsidP="007D10CA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proofErr w:type="gramStart"/>
            <w:r w:rsidRPr="003404E8">
              <w:rPr>
                <w:color w:val="000000" w:themeColor="text1"/>
                <w:lang w:val="af-ZA" w:eastAsia="en-ZA"/>
              </w:rPr>
              <w:t>stikstofbevattende</w:t>
            </w:r>
            <w:proofErr w:type="gramEnd"/>
            <w:r w:rsidRPr="003404E8">
              <w:rPr>
                <w:color w:val="000000" w:themeColor="text1"/>
                <w:lang w:val="af-ZA" w:eastAsia="en-ZA"/>
              </w:rPr>
              <w:t xml:space="preserve"> kunsmis op baie grondmonsters </w:t>
            </w:r>
            <w:r w:rsidR="004804AB" w:rsidRPr="003404E8">
              <w:rPr>
                <w:color w:val="000000" w:themeColor="text1"/>
                <w:lang w:val="af-ZA" w:eastAsia="en-ZA"/>
              </w:rPr>
              <w:t>gebruik</w:t>
            </w:r>
            <w:r w:rsidR="005D3F6D" w:rsidRPr="003404E8">
              <w:rPr>
                <w:color w:val="000000" w:themeColor="text1"/>
                <w:lang w:val="af-ZA" w:eastAsia="en-ZA"/>
              </w:rPr>
              <w:t>.</w:t>
            </w:r>
          </w:p>
          <w:p w:rsidR="005D3F6D" w:rsidRPr="003404E8" w:rsidRDefault="00D852FD" w:rsidP="007D10CA">
            <w:pPr>
              <w:autoSpaceDE w:val="0"/>
              <w:autoSpaceDN w:val="0"/>
              <w:adjustRightInd w:val="0"/>
              <w:jc w:val="both"/>
              <w:rPr>
                <w:lang w:val="af-ZA" w:eastAsia="en-ZA"/>
              </w:rPr>
            </w:pPr>
            <w:proofErr w:type="gramStart"/>
            <w:r w:rsidRPr="003404E8">
              <w:rPr>
                <w:color w:val="000000" w:themeColor="text1"/>
                <w:lang w:val="af-ZA" w:eastAsia="en-ZA"/>
              </w:rPr>
              <w:t>die</w:t>
            </w:r>
            <w:proofErr w:type="gramEnd"/>
            <w:r w:rsidRPr="003404E8">
              <w:rPr>
                <w:color w:val="000000" w:themeColor="text1"/>
                <w:lang w:val="af-ZA" w:eastAsia="en-ZA"/>
              </w:rPr>
              <w:t xml:space="preserve"> </w:t>
            </w:r>
            <w:r w:rsidR="004804AB" w:rsidRPr="003404E8">
              <w:rPr>
                <w:color w:val="000000" w:themeColor="text1"/>
                <w:lang w:val="af-ZA" w:eastAsia="en-ZA"/>
              </w:rPr>
              <w:t>uitwerking</w:t>
            </w:r>
            <w:r w:rsidRPr="003404E8">
              <w:rPr>
                <w:color w:val="000000" w:themeColor="text1"/>
                <w:lang w:val="af-ZA" w:eastAsia="en-ZA"/>
              </w:rPr>
              <w:t xml:space="preserve"> van</w:t>
            </w:r>
            <w:r w:rsidR="00974CEC" w:rsidRPr="003404E8">
              <w:rPr>
                <w:color w:val="000000" w:themeColor="text1"/>
                <w:lang w:val="af-ZA" w:eastAsia="en-ZA"/>
              </w:rPr>
              <w:t xml:space="preserve"> </w:t>
            </w:r>
            <w:r w:rsidRPr="003404E8">
              <w:rPr>
                <w:color w:val="000000" w:themeColor="text1"/>
                <w:lang w:val="af-ZA"/>
              </w:rPr>
              <w:t xml:space="preserve">stikstofbevattende kunsmis </w:t>
            </w:r>
            <w:r w:rsidR="004804AB" w:rsidRPr="003404E8">
              <w:rPr>
                <w:lang w:val="af-ZA" w:eastAsia="en-ZA"/>
              </w:rPr>
              <w:t xml:space="preserve">slegs </w:t>
            </w:r>
            <w:r w:rsidRPr="003404E8">
              <w:rPr>
                <w:color w:val="000000" w:themeColor="text1"/>
                <w:lang w:val="af-ZA" w:eastAsia="en-ZA"/>
              </w:rPr>
              <w:t xml:space="preserve">op </w:t>
            </w:r>
            <w:r w:rsidRPr="003404E8">
              <w:rPr>
                <w:lang w:val="af-ZA" w:eastAsia="en-ZA"/>
              </w:rPr>
              <w:t>kleigrond</w:t>
            </w:r>
            <w:r w:rsidR="00F54DE9" w:rsidRPr="003404E8">
              <w:rPr>
                <w:lang w:val="af-ZA" w:eastAsia="en-ZA"/>
              </w:rPr>
              <w:t xml:space="preserve"> </w:t>
            </w:r>
            <w:r w:rsidRPr="003404E8">
              <w:rPr>
                <w:lang w:val="af-ZA" w:eastAsia="en-ZA"/>
              </w:rPr>
              <w:t>toets</w:t>
            </w:r>
            <w:r w:rsidR="005D3F6D" w:rsidRPr="003404E8">
              <w:rPr>
                <w:lang w:val="af-ZA" w:eastAsia="en-ZA"/>
              </w:rPr>
              <w:t>.</w:t>
            </w:r>
          </w:p>
          <w:p w:rsidR="005D3F6D" w:rsidRPr="003404E8" w:rsidRDefault="00D852FD" w:rsidP="004804AB">
            <w:pPr>
              <w:autoSpaceDE w:val="0"/>
              <w:autoSpaceDN w:val="0"/>
              <w:adjustRightInd w:val="0"/>
              <w:jc w:val="both"/>
              <w:rPr>
                <w:lang w:val="af-ZA" w:eastAsia="en-ZA"/>
              </w:rPr>
            </w:pPr>
            <w:proofErr w:type="gramStart"/>
            <w:r w:rsidRPr="003404E8">
              <w:rPr>
                <w:lang w:val="af-ZA" w:eastAsia="en-ZA"/>
              </w:rPr>
              <w:t>verskillende</w:t>
            </w:r>
            <w:proofErr w:type="gramEnd"/>
            <w:r w:rsidRPr="003404E8">
              <w:rPr>
                <w:lang w:val="af-ZA" w:eastAsia="en-ZA"/>
              </w:rPr>
              <w:t xml:space="preserve"> hoeveelhede grond</w:t>
            </w:r>
            <w:r w:rsidR="004804AB" w:rsidRPr="003404E8">
              <w:rPr>
                <w:lang w:val="af-ZA" w:eastAsia="en-ZA"/>
              </w:rPr>
              <w:t xml:space="preserve"> en</w:t>
            </w:r>
            <w:r w:rsidRPr="003404E8">
              <w:rPr>
                <w:lang w:val="af-ZA" w:eastAsia="en-ZA"/>
              </w:rPr>
              <w:t xml:space="preserve"> kaliumbevattende kunsmis in elke monster</w:t>
            </w:r>
            <w:r w:rsidR="004804AB" w:rsidRPr="003404E8">
              <w:rPr>
                <w:lang w:val="af-ZA" w:eastAsia="en-ZA"/>
              </w:rPr>
              <w:t xml:space="preserve"> gebruik</w:t>
            </w:r>
            <w:r w:rsidRPr="003404E8">
              <w:rPr>
                <w:lang w:val="af-ZA" w:eastAsia="en-ZA"/>
              </w:rPr>
              <w:t xml:space="preserve">. </w:t>
            </w:r>
          </w:p>
        </w:tc>
        <w:tc>
          <w:tcPr>
            <w:tcW w:w="236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5825ED" w:rsidRPr="003404E8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lang w:val="af-ZA"/>
              </w:rPr>
            </w:pPr>
          </w:p>
        </w:tc>
      </w:tr>
    </w:tbl>
    <w:p w:rsidR="00226AEF" w:rsidRPr="003404E8" w:rsidRDefault="00226AEF" w:rsidP="000E7659">
      <w:pPr>
        <w:rPr>
          <w:color w:val="FF0000"/>
          <w:sz w:val="20"/>
          <w:szCs w:val="20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E7659" w:rsidRPr="003404E8" w:rsidTr="004804AB">
        <w:trPr>
          <w:trHeight w:val="2698"/>
        </w:trPr>
        <w:tc>
          <w:tcPr>
            <w:tcW w:w="959" w:type="dxa"/>
          </w:tcPr>
          <w:p w:rsidR="000E7659" w:rsidRPr="003404E8" w:rsidRDefault="000E7659" w:rsidP="004804A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0E7659" w:rsidRPr="003404E8" w:rsidRDefault="000E7659" w:rsidP="004804A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lang w:val="af-ZA"/>
              </w:rPr>
              <w:t>1.1.</w:t>
            </w:r>
            <w:r w:rsidR="0021024A" w:rsidRPr="003404E8">
              <w:rPr>
                <w:lang w:val="af-ZA"/>
              </w:rPr>
              <w:t>9</w:t>
            </w:r>
          </w:p>
        </w:tc>
        <w:tc>
          <w:tcPr>
            <w:tcW w:w="7371" w:type="dxa"/>
          </w:tcPr>
          <w:p w:rsidR="005D1E2F" w:rsidRPr="003404E8" w:rsidRDefault="00AE4AEE" w:rsidP="004804AB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'</w:t>
            </w:r>
            <w:r w:rsidR="00F54DE9" w:rsidRPr="003404E8">
              <w:rPr>
                <w:bCs w:val="0"/>
                <w:lang w:val="af-ZA"/>
              </w:rPr>
              <w:t xml:space="preserve">n Munisipaliteit beplan </w:t>
            </w:r>
            <w:r w:rsidR="004804AB" w:rsidRPr="003404E8">
              <w:rPr>
                <w:bCs w:val="0"/>
                <w:lang w:val="af-ZA"/>
              </w:rPr>
              <w:t>die ontwikkeling van</w:t>
            </w:r>
            <w:r w:rsidR="00F54DE9" w:rsidRPr="003404E8">
              <w:rPr>
                <w:bCs w:val="0"/>
                <w:lang w:val="af-ZA"/>
              </w:rPr>
              <w:t xml:space="preserve"> </w:t>
            </w:r>
            <w:r w:rsidRPr="003404E8">
              <w:rPr>
                <w:bCs w:val="0"/>
                <w:lang w:val="af-ZA"/>
              </w:rPr>
              <w:t>'</w:t>
            </w:r>
            <w:r w:rsidR="00F54DE9" w:rsidRPr="003404E8">
              <w:rPr>
                <w:bCs w:val="0"/>
                <w:lang w:val="af-ZA"/>
              </w:rPr>
              <w:t xml:space="preserve">n nuwe stortingsterrein vir </w:t>
            </w:r>
            <w:r w:rsidR="00402480" w:rsidRPr="003404E8">
              <w:rPr>
                <w:bCs w:val="0"/>
                <w:lang w:val="af-ZA"/>
              </w:rPr>
              <w:t>'n</w:t>
            </w:r>
            <w:r w:rsidR="00F54DE9" w:rsidRPr="003404E8">
              <w:rPr>
                <w:bCs w:val="0"/>
                <w:lang w:val="af-ZA"/>
              </w:rPr>
              <w:t xml:space="preserve"> dorp. Sommige van die faktore wat hulle in </w:t>
            </w:r>
            <w:r w:rsidR="00402480" w:rsidRPr="003404E8">
              <w:rPr>
                <w:bCs w:val="0"/>
                <w:lang w:val="af-ZA"/>
              </w:rPr>
              <w:t>ag</w:t>
            </w:r>
            <w:r w:rsidR="00F54DE9" w:rsidRPr="003404E8">
              <w:rPr>
                <w:bCs w:val="0"/>
                <w:lang w:val="af-ZA"/>
              </w:rPr>
              <w:t xml:space="preserve"> moet </w:t>
            </w:r>
            <w:r w:rsidR="00402480" w:rsidRPr="003404E8">
              <w:rPr>
                <w:bCs w:val="0"/>
                <w:lang w:val="af-ZA"/>
              </w:rPr>
              <w:t>neem</w:t>
            </w:r>
            <w:r w:rsidR="00F54DE9" w:rsidRPr="003404E8">
              <w:rPr>
                <w:bCs w:val="0"/>
                <w:lang w:val="af-ZA"/>
              </w:rPr>
              <w:t xml:space="preserve"> wanneer hulle </w:t>
            </w:r>
            <w:r w:rsidR="004804AB" w:rsidRPr="003404E8">
              <w:rPr>
                <w:bCs w:val="0"/>
                <w:lang w:val="af-ZA"/>
              </w:rPr>
              <w:t>hier</w:t>
            </w:r>
            <w:r w:rsidR="00F54DE9" w:rsidRPr="003404E8">
              <w:rPr>
                <w:bCs w:val="0"/>
                <w:lang w:val="af-ZA"/>
              </w:rPr>
              <w:t>die stortingsterrein ontwikkel</w:t>
            </w:r>
            <w:r w:rsidR="004804AB" w:rsidRPr="003404E8">
              <w:rPr>
                <w:bCs w:val="0"/>
                <w:lang w:val="af-ZA"/>
              </w:rPr>
              <w:t>,</w:t>
            </w:r>
            <w:r w:rsidR="00F54DE9" w:rsidRPr="003404E8">
              <w:rPr>
                <w:bCs w:val="0"/>
                <w:lang w:val="af-ZA"/>
              </w:rPr>
              <w:t xml:space="preserve"> is</w:t>
            </w:r>
            <w:r w:rsidR="005D3F6D" w:rsidRPr="003404E8">
              <w:rPr>
                <w:bCs w:val="0"/>
                <w:lang w:val="af-ZA"/>
              </w:rPr>
              <w:t>:</w:t>
            </w:r>
          </w:p>
          <w:p w:rsidR="005D3F6D" w:rsidRPr="003404E8" w:rsidRDefault="005D3F6D" w:rsidP="004804AB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</w:p>
          <w:p w:rsidR="005D3F6D" w:rsidRPr="003404E8" w:rsidRDefault="00F54DE9" w:rsidP="004804AB">
            <w:pPr>
              <w:pStyle w:val="Header"/>
              <w:numPr>
                <w:ilvl w:val="0"/>
                <w:numId w:val="47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601" w:hanging="601"/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Die terrein moet met </w:t>
            </w:r>
            <w:r w:rsidR="00AE4AEE" w:rsidRPr="003404E8">
              <w:rPr>
                <w:bCs w:val="0"/>
                <w:lang w:val="af-ZA"/>
              </w:rPr>
              <w:t>'</w:t>
            </w:r>
            <w:r w:rsidRPr="003404E8">
              <w:rPr>
                <w:bCs w:val="0"/>
                <w:lang w:val="af-ZA"/>
              </w:rPr>
              <w:t xml:space="preserve">n </w:t>
            </w:r>
            <w:r w:rsidR="006D4D19" w:rsidRPr="003404E8">
              <w:rPr>
                <w:bCs w:val="0"/>
                <w:lang w:val="af-ZA"/>
              </w:rPr>
              <w:t>ondeurdringbare laag uitgevoer word</w:t>
            </w:r>
            <w:r w:rsidR="004804AB" w:rsidRPr="003404E8">
              <w:rPr>
                <w:bCs w:val="0"/>
                <w:lang w:val="af-ZA"/>
              </w:rPr>
              <w:t>.</w:t>
            </w:r>
            <w:r w:rsidR="006D4D19" w:rsidRPr="003404E8">
              <w:rPr>
                <w:bCs w:val="0"/>
                <w:lang w:val="af-ZA"/>
              </w:rPr>
              <w:t xml:space="preserve"> </w:t>
            </w:r>
          </w:p>
          <w:p w:rsidR="00310D95" w:rsidRPr="003404E8" w:rsidRDefault="006D4D19" w:rsidP="004804AB">
            <w:pPr>
              <w:pStyle w:val="Header"/>
              <w:numPr>
                <w:ilvl w:val="0"/>
                <w:numId w:val="47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601" w:hanging="601"/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Die terrein moet ver van waterstelsels af </w:t>
            </w:r>
            <w:r w:rsidR="004804AB" w:rsidRPr="003404E8">
              <w:rPr>
                <w:bCs w:val="0"/>
                <w:lang w:val="af-ZA"/>
              </w:rPr>
              <w:t xml:space="preserve">geleë </w:t>
            </w:r>
            <w:r w:rsidRPr="003404E8">
              <w:rPr>
                <w:bCs w:val="0"/>
                <w:lang w:val="af-ZA"/>
              </w:rPr>
              <w:t>wees</w:t>
            </w:r>
            <w:r w:rsidR="004804AB" w:rsidRPr="003404E8">
              <w:rPr>
                <w:bCs w:val="0"/>
                <w:lang w:val="af-ZA"/>
              </w:rPr>
              <w:t>.</w:t>
            </w:r>
          </w:p>
          <w:p w:rsidR="006D4D19" w:rsidRPr="003404E8" w:rsidRDefault="006D4D19" w:rsidP="004804AB">
            <w:pPr>
              <w:pStyle w:val="Header"/>
              <w:numPr>
                <w:ilvl w:val="0"/>
                <w:numId w:val="47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601" w:hanging="601"/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Die terrein moet daagliks met grond bedek word</w:t>
            </w:r>
            <w:r w:rsidR="004804AB" w:rsidRPr="003404E8">
              <w:rPr>
                <w:bCs w:val="0"/>
                <w:lang w:val="af-ZA"/>
              </w:rPr>
              <w:t>.</w:t>
            </w:r>
            <w:r w:rsidRPr="003404E8">
              <w:rPr>
                <w:bCs w:val="0"/>
                <w:lang w:val="af-ZA"/>
              </w:rPr>
              <w:t xml:space="preserve"> </w:t>
            </w:r>
          </w:p>
          <w:p w:rsidR="00310D95" w:rsidRPr="003404E8" w:rsidRDefault="006D4D19" w:rsidP="004804AB">
            <w:pPr>
              <w:pStyle w:val="Header"/>
              <w:numPr>
                <w:ilvl w:val="0"/>
                <w:numId w:val="47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601" w:hanging="601"/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Alle bedreigde spesies moet verwyder en hervestig word</w:t>
            </w:r>
            <w:r w:rsidR="004804AB" w:rsidRPr="003404E8">
              <w:rPr>
                <w:bCs w:val="0"/>
                <w:lang w:val="af-ZA"/>
              </w:rPr>
              <w:t>.</w:t>
            </w:r>
            <w:r w:rsidR="00310D95" w:rsidRPr="003404E8">
              <w:rPr>
                <w:bCs w:val="0"/>
                <w:lang w:val="af-ZA"/>
              </w:rPr>
              <w:t xml:space="preserve"> </w:t>
            </w:r>
          </w:p>
          <w:p w:rsidR="006D4D19" w:rsidRPr="003404E8" w:rsidRDefault="006D4D19" w:rsidP="004804AB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720"/>
              <w:jc w:val="both"/>
              <w:rPr>
                <w:bCs w:val="0"/>
                <w:lang w:val="af-ZA"/>
              </w:rPr>
            </w:pPr>
          </w:p>
          <w:p w:rsidR="00310D95" w:rsidRPr="003404E8" w:rsidRDefault="006D4D19" w:rsidP="004804AB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Watter EEN van die volgende kombinasies het ten doel om die omgewing teen besoedeling te beskerm</w:t>
            </w:r>
            <w:r w:rsidR="00310D95" w:rsidRPr="003404E8">
              <w:rPr>
                <w:bCs w:val="0"/>
                <w:lang w:val="af-ZA"/>
              </w:rPr>
              <w:t>?</w:t>
            </w:r>
            <w:r w:rsidR="004804AB" w:rsidRPr="003404E8">
              <w:rPr>
                <w:bCs w:val="0"/>
                <w:lang w:val="af-ZA"/>
              </w:rPr>
              <w:t xml:space="preserve"> </w:t>
            </w:r>
          </w:p>
        </w:tc>
        <w:tc>
          <w:tcPr>
            <w:tcW w:w="236" w:type="dxa"/>
          </w:tcPr>
          <w:p w:rsidR="000E7659" w:rsidRPr="003404E8" w:rsidRDefault="000E7659" w:rsidP="004804A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0E7659" w:rsidRPr="003404E8" w:rsidRDefault="000E7659" w:rsidP="004804A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</w:tr>
    </w:tbl>
    <w:p w:rsidR="0021024A" w:rsidRPr="003404E8" w:rsidRDefault="0021024A" w:rsidP="000E7659">
      <w:pPr>
        <w:rPr>
          <w:vanish/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0E7659" w:rsidRPr="003404E8" w:rsidTr="00FA7ED8">
        <w:tc>
          <w:tcPr>
            <w:tcW w:w="959" w:type="dxa"/>
          </w:tcPr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425" w:type="dxa"/>
          </w:tcPr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A</w:t>
            </w:r>
          </w:p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</w:t>
            </w:r>
          </w:p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C</w:t>
            </w:r>
          </w:p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</w:t>
            </w:r>
          </w:p>
        </w:tc>
        <w:tc>
          <w:tcPr>
            <w:tcW w:w="6946" w:type="dxa"/>
          </w:tcPr>
          <w:p w:rsidR="00803E95" w:rsidRPr="003404E8" w:rsidRDefault="00310D95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(i), (ii), (iii) </w:t>
            </w:r>
            <w:r w:rsidR="004804AB" w:rsidRPr="003404E8">
              <w:rPr>
                <w:bCs w:val="0"/>
                <w:lang w:val="af-ZA"/>
              </w:rPr>
              <w:t>en</w:t>
            </w:r>
            <w:r w:rsidRPr="003404E8">
              <w:rPr>
                <w:bCs w:val="0"/>
                <w:lang w:val="af-ZA"/>
              </w:rPr>
              <w:t xml:space="preserve"> (iv)</w:t>
            </w:r>
          </w:p>
          <w:p w:rsidR="00310D95" w:rsidRPr="003404E8" w:rsidRDefault="00402480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Slegs </w:t>
            </w:r>
            <w:r w:rsidR="00310D95" w:rsidRPr="003404E8">
              <w:rPr>
                <w:bCs w:val="0"/>
                <w:lang w:val="af-ZA"/>
              </w:rPr>
              <w:t xml:space="preserve">(i), (ii) </w:t>
            </w:r>
            <w:r w:rsidR="004804AB" w:rsidRPr="003404E8">
              <w:rPr>
                <w:bCs w:val="0"/>
                <w:lang w:val="af-ZA"/>
              </w:rPr>
              <w:t>en</w:t>
            </w:r>
            <w:r w:rsidR="00310D95" w:rsidRPr="003404E8">
              <w:rPr>
                <w:bCs w:val="0"/>
                <w:lang w:val="af-ZA"/>
              </w:rPr>
              <w:t xml:space="preserve"> (iii) </w:t>
            </w:r>
          </w:p>
          <w:p w:rsidR="00310D95" w:rsidRPr="003404E8" w:rsidRDefault="00402480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Slegs </w:t>
            </w:r>
            <w:r w:rsidR="00310D95" w:rsidRPr="003404E8">
              <w:rPr>
                <w:bCs w:val="0"/>
                <w:lang w:val="af-ZA"/>
              </w:rPr>
              <w:t xml:space="preserve">(i), (ii) </w:t>
            </w:r>
            <w:r w:rsidR="004804AB" w:rsidRPr="003404E8">
              <w:rPr>
                <w:bCs w:val="0"/>
                <w:lang w:val="af-ZA"/>
              </w:rPr>
              <w:t>en</w:t>
            </w:r>
            <w:r w:rsidR="00310D95" w:rsidRPr="003404E8">
              <w:rPr>
                <w:bCs w:val="0"/>
                <w:lang w:val="af-ZA"/>
              </w:rPr>
              <w:t xml:space="preserve"> (iv) </w:t>
            </w:r>
          </w:p>
          <w:p w:rsidR="00310D95" w:rsidRPr="003404E8" w:rsidRDefault="00402480" w:rsidP="004804AB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Slegs </w:t>
            </w:r>
            <w:r w:rsidR="00310D95" w:rsidRPr="003404E8">
              <w:rPr>
                <w:bCs w:val="0"/>
                <w:lang w:val="af-ZA"/>
              </w:rPr>
              <w:t xml:space="preserve">(i) </w:t>
            </w:r>
            <w:r w:rsidR="004804AB" w:rsidRPr="003404E8">
              <w:rPr>
                <w:bCs w:val="0"/>
                <w:lang w:val="af-ZA"/>
              </w:rPr>
              <w:t>en</w:t>
            </w:r>
            <w:r w:rsidR="00310D95" w:rsidRPr="003404E8">
              <w:rPr>
                <w:bCs w:val="0"/>
                <w:lang w:val="af-ZA"/>
              </w:rPr>
              <w:t xml:space="preserve"> (ii) </w:t>
            </w:r>
          </w:p>
        </w:tc>
        <w:tc>
          <w:tcPr>
            <w:tcW w:w="236" w:type="dxa"/>
          </w:tcPr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  <w:p w:rsidR="000E7659" w:rsidRPr="003404E8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lang w:val="af-ZA"/>
              </w:rPr>
            </w:pPr>
          </w:p>
        </w:tc>
      </w:tr>
    </w:tbl>
    <w:p w:rsidR="00B3458F" w:rsidRPr="003404E8" w:rsidRDefault="00B3458F" w:rsidP="0021024A">
      <w:pPr>
        <w:rPr>
          <w:sz w:val="20"/>
          <w:szCs w:val="20"/>
          <w:lang w:val="af-ZA"/>
        </w:rPr>
      </w:pPr>
    </w:p>
    <w:p w:rsidR="00F509DC" w:rsidRPr="003404E8" w:rsidRDefault="00F509DC" w:rsidP="0021024A">
      <w:pPr>
        <w:rPr>
          <w:lang w:val="af-ZA"/>
        </w:rPr>
      </w:pPr>
    </w:p>
    <w:p w:rsidR="00E80EB0" w:rsidRPr="003404E8" w:rsidRDefault="00E80EB0">
      <w:pPr>
        <w:rPr>
          <w:lang w:val="af-ZA"/>
        </w:rPr>
      </w:pPr>
      <w:r w:rsidRPr="003404E8">
        <w:rPr>
          <w:lang w:val="af-ZA"/>
        </w:rPr>
        <w:br w:type="page"/>
      </w:r>
    </w:p>
    <w:p w:rsidR="00F509DC" w:rsidRPr="003404E8" w:rsidRDefault="00F509DC" w:rsidP="0021024A">
      <w:pPr>
        <w:rPr>
          <w:sz w:val="16"/>
          <w:szCs w:val="16"/>
          <w:lang w:val="af-ZA"/>
        </w:rPr>
      </w:pPr>
    </w:p>
    <w:p w:rsidR="00F509DC" w:rsidRPr="003404E8" w:rsidRDefault="00F509DC" w:rsidP="0021024A">
      <w:pPr>
        <w:rPr>
          <w:sz w:val="16"/>
          <w:szCs w:val="16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64D59" w:rsidRPr="003404E8" w:rsidTr="00250C40">
        <w:tc>
          <w:tcPr>
            <w:tcW w:w="959" w:type="dxa"/>
          </w:tcPr>
          <w:p w:rsidR="00564D59" w:rsidRPr="003404E8" w:rsidRDefault="00564D59" w:rsidP="00250C40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1134" w:type="dxa"/>
          </w:tcPr>
          <w:p w:rsidR="00564D59" w:rsidRPr="003404E8" w:rsidRDefault="00564D59" w:rsidP="00250C40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lang w:val="af-ZA"/>
              </w:rPr>
              <w:t>1.1.10</w:t>
            </w:r>
          </w:p>
        </w:tc>
        <w:tc>
          <w:tcPr>
            <w:tcW w:w="7371" w:type="dxa"/>
          </w:tcPr>
          <w:p w:rsidR="00564D59" w:rsidRPr="003404E8" w:rsidRDefault="00AE4AEE" w:rsidP="009F24F4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'</w:t>
            </w:r>
            <w:r w:rsidR="006D4D19" w:rsidRPr="003404E8">
              <w:rPr>
                <w:bCs w:val="0"/>
                <w:lang w:val="af-ZA"/>
              </w:rPr>
              <w:t>n Kankeragtige gewas in die pituïtêre klier/hipofise</w:t>
            </w:r>
            <w:r w:rsidR="00BC1497" w:rsidRPr="003404E8">
              <w:rPr>
                <w:bCs w:val="0"/>
                <w:lang w:val="af-ZA"/>
              </w:rPr>
              <w:t xml:space="preserve"> </w:t>
            </w:r>
            <w:r w:rsidR="006D4D19" w:rsidRPr="003404E8">
              <w:rPr>
                <w:bCs w:val="0"/>
                <w:lang w:val="af-ZA"/>
              </w:rPr>
              <w:t xml:space="preserve">veroorsaak </w:t>
            </w:r>
            <w:r w:rsidRPr="003404E8">
              <w:rPr>
                <w:bCs w:val="0"/>
                <w:lang w:val="af-ZA"/>
              </w:rPr>
              <w:t>'</w:t>
            </w:r>
            <w:r w:rsidR="006D4D19" w:rsidRPr="003404E8">
              <w:rPr>
                <w:bCs w:val="0"/>
                <w:lang w:val="af-ZA"/>
              </w:rPr>
              <w:t>n onder</w:t>
            </w:r>
            <w:r w:rsidR="009F24F4">
              <w:rPr>
                <w:bCs w:val="0"/>
                <w:lang w:val="af-ZA"/>
              </w:rPr>
              <w:t>afskeiding</w:t>
            </w:r>
            <w:r w:rsidR="006D4D19" w:rsidRPr="003404E8">
              <w:rPr>
                <w:bCs w:val="0"/>
                <w:lang w:val="af-ZA"/>
              </w:rPr>
              <w:t xml:space="preserve"> van</w:t>
            </w:r>
            <w:r w:rsidR="00BC1497" w:rsidRPr="003404E8">
              <w:rPr>
                <w:bCs w:val="0"/>
                <w:lang w:val="af-ZA"/>
              </w:rPr>
              <w:t xml:space="preserve"> TSH in </w:t>
            </w:r>
            <w:r w:rsidRPr="003404E8">
              <w:rPr>
                <w:bCs w:val="0"/>
                <w:lang w:val="af-ZA"/>
              </w:rPr>
              <w:t>'</w:t>
            </w:r>
            <w:r w:rsidR="006D4D19" w:rsidRPr="003404E8">
              <w:rPr>
                <w:bCs w:val="0"/>
                <w:lang w:val="af-ZA"/>
              </w:rPr>
              <w:t>n</w:t>
            </w:r>
            <w:r w:rsidR="00BC1497" w:rsidRPr="003404E8">
              <w:rPr>
                <w:bCs w:val="0"/>
                <w:lang w:val="af-ZA"/>
              </w:rPr>
              <w:t xml:space="preserve"> pa</w:t>
            </w:r>
            <w:r w:rsidR="006D4D19" w:rsidRPr="003404E8">
              <w:rPr>
                <w:bCs w:val="0"/>
                <w:lang w:val="af-ZA"/>
              </w:rPr>
              <w:t>sië</w:t>
            </w:r>
            <w:r w:rsidR="00BC1497" w:rsidRPr="003404E8">
              <w:rPr>
                <w:bCs w:val="0"/>
                <w:lang w:val="af-ZA"/>
              </w:rPr>
              <w:t xml:space="preserve">nt. </w:t>
            </w:r>
            <w:r w:rsidR="00AF5AE9" w:rsidRPr="003404E8">
              <w:rPr>
                <w:bCs w:val="0"/>
                <w:lang w:val="af-ZA"/>
              </w:rPr>
              <w:t xml:space="preserve">Een van die moontlike </w:t>
            </w:r>
            <w:r w:rsidR="00EC2CF6" w:rsidRPr="003404E8">
              <w:rPr>
                <w:bCs w:val="0"/>
                <w:lang w:val="af-ZA"/>
              </w:rPr>
              <w:t>uitwerkings</w:t>
            </w:r>
            <w:r w:rsidR="00AF5AE9" w:rsidRPr="003404E8">
              <w:rPr>
                <w:bCs w:val="0"/>
                <w:lang w:val="af-ZA"/>
              </w:rPr>
              <w:t xml:space="preserve"> </w:t>
            </w:r>
            <w:r w:rsidR="00EC2CF6" w:rsidRPr="003404E8">
              <w:rPr>
                <w:bCs w:val="0"/>
                <w:lang w:val="af-ZA"/>
              </w:rPr>
              <w:t>daarvan</w:t>
            </w:r>
            <w:r w:rsidR="00AF5AE9" w:rsidRPr="003404E8">
              <w:rPr>
                <w:bCs w:val="0"/>
                <w:lang w:val="af-ZA"/>
              </w:rPr>
              <w:t xml:space="preserve"> op die pasiënt is dat sy gewig</w:t>
            </w:r>
            <w:proofErr w:type="gramStart"/>
            <w:r w:rsidR="00BC1497" w:rsidRPr="003404E8">
              <w:rPr>
                <w:bCs w:val="0"/>
                <w:lang w:val="af-ZA"/>
              </w:rPr>
              <w:t xml:space="preserve"> …</w:t>
            </w:r>
            <w:proofErr w:type="gramEnd"/>
          </w:p>
        </w:tc>
        <w:tc>
          <w:tcPr>
            <w:tcW w:w="236" w:type="dxa"/>
          </w:tcPr>
          <w:p w:rsidR="00564D59" w:rsidRPr="003404E8" w:rsidRDefault="00564D59" w:rsidP="00250C40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564D59" w:rsidRPr="003404E8" w:rsidRDefault="00564D59" w:rsidP="00250C40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</w:tr>
    </w:tbl>
    <w:p w:rsidR="0021024A" w:rsidRPr="003404E8" w:rsidRDefault="00D17DDE" w:rsidP="0021024A">
      <w:pPr>
        <w:rPr>
          <w:sz w:val="22"/>
          <w:szCs w:val="22"/>
          <w:lang w:val="af-ZA"/>
        </w:rPr>
      </w:pPr>
      <w:r w:rsidRPr="003404E8">
        <w:rPr>
          <w:lang w:val="af-ZA"/>
        </w:rPr>
        <w:tab/>
      </w:r>
      <w:r w:rsidRPr="003404E8">
        <w:rPr>
          <w:lang w:val="af-ZA"/>
        </w:rPr>
        <w:tab/>
      </w:r>
      <w:r w:rsidRPr="003404E8">
        <w:rPr>
          <w:lang w:val="af-ZA"/>
        </w:rPr>
        <w:tab/>
      </w:r>
      <w:r w:rsidRPr="003404E8">
        <w:rPr>
          <w:lang w:val="af-ZA"/>
        </w:rPr>
        <w:tab/>
      </w: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21024A" w:rsidRPr="003404E8" w:rsidTr="00EC2CF6">
        <w:tc>
          <w:tcPr>
            <w:tcW w:w="959" w:type="dxa"/>
          </w:tcPr>
          <w:p w:rsidR="0021024A" w:rsidRPr="003404E8" w:rsidRDefault="0021024A" w:rsidP="0021024A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21024A" w:rsidRPr="003404E8" w:rsidRDefault="0021024A" w:rsidP="0021024A">
            <w:pPr>
              <w:rPr>
                <w:lang w:val="af-ZA"/>
              </w:rPr>
            </w:pPr>
          </w:p>
        </w:tc>
        <w:tc>
          <w:tcPr>
            <w:tcW w:w="425" w:type="dxa"/>
          </w:tcPr>
          <w:p w:rsidR="0021024A" w:rsidRPr="003404E8" w:rsidRDefault="0021024A" w:rsidP="0021024A">
            <w:pPr>
              <w:rPr>
                <w:lang w:val="af-ZA"/>
              </w:rPr>
            </w:pPr>
            <w:r w:rsidRPr="003404E8">
              <w:rPr>
                <w:lang w:val="af-ZA"/>
              </w:rPr>
              <w:t>A</w:t>
            </w:r>
          </w:p>
          <w:p w:rsidR="0021024A" w:rsidRPr="003404E8" w:rsidRDefault="0021024A" w:rsidP="0021024A">
            <w:pPr>
              <w:rPr>
                <w:lang w:val="af-ZA"/>
              </w:rPr>
            </w:pPr>
            <w:r w:rsidRPr="003404E8">
              <w:rPr>
                <w:lang w:val="af-ZA"/>
              </w:rPr>
              <w:t>B</w:t>
            </w:r>
          </w:p>
          <w:p w:rsidR="00EC2CF6" w:rsidRPr="003404E8" w:rsidRDefault="00EC2CF6" w:rsidP="0021024A">
            <w:pPr>
              <w:rPr>
                <w:lang w:val="af-ZA"/>
              </w:rPr>
            </w:pPr>
          </w:p>
          <w:p w:rsidR="0021024A" w:rsidRPr="003404E8" w:rsidRDefault="0021024A" w:rsidP="0021024A">
            <w:pPr>
              <w:rPr>
                <w:lang w:val="af-ZA"/>
              </w:rPr>
            </w:pPr>
            <w:r w:rsidRPr="003404E8">
              <w:rPr>
                <w:lang w:val="af-ZA"/>
              </w:rPr>
              <w:t>C</w:t>
            </w:r>
          </w:p>
          <w:p w:rsidR="0021024A" w:rsidRPr="003404E8" w:rsidRDefault="0021024A" w:rsidP="0021024A">
            <w:pPr>
              <w:rPr>
                <w:lang w:val="af-ZA"/>
              </w:rPr>
            </w:pPr>
            <w:r w:rsidRPr="003404E8">
              <w:rPr>
                <w:lang w:val="af-ZA"/>
              </w:rPr>
              <w:t>D</w:t>
            </w:r>
          </w:p>
        </w:tc>
        <w:tc>
          <w:tcPr>
            <w:tcW w:w="6946" w:type="dxa"/>
          </w:tcPr>
          <w:p w:rsidR="00BC1497" w:rsidRPr="003404E8" w:rsidRDefault="00AF5AE9" w:rsidP="000A1F03">
            <w:pPr>
              <w:tabs>
                <w:tab w:val="right" w:pos="6729"/>
              </w:tabs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afneem</w:t>
            </w:r>
            <w:proofErr w:type="gramEnd"/>
            <w:r w:rsidRPr="003404E8">
              <w:rPr>
                <w:lang w:val="af-ZA"/>
              </w:rPr>
              <w:t xml:space="preserve"> omdat sy metabol</w:t>
            </w:r>
            <w:r w:rsidR="009F24F4">
              <w:rPr>
                <w:lang w:val="af-ZA"/>
              </w:rPr>
              <w:t xml:space="preserve">iese </w:t>
            </w:r>
            <w:r w:rsidRPr="003404E8">
              <w:rPr>
                <w:lang w:val="af-ZA"/>
              </w:rPr>
              <w:t>tempo toeneem</w:t>
            </w:r>
            <w:r w:rsidR="00C21D4B" w:rsidRPr="003404E8">
              <w:rPr>
                <w:lang w:val="af-ZA"/>
              </w:rPr>
              <w:t>.</w:t>
            </w:r>
          </w:p>
          <w:p w:rsidR="001242C1" w:rsidRPr="003404E8" w:rsidRDefault="001242C1" w:rsidP="00EC2CF6">
            <w:pPr>
              <w:tabs>
                <w:tab w:val="right" w:pos="6729"/>
              </w:tabs>
              <w:jc w:val="both"/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dieselfde</w:t>
            </w:r>
            <w:proofErr w:type="gramEnd"/>
            <w:r w:rsidRPr="003404E8">
              <w:rPr>
                <w:lang w:val="af-ZA"/>
              </w:rPr>
              <w:t xml:space="preserve"> bly omdat </w:t>
            </w:r>
            <w:r w:rsidR="00EC2CF6" w:rsidRPr="003404E8">
              <w:rPr>
                <w:lang w:val="af-ZA"/>
              </w:rPr>
              <w:t xml:space="preserve">sy </w:t>
            </w:r>
            <w:r w:rsidR="009F24F4" w:rsidRPr="003404E8">
              <w:rPr>
                <w:lang w:val="af-ZA"/>
              </w:rPr>
              <w:t>metabol</w:t>
            </w:r>
            <w:r w:rsidR="009F24F4">
              <w:rPr>
                <w:lang w:val="af-ZA"/>
              </w:rPr>
              <w:t xml:space="preserve">iese </w:t>
            </w:r>
            <w:r w:rsidR="009F24F4" w:rsidRPr="003404E8">
              <w:rPr>
                <w:lang w:val="af-ZA"/>
              </w:rPr>
              <w:t xml:space="preserve">tempo </w:t>
            </w:r>
            <w:r w:rsidRPr="003404E8">
              <w:rPr>
                <w:lang w:val="af-ZA"/>
              </w:rPr>
              <w:t xml:space="preserve">nie beïnvloed </w:t>
            </w:r>
            <w:r w:rsidR="00EC2CF6" w:rsidRPr="003404E8">
              <w:rPr>
                <w:lang w:val="af-ZA"/>
              </w:rPr>
              <w:br/>
            </w:r>
            <w:r w:rsidRPr="003404E8">
              <w:rPr>
                <w:lang w:val="af-ZA"/>
              </w:rPr>
              <w:t>word nie.</w:t>
            </w:r>
          </w:p>
          <w:p w:rsidR="001242C1" w:rsidRPr="003404E8" w:rsidRDefault="001242C1" w:rsidP="001242C1">
            <w:pPr>
              <w:tabs>
                <w:tab w:val="right" w:pos="6729"/>
              </w:tabs>
              <w:rPr>
                <w:lang w:val="af-ZA"/>
              </w:rPr>
            </w:pPr>
            <w:proofErr w:type="gramStart"/>
            <w:r w:rsidRPr="003404E8">
              <w:rPr>
                <w:lang w:val="af-ZA"/>
              </w:rPr>
              <w:t>afneem</w:t>
            </w:r>
            <w:proofErr w:type="gramEnd"/>
            <w:r w:rsidRPr="003404E8">
              <w:rPr>
                <w:lang w:val="af-ZA"/>
              </w:rPr>
              <w:t xml:space="preserve"> omdat sy </w:t>
            </w:r>
            <w:r w:rsidR="009F24F4" w:rsidRPr="003404E8">
              <w:rPr>
                <w:lang w:val="af-ZA"/>
              </w:rPr>
              <w:t>metabol</w:t>
            </w:r>
            <w:r w:rsidR="009F24F4">
              <w:rPr>
                <w:lang w:val="af-ZA"/>
              </w:rPr>
              <w:t xml:space="preserve">iese </w:t>
            </w:r>
            <w:r w:rsidR="009F24F4" w:rsidRPr="003404E8">
              <w:rPr>
                <w:lang w:val="af-ZA"/>
              </w:rPr>
              <w:t xml:space="preserve">tempo </w:t>
            </w:r>
            <w:r w:rsidRPr="003404E8">
              <w:rPr>
                <w:lang w:val="af-ZA"/>
              </w:rPr>
              <w:t>afneem.</w:t>
            </w:r>
          </w:p>
          <w:p w:rsidR="0021024A" w:rsidRPr="003404E8" w:rsidRDefault="001242C1" w:rsidP="004D1D84">
            <w:pPr>
              <w:tabs>
                <w:tab w:val="right" w:pos="6729"/>
              </w:tabs>
              <w:rPr>
                <w:lang w:val="af-ZA"/>
              </w:rPr>
            </w:pPr>
            <w:r w:rsidRPr="003404E8">
              <w:rPr>
                <w:lang w:val="af-ZA"/>
              </w:rPr>
              <w:t xml:space="preserve">toeneem omdat sy </w:t>
            </w:r>
            <w:r w:rsidR="009F24F4" w:rsidRPr="003404E8">
              <w:rPr>
                <w:lang w:val="af-ZA"/>
              </w:rPr>
              <w:t>metabol</w:t>
            </w:r>
            <w:r w:rsidR="009F24F4">
              <w:rPr>
                <w:lang w:val="af-ZA"/>
              </w:rPr>
              <w:t xml:space="preserve">iese </w:t>
            </w:r>
            <w:r w:rsidR="009F24F4" w:rsidRPr="003404E8">
              <w:rPr>
                <w:lang w:val="af-ZA"/>
              </w:rPr>
              <w:t xml:space="preserve">tempo </w:t>
            </w:r>
            <w:r w:rsidRPr="003404E8">
              <w:rPr>
                <w:lang w:val="af-ZA"/>
              </w:rPr>
              <w:t>afneem</w:t>
            </w:r>
            <w:r w:rsidR="00C21D4B" w:rsidRPr="003404E8">
              <w:rPr>
                <w:lang w:val="af-ZA"/>
              </w:rPr>
              <w:t>.</w:t>
            </w:r>
            <w:r w:rsidR="00510860" w:rsidRPr="003404E8">
              <w:rPr>
                <w:lang w:val="af-ZA"/>
              </w:rPr>
              <w:t xml:space="preserve"> </w:t>
            </w:r>
            <w:r w:rsidR="00AE4AEE" w:rsidRPr="003404E8">
              <w:rPr>
                <w:lang w:val="af-ZA"/>
              </w:rPr>
              <w:tab/>
            </w:r>
            <w:proofErr w:type="gramStart"/>
            <w:r w:rsidR="00AE4AEE" w:rsidRPr="003404E8">
              <w:rPr>
                <w:lang w:val="af-ZA"/>
              </w:rPr>
              <w:t xml:space="preserve"> </w:t>
            </w:r>
            <w:r w:rsidR="00510860" w:rsidRPr="003404E8">
              <w:rPr>
                <w:lang w:val="af-ZA"/>
              </w:rPr>
              <w:t xml:space="preserve">  </w:t>
            </w:r>
            <w:r w:rsidRPr="003404E8">
              <w:rPr>
                <w:lang w:val="af-ZA"/>
              </w:rPr>
              <w:t xml:space="preserve">     </w:t>
            </w:r>
            <w:proofErr w:type="gramEnd"/>
            <w:r w:rsidRPr="003404E8">
              <w:rPr>
                <w:lang w:val="af-ZA"/>
              </w:rPr>
              <w:t>(</w:t>
            </w:r>
            <w:r w:rsidR="00CC3625" w:rsidRPr="003404E8">
              <w:rPr>
                <w:lang w:val="af-ZA"/>
              </w:rPr>
              <w:t>10 x 2)</w:t>
            </w:r>
            <w:r w:rsidR="00510860" w:rsidRPr="003404E8">
              <w:rPr>
                <w:lang w:val="af-ZA"/>
              </w:rPr>
              <w:t xml:space="preserve">                     </w:t>
            </w:r>
            <w:r w:rsidR="00C21D4B" w:rsidRPr="003404E8">
              <w:rPr>
                <w:lang w:val="af-ZA"/>
              </w:rPr>
              <w:t xml:space="preserve">          </w:t>
            </w:r>
            <w:r w:rsidR="00CC3625" w:rsidRPr="003404E8">
              <w:rPr>
                <w:lang w:val="af-ZA"/>
              </w:rPr>
              <w:t xml:space="preserve">         </w:t>
            </w:r>
          </w:p>
        </w:tc>
        <w:tc>
          <w:tcPr>
            <w:tcW w:w="236" w:type="dxa"/>
          </w:tcPr>
          <w:p w:rsidR="0021024A" w:rsidRPr="003404E8" w:rsidRDefault="0021024A" w:rsidP="0021024A">
            <w:pPr>
              <w:rPr>
                <w:lang w:val="af-ZA"/>
              </w:rPr>
            </w:pPr>
          </w:p>
        </w:tc>
        <w:tc>
          <w:tcPr>
            <w:tcW w:w="898" w:type="dxa"/>
            <w:vAlign w:val="bottom"/>
          </w:tcPr>
          <w:p w:rsidR="0021024A" w:rsidRPr="003404E8" w:rsidRDefault="0021024A" w:rsidP="00EC2CF6">
            <w:pPr>
              <w:rPr>
                <w:lang w:val="af-ZA"/>
              </w:rPr>
            </w:pPr>
          </w:p>
          <w:p w:rsidR="0021024A" w:rsidRPr="003404E8" w:rsidRDefault="0021024A" w:rsidP="00EC2CF6">
            <w:pPr>
              <w:rPr>
                <w:lang w:val="af-ZA"/>
              </w:rPr>
            </w:pPr>
          </w:p>
          <w:p w:rsidR="00BC1497" w:rsidRPr="003404E8" w:rsidRDefault="00BC1497" w:rsidP="00EC2CF6">
            <w:pPr>
              <w:rPr>
                <w:b/>
                <w:lang w:val="af-ZA"/>
              </w:rPr>
            </w:pPr>
          </w:p>
          <w:p w:rsidR="0021024A" w:rsidRPr="003404E8" w:rsidRDefault="00C60C26" w:rsidP="00EC2CF6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(20)</w:t>
            </w:r>
          </w:p>
        </w:tc>
      </w:tr>
    </w:tbl>
    <w:p w:rsidR="007D38CD" w:rsidRPr="003404E8" w:rsidRDefault="007D38CD" w:rsidP="009D27FA">
      <w:pPr>
        <w:rPr>
          <w:color w:val="FF0000"/>
          <w:sz w:val="22"/>
          <w:szCs w:val="22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B3C0F" w:rsidRPr="003404E8" w:rsidTr="00911209">
        <w:tc>
          <w:tcPr>
            <w:tcW w:w="959" w:type="dxa"/>
          </w:tcPr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</w:t>
            </w:r>
          </w:p>
        </w:tc>
        <w:tc>
          <w:tcPr>
            <w:tcW w:w="8505" w:type="dxa"/>
          </w:tcPr>
          <w:p w:rsidR="006B3C0F" w:rsidRPr="003404E8" w:rsidRDefault="00AE4AEE" w:rsidP="00AE4AEE">
            <w:pPr>
              <w:tabs>
                <w:tab w:val="center" w:pos="8113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Gee die korrekte </w:t>
            </w:r>
            <w:r w:rsidRPr="003404E8">
              <w:rPr>
                <w:b/>
                <w:lang w:val="af-ZA"/>
              </w:rPr>
              <w:t>biologiese term</w:t>
            </w:r>
            <w:r w:rsidRPr="003404E8">
              <w:rPr>
                <w:lang w:val="af-ZA"/>
              </w:rPr>
              <w:t xml:space="preserve"> vir elk van die volgende beskrywings. </w:t>
            </w:r>
            <w:r w:rsidRPr="003404E8">
              <w:rPr>
                <w:lang w:val="af-ZA"/>
              </w:rPr>
              <w:br/>
              <w:t>Skryf slegs die term langs die vraagnommer (1.2.1 tot 1.2.9) in die ANTWOORDEBOEK neer.</w:t>
            </w:r>
          </w:p>
        </w:tc>
        <w:tc>
          <w:tcPr>
            <w:tcW w:w="236" w:type="dxa"/>
          </w:tcPr>
          <w:p w:rsidR="006B3C0F" w:rsidRPr="003404E8" w:rsidRDefault="006B3C0F">
            <w:pPr>
              <w:rPr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6B3C0F" w:rsidRPr="003404E8" w:rsidRDefault="006B3C0F">
            <w:pPr>
              <w:rPr>
                <w:color w:val="FF0000"/>
                <w:lang w:val="af-ZA"/>
              </w:rPr>
            </w:pPr>
          </w:p>
        </w:tc>
      </w:tr>
    </w:tbl>
    <w:p w:rsidR="006B3C0F" w:rsidRPr="003404E8" w:rsidRDefault="006B3C0F">
      <w:pPr>
        <w:rPr>
          <w:color w:val="FF0000"/>
          <w:sz w:val="22"/>
          <w:szCs w:val="22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371"/>
        <w:gridCol w:w="236"/>
        <w:gridCol w:w="898"/>
      </w:tblGrid>
      <w:tr w:rsidR="006B3C0F" w:rsidRPr="003404E8" w:rsidTr="00FB1557">
        <w:tc>
          <w:tcPr>
            <w:tcW w:w="959" w:type="dxa"/>
          </w:tcPr>
          <w:p w:rsidR="006B3C0F" w:rsidRPr="003404E8" w:rsidRDefault="006B3C0F">
            <w:pPr>
              <w:rPr>
                <w:color w:val="FF0000"/>
                <w:lang w:val="af-ZA"/>
              </w:rPr>
            </w:pPr>
          </w:p>
        </w:tc>
        <w:tc>
          <w:tcPr>
            <w:tcW w:w="1134" w:type="dxa"/>
          </w:tcPr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1.2.1</w:t>
            </w:r>
          </w:p>
          <w:p w:rsidR="00D22BA2" w:rsidRPr="003404E8" w:rsidRDefault="00D22BA2">
            <w:pPr>
              <w:rPr>
                <w:sz w:val="18"/>
                <w:szCs w:val="18"/>
                <w:lang w:val="af-ZA"/>
              </w:rPr>
            </w:pPr>
          </w:p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1.2.2</w:t>
            </w:r>
          </w:p>
          <w:p w:rsidR="006B3C0F" w:rsidRPr="003404E8" w:rsidRDefault="006B3C0F">
            <w:pPr>
              <w:rPr>
                <w:lang w:val="af-ZA"/>
              </w:rPr>
            </w:pPr>
          </w:p>
          <w:p w:rsidR="00D22BA2" w:rsidRPr="003404E8" w:rsidRDefault="00D22BA2">
            <w:pPr>
              <w:rPr>
                <w:sz w:val="18"/>
                <w:szCs w:val="18"/>
                <w:lang w:val="af-ZA"/>
              </w:rPr>
            </w:pPr>
          </w:p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1.2.3</w:t>
            </w:r>
          </w:p>
          <w:p w:rsidR="006B3C0F" w:rsidRPr="003404E8" w:rsidRDefault="006B3C0F">
            <w:pPr>
              <w:rPr>
                <w:lang w:val="af-ZA"/>
              </w:rPr>
            </w:pPr>
          </w:p>
          <w:p w:rsidR="00084219" w:rsidRPr="003404E8" w:rsidRDefault="00084219">
            <w:pPr>
              <w:rPr>
                <w:lang w:val="af-ZA"/>
              </w:rPr>
            </w:pPr>
          </w:p>
          <w:p w:rsidR="00A64E5D" w:rsidRPr="003404E8" w:rsidRDefault="00A64E5D">
            <w:pPr>
              <w:rPr>
                <w:sz w:val="18"/>
                <w:szCs w:val="18"/>
                <w:lang w:val="af-ZA"/>
              </w:rPr>
            </w:pPr>
          </w:p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1.2.4</w:t>
            </w:r>
          </w:p>
          <w:p w:rsidR="005E6A81" w:rsidRPr="003404E8" w:rsidRDefault="005E6A81">
            <w:pPr>
              <w:rPr>
                <w:lang w:val="af-ZA"/>
              </w:rPr>
            </w:pPr>
          </w:p>
          <w:p w:rsidR="00C360C8" w:rsidRPr="003404E8" w:rsidRDefault="00C360C8">
            <w:pPr>
              <w:rPr>
                <w:lang w:val="af-ZA"/>
              </w:rPr>
            </w:pPr>
          </w:p>
          <w:p w:rsidR="00A64E5D" w:rsidRPr="003404E8" w:rsidRDefault="00A64E5D">
            <w:pPr>
              <w:rPr>
                <w:sz w:val="18"/>
                <w:szCs w:val="18"/>
                <w:lang w:val="af-ZA"/>
              </w:rPr>
            </w:pPr>
          </w:p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1.2.5</w:t>
            </w:r>
          </w:p>
          <w:p w:rsidR="00911209" w:rsidRPr="003404E8" w:rsidRDefault="00911209">
            <w:pPr>
              <w:rPr>
                <w:lang w:val="af-ZA"/>
              </w:rPr>
            </w:pPr>
          </w:p>
          <w:p w:rsidR="00604A7D" w:rsidRPr="003404E8" w:rsidRDefault="00604A7D">
            <w:pPr>
              <w:rPr>
                <w:sz w:val="18"/>
                <w:szCs w:val="18"/>
                <w:lang w:val="af-ZA"/>
              </w:rPr>
            </w:pPr>
          </w:p>
          <w:p w:rsidR="006B3C0F" w:rsidRPr="003404E8" w:rsidRDefault="006B3C0F">
            <w:pPr>
              <w:rPr>
                <w:lang w:val="af-ZA"/>
              </w:rPr>
            </w:pPr>
            <w:r w:rsidRPr="003404E8">
              <w:rPr>
                <w:lang w:val="af-ZA"/>
              </w:rPr>
              <w:t>1.2.6</w:t>
            </w:r>
          </w:p>
          <w:p w:rsidR="00B8456A" w:rsidRPr="003404E8" w:rsidRDefault="00B8456A">
            <w:pPr>
              <w:rPr>
                <w:lang w:val="af-ZA"/>
              </w:rPr>
            </w:pPr>
          </w:p>
          <w:p w:rsidR="00060137" w:rsidRPr="003404E8" w:rsidRDefault="00060137">
            <w:pPr>
              <w:rPr>
                <w:sz w:val="18"/>
                <w:szCs w:val="18"/>
                <w:lang w:val="af-ZA"/>
              </w:rPr>
            </w:pPr>
          </w:p>
          <w:p w:rsidR="00ED35C6" w:rsidRPr="003404E8" w:rsidRDefault="00BC5D75">
            <w:pPr>
              <w:rPr>
                <w:lang w:val="af-ZA"/>
              </w:rPr>
            </w:pPr>
            <w:r w:rsidRPr="003404E8">
              <w:rPr>
                <w:lang w:val="af-ZA"/>
              </w:rPr>
              <w:t>1.2.7</w:t>
            </w:r>
          </w:p>
          <w:p w:rsidR="00604A7D" w:rsidRPr="003404E8" w:rsidRDefault="00604A7D">
            <w:pPr>
              <w:rPr>
                <w:sz w:val="18"/>
                <w:szCs w:val="18"/>
                <w:lang w:val="af-ZA"/>
              </w:rPr>
            </w:pPr>
          </w:p>
          <w:p w:rsidR="00604A7D" w:rsidRPr="003404E8" w:rsidRDefault="00604A7D">
            <w:pPr>
              <w:rPr>
                <w:lang w:val="af-ZA"/>
              </w:rPr>
            </w:pPr>
            <w:r w:rsidRPr="003404E8">
              <w:rPr>
                <w:lang w:val="af-ZA"/>
              </w:rPr>
              <w:t>1.2.8</w:t>
            </w:r>
          </w:p>
          <w:p w:rsidR="00AD7EFD" w:rsidRPr="003404E8" w:rsidRDefault="00AD7EFD">
            <w:pPr>
              <w:rPr>
                <w:sz w:val="18"/>
                <w:szCs w:val="18"/>
                <w:lang w:val="af-ZA"/>
              </w:rPr>
            </w:pPr>
          </w:p>
          <w:p w:rsidR="00AD7EFD" w:rsidRPr="003404E8" w:rsidRDefault="00AD7EFD">
            <w:pPr>
              <w:rPr>
                <w:lang w:val="af-ZA"/>
              </w:rPr>
            </w:pPr>
            <w:r w:rsidRPr="003404E8">
              <w:rPr>
                <w:lang w:val="af-ZA"/>
              </w:rPr>
              <w:t>1.2.9</w:t>
            </w:r>
          </w:p>
        </w:tc>
        <w:tc>
          <w:tcPr>
            <w:tcW w:w="7371" w:type="dxa"/>
          </w:tcPr>
          <w:p w:rsidR="0037725C" w:rsidRPr="003404E8" w:rsidRDefault="00902D7E" w:rsidP="001813AB">
            <w:pPr>
              <w:jc w:val="both"/>
              <w:rPr>
                <w:rFonts w:eastAsia="Calibri"/>
                <w:bCs w:val="0"/>
                <w:noProof/>
                <w:lang w:val="af-ZA"/>
              </w:rPr>
            </w:pPr>
            <w:r w:rsidRPr="003404E8">
              <w:rPr>
                <w:rFonts w:eastAsia="Calibri"/>
                <w:bCs w:val="0"/>
                <w:noProof/>
                <w:lang w:val="af-ZA"/>
              </w:rPr>
              <w:t>Die verskeidenheid van</w:t>
            </w:r>
            <w:r w:rsidR="00D22BA2" w:rsidRPr="003404E8">
              <w:rPr>
                <w:rFonts w:eastAsia="Calibri"/>
                <w:bCs w:val="0"/>
                <w:noProof/>
                <w:lang w:val="af-ZA"/>
              </w:rPr>
              <w:t xml:space="preserve"> plant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>-</w:t>
            </w:r>
            <w:r w:rsidR="00D22BA2" w:rsidRPr="003404E8">
              <w:rPr>
                <w:rFonts w:eastAsia="Calibri"/>
                <w:bCs w:val="0"/>
                <w:noProof/>
                <w:lang w:val="af-ZA"/>
              </w:rPr>
              <w:t xml:space="preserve"> 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>en dierspesie</w:t>
            </w:r>
            <w:r w:rsidR="009D1556" w:rsidRPr="003404E8">
              <w:rPr>
                <w:rFonts w:eastAsia="Calibri"/>
                <w:bCs w:val="0"/>
                <w:noProof/>
                <w:lang w:val="af-ZA"/>
              </w:rPr>
              <w:t>s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 xml:space="preserve"> op aarde</w:t>
            </w:r>
          </w:p>
          <w:p w:rsidR="00D22BA2" w:rsidRPr="003404E8" w:rsidRDefault="00D22BA2" w:rsidP="001813AB">
            <w:pPr>
              <w:jc w:val="both"/>
              <w:rPr>
                <w:rFonts w:eastAsia="Calibri"/>
                <w:bCs w:val="0"/>
                <w:noProof/>
                <w:sz w:val="18"/>
                <w:szCs w:val="18"/>
                <w:lang w:val="af-ZA"/>
              </w:rPr>
            </w:pPr>
          </w:p>
          <w:p w:rsidR="00D22BA2" w:rsidRPr="003404E8" w:rsidRDefault="009D1556" w:rsidP="001813AB">
            <w:pPr>
              <w:jc w:val="both"/>
              <w:rPr>
                <w:rFonts w:eastAsia="Calibri"/>
                <w:bCs w:val="0"/>
                <w:noProof/>
                <w:lang w:val="af-ZA"/>
              </w:rPr>
            </w:pPr>
            <w:r w:rsidRPr="003404E8">
              <w:rPr>
                <w:rFonts w:eastAsia="Calibri"/>
                <w:bCs w:val="0"/>
                <w:noProof/>
                <w:lang w:val="af-ZA"/>
              </w:rPr>
              <w:t>Meting van die totale hoeveelheid</w:t>
            </w:r>
            <w:r w:rsidR="00D22BA2" w:rsidRPr="003404E8">
              <w:rPr>
                <w:rFonts w:eastAsia="Calibri"/>
                <w:bCs w:val="0"/>
                <w:noProof/>
                <w:lang w:val="af-ZA"/>
              </w:rPr>
              <w:t xml:space="preserve"> 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>koolstofdioksied</w:t>
            </w:r>
            <w:r w:rsidR="00FB1557" w:rsidRPr="003404E8">
              <w:rPr>
                <w:rFonts w:eastAsia="Calibri"/>
                <w:bCs w:val="0"/>
                <w:noProof/>
                <w:lang w:val="af-ZA"/>
              </w:rPr>
              <w:t>-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 xml:space="preserve">vrystellings van </w:t>
            </w:r>
            <w:r w:rsidR="00AE4AEE" w:rsidRPr="003404E8">
              <w:rPr>
                <w:rFonts w:eastAsia="Calibri"/>
                <w:bCs w:val="0"/>
                <w:noProof/>
                <w:lang w:val="af-ZA"/>
              </w:rPr>
              <w:t>'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 xml:space="preserve">n </w:t>
            </w:r>
            <w:r w:rsidR="00BD412E">
              <w:rPr>
                <w:rFonts w:eastAsia="Calibri"/>
                <w:bCs w:val="0"/>
                <w:noProof/>
                <w:lang w:val="af-ZA"/>
              </w:rPr>
              <w:t>individu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 xml:space="preserve"> </w:t>
            </w:r>
            <w:r w:rsidR="00FB1557" w:rsidRPr="003404E8">
              <w:rPr>
                <w:rFonts w:eastAsia="Calibri"/>
                <w:bCs w:val="0"/>
                <w:noProof/>
                <w:lang w:val="af-ZA"/>
              </w:rPr>
              <w:t>per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 xml:space="preserve"> jaar</w:t>
            </w:r>
          </w:p>
          <w:p w:rsidR="00D22BA2" w:rsidRPr="003404E8" w:rsidRDefault="00D22BA2" w:rsidP="001813AB">
            <w:pPr>
              <w:jc w:val="both"/>
              <w:rPr>
                <w:rFonts w:eastAsia="Calibri"/>
                <w:bCs w:val="0"/>
                <w:noProof/>
                <w:sz w:val="18"/>
                <w:szCs w:val="18"/>
                <w:lang w:val="af-ZA"/>
              </w:rPr>
            </w:pPr>
          </w:p>
          <w:p w:rsidR="00CF6BA4" w:rsidRPr="003404E8" w:rsidRDefault="009D1556" w:rsidP="00834588">
            <w:pPr>
              <w:jc w:val="both"/>
              <w:rPr>
                <w:rFonts w:eastAsia="Calibri"/>
                <w:bCs w:val="0"/>
                <w:noProof/>
                <w:lang w:val="af-ZA"/>
              </w:rPr>
            </w:pPr>
            <w:r w:rsidRPr="003404E8">
              <w:rPr>
                <w:rFonts w:eastAsia="Calibri"/>
                <w:bCs w:val="0"/>
                <w:noProof/>
                <w:lang w:val="af-ZA"/>
              </w:rPr>
              <w:t xml:space="preserve">Die soort besoedeling wat veroorsaak word wanneer water in </w:t>
            </w:r>
            <w:r w:rsidR="00AE4AEE" w:rsidRPr="003404E8">
              <w:rPr>
                <w:rFonts w:eastAsia="Calibri"/>
                <w:bCs w:val="0"/>
                <w:noProof/>
                <w:lang w:val="af-ZA"/>
              </w:rPr>
              <w:t>'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>n rivier of die see</w:t>
            </w:r>
            <w:r w:rsidR="00D22BA2" w:rsidRPr="003404E8">
              <w:rPr>
                <w:rFonts w:eastAsia="Calibri"/>
                <w:bCs w:val="0"/>
                <w:noProof/>
                <w:lang w:val="af-ZA"/>
              </w:rPr>
              <w:t xml:space="preserve"> </w:t>
            </w:r>
            <w:r w:rsidRPr="003404E8">
              <w:rPr>
                <w:rFonts w:eastAsia="Calibri"/>
                <w:bCs w:val="0"/>
                <w:noProof/>
                <w:lang w:val="af-ZA"/>
              </w:rPr>
              <w:t>vrygestel word nadat dit in kragstasies of industrieë</w:t>
            </w:r>
            <w:r w:rsidR="00A64E5D" w:rsidRPr="003404E8">
              <w:rPr>
                <w:rFonts w:eastAsia="Calibri"/>
                <w:bCs w:val="0"/>
                <w:noProof/>
                <w:lang w:val="af-ZA"/>
              </w:rPr>
              <w:t xml:space="preserve"> verhit is </w:t>
            </w:r>
          </w:p>
          <w:p w:rsidR="00CF6BA4" w:rsidRPr="003404E8" w:rsidRDefault="00CF6BA4" w:rsidP="00CF6BA4">
            <w:pPr>
              <w:rPr>
                <w:rFonts w:eastAsia="Calibri"/>
                <w:sz w:val="18"/>
                <w:szCs w:val="18"/>
                <w:lang w:val="af-ZA"/>
              </w:rPr>
            </w:pPr>
          </w:p>
          <w:p w:rsidR="00D22BA2" w:rsidRPr="003404E8" w:rsidRDefault="00A64E5D" w:rsidP="00834588">
            <w:pPr>
              <w:jc w:val="both"/>
              <w:rPr>
                <w:rFonts w:eastAsia="Calibri"/>
                <w:lang w:val="af-ZA"/>
              </w:rPr>
            </w:pPr>
            <w:r w:rsidRPr="003404E8">
              <w:rPr>
                <w:rFonts w:eastAsia="Calibri"/>
                <w:lang w:val="af-ZA"/>
              </w:rPr>
              <w:t>Die opeenhoping van voedingstowwe</w:t>
            </w:r>
            <w:r w:rsidR="00013AD3" w:rsidRPr="003404E8">
              <w:rPr>
                <w:rFonts w:eastAsia="Calibri"/>
                <w:lang w:val="af-ZA"/>
              </w:rPr>
              <w:t xml:space="preserve"> in </w:t>
            </w:r>
            <w:r w:rsidRPr="003404E8">
              <w:rPr>
                <w:rFonts w:eastAsia="Calibri"/>
                <w:lang w:val="af-ZA"/>
              </w:rPr>
              <w:t>dammetjies as gevolg van die oor</w:t>
            </w:r>
            <w:r w:rsidR="00FB1557" w:rsidRPr="003404E8">
              <w:rPr>
                <w:rFonts w:eastAsia="Calibri"/>
                <w:lang w:val="af-ZA"/>
              </w:rPr>
              <w:t xml:space="preserve">matige </w:t>
            </w:r>
            <w:r w:rsidRPr="003404E8">
              <w:rPr>
                <w:rFonts w:eastAsia="Calibri"/>
                <w:lang w:val="af-ZA"/>
              </w:rPr>
              <w:t xml:space="preserve">gebruik van kunsmis op </w:t>
            </w:r>
            <w:r w:rsidR="00FB1557" w:rsidRPr="003404E8">
              <w:rPr>
                <w:rFonts w:eastAsia="Calibri"/>
                <w:lang w:val="af-ZA"/>
              </w:rPr>
              <w:t>grond</w:t>
            </w:r>
            <w:r w:rsidRPr="003404E8">
              <w:rPr>
                <w:rFonts w:eastAsia="Calibri"/>
                <w:lang w:val="af-ZA"/>
              </w:rPr>
              <w:t xml:space="preserve">, wat die oormatige groei van alge stimuleer </w:t>
            </w:r>
          </w:p>
          <w:p w:rsidR="00604A7D" w:rsidRPr="003404E8" w:rsidRDefault="00604A7D" w:rsidP="00CF6BA4">
            <w:pPr>
              <w:rPr>
                <w:rFonts w:eastAsia="Calibri"/>
                <w:sz w:val="18"/>
                <w:szCs w:val="18"/>
                <w:lang w:val="af-ZA"/>
              </w:rPr>
            </w:pPr>
          </w:p>
          <w:p w:rsidR="00604A7D" w:rsidRPr="003404E8" w:rsidRDefault="00AE4AEE" w:rsidP="00834588">
            <w:pPr>
              <w:jc w:val="both"/>
              <w:rPr>
                <w:rFonts w:eastAsia="Calibri"/>
                <w:lang w:val="af-ZA"/>
              </w:rPr>
            </w:pPr>
            <w:r w:rsidRPr="003404E8">
              <w:rPr>
                <w:rFonts w:eastAsia="Calibri"/>
                <w:lang w:val="af-ZA"/>
              </w:rPr>
              <w:t>'</w:t>
            </w:r>
            <w:r w:rsidR="00A64E5D" w:rsidRPr="003404E8">
              <w:rPr>
                <w:rFonts w:eastAsia="Calibri"/>
                <w:lang w:val="af-ZA"/>
              </w:rPr>
              <w:t>n Hormoon wat die rypwording van sperms en puberteit by mans stimuleer</w:t>
            </w:r>
            <w:proofErr w:type="gramStart"/>
            <w:r w:rsidR="00A64E5D" w:rsidRPr="003404E8">
              <w:rPr>
                <w:rFonts w:eastAsia="Calibri"/>
                <w:lang w:val="af-ZA"/>
              </w:rPr>
              <w:t xml:space="preserve"> </w:t>
            </w:r>
            <w:r w:rsidR="00604A7D" w:rsidRPr="003404E8">
              <w:rPr>
                <w:rFonts w:eastAsia="Calibri"/>
                <w:lang w:val="af-ZA"/>
              </w:rPr>
              <w:t xml:space="preserve"> </w:t>
            </w:r>
            <w:proofErr w:type="gramEnd"/>
          </w:p>
          <w:p w:rsidR="00604A7D" w:rsidRPr="003404E8" w:rsidRDefault="00604A7D" w:rsidP="00CF6BA4">
            <w:pPr>
              <w:rPr>
                <w:rFonts w:eastAsia="Calibri"/>
                <w:sz w:val="18"/>
                <w:szCs w:val="18"/>
                <w:lang w:val="af-ZA"/>
              </w:rPr>
            </w:pPr>
          </w:p>
          <w:p w:rsidR="00604A7D" w:rsidRPr="003404E8" w:rsidRDefault="00A64E5D" w:rsidP="00834588">
            <w:pPr>
              <w:jc w:val="both"/>
              <w:rPr>
                <w:rFonts w:eastAsia="Calibri"/>
                <w:lang w:val="af-ZA"/>
              </w:rPr>
            </w:pPr>
            <w:r w:rsidRPr="003404E8">
              <w:rPr>
                <w:rFonts w:eastAsia="Calibri"/>
                <w:lang w:val="af-ZA"/>
              </w:rPr>
              <w:t xml:space="preserve">Die buis in die manlike voortplantingstelsel wat die </w:t>
            </w:r>
            <w:proofErr w:type="spellStart"/>
            <w:r w:rsidR="00057D39" w:rsidRPr="003404E8">
              <w:rPr>
                <w:rFonts w:eastAsia="Calibri"/>
                <w:lang w:val="af-ZA"/>
              </w:rPr>
              <w:t>epididimis</w:t>
            </w:r>
            <w:proofErr w:type="spellEnd"/>
            <w:r w:rsidR="00604A7D" w:rsidRPr="003404E8">
              <w:rPr>
                <w:rFonts w:eastAsia="Calibri"/>
                <w:lang w:val="af-ZA"/>
              </w:rPr>
              <w:t xml:space="preserve"> </w:t>
            </w:r>
            <w:r w:rsidRPr="003404E8">
              <w:rPr>
                <w:rFonts w:eastAsia="Calibri"/>
                <w:lang w:val="af-ZA"/>
              </w:rPr>
              <w:t>met</w:t>
            </w:r>
            <w:r w:rsidR="00604A7D" w:rsidRPr="003404E8">
              <w:rPr>
                <w:rFonts w:eastAsia="Calibri"/>
                <w:lang w:val="af-ZA"/>
              </w:rPr>
              <w:t xml:space="preserve"> </w:t>
            </w:r>
            <w:r w:rsidRPr="003404E8">
              <w:rPr>
                <w:rFonts w:eastAsia="Calibri"/>
                <w:lang w:val="af-ZA"/>
              </w:rPr>
              <w:t>die</w:t>
            </w:r>
            <w:r w:rsidR="00604A7D" w:rsidRPr="003404E8">
              <w:rPr>
                <w:rFonts w:eastAsia="Calibri"/>
                <w:lang w:val="af-ZA"/>
              </w:rPr>
              <w:t xml:space="preserve"> uretra</w:t>
            </w:r>
            <w:r w:rsidRPr="003404E8">
              <w:rPr>
                <w:rFonts w:eastAsia="Calibri"/>
                <w:lang w:val="af-ZA"/>
              </w:rPr>
              <w:t xml:space="preserve"> verbind</w:t>
            </w:r>
          </w:p>
          <w:p w:rsidR="00604A7D" w:rsidRPr="003404E8" w:rsidRDefault="00604A7D" w:rsidP="00CF6BA4">
            <w:pPr>
              <w:rPr>
                <w:rFonts w:eastAsia="Calibri"/>
                <w:sz w:val="18"/>
                <w:szCs w:val="18"/>
                <w:lang w:val="af-ZA"/>
              </w:rPr>
            </w:pPr>
          </w:p>
          <w:p w:rsidR="00604A7D" w:rsidRPr="003404E8" w:rsidRDefault="00A64E5D" w:rsidP="00834588">
            <w:pPr>
              <w:jc w:val="both"/>
              <w:rPr>
                <w:rFonts w:eastAsia="Calibri"/>
                <w:lang w:val="af-ZA"/>
              </w:rPr>
            </w:pPr>
            <w:r w:rsidRPr="003404E8">
              <w:rPr>
                <w:rFonts w:eastAsia="Calibri"/>
                <w:lang w:val="af-ZA"/>
              </w:rPr>
              <w:t>Die hormoon wat die soutbalans by mense beheer</w:t>
            </w:r>
          </w:p>
          <w:p w:rsidR="00604A7D" w:rsidRPr="003404E8" w:rsidRDefault="00604A7D" w:rsidP="00CF6BA4">
            <w:pPr>
              <w:rPr>
                <w:rFonts w:eastAsia="Calibri"/>
                <w:sz w:val="18"/>
                <w:szCs w:val="18"/>
                <w:lang w:val="af-ZA"/>
              </w:rPr>
            </w:pPr>
          </w:p>
          <w:p w:rsidR="00AD7EFD" w:rsidRPr="003404E8" w:rsidRDefault="00A64E5D" w:rsidP="00834588">
            <w:pPr>
              <w:jc w:val="both"/>
              <w:rPr>
                <w:rFonts w:eastAsia="Calibri"/>
                <w:lang w:val="af-ZA"/>
              </w:rPr>
            </w:pPr>
            <w:r w:rsidRPr="003404E8">
              <w:rPr>
                <w:rFonts w:eastAsia="Calibri"/>
                <w:lang w:val="af-ZA"/>
              </w:rPr>
              <w:t xml:space="preserve">Die hormoon </w:t>
            </w:r>
            <w:proofErr w:type="gramStart"/>
            <w:r w:rsidRPr="003404E8">
              <w:rPr>
                <w:rFonts w:eastAsia="Calibri"/>
                <w:lang w:val="af-ZA"/>
              </w:rPr>
              <w:t xml:space="preserve">wat </w:t>
            </w:r>
            <w:proofErr w:type="spellStart"/>
            <w:r w:rsidRPr="003404E8">
              <w:rPr>
                <w:rFonts w:eastAsia="Calibri"/>
                <w:lang w:val="af-ZA"/>
              </w:rPr>
              <w:t>wat</w:t>
            </w:r>
            <w:proofErr w:type="spellEnd"/>
            <w:proofErr w:type="gramEnd"/>
            <w:r w:rsidRPr="003404E8">
              <w:rPr>
                <w:rFonts w:eastAsia="Calibri"/>
                <w:lang w:val="af-ZA"/>
              </w:rPr>
              <w:t xml:space="preserve"> die </w:t>
            </w:r>
            <w:r w:rsidR="00BD412E">
              <w:rPr>
                <w:rFonts w:eastAsia="Calibri"/>
                <w:lang w:val="af-ZA"/>
              </w:rPr>
              <w:t>melk</w:t>
            </w:r>
            <w:r w:rsidRPr="003404E8">
              <w:rPr>
                <w:rFonts w:eastAsia="Calibri"/>
                <w:lang w:val="af-ZA"/>
              </w:rPr>
              <w:t xml:space="preserve">kliere stimuleer om melk af te skei </w:t>
            </w:r>
          </w:p>
          <w:p w:rsidR="008258FE" w:rsidRPr="003404E8" w:rsidRDefault="008258FE" w:rsidP="00CF6BA4">
            <w:pPr>
              <w:rPr>
                <w:rFonts w:eastAsia="Calibri"/>
                <w:sz w:val="18"/>
                <w:szCs w:val="18"/>
                <w:lang w:val="af-ZA"/>
              </w:rPr>
            </w:pPr>
          </w:p>
          <w:p w:rsidR="00604A7D" w:rsidRPr="003404E8" w:rsidRDefault="00A64E5D" w:rsidP="00814F00">
            <w:pPr>
              <w:jc w:val="both"/>
              <w:rPr>
                <w:rFonts w:eastAsia="Calibri"/>
                <w:lang w:val="af-ZA"/>
              </w:rPr>
            </w:pPr>
            <w:r w:rsidRPr="003404E8">
              <w:rPr>
                <w:rFonts w:eastAsia="Calibri"/>
                <w:lang w:val="af-ZA"/>
              </w:rPr>
              <w:t>Die verdeling van die sitoplasma</w:t>
            </w:r>
            <w:r w:rsidR="00186FF5" w:rsidRPr="003404E8">
              <w:rPr>
                <w:rFonts w:eastAsia="Calibri"/>
                <w:lang w:val="af-ZA"/>
              </w:rPr>
              <w:t xml:space="preserve"> </w:t>
            </w:r>
            <w:r w:rsidR="00814F00" w:rsidRPr="003404E8">
              <w:rPr>
                <w:rFonts w:eastAsia="Calibri"/>
                <w:lang w:val="af-ZA"/>
              </w:rPr>
              <w:t>deur die</w:t>
            </w:r>
            <w:r w:rsidR="001057CC" w:rsidRPr="003404E8">
              <w:rPr>
                <w:rFonts w:eastAsia="Calibri"/>
                <w:lang w:val="af-ZA"/>
              </w:rPr>
              <w:t xml:space="preserve"> </w:t>
            </w:r>
            <w:r w:rsidR="00814F00" w:rsidRPr="003404E8">
              <w:rPr>
                <w:rFonts w:eastAsia="Calibri"/>
                <w:lang w:val="af-ZA"/>
              </w:rPr>
              <w:t xml:space="preserve">sametrekking van die </w:t>
            </w:r>
            <w:r w:rsidR="001057CC" w:rsidRPr="003404E8">
              <w:rPr>
                <w:rFonts w:eastAsia="Calibri"/>
                <w:lang w:val="af-ZA"/>
              </w:rPr>
              <w:t>selmembraan aan die einde van seldeling</w:t>
            </w:r>
            <w:r w:rsidR="00AE4AEE" w:rsidRPr="003404E8">
              <w:rPr>
                <w:rFonts w:eastAsia="Calibri"/>
                <w:lang w:val="af-ZA"/>
              </w:rPr>
              <w:t xml:space="preserve"> </w:t>
            </w:r>
            <w:r w:rsidR="00814F00" w:rsidRPr="003404E8">
              <w:rPr>
                <w:rFonts w:eastAsia="Calibri"/>
                <w:lang w:val="af-ZA"/>
              </w:rPr>
              <w:tab/>
            </w:r>
            <w:r w:rsidR="00AE4AEE" w:rsidRPr="003404E8">
              <w:rPr>
                <w:bCs w:val="0"/>
                <w:lang w:val="af-ZA"/>
              </w:rPr>
              <w:tab/>
            </w:r>
            <w:proofErr w:type="gramStart"/>
            <w:r w:rsidR="00AE4AEE" w:rsidRPr="003404E8">
              <w:rPr>
                <w:bCs w:val="0"/>
                <w:lang w:val="af-ZA"/>
              </w:rPr>
              <w:t xml:space="preserve">          </w:t>
            </w:r>
            <w:proofErr w:type="gramEnd"/>
            <w:r w:rsidR="00AE4AEE" w:rsidRPr="003404E8">
              <w:rPr>
                <w:bCs w:val="0"/>
                <w:lang w:val="af-ZA"/>
              </w:rPr>
              <w:t>(9 x 1)</w:t>
            </w:r>
          </w:p>
        </w:tc>
        <w:tc>
          <w:tcPr>
            <w:tcW w:w="236" w:type="dxa"/>
          </w:tcPr>
          <w:p w:rsidR="006B3C0F" w:rsidRPr="003404E8" w:rsidRDefault="006B3C0F" w:rsidP="00231BBF">
            <w:pPr>
              <w:jc w:val="right"/>
              <w:rPr>
                <w:color w:val="FF0000"/>
                <w:lang w:val="af-ZA"/>
              </w:rPr>
            </w:pPr>
          </w:p>
        </w:tc>
        <w:tc>
          <w:tcPr>
            <w:tcW w:w="898" w:type="dxa"/>
            <w:vAlign w:val="bottom"/>
          </w:tcPr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6B3C0F" w:rsidRPr="003404E8" w:rsidRDefault="006B3C0F" w:rsidP="00FB1557">
            <w:pPr>
              <w:rPr>
                <w:color w:val="FF0000"/>
                <w:lang w:val="af-ZA"/>
              </w:rPr>
            </w:pPr>
          </w:p>
          <w:p w:rsidR="00231BBF" w:rsidRPr="003404E8" w:rsidRDefault="00231BBF" w:rsidP="00FB1557">
            <w:pPr>
              <w:rPr>
                <w:b/>
                <w:bCs w:val="0"/>
                <w:color w:val="FF0000"/>
                <w:lang w:val="af-ZA"/>
              </w:rPr>
            </w:pPr>
          </w:p>
          <w:p w:rsidR="00231BBF" w:rsidRPr="003404E8" w:rsidRDefault="00231BBF" w:rsidP="00FB1557">
            <w:pPr>
              <w:rPr>
                <w:b/>
                <w:bCs w:val="0"/>
                <w:color w:val="FF0000"/>
                <w:lang w:val="af-ZA"/>
              </w:rPr>
            </w:pPr>
          </w:p>
          <w:p w:rsidR="00231BBF" w:rsidRPr="003404E8" w:rsidRDefault="00231BBF" w:rsidP="00FB1557">
            <w:pPr>
              <w:rPr>
                <w:b/>
                <w:bCs w:val="0"/>
                <w:color w:val="FF0000"/>
                <w:lang w:val="af-ZA"/>
              </w:rPr>
            </w:pPr>
          </w:p>
          <w:p w:rsidR="00C360C8" w:rsidRPr="003404E8" w:rsidRDefault="00C360C8" w:rsidP="00FB1557">
            <w:pPr>
              <w:rPr>
                <w:b/>
                <w:bCs w:val="0"/>
                <w:color w:val="FF0000"/>
                <w:lang w:val="af-ZA"/>
              </w:rPr>
            </w:pPr>
          </w:p>
          <w:p w:rsidR="000F6927" w:rsidRPr="003404E8" w:rsidRDefault="000F6927" w:rsidP="00FB1557">
            <w:pPr>
              <w:rPr>
                <w:bCs w:val="0"/>
                <w:color w:val="FF0000"/>
                <w:lang w:val="af-ZA"/>
              </w:rPr>
            </w:pPr>
          </w:p>
          <w:p w:rsidR="00604A7D" w:rsidRPr="003404E8" w:rsidRDefault="00604A7D" w:rsidP="00FB1557">
            <w:pPr>
              <w:rPr>
                <w:bCs w:val="0"/>
                <w:color w:val="FF0000"/>
                <w:lang w:val="af-ZA"/>
              </w:rPr>
            </w:pPr>
          </w:p>
          <w:p w:rsidR="00604A7D" w:rsidRPr="003404E8" w:rsidRDefault="00604A7D" w:rsidP="00FB1557">
            <w:pPr>
              <w:rPr>
                <w:bCs w:val="0"/>
                <w:color w:val="FF0000"/>
                <w:lang w:val="af-ZA"/>
              </w:rPr>
            </w:pPr>
          </w:p>
          <w:p w:rsidR="00604A7D" w:rsidRPr="003404E8" w:rsidRDefault="00604A7D" w:rsidP="00FB1557">
            <w:pPr>
              <w:rPr>
                <w:bCs w:val="0"/>
                <w:color w:val="FF0000"/>
                <w:lang w:val="af-ZA"/>
              </w:rPr>
            </w:pPr>
          </w:p>
          <w:p w:rsidR="00604A7D" w:rsidRPr="003404E8" w:rsidRDefault="00604A7D" w:rsidP="00FB1557">
            <w:pPr>
              <w:rPr>
                <w:bCs w:val="0"/>
                <w:color w:val="FF0000"/>
                <w:lang w:val="af-ZA"/>
              </w:rPr>
            </w:pPr>
          </w:p>
          <w:p w:rsidR="001057CC" w:rsidRPr="003404E8" w:rsidRDefault="001057CC" w:rsidP="00FB1557">
            <w:pPr>
              <w:rPr>
                <w:bCs w:val="0"/>
                <w:color w:val="FF0000"/>
                <w:lang w:val="af-ZA"/>
              </w:rPr>
            </w:pPr>
          </w:p>
          <w:p w:rsidR="001057CC" w:rsidRPr="003404E8" w:rsidRDefault="001057CC" w:rsidP="00FB1557">
            <w:pPr>
              <w:rPr>
                <w:bCs w:val="0"/>
                <w:color w:val="FF0000"/>
                <w:lang w:val="af-ZA"/>
              </w:rPr>
            </w:pPr>
          </w:p>
          <w:p w:rsidR="00604A7D" w:rsidRPr="003404E8" w:rsidRDefault="00604A7D" w:rsidP="00FB1557">
            <w:pPr>
              <w:rPr>
                <w:bCs w:val="0"/>
                <w:color w:val="FF0000"/>
                <w:lang w:val="af-ZA"/>
              </w:rPr>
            </w:pPr>
          </w:p>
          <w:p w:rsidR="001734CA" w:rsidRPr="003404E8" w:rsidRDefault="00231BBF" w:rsidP="00FB1557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(</w:t>
            </w:r>
            <w:r w:rsidR="00AD7EFD" w:rsidRPr="003404E8">
              <w:rPr>
                <w:b/>
                <w:bCs w:val="0"/>
                <w:lang w:val="af-ZA"/>
              </w:rPr>
              <w:t>9</w:t>
            </w:r>
            <w:r w:rsidRPr="003404E8">
              <w:rPr>
                <w:b/>
                <w:bCs w:val="0"/>
                <w:lang w:val="af-ZA"/>
              </w:rPr>
              <w:t>)</w:t>
            </w:r>
          </w:p>
        </w:tc>
      </w:tr>
    </w:tbl>
    <w:p w:rsidR="004455A8" w:rsidRPr="003404E8" w:rsidRDefault="004455A8" w:rsidP="004455A8">
      <w:pPr>
        <w:rPr>
          <w:color w:val="FF0000"/>
          <w:sz w:val="22"/>
          <w:szCs w:val="22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4455A8" w:rsidRPr="003404E8" w:rsidTr="00AD7EFD">
        <w:tc>
          <w:tcPr>
            <w:tcW w:w="959" w:type="dxa"/>
          </w:tcPr>
          <w:p w:rsidR="004455A8" w:rsidRPr="003404E8" w:rsidRDefault="004455A8" w:rsidP="00AD7EFD">
            <w:pPr>
              <w:rPr>
                <w:lang w:val="af-ZA"/>
              </w:rPr>
            </w:pPr>
            <w:r w:rsidRPr="003404E8">
              <w:rPr>
                <w:lang w:val="af-ZA"/>
              </w:rPr>
              <w:t>1.3</w:t>
            </w:r>
          </w:p>
        </w:tc>
        <w:tc>
          <w:tcPr>
            <w:tcW w:w="8505" w:type="dxa"/>
          </w:tcPr>
          <w:p w:rsidR="004455A8" w:rsidRPr="003404E8" w:rsidRDefault="00AE4AEE" w:rsidP="006D18E3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Dui aan of elk van die beskrywings in KOLOM I van toepassing is op</w:t>
            </w:r>
            <w:r w:rsidRPr="003404E8">
              <w:rPr>
                <w:lang w:val="af-ZA"/>
              </w:rPr>
              <w:br/>
            </w:r>
            <w:r w:rsidRPr="003404E8">
              <w:rPr>
                <w:b/>
                <w:lang w:val="af-ZA"/>
              </w:rPr>
              <w:t>SLEGS A</w:t>
            </w:r>
            <w:r w:rsidRPr="003404E8">
              <w:rPr>
                <w:lang w:val="af-ZA"/>
              </w:rPr>
              <w:t>,</w:t>
            </w:r>
            <w:r w:rsidRPr="003404E8">
              <w:rPr>
                <w:b/>
                <w:lang w:val="af-ZA"/>
              </w:rPr>
              <w:t xml:space="preserve"> SLEGS B</w:t>
            </w:r>
            <w:r w:rsidRPr="003404E8">
              <w:rPr>
                <w:lang w:val="af-ZA"/>
              </w:rPr>
              <w:t>,</w:t>
            </w:r>
            <w:r w:rsidRPr="003404E8">
              <w:rPr>
                <w:b/>
                <w:lang w:val="af-ZA"/>
              </w:rPr>
              <w:t xml:space="preserve"> BEIDE A EN B </w:t>
            </w:r>
            <w:r w:rsidRPr="003404E8">
              <w:rPr>
                <w:lang w:val="af-ZA"/>
              </w:rPr>
              <w:t>of</w:t>
            </w:r>
            <w:r w:rsidRPr="003404E8">
              <w:rPr>
                <w:b/>
                <w:lang w:val="af-ZA"/>
              </w:rPr>
              <w:t xml:space="preserve"> GEENEEN</w:t>
            </w:r>
            <w:r w:rsidRPr="003404E8">
              <w:rPr>
                <w:lang w:val="af-ZA"/>
              </w:rPr>
              <w:t xml:space="preserve"> van die items in KOLOM II nie. </w:t>
            </w:r>
            <w:proofErr w:type="gramStart"/>
            <w:r w:rsidRPr="003404E8">
              <w:rPr>
                <w:lang w:val="af-ZA"/>
              </w:rPr>
              <w:t xml:space="preserve">Skryf </w:t>
            </w:r>
            <w:r w:rsidRPr="003404E8">
              <w:rPr>
                <w:b/>
                <w:lang w:val="af-ZA"/>
              </w:rPr>
              <w:t>slegs A</w:t>
            </w:r>
            <w:r w:rsidRPr="003404E8">
              <w:rPr>
                <w:lang w:val="af-ZA"/>
              </w:rPr>
              <w:t>,</w:t>
            </w:r>
            <w:r w:rsidRPr="003404E8">
              <w:rPr>
                <w:b/>
                <w:lang w:val="af-ZA"/>
              </w:rPr>
              <w:t xml:space="preserve"> slegs B</w:t>
            </w:r>
            <w:r w:rsidRPr="003404E8">
              <w:rPr>
                <w:lang w:val="af-ZA"/>
              </w:rPr>
              <w:t>,</w:t>
            </w:r>
            <w:r w:rsidRPr="003404E8">
              <w:rPr>
                <w:b/>
                <w:lang w:val="af-ZA"/>
              </w:rPr>
              <w:t xml:space="preserve"> beide A en B </w:t>
            </w:r>
            <w:r w:rsidRPr="003404E8">
              <w:rPr>
                <w:lang w:val="af-ZA"/>
              </w:rPr>
              <w:t>of</w:t>
            </w:r>
            <w:r w:rsidRPr="003404E8">
              <w:rPr>
                <w:b/>
                <w:lang w:val="af-ZA"/>
              </w:rPr>
              <w:t xml:space="preserve"> geeneen</w:t>
            </w:r>
            <w:r w:rsidRPr="003404E8">
              <w:rPr>
                <w:lang w:val="af-ZA"/>
              </w:rPr>
              <w:t xml:space="preserve"> langs die vraagnommer (1.3.1 tot 1.3.3) in die ANTWOORDEBOEK neer.</w:t>
            </w:r>
            <w:proofErr w:type="gramEnd"/>
          </w:p>
        </w:tc>
        <w:tc>
          <w:tcPr>
            <w:tcW w:w="236" w:type="dxa"/>
          </w:tcPr>
          <w:p w:rsidR="004455A8" w:rsidRPr="003404E8" w:rsidRDefault="004455A8" w:rsidP="00AD7EFD">
            <w:pPr>
              <w:rPr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4455A8" w:rsidRPr="003404E8" w:rsidRDefault="004455A8" w:rsidP="00AD7EFD">
            <w:pPr>
              <w:rPr>
                <w:color w:val="FF0000"/>
                <w:lang w:val="af-ZA"/>
              </w:rPr>
            </w:pPr>
          </w:p>
        </w:tc>
      </w:tr>
    </w:tbl>
    <w:p w:rsidR="004455A8" w:rsidRPr="003404E8" w:rsidRDefault="004455A8" w:rsidP="004455A8">
      <w:pPr>
        <w:pStyle w:val="Header"/>
        <w:tabs>
          <w:tab w:val="clear" w:pos="4153"/>
          <w:tab w:val="clear" w:pos="8306"/>
        </w:tabs>
        <w:rPr>
          <w:color w:val="FF0000"/>
          <w:sz w:val="16"/>
          <w:szCs w:val="16"/>
          <w:lang w:val="af-ZA"/>
        </w:rPr>
      </w:pPr>
    </w:p>
    <w:tbl>
      <w:tblPr>
        <w:tblW w:w="9679" w:type="dxa"/>
        <w:tblInd w:w="959" w:type="dxa"/>
        <w:tblLayout w:type="fixed"/>
        <w:tblLook w:val="01E0" w:firstRow="1" w:lastRow="1" w:firstColumn="1" w:lastColumn="1" w:noHBand="0" w:noVBand="0"/>
      </w:tblPr>
      <w:tblGrid>
        <w:gridCol w:w="1134"/>
        <w:gridCol w:w="3544"/>
        <w:gridCol w:w="567"/>
        <w:gridCol w:w="3264"/>
        <w:gridCol w:w="270"/>
        <w:gridCol w:w="900"/>
      </w:tblGrid>
      <w:tr w:rsidR="00AE4AEE" w:rsidRPr="003404E8" w:rsidTr="00356413"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KOLOM I</w:t>
            </w:r>
          </w:p>
        </w:tc>
        <w:tc>
          <w:tcPr>
            <w:tcW w:w="38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KOLOM II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900" w:type="dxa"/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</w:tr>
      <w:tr w:rsidR="00AE4AEE" w:rsidRPr="003404E8" w:rsidTr="00356413">
        <w:trPr>
          <w:trHeight w:val="582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1.3.1</w:t>
            </w:r>
          </w:p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4AEE" w:rsidRPr="003404E8" w:rsidRDefault="00AE4AEE" w:rsidP="00356413">
            <w:pPr>
              <w:rPr>
                <w:lang w:val="af-ZA"/>
              </w:rPr>
            </w:pPr>
            <w:proofErr w:type="spellStart"/>
            <w:r w:rsidRPr="003404E8">
              <w:rPr>
                <w:lang w:val="af-ZA"/>
              </w:rPr>
              <w:t>Planthormone</w:t>
            </w:r>
            <w:proofErr w:type="spellEnd"/>
            <w:r w:rsidRPr="003404E8">
              <w:rPr>
                <w:lang w:val="af-ZA"/>
              </w:rPr>
              <w:t xml:space="preserve"> wat die ontkieming van sade stimuleer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A:</w:t>
            </w:r>
          </w:p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B:</w:t>
            </w:r>
          </w:p>
        </w:tc>
        <w:tc>
          <w:tcPr>
            <w:tcW w:w="32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4AEE" w:rsidRPr="003404E8" w:rsidRDefault="00AE4AEE" w:rsidP="00356413">
            <w:pPr>
              <w:tabs>
                <w:tab w:val="right" w:pos="3895"/>
              </w:tabs>
              <w:rPr>
                <w:szCs w:val="20"/>
                <w:lang w:val="af-ZA"/>
              </w:rPr>
            </w:pPr>
            <w:proofErr w:type="spellStart"/>
            <w:r w:rsidRPr="003404E8">
              <w:rPr>
                <w:szCs w:val="20"/>
                <w:lang w:val="af-ZA"/>
              </w:rPr>
              <w:t>Gibberelliene</w:t>
            </w:r>
            <w:proofErr w:type="spellEnd"/>
          </w:p>
          <w:p w:rsidR="00AE4AEE" w:rsidRPr="003404E8" w:rsidRDefault="00AE4AEE" w:rsidP="00356413">
            <w:pPr>
              <w:tabs>
                <w:tab w:val="right" w:pos="3895"/>
              </w:tabs>
              <w:rPr>
                <w:lang w:val="af-ZA"/>
              </w:rPr>
            </w:pPr>
            <w:proofErr w:type="spellStart"/>
            <w:r w:rsidRPr="003404E8">
              <w:rPr>
                <w:lang w:val="af-ZA"/>
              </w:rPr>
              <w:t>Absissiensuur</w:t>
            </w:r>
            <w:proofErr w:type="spellEnd"/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900" w:type="dxa"/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</w:tr>
      <w:tr w:rsidR="00AE4AEE" w:rsidRPr="003404E8" w:rsidTr="00356413">
        <w:trPr>
          <w:trHeight w:val="378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1.3.2</w:t>
            </w:r>
          </w:p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4AEE" w:rsidRPr="003404E8" w:rsidRDefault="00AE4AEE" w:rsidP="00356413">
            <w:pPr>
              <w:pStyle w:val="Header"/>
              <w:tabs>
                <w:tab w:val="left" w:pos="720"/>
              </w:tabs>
              <w:rPr>
                <w:lang w:val="af-ZA"/>
              </w:rPr>
            </w:pPr>
            <w:r w:rsidRPr="003404E8">
              <w:rPr>
                <w:lang w:val="af-ZA"/>
              </w:rPr>
              <w:t xml:space="preserve">Hormone wat deur die </w:t>
            </w:r>
            <w:r w:rsidR="0014460F" w:rsidRPr="003404E8">
              <w:rPr>
                <w:bCs w:val="0"/>
                <w:lang w:val="af-ZA"/>
              </w:rPr>
              <w:t>pituïtêre klier/hipofise</w:t>
            </w:r>
            <w:r w:rsidRPr="003404E8">
              <w:rPr>
                <w:lang w:val="af-ZA"/>
              </w:rPr>
              <w:t xml:space="preserve"> afgeskei word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A:</w:t>
            </w:r>
          </w:p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B:</w:t>
            </w:r>
          </w:p>
        </w:tc>
        <w:tc>
          <w:tcPr>
            <w:tcW w:w="32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Tiroksien</w:t>
            </w:r>
          </w:p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FSH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900" w:type="dxa"/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</w:tr>
      <w:tr w:rsidR="00AE4AEE" w:rsidRPr="003404E8" w:rsidTr="00356413">
        <w:trPr>
          <w:trHeight w:val="378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1.3.3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4AEE" w:rsidRPr="003404E8" w:rsidRDefault="00AE4AEE" w:rsidP="00F47B52">
            <w:pPr>
              <w:rPr>
                <w:lang w:val="af-ZA"/>
              </w:rPr>
            </w:pPr>
            <w:r w:rsidRPr="003404E8">
              <w:rPr>
                <w:lang w:val="af-ZA"/>
              </w:rPr>
              <w:t xml:space="preserve">Sekresies van </w:t>
            </w:r>
            <w:r w:rsidR="00F47B52" w:rsidRPr="003404E8">
              <w:rPr>
                <w:lang w:val="af-ZA"/>
              </w:rPr>
              <w:t>hier</w:t>
            </w:r>
            <w:r w:rsidRPr="003404E8">
              <w:rPr>
                <w:lang w:val="af-ZA"/>
              </w:rPr>
              <w:t>die klier dra tot die vorming van semen</w:t>
            </w:r>
            <w:r w:rsidR="00F47B52" w:rsidRPr="003404E8">
              <w:rPr>
                <w:lang w:val="af-ZA"/>
              </w:rPr>
              <w:t xml:space="preserve"> by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A:</w:t>
            </w:r>
          </w:p>
          <w:p w:rsidR="00AE4AEE" w:rsidRPr="003404E8" w:rsidRDefault="00AE4AEE" w:rsidP="00356413">
            <w:pPr>
              <w:rPr>
                <w:lang w:val="af-ZA"/>
              </w:rPr>
            </w:pPr>
            <w:r w:rsidRPr="003404E8">
              <w:rPr>
                <w:lang w:val="af-ZA"/>
              </w:rPr>
              <w:t>B:</w:t>
            </w:r>
          </w:p>
        </w:tc>
        <w:tc>
          <w:tcPr>
            <w:tcW w:w="32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tabs>
                <w:tab w:val="right" w:pos="389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Cowper se klier</w:t>
            </w:r>
          </w:p>
          <w:p w:rsidR="00AE4AEE" w:rsidRPr="003404E8" w:rsidRDefault="00AE4AEE" w:rsidP="00356413">
            <w:pPr>
              <w:tabs>
                <w:tab w:val="right" w:pos="389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Prostaatklier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900" w:type="dxa"/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</w:tr>
      <w:tr w:rsidR="00AE4AEE" w:rsidRPr="003404E8" w:rsidTr="00356413"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jc w:val="right"/>
              <w:rPr>
                <w:lang w:val="af-ZA"/>
              </w:rPr>
            </w:pPr>
          </w:p>
        </w:tc>
        <w:tc>
          <w:tcPr>
            <w:tcW w:w="3264" w:type="dxa"/>
            <w:tcBorders>
              <w:top w:val="single" w:sz="12" w:space="0" w:color="auto"/>
            </w:tcBorders>
            <w:shd w:val="clear" w:color="auto" w:fill="auto"/>
          </w:tcPr>
          <w:p w:rsidR="00AE4AEE" w:rsidRPr="003404E8" w:rsidRDefault="00AE4AEE" w:rsidP="00356413">
            <w:pPr>
              <w:tabs>
                <w:tab w:val="right" w:pos="3895"/>
              </w:tabs>
              <w:jc w:val="right"/>
              <w:rPr>
                <w:lang w:val="af-ZA"/>
              </w:rPr>
            </w:pPr>
            <w:r w:rsidRPr="003404E8">
              <w:rPr>
                <w:lang w:val="af-ZA"/>
              </w:rPr>
              <w:t xml:space="preserve"> (3 x 2)</w:t>
            </w:r>
          </w:p>
        </w:tc>
        <w:tc>
          <w:tcPr>
            <w:tcW w:w="270" w:type="dxa"/>
            <w:shd w:val="clear" w:color="auto" w:fill="auto"/>
          </w:tcPr>
          <w:p w:rsidR="00AE4AEE" w:rsidRPr="003404E8" w:rsidRDefault="00AE4AEE" w:rsidP="00356413">
            <w:pPr>
              <w:rPr>
                <w:lang w:val="af-ZA"/>
              </w:rPr>
            </w:pPr>
          </w:p>
        </w:tc>
        <w:tc>
          <w:tcPr>
            <w:tcW w:w="900" w:type="dxa"/>
            <w:shd w:val="clear" w:color="auto" w:fill="auto"/>
          </w:tcPr>
          <w:p w:rsidR="00AE4AEE" w:rsidRPr="003404E8" w:rsidRDefault="00AE4AEE" w:rsidP="00356413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(6)</w:t>
            </w:r>
          </w:p>
        </w:tc>
      </w:tr>
    </w:tbl>
    <w:p w:rsidR="00E80EB0" w:rsidRPr="003404E8" w:rsidRDefault="00E80EB0">
      <w:pPr>
        <w:rPr>
          <w:color w:val="FF0000"/>
          <w:sz w:val="4"/>
          <w:szCs w:val="4"/>
          <w:lang w:val="af-ZA"/>
        </w:rPr>
      </w:pPr>
      <w:r w:rsidRPr="003404E8">
        <w:rPr>
          <w:color w:val="FF0000"/>
          <w:sz w:val="4"/>
          <w:szCs w:val="4"/>
          <w:lang w:val="af-ZA"/>
        </w:rPr>
        <w:br w:type="page"/>
      </w:r>
    </w:p>
    <w:p w:rsidR="004455A8" w:rsidRPr="003404E8" w:rsidRDefault="004455A8" w:rsidP="00524137">
      <w:pPr>
        <w:rPr>
          <w:color w:val="FF0000"/>
          <w:lang w:val="af-ZA"/>
        </w:rPr>
      </w:pPr>
    </w:p>
    <w:p w:rsidR="00E80EB0" w:rsidRPr="003404E8" w:rsidRDefault="00E80EB0" w:rsidP="00524137">
      <w:pPr>
        <w:rPr>
          <w:color w:val="FF0000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885859" w:rsidRPr="003404E8" w:rsidTr="004E1408">
        <w:tc>
          <w:tcPr>
            <w:tcW w:w="959" w:type="dxa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1.4</w:t>
            </w:r>
          </w:p>
        </w:tc>
        <w:tc>
          <w:tcPr>
            <w:tcW w:w="8505" w:type="dxa"/>
          </w:tcPr>
          <w:p w:rsidR="00885859" w:rsidRPr="003404E8" w:rsidRDefault="00AE4AEE" w:rsidP="00814F00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diagram hieronder </w:t>
            </w:r>
            <w:r w:rsidR="00814F00" w:rsidRPr="003404E8">
              <w:rPr>
                <w:lang w:val="af-ZA"/>
              </w:rPr>
              <w:t>stel</w:t>
            </w:r>
            <w:r w:rsidRPr="003404E8">
              <w:rPr>
                <w:lang w:val="af-ZA"/>
              </w:rPr>
              <w:t xml:space="preserve"> '</w:t>
            </w:r>
            <w:r w:rsidR="001057CC" w:rsidRPr="003404E8">
              <w:rPr>
                <w:lang w:val="af-ZA"/>
              </w:rPr>
              <w:t>n refleksboog</w:t>
            </w:r>
            <w:r w:rsidR="00814F00" w:rsidRPr="003404E8">
              <w:rPr>
                <w:lang w:val="af-ZA"/>
              </w:rPr>
              <w:t xml:space="preserve"> voor</w:t>
            </w:r>
            <w:r w:rsidR="00885859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885859" w:rsidRPr="003404E8" w:rsidRDefault="00885859" w:rsidP="004E1408">
            <w:pPr>
              <w:rPr>
                <w:b/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885859" w:rsidRPr="003404E8" w:rsidRDefault="00885859" w:rsidP="004E1408">
            <w:pPr>
              <w:rPr>
                <w:b/>
                <w:color w:val="FF0000"/>
                <w:lang w:val="af-ZA"/>
              </w:rPr>
            </w:pPr>
          </w:p>
        </w:tc>
      </w:tr>
    </w:tbl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ind w:right="-227"/>
        <w:rPr>
          <w:b/>
          <w:color w:val="FF0000"/>
        </w:rPr>
      </w:pPr>
      <w:r>
        <w:rPr>
          <w:b/>
          <w:noProof/>
          <w:color w:val="FF0000"/>
          <w:lang w:val="en-ZA" w:eastAsia="en-ZA"/>
        </w:rPr>
        <mc:AlternateContent>
          <mc:Choice Requires="wpg">
            <w:drawing>
              <wp:anchor distT="0" distB="0" distL="114300" distR="114300" simplePos="0" relativeHeight="252040704" behindDoc="0" locked="0" layoutInCell="1" allowOverlap="1" wp14:anchorId="757F820A" wp14:editId="37ACBBB6">
                <wp:simplePos x="0" y="0"/>
                <wp:positionH relativeFrom="column">
                  <wp:posOffset>687705</wp:posOffset>
                </wp:positionH>
                <wp:positionV relativeFrom="paragraph">
                  <wp:posOffset>92710</wp:posOffset>
                </wp:positionV>
                <wp:extent cx="5114925" cy="3324225"/>
                <wp:effectExtent l="19050" t="19050" r="2857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3324225"/>
                          <a:chOff x="0" y="0"/>
                          <a:chExt cx="5114925" cy="332422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5114925" cy="3324225"/>
                            <a:chOff x="0" y="0"/>
                            <a:chExt cx="5114925" cy="3324225"/>
                          </a:xfrm>
                        </wpg:grpSpPr>
                        <pic:pic xmlns:pic="http://schemas.openxmlformats.org/drawingml/2006/picture">
                          <pic:nvPicPr>
                            <pic:cNvPr id="502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8446" t="-15958" r="-7839" b="-7802"/>
                            <a:stretch/>
                          </pic:blipFill>
                          <pic:spPr bwMode="auto">
                            <a:xfrm>
                              <a:off x="0" y="0"/>
                              <a:ext cx="5114925" cy="3324225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03" name="Straight Connector 503"/>
                          <wps:cNvCnPr/>
                          <wps:spPr>
                            <a:xfrm flipV="1">
                              <a:off x="3076575" y="238125"/>
                              <a:ext cx="0" cy="5334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4" name="Straight Connector 504"/>
                          <wps:cNvCnPr/>
                          <wps:spPr>
                            <a:xfrm flipH="1">
                              <a:off x="323850" y="1381125"/>
                              <a:ext cx="432876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2" name="Rectangle 512"/>
                          <wps:cNvSpPr/>
                          <wps:spPr>
                            <a:xfrm>
                              <a:off x="28575" y="1247775"/>
                              <a:ext cx="295275" cy="247650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2ECB" w:rsidRPr="004E1408" w:rsidRDefault="00112ECB" w:rsidP="00112EC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E1408"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Rectangle 513"/>
                          <wps:cNvSpPr/>
                          <wps:spPr>
                            <a:xfrm>
                              <a:off x="2933700" y="57150"/>
                              <a:ext cx="333375" cy="304800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2ECB" w:rsidRPr="00D26D8C" w:rsidRDefault="00112ECB" w:rsidP="00112EC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D26D8C"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Straight Connector 514"/>
                          <wps:cNvCnPr/>
                          <wps:spPr>
                            <a:xfrm>
                              <a:off x="3771900" y="1381125"/>
                              <a:ext cx="733425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4448175" y="1200150"/>
                              <a:ext cx="314325" cy="304800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2ECB" w:rsidRPr="007F43EE" w:rsidRDefault="00112ECB" w:rsidP="00112EC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F43EE">
                                  <w:rPr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Straight Connector 516"/>
                          <wps:cNvCnPr/>
                          <wps:spPr>
                            <a:xfrm>
                              <a:off x="3810000" y="1619250"/>
                              <a:ext cx="790575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7" name="Rectangle 517"/>
                          <wps:cNvSpPr/>
                          <wps:spPr>
                            <a:xfrm>
                              <a:off x="4448175" y="1485900"/>
                              <a:ext cx="359410" cy="266700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2ECB" w:rsidRPr="007F43EE" w:rsidRDefault="00112ECB" w:rsidP="00112EC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F43EE">
                                  <w:rPr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Straight Connector 518"/>
                          <wps:cNvCnPr/>
                          <wps:spPr>
                            <a:xfrm>
                              <a:off x="3086100" y="2428875"/>
                              <a:ext cx="142875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" name="Rectangle 519"/>
                          <wps:cNvSpPr/>
                          <wps:spPr>
                            <a:xfrm>
                              <a:off x="4448175" y="2238375"/>
                              <a:ext cx="361950" cy="333375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2ECB" w:rsidRPr="007F43EE" w:rsidRDefault="00112ECB" w:rsidP="00112EC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F43EE"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Straight Connector 520"/>
                          <wps:cNvCnPr/>
                          <wps:spPr>
                            <a:xfrm flipH="1">
                              <a:off x="342900" y="2695575"/>
                              <a:ext cx="467995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" name="Rectangle 522"/>
                          <wps:cNvSpPr/>
                          <wps:spPr>
                            <a:xfrm>
                              <a:off x="104774" y="2552700"/>
                              <a:ext cx="238125" cy="257175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2ECB" w:rsidRPr="00CA34EA" w:rsidRDefault="00112ECB" w:rsidP="00112EC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CA34EA">
                                  <w:rPr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3" name="Oval 523"/>
                        <wps:cNvSpPr/>
                        <wps:spPr>
                          <a:xfrm>
                            <a:off x="3562350" y="1504950"/>
                            <a:ext cx="247650" cy="2476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54.15pt;margin-top:7.3pt;width:402.75pt;height:261.75pt;z-index:252040704" coordsize="51149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">
                <v:group id="Group 20" o:spid="_x0000_s1027" style="position:absolute;width:51149;height:33242" coordsize="51149,3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8" type="#_x0000_t75" style="position:absolute;width:51149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kdrFAAAA3AAAAA8AAABkcnMvZG93bnJldi54bWxEj0FrwkAUhO+C/2F5Qi+lbhSUNrqKLRb1&#10;JKY59PiafSbB7Nslu2r8965Q8DjMzDfMfNmZRlyo9bVlBaNhAoK4sLrmUkH+8/32DsIHZI2NZVJw&#10;Iw/LRb83x1TbKx/okoVSRAj7FBVUIbhUSl9UZNAPrSOO3tG2BkOUbSl1i9cIN40cJ8lUGqw5LlTo&#10;6Kui4pSdjYL9NLcfr5/r379zvj6F0cptdhOn1MugW81ABOrCM/zf3moFk2QMj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JHaxQAAANwAAAAPAAAAAAAAAAAAAAAA&#10;AJ8CAABkcnMvZG93bnJldi54bWxQSwUGAAAAAAQABAD3AAAAkQMAAAAA&#10;" stroked="t" strokecolor="black [3213]" strokeweight="1.25pt">
                    <v:imagedata r:id="rId15" o:title="" croptop="-10458f" cropbottom="-5113f" cropleft="-5535f" cropright="-5137f"/>
                    <v:path arrowok="t"/>
                  </v:shape>
                  <v:line id="Straight Connector 503" o:spid="_x0000_s1029" style="position:absolute;flip:y;visibility:visible;mso-wrap-style:square" from="30765,2381" to="30765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PRF8MAAADcAAAADwAAAGRycy9kb3ducmV2LnhtbESPQYvCMBSE74L/ITxhL6LpKorUpiKC&#10;IC4sWL14ezTPtrR5KU3U+u83grDHYWa+YZJNbxrxoM5VlhV8TyMQxLnVFRcKLuf9ZAXCeWSNjWVS&#10;8CIHm3Q4SDDW9sknemS+EAHCLkYFpfdtLKXLSzLoprYlDt7NdgZ9kF0hdYfPADeNnEXRUhqsOCyU&#10;2NKupLzO7kbBvfYWD/Xx+mPdtt/Ps1/dzsZKfY367RqEp97/hz/tg1awiObwPhOOgE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z0RfDAAAA3AAAAA8AAAAAAAAAAAAA&#10;AAAAoQIAAGRycy9kb3ducmV2LnhtbFBLBQYAAAAABAAEAPkAAACRAwAAAAA=&#10;" strokecolor="black [3213]" strokeweight="1.25pt"/>
                  <v:line id="Straight Connector 504" o:spid="_x0000_s1030" style="position:absolute;flip:x;visibility:visible;mso-wrap-style:square" from="3238,13811" to="7567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JY8IAAADcAAAADwAAAGRycy9kb3ducmV2LnhtbESPQYvCMBSE7wv+h/AEL4um6ipSjSKC&#10;IAoLVi/eHs2zLW1eShO1/nsjCB6HmfmGWaxaU4k7Na6wrGA4iEAQp1YXnCk4n7b9GQjnkTVWlknB&#10;kxyslp2fBcbaPvhI98RnIkDYxagg976OpXRpTgbdwNbEwbvaxqAPssmkbvAR4KaSoyiaSoMFh4Uc&#10;a9rklJbJzSi4ld7irtxfDtat2+04+df16FepXrddz0F4av03/GnvtIJJ9AfvM+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pJY8IAAADcAAAADwAAAAAAAAAAAAAA&#10;AAChAgAAZHJzL2Rvd25yZXYueG1sUEsFBgAAAAAEAAQA+QAAAJADAAAAAA==&#10;" strokecolor="black [3213]" strokeweight="1.25pt"/>
                  <v:rect id="Rectangle 512" o:spid="_x0000_s1031" style="position:absolute;left:285;top:12477;width:2953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oH8IA&#10;AADcAAAADwAAAGRycy9kb3ducmV2LnhtbESPwYrCQBBE78L+w9ALexGdKCiadRQRFjxFjX5Ak2mT&#10;sJmekGk1/v3OguCxqKpX1GrTu0bdqQu1ZwOTcQKKuPC25tLA5fwzWoAKgmyx8UwGnhRgs/4YrDC1&#10;/sEnuudSqgjhkKKBSqRNtQ5FRQ7D2LfE0bv6zqFE2ZXadviIcNfoaZLMtcOa40KFLe0qKn7zmzOQ&#10;i6d5OGYHajM/HO5PmTyXN2O+PvvtNyihXt7hV3tvDcwmU/g/E4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WgfwgAAANwAAAAPAAAAAAAAAAAAAAAAAJgCAABkcnMvZG93&#10;bnJldi54bWxQSwUGAAAAAAQABAD1AAAAhwMAAAAA&#10;" fillcolor="white [3201]" strokecolor="white [3212]" strokeweight="1.25pt">
                    <v:textbox>
                      <w:txbxContent>
                        <w:p w:rsidR="00112ECB" w:rsidRPr="004E1408" w:rsidRDefault="00112ECB" w:rsidP="00112ECB">
                          <w:pPr>
                            <w:jc w:val="center"/>
                            <w:rPr>
                              <w:b/>
                            </w:rPr>
                          </w:pPr>
                          <w:r w:rsidRPr="004E1408"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13" o:spid="_x0000_s1032" style="position:absolute;left:29337;top:571;width:333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NhMMA&#10;AADcAAAADwAAAGRycy9kb3ducmV2LnhtbESPUWvCQBCE3wv+h2OFvoheVCoaPaUUBJ9iTfsDltya&#10;BHN7Ibdq/Pc9QejjMDPfMJtd7xp1oy7Ung1MJwko4sLbmksDvz/78RJUEGSLjWcy8KAAu+3gbYOp&#10;9Xc+0S2XUkUIhxQNVCJtqnUoKnIYJr4ljt7Zdw4lyq7UtsN7hLtGz5JkoR3WHBcqbOmrouKSX52B&#10;XDwtwnd2pDbzo9HhlMljdTXmfdh/rkEJ9fIffrUP1sDHdA7PM/E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NhMMAAADcAAAADwAAAAAAAAAAAAAAAACYAgAAZHJzL2Rv&#10;d25yZXYueG1sUEsFBgAAAAAEAAQA9QAAAIgDAAAAAA==&#10;" fillcolor="white [3201]" strokecolor="white [3212]" strokeweight="1.25pt">
                    <v:textbox>
                      <w:txbxContent>
                        <w:p w:rsidR="00112ECB" w:rsidRPr="00D26D8C" w:rsidRDefault="00112ECB" w:rsidP="00112ECB">
                          <w:pPr>
                            <w:jc w:val="center"/>
                            <w:rPr>
                              <w:b/>
                            </w:rPr>
                          </w:pPr>
                          <w:r w:rsidRPr="00D26D8C"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rect>
                  <v:line id="Straight Connector 514" o:spid="_x0000_s1033" style="position:absolute;visibility:visible;mso-wrap-style:square" from="37719,13811" to="45053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TPCMYAAADcAAAADwAAAGRycy9kb3ducmV2LnhtbESPzYrCQBCE78K+w9CCF9GJoiLRUZbF&#10;BV08+HfQW5Npk2CmJ2RGjT79jiB4LKrrq67pvDaFuFHlcssKet0IBHFidc6pgsP+tzMG4TyyxsIy&#10;KXiQg/nsqzHFWNs7b+m286kIEHYxKsi8L2MpXZKRQde1JXHwzrYy6IOsUqkrvAe4KWQ/ikbSYM6h&#10;IcOSfjJKLrurCW88F+vkMGiPT8e/etVfPIbXDZ2UajXr7wkIT7X/HL/TS61g2BvAa0wg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0zwjGAAAA3AAAAA8AAAAAAAAA&#10;AAAAAAAAoQIAAGRycy9kb3ducmV2LnhtbFBLBQYAAAAABAAEAPkAAACUAwAAAAA=&#10;" strokecolor="black [3213]" strokeweight="1.25pt"/>
                  <v:rect id="Rectangle 515" o:spid="_x0000_s1034" style="position:absolute;left:44481;top:12001;width:3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wa8IA&#10;AADcAAAADwAAAGRycy9kb3ducmV2LnhtbESPwYrCQBBE78L+w9ALXmSdKChu1lFEEDxFjfsBTaY3&#10;CZvpCZlW4987guCxqKpX1HLdu0ZdqQu1ZwOTcQKKuPC25tLA73n3tQAVBNli45kM3CnAevUxWGJq&#10;/Y1PdM2lVBHCIUUDlUibah2KihyGsW+Jo/fnO4cSZVdq2+Etwl2jp0ky1w5rjgsVtrStqPjPL85A&#10;Lp7m4ZgdqM38aLQ/ZXL/vhgz/Ow3P6CEenmHX+29NTCbzOB5Jh4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PBrwgAAANwAAAAPAAAAAAAAAAAAAAAAAJgCAABkcnMvZG93&#10;bnJldi54bWxQSwUGAAAAAAQABAD1AAAAhwMAAAAA&#10;" fillcolor="white [3201]" strokecolor="white [3212]" strokeweight="1.25pt">
                    <v:textbox>
                      <w:txbxContent>
                        <w:p w:rsidR="00112ECB" w:rsidRPr="007F43EE" w:rsidRDefault="00112ECB" w:rsidP="00112ECB">
                          <w:pPr>
                            <w:jc w:val="center"/>
                            <w:rPr>
                              <w:b/>
                            </w:rPr>
                          </w:pPr>
                          <w:r w:rsidRPr="007F43EE">
                            <w:rPr>
                              <w:b/>
                            </w:rPr>
                            <w:t>C</w:t>
                          </w:r>
                        </w:p>
                      </w:txbxContent>
                    </v:textbox>
                  </v:rect>
                  <v:line id="Straight Connector 516" o:spid="_x0000_s1035" style="position:absolute;visibility:visible;mso-wrap-style:square" from="38100,16192" to="46005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05MYAAADcAAAADwAAAGRycy9kb3ducmV2LnhtbESPzYrCQBCE74LvMLTgRdaJoiJZRxFR&#10;UPGw/hzWW5PpTYKZnpAZNfr0jiDssaiur7oms9oU4kaVyy0r6HUjEMSJ1TmnCk7H1dcYhPPIGgvL&#10;pOBBDmbTZmOCsbZ33tPt4FMRIOxiVJB5X8ZSuiQjg65rS+Lg/dnKoA+ySqWu8B7gppD9KBpJgzmH&#10;hgxLWmSUXA5XE954LnfJadAZn3+39aa/fAyvP3RWqt2q598gPNX+//iTXmsFw94I3mMCAeT0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q9OTGAAAA3AAAAA8AAAAAAAAA&#10;AAAAAAAAoQIAAGRycy9kb3ducmV2LnhtbFBLBQYAAAAABAAEAPkAAACUAwAAAAA=&#10;" strokecolor="black [3213]" strokeweight="1.25pt"/>
                  <v:rect id="Rectangle 517" o:spid="_x0000_s1036" style="position:absolute;left:44481;top:14859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Lh8MA&#10;AADcAAAADwAAAGRycy9kb3ducmV2LnhtbESPUWvCQBCE3wv+h2MLfRG9WKjV1FNEEHyKTeoPWHLb&#10;JDS3F3Krxn/fEwQfh5n5hlltBteqC/Wh8WxgNk1AEZfeNlwZOP3sJwtQQZAttp7JwI0CbNajlxWm&#10;1l85p0shlYoQDikaqEW6VOtQ1uQwTH1HHL1f3zuUKPtK2x6vEe5a/Z4kc+2w4bhQY0e7msq/4uwM&#10;FOJpHr6zI3WZH48PeSa35dmYt9dh+wVKaJBn+NE+WAMfs0+4n4lH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7Lh8MAAADcAAAADwAAAAAAAAAAAAAAAACYAgAAZHJzL2Rv&#10;d25yZXYueG1sUEsFBgAAAAAEAAQA9QAAAIgDAAAAAA==&#10;" fillcolor="white [3201]" strokecolor="white [3212]" strokeweight="1.25pt">
                    <v:textbox>
                      <w:txbxContent>
                        <w:p w:rsidR="00112ECB" w:rsidRPr="007F43EE" w:rsidRDefault="00112ECB" w:rsidP="00112ECB">
                          <w:pPr>
                            <w:jc w:val="center"/>
                            <w:rPr>
                              <w:b/>
                            </w:rPr>
                          </w:pPr>
                          <w:r w:rsidRPr="007F43EE">
                            <w:rPr>
                              <w:b/>
                            </w:rPr>
                            <w:t>D</w:t>
                          </w:r>
                        </w:p>
                      </w:txbxContent>
                    </v:textbox>
                  </v:rect>
                  <v:line id="Straight Connector 518" o:spid="_x0000_s1037" style="position:absolute;visibility:visible;mso-wrap-style:square" from="30861,24288" to="45148,2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FDccAAADcAAAADwAAAGRycy9kb3ducmV2LnhtbESPTWvCQBCG7wX/wzIFL6VuFBWJriLF&#10;gkoPfh3qbciOSWh2NmRXjf76zqHQ4/DO+8wzs0XrKnWjJpSeDfR7CSjizNuScwOn4+f7BFSIyBYr&#10;z2TgQQEW887LDFPr77yn2yHmSiAcUjRQxFinWoesIIeh52tiyS6+cRhlbHJtG7wL3FV6kCRj7bBk&#10;uVBgTR8FZT+HqxON5+orOw3fJufvbbsZrB6j647OxnRf2+UUVKQ2/i//tdfWwKgvtvKME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+cUNxwAAANwAAAAPAAAAAAAA&#10;AAAAAAAAAKECAABkcnMvZG93bnJldi54bWxQSwUGAAAAAAQABAD5AAAAlQMAAAAA&#10;" strokecolor="black [3213]" strokeweight="1.25pt"/>
                  <v:rect id="Rectangle 519" o:spid="_x0000_s1038" style="position:absolute;left:44481;top:22383;width:3620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6bsIA&#10;AADcAAAADwAAAGRycy9kb3ducmV2LnhtbESPwYrCQBBE74L/MPTCXkQnLigaHUUEwVPU6Ac0mTYJ&#10;m+kJmVbj3+8sLOyxqKpX1Hrbu0Y9qQu1ZwPTSQKKuPC25tLA7XoYL0AFQbbYeCYDbwqw3QwHa0yt&#10;f/GFnrmUKkI4pGigEmlTrUNRkcMw8S1x9O6+cyhRdqW2Hb4i3DX6K0nm2mHNcaHClvYVFd/5wxnI&#10;xdM8nLMTtZkfjY6XTN7LhzGfH/1uBUqol//wX/toDcymS/g9E4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fpuwgAAANwAAAAPAAAAAAAAAAAAAAAAAJgCAABkcnMvZG93&#10;bnJldi54bWxQSwUGAAAAAAQABAD1AAAAhwMAAAAA&#10;" fillcolor="white [3201]" strokecolor="white [3212]" strokeweight="1.25pt">
                    <v:textbox>
                      <w:txbxContent>
                        <w:p w:rsidR="00112ECB" w:rsidRPr="007F43EE" w:rsidRDefault="00112ECB" w:rsidP="00112ECB">
                          <w:pPr>
                            <w:jc w:val="center"/>
                            <w:rPr>
                              <w:b/>
                            </w:rPr>
                          </w:pPr>
                          <w:r w:rsidRPr="007F43EE"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rect>
                  <v:line id="Straight Connector 520" o:spid="_x0000_s1039" style="position:absolute;flip:x;visibility:visible;mso-wrap-style:square" from="3429,26955" to="8108,26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TAMAAAADcAAAADwAAAGRycy9kb3ducmV2LnhtbERPTYvCMBC9C/6HMIIX0dQuilTTIoIg&#10;Lixs9eJtaMa2tJmUJmr995vDgsfH+95lg2nFk3pXW1awXEQgiAuray4VXC/H+QaE88gaW8uk4E0O&#10;snQ82mGi7Yt/6Zn7UoQQdgkqqLzvEildUZFBt7AdceDutjfoA+xLqXt8hXDTyjiK1tJgzaGhwo4O&#10;FRVN/jAKHo23eGrOt2/r9sPxK//RXTxTajoZ9lsQngb/Ef+7T1rBKg7zw5lwBG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UEwDAAAAA3AAAAA8AAAAAAAAAAAAAAAAA&#10;oQIAAGRycy9kb3ducmV2LnhtbFBLBQYAAAAABAAEAPkAAACOAwAAAAA=&#10;" strokecolor="black [3213]" strokeweight="1.25pt"/>
                  <v:rect id="Rectangle 522" o:spid="_x0000_s1040" style="position:absolute;left:1047;top:25527;width:2381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iosMA&#10;AADcAAAADwAAAGRycy9kb3ducmV2LnhtbESPUWvCQBCE3wv9D8cW+iJ6aaCi0UsohYJPaY3+gCW3&#10;JqG5vZBbNf57Tyj0cZiZb5htMbleXWgMnWcDb4sEFHHtbceNgePha74CFQTZYu+ZDNwoQJE/P20x&#10;s/7Ke7pU0qgI4ZChgVZkyLQOdUsOw8IPxNE7+dGhRDk22o54jXDX6zRJltphx3GhxYE+W6p/q7Mz&#10;UImnZfgpv2ko/Wy225dyW5+NeX2ZPjaghCb5D/+1d9bAe5rC40w8Ajq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WiosMAAADcAAAADwAAAAAAAAAAAAAAAACYAgAAZHJzL2Rv&#10;d25yZXYueG1sUEsFBgAAAAAEAAQA9QAAAIgDAAAAAA==&#10;" fillcolor="white [3201]" strokecolor="white [3212]" strokeweight="1.25pt">
                    <v:textbox>
                      <w:txbxContent>
                        <w:p w:rsidR="00112ECB" w:rsidRPr="00CA34EA" w:rsidRDefault="00112ECB" w:rsidP="00112ECB">
                          <w:pPr>
                            <w:jc w:val="center"/>
                            <w:rPr>
                              <w:b/>
                            </w:rPr>
                          </w:pPr>
                          <w:r w:rsidRPr="00CA34EA">
                            <w:rPr>
                              <w:b/>
                            </w:rPr>
                            <w:t>F</w:t>
                          </w:r>
                        </w:p>
                      </w:txbxContent>
                    </v:textbox>
                  </v:rect>
                </v:group>
                <v:oval id="Oval 523" o:spid="_x0000_s1041" style="position:absolute;left:35623;top:15049;width:247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ku8UA&#10;AADcAAAADwAAAGRycy9kb3ducmV2LnhtbESPT2sCMRTE74V+h/AKvdVEa6WsRilVsT0Iq/Xg8bF5&#10;+wc3L8smavz2TaHgcZiZ3zCzRbStuFDvG8cahgMFgrhwpuFKw+Fn/fIOwgdkg61j0nAjD4v548MM&#10;M+OuvKPLPlQiQdhnqKEOocuk9EVNFv3AdcTJK11vMSTZV9L0eE1w28qRUhNpseG0UGNHnzUVp/3Z&#10;atgeJ9/jgLGMOauT2mxWyzJXWj8/xY8piEAx3MP/7S+j4W30C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CS7xQAAANwAAAAPAAAAAAAAAAAAAAAAAJgCAABkcnMv&#10;ZG93bnJldi54bWxQSwUGAAAAAAQABAD1AAAAigMAAAAA&#10;" filled="f" strokecolor="black [3213]"/>
              </v:group>
            </w:pict>
          </mc:Fallback>
        </mc:AlternateContent>
      </w:r>
    </w:p>
    <w:p w:rsidR="00112ECB" w:rsidRPr="00321634" w:rsidRDefault="00112ECB" w:rsidP="00112ECB">
      <w:pPr>
        <w:ind w:left="284"/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b/>
          <w:color w:val="FF0000"/>
        </w:rPr>
      </w:pPr>
    </w:p>
    <w:p w:rsidR="00112ECB" w:rsidRPr="00321634" w:rsidRDefault="00112ECB" w:rsidP="00112ECB">
      <w:pPr>
        <w:rPr>
          <w:color w:val="FF0000"/>
        </w:rPr>
      </w:pPr>
    </w:p>
    <w:p w:rsidR="004E1408" w:rsidRPr="003404E8" w:rsidRDefault="004E1408" w:rsidP="00885859">
      <w:pPr>
        <w:rPr>
          <w:b/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885859" w:rsidRPr="003404E8" w:rsidTr="004E1408">
        <w:tc>
          <w:tcPr>
            <w:tcW w:w="959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1.4.1</w:t>
            </w:r>
          </w:p>
        </w:tc>
        <w:tc>
          <w:tcPr>
            <w:tcW w:w="7371" w:type="dxa"/>
          </w:tcPr>
          <w:p w:rsidR="00885859" w:rsidRPr="003404E8" w:rsidRDefault="00814F00" w:rsidP="00814F00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Gee</w:t>
            </w:r>
            <w:r w:rsidR="0052331E" w:rsidRPr="003404E8">
              <w:rPr>
                <w:lang w:val="af-ZA"/>
              </w:rPr>
              <w:t xml:space="preserve"> die</w:t>
            </w:r>
            <w:r w:rsidR="00885859" w:rsidRPr="003404E8">
              <w:rPr>
                <w:lang w:val="af-ZA"/>
              </w:rPr>
              <w:t xml:space="preserve"> LETTER </w:t>
            </w:r>
            <w:r w:rsidR="0052331E" w:rsidRPr="003404E8">
              <w:rPr>
                <w:lang w:val="af-ZA"/>
              </w:rPr>
              <w:t>en</w:t>
            </w:r>
            <w:r w:rsidR="00885859" w:rsidRPr="003404E8">
              <w:rPr>
                <w:lang w:val="af-ZA"/>
              </w:rPr>
              <w:t xml:space="preserve"> NA</w:t>
            </w:r>
            <w:r w:rsidR="0052331E" w:rsidRPr="003404E8">
              <w:rPr>
                <w:lang w:val="af-ZA"/>
              </w:rPr>
              <w:t>A</w:t>
            </w:r>
            <w:r w:rsidR="00885859" w:rsidRPr="003404E8">
              <w:rPr>
                <w:lang w:val="af-ZA"/>
              </w:rPr>
              <w:t>M</w:t>
            </w:r>
            <w:r w:rsidR="00560E37" w:rsidRPr="003404E8">
              <w:rPr>
                <w:lang w:val="af-ZA"/>
              </w:rPr>
              <w:t xml:space="preserve"> </w:t>
            </w:r>
            <w:r w:rsidR="0052331E" w:rsidRPr="003404E8">
              <w:rPr>
                <w:lang w:val="af-ZA"/>
              </w:rPr>
              <w:t>van die deel wat</w:t>
            </w:r>
            <w:r w:rsidR="00231642" w:rsidRPr="003404E8">
              <w:rPr>
                <w:lang w:val="af-ZA"/>
              </w:rPr>
              <w:t>:</w:t>
            </w:r>
          </w:p>
        </w:tc>
        <w:tc>
          <w:tcPr>
            <w:tcW w:w="236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</w:tr>
    </w:tbl>
    <w:p w:rsidR="00885859" w:rsidRPr="003404E8" w:rsidRDefault="00885859" w:rsidP="00885859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885859" w:rsidRPr="003404E8" w:rsidTr="004E1408">
        <w:tc>
          <w:tcPr>
            <w:tcW w:w="959" w:type="dxa"/>
            <w:shd w:val="clear" w:color="auto" w:fill="auto"/>
          </w:tcPr>
          <w:p w:rsidR="00885859" w:rsidRPr="003404E8" w:rsidRDefault="00885859" w:rsidP="004E1408">
            <w:pPr>
              <w:rPr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885859" w:rsidRPr="003404E8" w:rsidRDefault="00885859" w:rsidP="004E1408">
            <w:pPr>
              <w:rPr>
                <w:sz w:val="16"/>
                <w:szCs w:val="16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</w:t>
            </w:r>
            <w:proofErr w:type="spellStart"/>
            <w:r w:rsidRPr="003404E8">
              <w:rPr>
                <w:lang w:val="af-ZA"/>
              </w:rPr>
              <w:t>a</w:t>
            </w:r>
            <w:proofErr w:type="spellEnd"/>
            <w:r w:rsidRPr="003404E8">
              <w:rPr>
                <w:lang w:val="af-ZA"/>
              </w:rPr>
              <w:t>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</w:t>
            </w:r>
            <w:proofErr w:type="spellStart"/>
            <w:r w:rsidRPr="003404E8">
              <w:rPr>
                <w:lang w:val="af-ZA"/>
              </w:rPr>
              <w:t>b</w:t>
            </w:r>
            <w:proofErr w:type="spellEnd"/>
            <w:r w:rsidRPr="003404E8">
              <w:rPr>
                <w:lang w:val="af-ZA"/>
              </w:rPr>
              <w:t>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C87EC7" w:rsidRPr="003404E8" w:rsidRDefault="00C87EC7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(c)</w:t>
            </w:r>
          </w:p>
        </w:tc>
        <w:tc>
          <w:tcPr>
            <w:tcW w:w="6804" w:type="dxa"/>
            <w:shd w:val="clear" w:color="auto" w:fill="auto"/>
          </w:tcPr>
          <w:p w:rsidR="00885859" w:rsidRPr="003404E8" w:rsidRDefault="0052331E" w:rsidP="00814F00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Eenrigting</w:t>
            </w:r>
            <w:r w:rsidR="00814F00" w:rsidRPr="003404E8">
              <w:rPr>
                <w:bCs w:val="0"/>
                <w:lang w:val="af-ZA"/>
              </w:rPr>
              <w:t>-</w:t>
            </w:r>
            <w:r w:rsidRPr="003404E8">
              <w:rPr>
                <w:bCs w:val="0"/>
                <w:lang w:val="af-ZA"/>
              </w:rPr>
              <w:t>oord</w:t>
            </w:r>
            <w:r w:rsidR="007B3BD0" w:rsidRPr="003404E8">
              <w:rPr>
                <w:bCs w:val="0"/>
                <w:lang w:val="af-ZA"/>
              </w:rPr>
              <w:t>r</w:t>
            </w:r>
            <w:r w:rsidRPr="003404E8">
              <w:rPr>
                <w:bCs w:val="0"/>
                <w:lang w:val="af-ZA"/>
              </w:rPr>
              <w:t xml:space="preserve">ag van </w:t>
            </w:r>
            <w:r w:rsidR="00CA34EA" w:rsidRPr="003404E8">
              <w:rPr>
                <w:bCs w:val="0"/>
                <w:lang w:val="af-ZA"/>
              </w:rPr>
              <w:t>impulse</w:t>
            </w:r>
            <w:r w:rsidRPr="003404E8">
              <w:rPr>
                <w:bCs w:val="0"/>
                <w:lang w:val="af-ZA"/>
              </w:rPr>
              <w:t xml:space="preserve"> beheer</w:t>
            </w:r>
          </w:p>
          <w:p w:rsidR="00885859" w:rsidRPr="003404E8" w:rsidRDefault="00885859" w:rsidP="00814F00">
            <w:pPr>
              <w:jc w:val="both"/>
              <w:rPr>
                <w:bCs w:val="0"/>
                <w:lang w:val="af-ZA"/>
              </w:rPr>
            </w:pPr>
          </w:p>
          <w:p w:rsidR="00885859" w:rsidRPr="003404E8" w:rsidRDefault="0052331E" w:rsidP="00814F00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I</w:t>
            </w:r>
            <w:r w:rsidR="00C87EC7" w:rsidRPr="003404E8">
              <w:rPr>
                <w:bCs w:val="0"/>
                <w:lang w:val="af-ZA"/>
              </w:rPr>
              <w:t>mpulse</w:t>
            </w:r>
            <w:r w:rsidRPr="003404E8">
              <w:rPr>
                <w:bCs w:val="0"/>
                <w:lang w:val="af-ZA"/>
              </w:rPr>
              <w:t xml:space="preserve"> van die sensories</w:t>
            </w:r>
            <w:r w:rsidR="00814F00" w:rsidRPr="003404E8">
              <w:rPr>
                <w:bCs w:val="0"/>
                <w:lang w:val="af-ZA"/>
              </w:rPr>
              <w:t>e neuron</w:t>
            </w:r>
            <w:r w:rsidRPr="003404E8">
              <w:rPr>
                <w:bCs w:val="0"/>
                <w:lang w:val="af-ZA"/>
              </w:rPr>
              <w:t xml:space="preserve"> na die korrekte </w:t>
            </w:r>
            <w:r w:rsidR="00356413" w:rsidRPr="003404E8">
              <w:rPr>
                <w:bCs w:val="0"/>
                <w:lang w:val="af-ZA"/>
              </w:rPr>
              <w:t>motoriese</w:t>
            </w:r>
            <w:r w:rsidRPr="003404E8">
              <w:rPr>
                <w:bCs w:val="0"/>
                <w:lang w:val="af-ZA"/>
              </w:rPr>
              <w:t xml:space="preserve"> neuron</w:t>
            </w:r>
            <w:r w:rsidR="00C87EC7" w:rsidRPr="003404E8">
              <w:rPr>
                <w:bCs w:val="0"/>
                <w:lang w:val="af-ZA"/>
              </w:rPr>
              <w:t xml:space="preserve"> </w:t>
            </w:r>
            <w:r w:rsidR="00814F00" w:rsidRPr="003404E8">
              <w:rPr>
                <w:bCs w:val="0"/>
                <w:lang w:val="af-ZA"/>
              </w:rPr>
              <w:t>oordra</w:t>
            </w:r>
          </w:p>
          <w:p w:rsidR="0026730C" w:rsidRPr="003404E8" w:rsidRDefault="0026730C" w:rsidP="00814F00">
            <w:pPr>
              <w:jc w:val="both"/>
              <w:rPr>
                <w:bCs w:val="0"/>
                <w:lang w:val="af-ZA"/>
              </w:rPr>
            </w:pPr>
          </w:p>
          <w:p w:rsidR="0026730C" w:rsidRPr="003404E8" w:rsidRDefault="00814F00" w:rsidP="00814F00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Impulse </w:t>
            </w:r>
            <w:r w:rsidR="0052331E" w:rsidRPr="003404E8">
              <w:rPr>
                <w:bCs w:val="0"/>
                <w:lang w:val="af-ZA"/>
              </w:rPr>
              <w:t xml:space="preserve">na die selliggaam </w:t>
            </w:r>
            <w:r w:rsidRPr="003404E8">
              <w:rPr>
                <w:bCs w:val="0"/>
                <w:lang w:val="af-ZA"/>
              </w:rPr>
              <w:t>oordra</w:t>
            </w:r>
          </w:p>
        </w:tc>
        <w:tc>
          <w:tcPr>
            <w:tcW w:w="236" w:type="dxa"/>
            <w:shd w:val="clear" w:color="auto" w:fill="auto"/>
          </w:tcPr>
          <w:p w:rsidR="00885859" w:rsidRPr="003404E8" w:rsidRDefault="00885859" w:rsidP="004E1408">
            <w:pPr>
              <w:rPr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772B28" w:rsidRPr="003404E8" w:rsidRDefault="00772B28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C87EC7" w:rsidRPr="003404E8" w:rsidRDefault="00113AEE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(2</w:t>
            </w:r>
            <w:r w:rsidR="00885859" w:rsidRPr="003404E8">
              <w:rPr>
                <w:lang w:val="af-ZA"/>
              </w:rPr>
              <w:t>)</w:t>
            </w:r>
          </w:p>
        </w:tc>
      </w:tr>
    </w:tbl>
    <w:p w:rsidR="00885859" w:rsidRPr="003404E8" w:rsidRDefault="00885859" w:rsidP="00885859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231642" w:rsidRPr="003404E8" w:rsidTr="00231642">
        <w:tc>
          <w:tcPr>
            <w:tcW w:w="959" w:type="dxa"/>
          </w:tcPr>
          <w:p w:rsidR="00231642" w:rsidRPr="003404E8" w:rsidRDefault="00231642" w:rsidP="00231642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231642" w:rsidRPr="003404E8" w:rsidRDefault="00921D14" w:rsidP="00231642">
            <w:pPr>
              <w:rPr>
                <w:lang w:val="af-ZA"/>
              </w:rPr>
            </w:pPr>
            <w:r w:rsidRPr="003404E8">
              <w:rPr>
                <w:lang w:val="af-ZA"/>
              </w:rPr>
              <w:t>1.4.2</w:t>
            </w:r>
          </w:p>
        </w:tc>
        <w:tc>
          <w:tcPr>
            <w:tcW w:w="7371" w:type="dxa"/>
          </w:tcPr>
          <w:p w:rsidR="00231642" w:rsidRPr="003404E8" w:rsidRDefault="00814F00" w:rsidP="00814F00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Gee</w:t>
            </w:r>
            <w:r w:rsidR="0052331E" w:rsidRPr="003404E8">
              <w:rPr>
                <w:lang w:val="af-ZA"/>
              </w:rPr>
              <w:t xml:space="preserve"> slegs die</w:t>
            </w:r>
            <w:r w:rsidR="00231642" w:rsidRPr="003404E8">
              <w:rPr>
                <w:lang w:val="af-ZA"/>
              </w:rPr>
              <w:t xml:space="preserve"> LETTER </w:t>
            </w:r>
            <w:r w:rsidR="0052331E" w:rsidRPr="003404E8">
              <w:rPr>
                <w:lang w:val="af-ZA"/>
              </w:rPr>
              <w:t>van</w:t>
            </w:r>
            <w:r w:rsidR="00F108AF" w:rsidRPr="003404E8">
              <w:rPr>
                <w:lang w:val="af-ZA"/>
              </w:rPr>
              <w:t xml:space="preserve"> die</w:t>
            </w:r>
            <w:r w:rsidR="00637770" w:rsidRPr="003404E8">
              <w:rPr>
                <w:lang w:val="af-ZA"/>
              </w:rPr>
              <w:t>:</w:t>
            </w:r>
            <w:r w:rsidR="00847E32" w:rsidRPr="003404E8">
              <w:rPr>
                <w:lang w:val="af-ZA"/>
              </w:rPr>
              <w:t xml:space="preserve"> </w:t>
            </w:r>
          </w:p>
        </w:tc>
        <w:tc>
          <w:tcPr>
            <w:tcW w:w="236" w:type="dxa"/>
          </w:tcPr>
          <w:p w:rsidR="00231642" w:rsidRPr="003404E8" w:rsidRDefault="00231642" w:rsidP="00231642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231642" w:rsidRPr="003404E8" w:rsidRDefault="00231642" w:rsidP="00231642">
            <w:pPr>
              <w:rPr>
                <w:lang w:val="af-ZA"/>
              </w:rPr>
            </w:pPr>
          </w:p>
        </w:tc>
      </w:tr>
    </w:tbl>
    <w:p w:rsidR="00231642" w:rsidRPr="003404E8" w:rsidRDefault="00231642" w:rsidP="00885859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231642" w:rsidRPr="003404E8" w:rsidTr="00231642">
        <w:tc>
          <w:tcPr>
            <w:tcW w:w="959" w:type="dxa"/>
            <w:shd w:val="clear" w:color="auto" w:fill="auto"/>
          </w:tcPr>
          <w:p w:rsidR="00231642" w:rsidRPr="003404E8" w:rsidRDefault="00231642" w:rsidP="00231642">
            <w:pPr>
              <w:rPr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231642" w:rsidRPr="003404E8" w:rsidRDefault="00231642" w:rsidP="00231642">
            <w:pPr>
              <w:rPr>
                <w:sz w:val="16"/>
                <w:szCs w:val="16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231642" w:rsidRPr="003404E8" w:rsidRDefault="00231642" w:rsidP="00231642">
            <w:pPr>
              <w:rPr>
                <w:lang w:val="af-ZA"/>
              </w:rPr>
            </w:pPr>
            <w:r w:rsidRPr="003404E8">
              <w:rPr>
                <w:lang w:val="af-ZA"/>
              </w:rPr>
              <w:t>(</w:t>
            </w:r>
            <w:proofErr w:type="spellStart"/>
            <w:r w:rsidRPr="003404E8">
              <w:rPr>
                <w:lang w:val="af-ZA"/>
              </w:rPr>
              <w:t>a</w:t>
            </w:r>
            <w:proofErr w:type="spellEnd"/>
            <w:r w:rsidRPr="003404E8">
              <w:rPr>
                <w:lang w:val="af-ZA"/>
              </w:rPr>
              <w:t>)</w:t>
            </w:r>
          </w:p>
          <w:p w:rsidR="00231642" w:rsidRPr="003404E8" w:rsidRDefault="00231642" w:rsidP="00231642">
            <w:pPr>
              <w:rPr>
                <w:lang w:val="af-ZA"/>
              </w:rPr>
            </w:pPr>
          </w:p>
          <w:p w:rsidR="007A4E60" w:rsidRPr="003404E8" w:rsidRDefault="007A4E60" w:rsidP="00231642">
            <w:pPr>
              <w:rPr>
                <w:lang w:val="af-ZA"/>
              </w:rPr>
            </w:pPr>
          </w:p>
          <w:p w:rsidR="00231642" w:rsidRPr="003404E8" w:rsidRDefault="00231642" w:rsidP="00231642">
            <w:pPr>
              <w:rPr>
                <w:lang w:val="af-ZA"/>
              </w:rPr>
            </w:pPr>
            <w:r w:rsidRPr="003404E8">
              <w:rPr>
                <w:lang w:val="af-ZA"/>
              </w:rPr>
              <w:t>(</w:t>
            </w:r>
            <w:proofErr w:type="spellStart"/>
            <w:r w:rsidRPr="003404E8">
              <w:rPr>
                <w:lang w:val="af-ZA"/>
              </w:rPr>
              <w:t>b</w:t>
            </w:r>
            <w:proofErr w:type="spellEnd"/>
            <w:r w:rsidRPr="003404E8">
              <w:rPr>
                <w:lang w:val="af-ZA"/>
              </w:rPr>
              <w:t>)</w:t>
            </w:r>
          </w:p>
          <w:p w:rsidR="00231642" w:rsidRPr="003404E8" w:rsidRDefault="00231642" w:rsidP="00231642">
            <w:pPr>
              <w:rPr>
                <w:lang w:val="af-ZA"/>
              </w:rPr>
            </w:pPr>
          </w:p>
        </w:tc>
        <w:tc>
          <w:tcPr>
            <w:tcW w:w="6804" w:type="dxa"/>
            <w:shd w:val="clear" w:color="auto" w:fill="auto"/>
          </w:tcPr>
          <w:p w:rsidR="00231642" w:rsidRPr="003404E8" w:rsidRDefault="00F108AF" w:rsidP="00814F00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Neuron </w:t>
            </w:r>
            <w:r w:rsidR="0052331E" w:rsidRPr="003404E8">
              <w:rPr>
                <w:lang w:val="af-ZA"/>
              </w:rPr>
              <w:t xml:space="preserve">wat beskadig is wanneer </w:t>
            </w:r>
            <w:r w:rsidR="00AE4AEE" w:rsidRPr="003404E8">
              <w:rPr>
                <w:lang w:val="af-ZA"/>
              </w:rPr>
              <w:t>'</w:t>
            </w:r>
            <w:r w:rsidR="0052331E" w:rsidRPr="003404E8">
              <w:rPr>
                <w:lang w:val="af-ZA"/>
              </w:rPr>
              <w:t>n</w:t>
            </w:r>
            <w:r w:rsidR="00231642" w:rsidRPr="003404E8">
              <w:rPr>
                <w:lang w:val="af-ZA"/>
              </w:rPr>
              <w:t xml:space="preserve"> pers</w:t>
            </w:r>
            <w:r w:rsidR="0052331E" w:rsidRPr="003404E8">
              <w:rPr>
                <w:lang w:val="af-ZA"/>
              </w:rPr>
              <w:t>o</w:t>
            </w:r>
            <w:r w:rsidR="00231642" w:rsidRPr="003404E8">
              <w:rPr>
                <w:lang w:val="af-ZA"/>
              </w:rPr>
              <w:t xml:space="preserve">on </w:t>
            </w:r>
            <w:r w:rsidR="0052331E" w:rsidRPr="003404E8">
              <w:rPr>
                <w:lang w:val="af-ZA"/>
              </w:rPr>
              <w:t>pyn kan voel</w:t>
            </w:r>
            <w:r w:rsidRPr="003404E8">
              <w:rPr>
                <w:lang w:val="af-ZA"/>
              </w:rPr>
              <w:t>,</w:t>
            </w:r>
            <w:r w:rsidR="007A4E60" w:rsidRPr="003404E8">
              <w:rPr>
                <w:lang w:val="af-ZA"/>
              </w:rPr>
              <w:t xml:space="preserve"> </w:t>
            </w:r>
            <w:r w:rsidR="0052331E" w:rsidRPr="003404E8">
              <w:rPr>
                <w:lang w:val="af-ZA"/>
              </w:rPr>
              <w:t>maar nie op die prikkel kan reageer nie</w:t>
            </w:r>
          </w:p>
          <w:p w:rsidR="00A255B0" w:rsidRPr="003404E8" w:rsidRDefault="00A255B0" w:rsidP="00814F00">
            <w:pPr>
              <w:jc w:val="both"/>
              <w:rPr>
                <w:lang w:val="af-ZA"/>
              </w:rPr>
            </w:pPr>
          </w:p>
          <w:p w:rsidR="00231642" w:rsidRPr="003404E8" w:rsidRDefault="00F108AF" w:rsidP="003C198D">
            <w:pPr>
              <w:jc w:val="both"/>
              <w:rPr>
                <w:bCs w:val="0"/>
                <w:lang w:val="af-ZA"/>
              </w:rPr>
            </w:pPr>
            <w:proofErr w:type="spellStart"/>
            <w:r w:rsidRPr="003404E8">
              <w:rPr>
                <w:bCs w:val="0"/>
                <w:lang w:val="af-ZA"/>
              </w:rPr>
              <w:t>E</w:t>
            </w:r>
            <w:r w:rsidR="007A4E60" w:rsidRPr="003404E8">
              <w:rPr>
                <w:bCs w:val="0"/>
                <w:lang w:val="af-ZA"/>
              </w:rPr>
              <w:t>ffe</w:t>
            </w:r>
            <w:r w:rsidR="0052331E" w:rsidRPr="003404E8">
              <w:rPr>
                <w:bCs w:val="0"/>
                <w:lang w:val="af-ZA"/>
              </w:rPr>
              <w:t>k</w:t>
            </w:r>
            <w:r w:rsidR="007A4E60" w:rsidRPr="003404E8">
              <w:rPr>
                <w:bCs w:val="0"/>
                <w:lang w:val="af-ZA"/>
              </w:rPr>
              <w:t>tor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231642" w:rsidRPr="003404E8" w:rsidRDefault="00231642" w:rsidP="00231642">
            <w:pPr>
              <w:rPr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A4E60" w:rsidRPr="003404E8" w:rsidRDefault="007A4E60" w:rsidP="00231642">
            <w:pPr>
              <w:rPr>
                <w:lang w:val="af-ZA"/>
              </w:rPr>
            </w:pPr>
          </w:p>
          <w:p w:rsidR="00231642" w:rsidRPr="003404E8" w:rsidRDefault="00231642" w:rsidP="00231642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  <w:p w:rsidR="007A4E60" w:rsidRPr="003404E8" w:rsidRDefault="007A4E60" w:rsidP="00231642">
            <w:pPr>
              <w:rPr>
                <w:lang w:val="af-ZA"/>
              </w:rPr>
            </w:pPr>
          </w:p>
          <w:p w:rsidR="00231642" w:rsidRPr="003404E8" w:rsidRDefault="00231642" w:rsidP="00231642">
            <w:pPr>
              <w:rPr>
                <w:lang w:val="af-ZA"/>
              </w:rPr>
            </w:pPr>
            <w:r w:rsidRPr="003404E8">
              <w:rPr>
                <w:lang w:val="af-ZA"/>
              </w:rPr>
              <w:t>(1</w:t>
            </w:r>
            <w:r w:rsidR="007A4E60" w:rsidRPr="003404E8">
              <w:rPr>
                <w:lang w:val="af-ZA"/>
              </w:rPr>
              <w:t>)</w:t>
            </w:r>
          </w:p>
          <w:p w:rsidR="007A4E60" w:rsidRPr="003404E8" w:rsidRDefault="007A4E60" w:rsidP="00231642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(8)</w:t>
            </w:r>
          </w:p>
        </w:tc>
      </w:tr>
    </w:tbl>
    <w:p w:rsidR="00231642" w:rsidRPr="003404E8" w:rsidRDefault="00231642" w:rsidP="00885859">
      <w:pPr>
        <w:rPr>
          <w:lang w:val="af-ZA"/>
        </w:rPr>
      </w:pPr>
    </w:p>
    <w:p w:rsidR="00231642" w:rsidRPr="003404E8" w:rsidRDefault="00231642" w:rsidP="00885859">
      <w:pPr>
        <w:rPr>
          <w:lang w:val="af-ZA"/>
        </w:rPr>
      </w:pPr>
    </w:p>
    <w:p w:rsidR="005E6A81" w:rsidRPr="003404E8" w:rsidRDefault="005E6A81" w:rsidP="005E6A81">
      <w:pPr>
        <w:rPr>
          <w:lang w:val="af-ZA"/>
        </w:rPr>
      </w:pPr>
    </w:p>
    <w:p w:rsidR="00CA34EA" w:rsidRPr="003404E8" w:rsidRDefault="00CA34EA" w:rsidP="005E6A81">
      <w:pPr>
        <w:rPr>
          <w:lang w:val="af-ZA"/>
        </w:rPr>
      </w:pPr>
    </w:p>
    <w:p w:rsidR="00CA34EA" w:rsidRPr="003404E8" w:rsidRDefault="00CA34EA" w:rsidP="005E6A81">
      <w:pPr>
        <w:rPr>
          <w:lang w:val="af-ZA"/>
        </w:rPr>
      </w:pPr>
    </w:p>
    <w:p w:rsidR="00CA34EA" w:rsidRPr="003404E8" w:rsidRDefault="00CA34EA" w:rsidP="005E6A81">
      <w:pPr>
        <w:rPr>
          <w:lang w:val="af-ZA"/>
        </w:rPr>
      </w:pPr>
    </w:p>
    <w:p w:rsidR="00B80735" w:rsidRPr="003404E8" w:rsidRDefault="00B80735" w:rsidP="005E6A81">
      <w:pPr>
        <w:rPr>
          <w:lang w:val="af-ZA"/>
        </w:rPr>
      </w:pPr>
    </w:p>
    <w:p w:rsidR="00B80735" w:rsidRPr="003404E8" w:rsidRDefault="00B80735" w:rsidP="005E6A81">
      <w:pPr>
        <w:rPr>
          <w:lang w:val="af-ZA"/>
        </w:rPr>
      </w:pPr>
    </w:p>
    <w:p w:rsidR="00510E80" w:rsidRPr="003404E8" w:rsidRDefault="00510E80" w:rsidP="005E6A81">
      <w:pPr>
        <w:rPr>
          <w:sz w:val="20"/>
          <w:szCs w:val="20"/>
          <w:lang w:val="af-ZA"/>
        </w:rPr>
      </w:pPr>
    </w:p>
    <w:p w:rsidR="000C625C" w:rsidRPr="003404E8" w:rsidRDefault="000C625C" w:rsidP="005E6A81">
      <w:pPr>
        <w:rPr>
          <w:sz w:val="20"/>
          <w:szCs w:val="20"/>
          <w:lang w:val="af-ZA"/>
        </w:rPr>
      </w:pPr>
    </w:p>
    <w:p w:rsidR="000C625C" w:rsidRPr="003404E8" w:rsidRDefault="000C625C" w:rsidP="005E6A81">
      <w:pPr>
        <w:rPr>
          <w:sz w:val="20"/>
          <w:szCs w:val="20"/>
          <w:lang w:val="af-ZA"/>
        </w:rPr>
      </w:pPr>
    </w:p>
    <w:p w:rsidR="000C625C" w:rsidRPr="003404E8" w:rsidRDefault="000C625C" w:rsidP="005E6A81">
      <w:pPr>
        <w:rPr>
          <w:sz w:val="20"/>
          <w:szCs w:val="20"/>
          <w:lang w:val="af-ZA"/>
        </w:rPr>
      </w:pPr>
    </w:p>
    <w:p w:rsidR="000C625C" w:rsidRPr="003404E8" w:rsidRDefault="000C625C" w:rsidP="005E6A81">
      <w:pPr>
        <w:rPr>
          <w:sz w:val="20"/>
          <w:szCs w:val="20"/>
          <w:lang w:val="af-ZA"/>
        </w:rPr>
      </w:pPr>
    </w:p>
    <w:p w:rsidR="00A2644A" w:rsidRPr="003404E8" w:rsidRDefault="00A2644A" w:rsidP="005E6A81">
      <w:pPr>
        <w:rPr>
          <w:lang w:val="af-ZA"/>
        </w:rPr>
      </w:pPr>
    </w:p>
    <w:tbl>
      <w:tblPr>
        <w:tblpPr w:leftFromText="180" w:rightFromText="180" w:vertAnchor="text" w:horzAnchor="margin" w:tblpY="136"/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87266E" w:rsidRPr="003404E8" w:rsidTr="0087266E">
        <w:trPr>
          <w:trHeight w:val="252"/>
        </w:trPr>
        <w:tc>
          <w:tcPr>
            <w:tcW w:w="959" w:type="dxa"/>
          </w:tcPr>
          <w:p w:rsidR="0087266E" w:rsidRPr="003404E8" w:rsidRDefault="0087266E" w:rsidP="0087266E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1.5</w:t>
            </w:r>
          </w:p>
        </w:tc>
        <w:tc>
          <w:tcPr>
            <w:tcW w:w="8505" w:type="dxa"/>
          </w:tcPr>
          <w:p w:rsidR="001D6102" w:rsidRPr="003404E8" w:rsidRDefault="001D38C6" w:rsidP="00A2644A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Bestudeer die diagram </w:t>
            </w:r>
            <w:r w:rsidR="00F108AF" w:rsidRPr="003404E8">
              <w:rPr>
                <w:lang w:val="af-ZA"/>
              </w:rPr>
              <w:t xml:space="preserve">hieronder </w:t>
            </w:r>
            <w:r w:rsidRPr="003404E8">
              <w:rPr>
                <w:lang w:val="af-ZA"/>
              </w:rPr>
              <w:t xml:space="preserve">van die volgorde van gebeure wat plaasvind vanaf die bevrugting van die ovum </w:t>
            </w:r>
            <w:r w:rsidR="0087266E" w:rsidRPr="003404E8">
              <w:rPr>
                <w:lang w:val="af-ZA"/>
              </w:rPr>
              <w:t>to</w:t>
            </w:r>
            <w:r w:rsidRPr="003404E8">
              <w:rPr>
                <w:lang w:val="af-ZA"/>
              </w:rPr>
              <w:t>t</w:t>
            </w:r>
            <w:r w:rsidR="0087266E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die </w:t>
            </w:r>
            <w:r w:rsidR="00356413" w:rsidRPr="003404E8">
              <w:rPr>
                <w:lang w:val="af-ZA"/>
              </w:rPr>
              <w:t>ontwikkeling</w:t>
            </w:r>
            <w:r w:rsidRPr="003404E8">
              <w:rPr>
                <w:lang w:val="af-ZA"/>
              </w:rPr>
              <w:t xml:space="preserve"> van die embrio</w:t>
            </w:r>
            <w:r w:rsidR="0087266E" w:rsidRPr="003404E8">
              <w:rPr>
                <w:lang w:val="af-ZA"/>
              </w:rPr>
              <w:t xml:space="preserve"> in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>n deel van die vroulike voortplantingstelsel</w:t>
            </w:r>
            <w:r w:rsidR="00F108AF" w:rsidRPr="003404E8">
              <w:rPr>
                <w:lang w:val="af-ZA"/>
              </w:rPr>
              <w:t xml:space="preserve"> van die mens</w:t>
            </w:r>
            <w:r w:rsidR="0087266E" w:rsidRPr="003404E8">
              <w:rPr>
                <w:lang w:val="af-ZA"/>
              </w:rPr>
              <w:t>.</w:t>
            </w:r>
          </w:p>
          <w:p w:rsidR="00950B49" w:rsidRPr="003404E8" w:rsidRDefault="00950B49" w:rsidP="00A2644A">
            <w:pPr>
              <w:jc w:val="both"/>
              <w:rPr>
                <w:lang w:val="af-ZA"/>
              </w:rPr>
            </w:pPr>
          </w:p>
          <w:p w:rsidR="0087266E" w:rsidRPr="003404E8" w:rsidRDefault="001D38C6" w:rsidP="00F108AF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</w:t>
            </w:r>
            <w:proofErr w:type="gramStart"/>
            <w:r w:rsidRPr="003404E8">
              <w:rPr>
                <w:lang w:val="af-ZA"/>
              </w:rPr>
              <w:t>pyle</w:t>
            </w:r>
            <w:proofErr w:type="gramEnd"/>
            <w:r w:rsidRPr="003404E8">
              <w:rPr>
                <w:lang w:val="af-ZA"/>
              </w:rPr>
              <w:t xml:space="preserve"> </w:t>
            </w:r>
            <w:r w:rsidR="00F108AF" w:rsidRPr="003404E8">
              <w:rPr>
                <w:lang w:val="af-ZA"/>
              </w:rPr>
              <w:t>dui</w:t>
            </w:r>
            <w:r w:rsidRPr="003404E8">
              <w:rPr>
                <w:lang w:val="af-ZA"/>
              </w:rPr>
              <w:t xml:space="preserve"> die rigting van ontwikkeling van een ovum na bevrugting</w:t>
            </w:r>
            <w:r w:rsidR="00F108AF" w:rsidRPr="003404E8">
              <w:rPr>
                <w:lang w:val="af-ZA"/>
              </w:rPr>
              <w:t xml:space="preserve"> aan</w:t>
            </w:r>
            <w:r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87266E" w:rsidRPr="003404E8" w:rsidRDefault="0087266E" w:rsidP="0087266E">
            <w:pPr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87266E" w:rsidRPr="003404E8" w:rsidRDefault="0087266E" w:rsidP="0087266E">
            <w:pPr>
              <w:rPr>
                <w:b/>
                <w:lang w:val="af-ZA"/>
              </w:rPr>
            </w:pPr>
          </w:p>
        </w:tc>
      </w:tr>
    </w:tbl>
    <w:p w:rsidR="0087266E" w:rsidRPr="003404E8" w:rsidRDefault="0087266E" w:rsidP="005E6A81">
      <w:pPr>
        <w:rPr>
          <w:lang w:val="af-ZA"/>
        </w:rPr>
      </w:pPr>
    </w:p>
    <w:p w:rsidR="0087266E" w:rsidRPr="003404E8" w:rsidRDefault="00B3259E" w:rsidP="005E6A81">
      <w:pPr>
        <w:rPr>
          <w:lang w:val="af-ZA"/>
        </w:rPr>
      </w:pPr>
      <w:r w:rsidRPr="003404E8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2021248" behindDoc="0" locked="0" layoutInCell="1" allowOverlap="1" wp14:anchorId="4F864362" wp14:editId="6CD3EC8A">
                <wp:simplePos x="0" y="0"/>
                <wp:positionH relativeFrom="column">
                  <wp:posOffset>592455</wp:posOffset>
                </wp:positionH>
                <wp:positionV relativeFrom="paragraph">
                  <wp:posOffset>52705</wp:posOffset>
                </wp:positionV>
                <wp:extent cx="5305425" cy="3743325"/>
                <wp:effectExtent l="19050" t="19050" r="28575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3743325"/>
                          <a:chOff x="0" y="0"/>
                          <a:chExt cx="5410200" cy="3743325"/>
                        </a:xfrm>
                      </wpg:grpSpPr>
                      <pic:pic xmlns:pic="http://schemas.openxmlformats.org/drawingml/2006/picture">
                        <pic:nvPicPr>
                          <pic:cNvPr id="50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7329" r="3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7433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05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00" y="2009775"/>
                            <a:ext cx="57150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6" y="1860337"/>
                            <a:ext cx="276224" cy="404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DE5BF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1" y="2317537"/>
                            <a:ext cx="266700" cy="404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DE5BF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75" y="114300"/>
                            <a:ext cx="3333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DE5BF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75" y="1642290"/>
                            <a:ext cx="333375" cy="253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DE5BF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75" y="2088937"/>
                            <a:ext cx="333375" cy="404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DE5BF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76" y="2990618"/>
                            <a:ext cx="381000" cy="592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DE5BF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725" y="2457450"/>
                            <a:ext cx="971551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14800" y="1790700"/>
                            <a:ext cx="86677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000" y="2228850"/>
                            <a:ext cx="409575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4171950" y="2400300"/>
                            <a:ext cx="809625" cy="7194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1325" y="257175"/>
                            <a:ext cx="1133475" cy="4572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114800" y="257175"/>
                            <a:ext cx="9144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9250" y="790575"/>
                            <a:ext cx="295275" cy="857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2333625" y="77152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124200" y="876300"/>
                            <a:ext cx="438150" cy="1714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1575" y="1133475"/>
                            <a:ext cx="142875" cy="1714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800" y="1638300"/>
                            <a:ext cx="635" cy="2082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6825" y="2171700"/>
                            <a:ext cx="171450" cy="1809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990975" y="1304925"/>
                            <a:ext cx="257175" cy="334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H="1">
                            <a:off x="400050" y="1466850"/>
                            <a:ext cx="523875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H="1">
                            <a:off x="466725" y="971550"/>
                            <a:ext cx="82867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326292"/>
                            <a:ext cx="333375" cy="36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0764F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814828"/>
                            <a:ext cx="3333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346C46" w:rsidRDefault="00057D39" w:rsidP="000764F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" o:spid="_x0000_s1040" style="position:absolute;margin-left:46.65pt;margin-top:4.15pt;width:417.75pt;height:294.75pt;z-index:252021248;mso-width-relative:margin" coordsize="54102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">
                <v:shape id="Picture 5" o:spid="_x0000_s1041" type="#_x0000_t75" style="position:absolute;width:54102;height: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piPCAAAA3AAAAA8AAABkcnMvZG93bnJldi54bWxET8tqwkAU3Rf8h+EKbkqdaKmV1DGo0OBC&#10;lNpCt5fMNQnN3Akzk0f/vrMQujyc9yYbTSN6cr62rGAxT0AQF1bXXCr4+nx/WoPwAVljY5kU/JKH&#10;bDt52GCq7cAf1F9DKWII+xQVVCG0qZS+qMign9uWOHI36wyGCF0ptcMhhptGLpNkJQ3WHBsqbOlQ&#10;UfFz7YyC43Ba8/eNOnv2uXvUz6/7/OKUmk3H3RuIQGP4F9/dR63gJYnz45l4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CaYjwgAAANwAAAAPAAAAAAAAAAAAAAAAAJ8C&#10;AABkcnMvZG93bnJldi54bWxQSwUGAAAAAAQABAD3AAAAjgMAAAAA&#10;" filled="t" fillcolor="black" stroked="t" strokeweight="1.5pt">
                  <v:imagedata r:id="rId17" o:title="" croptop="4803f" cropleft="1016f" cropright="2620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42" type="#_x0000_t32" style="position:absolute;left:4572;top:20097;width:57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mWcMAAADcAAAADwAAAGRycy9kb3ducmV2LnhtbESPT2sCMRTE7wW/Q3iCt5rY4h+2RpFC&#10;xWtXwetj89xs3bzsbqKu374RBI/DzPyGWa57V4srdaHyrGEyViCIC28qLjUc9j/vCxAhIhusPZOG&#10;OwVYrwZvS8yMv/EvXfNYigThkKEGG2OTSRkKSw7D2DfEyTv5zmFMsiul6fCW4K6WH0rNpMOK04LF&#10;hr4tFef84jR8Hv7avTrOJ8dta9stXsIubxdaj4b95gtEpD6+ws/2zmiYqik8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05lnDAAAA3AAAAA8AAAAAAAAAAAAA&#10;AAAAoQIAAGRycy9kb3ducmV2LnhtbFBLBQYAAAAABAAEAPkAAACRAwAAAAA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3" type="#_x0000_t202" style="position:absolute;left:1238;top:18603;width:2762;height:4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dZcMA&#10;AADcAAAADwAAAGRycy9kb3ducmV2LnhtbESPT4vCMBTE74LfITxhL7ImW1CWahSRlfXqn4u3R/Ns&#10;i81L20Rb/fRmYcHjMDO/YRar3lbiTq0vHWv4migQxJkzJecaTsft5zcIH5ANVo5Jw4M8rJbDwQJT&#10;4zre0/0QchEh7FPUUIRQp1L6rCCLfuJq4uhdXGsxRNnm0rTYRbitZKLUTFosOS4UWNOmoOx6uFkN&#10;rvt5WEeNSsbnp/3drJv9JWm0/hj16zmIQH14h//bO6Nhqmb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dZcMAAADcAAAADwAAAAAAAAAAAAAAAACYAgAAZHJzL2Rv&#10;d25yZXYueG1sUEsFBgAAAAAEAAQA9QAAAIgDAAAAAA==&#10;" strokecolor="white">
                  <v:textbox>
                    <w:txbxContent>
                      <w:p w:rsidR="00057D39" w:rsidRPr="00346C46" w:rsidRDefault="00057D39" w:rsidP="00DE5BF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44" type="#_x0000_t202" style="position:absolute;left:1333;top:23175;width:2667;height:4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4/sQA&#10;AADcAAAADwAAAGRycy9kb3ducmV2LnhtbESPzWsCMRTE74L/Q3iCF9GkC7WyNYpIi736centsXn7&#10;QTcvu5vUXfvXN4LgcZiZ3zDr7WBrcaXOV441vCwUCOLMmYoLDZfz53wFwgdkg7Vj0nAjD9vNeLTG&#10;1Liej3Q9hUJECPsUNZQhNKmUPivJol+4hjh6uesshii7QpoO+wi3tUyUWkqLFceFEhval5T9nH6t&#10;Btd/3KyjViWz7z972O/aY560Wk8nw+4dRKAhPMOP9pfR8Kre4H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OP7EAAAA3AAAAA8AAAAAAAAAAAAAAAAAmAIAAGRycy9k&#10;b3ducmV2LnhtbFBLBQYAAAAABAAEAPUAAACJAwAAAAA=&#10;" strokecolor="white">
                  <v:textbox>
                    <w:txbxContent>
                      <w:p w:rsidR="00057D39" w:rsidRPr="00346C46" w:rsidRDefault="00057D39" w:rsidP="00DE5BF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45" type="#_x0000_t202" style="position:absolute;left:49815;top:1143;width:333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ysjMAA&#10;AADcAAAADwAAAGRycy9kb3ducmV2LnhtbERPy4rCMBTdC/5DuIIbmSZTUIaOUURGnK2PjbtLc23L&#10;NDdtE22drzcLweXhvJfrwdbiTp2vHGv4TBQI4tyZigsN59Pu4wuED8gGa8ek4UEe1qvxaImZcT0f&#10;6H4MhYgh7DPUUIbQZFL6vCSLPnENceSurrMYIuwKaTrsY7itZarUQlqsODaU2NC2pPzveLMaXP/z&#10;sI5alc4u/3a/3bSHa9pqPZ0Mm28QgYbwFr/cv0bDXM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ysjMAAAADcAAAADwAAAAAAAAAAAAAAAACYAgAAZHJzL2Rvd25y&#10;ZXYueG1sUEsFBgAAAAAEAAQA9QAAAIUDAAAAAA==&#10;" strokecolor="white">
                  <v:textbox>
                    <w:txbxContent>
                      <w:p w:rsidR="00057D39" w:rsidRPr="00346C46" w:rsidRDefault="00057D39" w:rsidP="00DE5BF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46" type="#_x0000_t202" style="position:absolute;left:49815;top:16422;width:3334;height:2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2V78A&#10;AADcAAAADwAAAGRycy9kb3ducmV2LnhtbERPy6rCMBDdC/5DGMGNaGrhilSjiCi69bFxNzRjW2wm&#10;bRNt9etvFoLLw3kv150pxYsaV1hWMJ1EIIhTqwvOFFwv+/EchPPIGkvLpOBNDtarfm+JibYtn+h1&#10;9pkIIewSVJB7XyVSujQng25iK+LA3W1j0AfYZFI32IZwU8o4imbSYMGhIceKtjmlj/PTKLDt7m0s&#10;1VE8un3MYbupT/e4Vmo46DYLEJ46/xN/3Uet4G8a5ocz4Qj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AzZXvwAAANwAAAAPAAAAAAAAAAAAAAAAAJgCAABkcnMvZG93bnJl&#10;di54bWxQSwUGAAAAAAQABAD1AAAAhAMAAAAA&#10;" strokecolor="white">
                  <v:textbox>
                    <w:txbxContent>
                      <w:p w:rsidR="00057D39" w:rsidRPr="00346C46" w:rsidRDefault="00057D39" w:rsidP="00DE5BF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2" o:spid="_x0000_s1047" type="#_x0000_t202" style="position:absolute;left:49815;top:20889;width:3334;height:4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is70A&#10;AADcAAAADwAAAGRycy9kb3ducmV2LnhtbERPuwrCMBTdBf8hXMFFNLWDSDWKiKKrj8Xt0lzbYnPT&#10;NtFWv94MguPhvJfrzpTiRY0rLCuYTiIQxKnVBWcKrpf9eA7CeWSNpWVS8CYH61W/t8RE25ZP9Dr7&#10;TIQQdgkqyL2vEildmpNBN7EVceDutjHoA2wyqRtsQ7gpZRxFM2mw4NCQY0XbnNLH+WkU2Hb3Npbq&#10;KB7dPuaw3dSne1wrNRx0mwUIT53/i3/uo1YQz8P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tVis70AAADcAAAADwAAAAAAAAAAAAAAAACYAgAAZHJzL2Rvd25yZXYu&#10;eG1sUEsFBgAAAAAEAAQA9QAAAIIDAAAAAA==&#10;" strokecolor="white">
                  <v:textbox>
                    <w:txbxContent>
                      <w:p w:rsidR="00057D39" w:rsidRPr="00346C46" w:rsidRDefault="00057D39" w:rsidP="00DE5BF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</w:t>
                        </w:r>
                      </w:p>
                    </w:txbxContent>
                  </v:textbox>
                </v:shape>
                <v:shape id="Text Box 2" o:spid="_x0000_s1048" type="#_x0000_t202" style="position:absolute;left:49815;top:29906;width:3810;height:5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HKMQA&#10;AADcAAAADwAAAGRycy9kb3ducmV2LnhtbESPQWvCQBSE7wX/w/IEL6VumkNJo6uIVPRq2ktvj+wz&#10;G8y+TbKrif76riD0OMzMN8xyPdpGXKn3tWMF7/MEBHHpdM2Vgp/v3VsGwgdkjY1jUnAjD+vV5GWJ&#10;uXYDH+lahEpECPscFZgQ2lxKXxqy6OeuJY7eyfUWQ5R9JXWPQ4TbRqZJ8iEt1hwXDLa0NVSei4tV&#10;4Iavm3XUJenr793ut5vueEo7pWbTcbMAEWgM/+Fn+6AVpNknP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xyjEAAAA3AAAAA8AAAAAAAAAAAAAAAAAmAIAAGRycy9k&#10;b3ducmV2LnhtbFBLBQYAAAAABAAEAPUAAACJAwAAAAA=&#10;" strokecolor="white">
                  <v:textbox>
                    <w:txbxContent>
                      <w:p w:rsidR="00057D39" w:rsidRPr="00346C46" w:rsidRDefault="00057D39" w:rsidP="00DE5BF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</w:t>
                        </w:r>
                      </w:p>
                    </w:txbxContent>
                  </v:textbox>
                </v:shape>
                <v:shape id="AutoShape 15" o:spid="_x0000_s1049" type="#_x0000_t32" style="position:absolute;left:4667;top:24574;width:9715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MdI8EAAADcAAAADwAAAGRycy9kb3ducmV2LnhtbERPyWrDMBC9F/oPYgq9NXJcaBPXciiF&#10;hlzjBHIdrKnlxBrZlrz076NDocfH2/PdYlsx0eAbxwrWqwQEceV0w7WC8+n7ZQPCB2SNrWNS8Ese&#10;dsXjQ46ZdjMfaSpDLWII+wwVmBC6TEpfGbLoV64jjtyPGyyGCIda6gHnGG5bmSbJm7TYcGww2NGX&#10;oepWjlbB6/nan5LL+/qy702/x9Efyn6j1PPT8vkBItAS/sV/7oNWkG7j/HgmHg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ox0jwQAAANwAAAAPAAAAAAAAAAAAAAAA&#10;AKECAABkcnMvZG93bnJldi54bWxQSwUGAAAAAAQABAD5AAAAjwMAAAAA&#10;" strokeweight="1.5pt"/>
                <v:shape id="AutoShape 16" o:spid="_x0000_s1050" type="#_x0000_t32" style="position:absolute;left:41148;top:17907;width:8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4uMIAAADcAAAADwAAAGRycy9kb3ducmV2LnhtbESPQYvCMBSE7wv+h/AEb2taBVerUWRh&#10;xatV8Pponk21eWmbqPXfm4WFPQ4z8w2z2vS2Fg/qfOVYQTpOQBAXTldcKjgdfz7nIHxA1lg7JgUv&#10;8rBZDz5WmGn35AM98lCKCGGfoQITQpNJ6QtDFv3YNcTRu7jOYoiyK6Xu8BnhtpaTJJlJixXHBYMN&#10;fRsqbvndKpieru0xOX+l511r2h3e/T5v50qNhv12CSJQH/7Df+29VjBZpP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+4uMIAAADcAAAADwAAAAAAAAAAAAAA&#10;AAChAgAAZHJzL2Rvd25yZXYueG1sUEsFBgAAAAAEAAQA+QAAAJADAAAAAA==&#10;" strokeweight="1.5pt"/>
                <v:shape id="AutoShape 17" o:spid="_x0000_s1051" type="#_x0000_t32" style="position:absolute;left:45720;top:22288;width:4095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gbIMMAAADcAAAADwAAAGRycy9kb3ducmV2LnhtbESPT4vCMBTE7wt+h/AEb2vqH1atRpGF&#10;Fa9bBa+P5tlUm5e2iVq/vREW9jjMzG+Y1aazlbhT60vHCkbDBARx7nTJhYLj4edzDsIHZI2VY1Lw&#10;JA+bde9jhal2D/6lexYKESHsU1RgQqhTKX1uyKIfupo4emfXWgxRtoXULT4i3FZynCRf0mLJccFg&#10;Td+G8mt2swomx0tzSE6z0WnXmGaHN7/PmrlSg363XYII1IX/8F97rxWMF1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YGyDDAAAA3AAAAA8AAAAAAAAAAAAA&#10;AAAAoQIAAGRycy9kb3ducmV2LnhtbFBLBQYAAAAABAAEAPkAAACRAwAAAAA=&#10;" strokeweight="1.5pt"/>
                <v:shape id="AutoShape 18" o:spid="_x0000_s1052" type="#_x0000_t32" style="position:absolute;left:41719;top:24003;width:8096;height:7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DoKsMAAADcAAAADwAAAGRycy9kb3ducmV2LnhtbESPQYvCMBSE74L/ITxhb5qq4GptFBUE&#10;L3vQ3Yu3R/NsSpuX2sTa/fcbQdjjMDPfMNm2t7XoqPWlYwXTSQKCOHe65ELBz/dxvAThA7LG2jEp&#10;+CUP281wkGGq3ZPP1F1CISKEfYoKTAhNKqXPDVn0E9cQR+/mWoshyraQusVnhNtazpJkIS2WHBcM&#10;NnQwlFeXh1VgG23vX87oa1XO6z2dbrt90in1Mep3axCB+vAffrdPWsFs9Q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Q6CrDAAAA3AAAAA8AAAAAAAAAAAAA&#10;AAAAoQIAAGRycy9kb3ducmV2LnhtbFBLBQYAAAAABAAEAPkAAACRAwAAAAA=&#10;" strokeweight="1.5pt"/>
                <v:shape id="AutoShape 19" o:spid="_x0000_s1053" type="#_x0000_t32" style="position:absolute;left:29813;top:2571;width:11335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RJcEAAADcAAAADwAAAGRycy9kb3ducmV2LnhtbERPyWrDMBC9F/oPYgq9NXJcaBPXciiF&#10;hlzjBHIdrKnlxBrZlrz076NDocfH2/PdYlsx0eAbxwrWqwQEceV0w7WC8+n7ZQPCB2SNrWNS8Ese&#10;dsXjQ46ZdjMfaSpDLWII+wwVmBC6TEpfGbLoV64jjtyPGyyGCIda6gHnGG5bmSbJm7TYcGww2NGX&#10;oepWjlbB6/nan5LL+/qy702/x9Efyn6j1PPT8vkBItAS/sV/7oNWkG7j2ngmHg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1RElwQAAANwAAAAPAAAAAAAAAAAAAAAA&#10;AKECAABkcnMvZG93bnJldi54bWxQSwUGAAAAAAQABAD5AAAAjwMAAAAA&#10;" strokeweight="1.5pt"/>
                <v:shape id="AutoShape 20" o:spid="_x0000_s1054" type="#_x0000_t32" style="position:absolute;left:41148;top:2571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Zw8IAAADcAAAADwAAAGRycy9kb3ducmV2LnhtbESPQYvCMBSE74L/ITxhbzbVBdHaKCos&#10;ePGg7mVvj+bZlDYvtcnW7r/fCILHYWa+YfLtYBvRU+crxwpmSQqCuHC64lLB9/VrugThA7LGxjEp&#10;+CMP2814lGOm3YPP1F9CKSKEfYYKTAhtJqUvDFn0iWuJo3dzncUQZVdK3eEjwm0j52m6kBYrjgsG&#10;WzoYKurLr1VgW23vJ2f0T119Nns63nb7tFfqYzLs1iACDeEdfrWPWsF8tYL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Zw8IAAADcAAAADwAAAAAAAAAAAAAA&#10;AAChAgAAZHJzL2Rvd25yZXYueG1sUEsFBgAAAAAEAAQA+QAAAJADAAAAAA==&#10;" strokeweight="1.5pt"/>
                <v:shape id="AutoShape 21" o:spid="_x0000_s1055" type="#_x0000_t32" style="position:absolute;left:16192;top:7905;width:2953;height: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nIMUAAADcAAAADwAAAGRycy9kb3ducmV2LnhtbESPQWvCQBSE74X+h+UVetONKUqJrmIr&#10;LQpFMNX7M/tMgtm3MbvG6K/vCkKPw8x8w0xmnalES40rLSsY9CMQxJnVJecKtr9fvXcQziNrrCyT&#10;gis5mE2fnyaYaHvhDbWpz0WAsEtQQeF9nUjpsoIMur6tiYN3sI1BH2STS93gJcBNJeMoGkmDJYeF&#10;Amv6LCg7pmejwKU3v9vL9ud0ruLVerH9Hl4/YqVeX7r5GISnzv+HH+2lVvAWDeB+Jhw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znIMUAAADcAAAADwAAAAAAAAAA&#10;AAAAAAChAgAAZHJzL2Rvd25yZXYueG1sUEsFBgAAAAAEAAQA+QAAAJMDAAAAAA==&#10;" strokeweight="2.25pt">
                  <v:stroke endarrow="block"/>
                </v:shape>
                <v:shape id="AutoShape 22" o:spid="_x0000_s1056" type="#_x0000_t32" style="position:absolute;left:23336;top:7715;width:419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pOMMAAADcAAAADwAAAGRycy9kb3ducmV2LnhtbESPzWrDMBCE74G+g9hCb7FcF4pxo4RS&#10;KO0hl/wcclysre3EWhlp69hvXwUCPQ4z8w2z2kyuVyOF2Hk28JzloIhrbztuDBwPn8sSVBRki71n&#10;MjBThM36YbHCyvor72jcS6MShGOFBlqRodI61i05jJkfiJP344NDSTI02ga8JrjrdZHnr9phx2mh&#10;xYE+Wqov+19nYBxk+0XzqTxvvQRL5VjMO23M0+P0/gZKaJL/8L39bQ285AXczqQ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nKTjDAAAA3AAAAA8AAAAAAAAAAAAA&#10;AAAAoQIAAGRycy9kb3ducmV2LnhtbFBLBQYAAAAABAAEAPkAAACRAwAAAAA=&#10;" strokeweight="2.25pt">
                  <v:stroke endarrow="block"/>
                </v:shape>
                <v:shape id="AutoShape 23" o:spid="_x0000_s1057" type="#_x0000_t32" style="position:absolute;left:31242;top:8763;width:4381;height:1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uMo8IAAADcAAAADwAAAGRycy9kb3ducmV2LnhtbESPQWvCQBSE7wX/w/IEb3WjQgmpqxRB&#10;9OBF20OPj+xrkjb7Nuw+Y/LvXUHocZiZb5j1dnCt6inExrOBxTwDRVx623Bl4Otz/5qDioJssfVM&#10;BkaKsN1MXtZYWH/jM/UXqVSCcCzQQC3SFVrHsiaHce474uT9+OBQkgyVtgFvCe5avcyyN+2w4bRQ&#10;Y0e7msq/y9UZ6Ds5HWj8zn9PXoKlvF+OZ23MbDp8vIMSGuQ//GwfrYFVtoLHmXQE9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uMo8IAAADcAAAADwAAAAAAAAAAAAAA&#10;AAChAgAAZHJzL2Rvd25yZXYueG1sUEsFBgAAAAAEAAQA+QAAAJADAAAAAA==&#10;" strokeweight="2.25pt">
                  <v:stroke endarrow="block"/>
                </v:shape>
                <v:shape id="AutoShape 24" o:spid="_x0000_s1058" type="#_x0000_t32" style="position:absolute;left:11715;top:11334;width:1429;height:1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V/VMUAAADcAAAADwAAAGRycy9kb3ducmV2LnhtbESPQWvCQBSE74L/YXmCN90YqUjqKrWl&#10;pYUiGO39mX0modm3aXaN0V/vFgSPw8x8wyxWnalES40rLSuYjCMQxJnVJecK9rv30RyE88gaK8uk&#10;4EIOVst+b4GJtmfeUpv6XAQIuwQVFN7XiZQuK8igG9uaOHhH2xj0QTa51A2eA9xUMo6imTRYclgo&#10;sKbXgrLf9GQUuPTqfw6y/f47VfHX5m3/8XRZx0oNB93LMwhPnX+E7+1PrWAazeD/TDg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V/VMUAAADcAAAADwAAAAAAAAAA&#10;AAAAAAChAgAAZHJzL2Rvd25yZXYueG1sUEsFBgAAAAAEAAQA+QAAAJMDAAAAAA==&#10;" strokeweight="2.25pt">
                  <v:stroke endarrow="block"/>
                </v:shape>
                <v:shape id="AutoShape 25" o:spid="_x0000_s1059" type="#_x0000_t32" style="position:absolute;left:10668;top:16383;width:6;height:20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OvcMAAADcAAAADwAAAGRycy9kb3ducmV2LnhtbERPTWvCQBC9F/wPywi91Y0pFUldg1Ys&#10;LYhgtPdpdpoEs7NpdhOjv949FHp8vO9FOpha9NS6yrKC6SQCQZxbXXGh4HTcPs1BOI+ssbZMCq7k&#10;IF2OHhaYaHvhA/WZL0QIYZeggtL7JpHS5SUZdBPbEAfux7YGfYBtIXWLlxBuahlH0UwarDg0lNjQ&#10;W0n5OeuMApfd/Ne37He/XR1/7jen95frOlbqcTysXkF4Gvy/+M/9oRU8R2FtOBOO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2Tr3DAAAA3AAAAA8AAAAAAAAAAAAA&#10;AAAAoQIAAGRycy9kb3ducmV2LnhtbFBLBQYAAAAABAAEAPkAAACRAwAAAAA=&#10;" strokeweight="2.25pt">
                  <v:stroke endarrow="block"/>
                </v:shape>
                <v:shape id="AutoShape 26" o:spid="_x0000_s1060" type="#_x0000_t32" style="position:absolute;left:12668;top:21717;width:1714;height:18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k3sEAAADcAAAADwAAAGRycy9kb3ducmV2LnhtbESPQWvCQBSE7wX/w/IEb3VTxWpTV5Fi&#10;oVejeH5kX5Ng3tu4uzXpv+8KQo/DzHzDrLcDt+pGPjRODLxMM1AkpbONVAZOx8/nFagQUSy2TsjA&#10;LwXYbkZPa8yt6+VAtyJWKkEk5GigjrHLtQ5lTYxh6jqS5H07zxiT9JW2HvsE51bPsuxVMzaSFmrs&#10;6KOm8lL8sIHzZbnc89Gv9n3Qi2J2ZWyZjZmMh907qEhD/A8/2l/WwDx7g/uZdAT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4iTewQAAANwAAAAPAAAAAAAAAAAAAAAA&#10;AKECAABkcnMvZG93bnJldi54bWxQSwUGAAAAAAQABAD5AAAAjwMAAAAA&#10;" strokeweight="2.25pt">
                  <v:stroke endarrow="block"/>
                </v:shape>
                <v:shape id="AutoShape 27" o:spid="_x0000_s1061" type="#_x0000_t32" style="position:absolute;left:39909;top:13049;width:2572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CECcAAAADcAAAADwAAAGRycy9kb3ducmV2LnhtbERPS2vCQBC+C/0PyxS86UaFEqKriCDt&#10;wYuPg8chOyZps7Nhd4zJv+8eCj1+fO/NbnCt6inExrOBxTwDRVx623Bl4HY9znJQUZAttp7JwEgR&#10;dtu3yQYL6198pv4ilUohHAs0UIt0hdaxrMlhnPuOOHEPHxxKgqHSNuArhbtWL7PsQztsODXU2NGh&#10;pvLn8nQG+k5OnzTe8++Tl2Ap75fjWRszfR/2a1BCg/yL/9xf1sBqkeanM+kI6O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ghAnAAAAA3AAAAA8AAAAAAAAAAAAAAAAA&#10;oQIAAGRycy9kb3ducmV2LnhtbFBLBQYAAAAABAAEAPkAAACOAwAAAAA=&#10;" strokeweight="2.25pt">
                  <v:stroke endarrow="block"/>
                </v:shape>
                <v:line id="Straight Connector 21" o:spid="_x0000_s1062" style="position:absolute;flip:x;visibility:visible;mso-wrap-style:square" from="4000,14668" to="9239,1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0d8IAAADbAAAADwAAAGRycy9kb3ducmV2LnhtbESPT4vCMBTE78J+h/AEb5pWVJauUVxR&#10;EQ/in937o3mblm1eShO1fnsjCB6HmfkNM523thJXanzpWEE6SEAQ506XbBT8nNf9TxA+IGusHJOC&#10;O3mYzz46U8y0u/GRrqdgRISwz1BBEUKdSenzgiz6gauJo/fnGoshysZI3eAtwm0lh0kykRZLjgsF&#10;1rQsKP8/XayCFerN6Lgbr/R5fzBm1KbJ92+qVK/bLr5ABGrDO/xqb7WCYQrPL/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u0d8IAAADbAAAADwAAAAAAAAAAAAAA&#10;AAChAgAAZHJzL2Rvd25yZXYueG1sUEsFBgAAAAAEAAQA+QAAAJADAAAAAA==&#10;" strokecolor="black [3213]" strokeweight="1.5pt"/>
                <v:line id="Straight Connector 22" o:spid="_x0000_s1063" style="position:absolute;flip:x;visibility:visible;mso-wrap-style:square" from="4667,9715" to="12954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qAMMAAADbAAAADwAAAGRycy9kb3ducmV2LnhtbESPT4vCMBTE7wt+h/AEb2va4i5SjaKi&#10;snhY1n/3R/NMi81LaaLWb28WFvY4zMxvmOm8s7W4U+srxwrSYQKCuHC6YqPgdNy8j0H4gKyxdkwK&#10;nuRhPuu9TTHX7sF7uh+CERHCPkcFZQhNLqUvSrLoh64hjt7FtRZDlK2RusVHhNtaZknyKS1WHBdK&#10;bGhVUnE93KyCNertaL/7WOvj948xoy5NludUqUG/W0xABOrCf/iv/aUVZBn8fok/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5KgDDAAAA2wAAAA8AAAAAAAAAAAAA&#10;AAAAoQIAAGRycy9kb3ducmV2LnhtbFBLBQYAAAAABAAEAPkAAACRAwAAAAA=&#10;" strokecolor="black [3213]" strokeweight="1.5pt"/>
                <v:shape id="Text Box 2" o:spid="_x0000_s1064" type="#_x0000_t202" style="position:absolute;left:1238;top:13262;width:3334;height:3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S/MMA&#10;AADb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4k/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OS/MMAAADbAAAADwAAAAAAAAAAAAAAAACYAgAAZHJzL2Rv&#10;d25yZXYueG1sUEsFBgAAAAAEAAQA9QAAAIgDAAAAAA==&#10;" strokecolor="white">
                  <v:textbox>
                    <w:txbxContent>
                      <w:p w:rsidR="00057D39" w:rsidRPr="00346C46" w:rsidRDefault="00057D39" w:rsidP="000764F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65" type="#_x0000_t202" style="position:absolute;left:1333;top:8148;width:333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KiMMA&#10;AADbAAAADwAAAGRycy9kb3ducmV2LnhtbESPQWvCQBSE74X+h+UJXkrdNJQiqWsIUtFrrBdvj+wz&#10;CWbfJtmtSfz1bkHwOMzMN8wqHU0jrtS72rKCj0UEgriwuuZSwfF3+74E4TyyxsYyKZjIQbp+fVlh&#10;ou3AOV0PvhQBwi5BBZX3bSKlKyoy6Ba2JQ7e2fYGfZB9KXWPQ4CbRsZR9CUN1hwWKmxpU1FxOfwZ&#10;BXb4mYylLorfTjez22Rdfo47peazMfsG4Wn0z/CjvdcK4k/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KiMMAAADbAAAADwAAAAAAAAAAAAAAAACYAgAAZHJzL2Rv&#10;d25yZXYueG1sUEsFBgAAAAAEAAQA9QAAAIgDAAAAAA==&#10;" strokecolor="white">
                  <v:textbox>
                    <w:txbxContent>
                      <w:p w:rsidR="00057D39" w:rsidRPr="00346C46" w:rsidRDefault="00057D39" w:rsidP="000764F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7266E" w:rsidRPr="003404E8" w:rsidRDefault="0087266E" w:rsidP="005E6A81">
      <w:pPr>
        <w:rPr>
          <w:lang w:val="af-ZA"/>
        </w:rPr>
      </w:pPr>
    </w:p>
    <w:p w:rsidR="00885859" w:rsidRPr="003404E8" w:rsidRDefault="00885859" w:rsidP="005E6A81">
      <w:pPr>
        <w:rPr>
          <w:lang w:val="af-ZA"/>
        </w:rPr>
      </w:pPr>
    </w:p>
    <w:p w:rsidR="00D3395B" w:rsidRPr="003404E8" w:rsidRDefault="00D3395B" w:rsidP="00D3395B">
      <w:pPr>
        <w:rPr>
          <w:bCs w:val="0"/>
          <w:color w:val="000000"/>
          <w:lang w:val="af-ZA"/>
        </w:rPr>
      </w:pPr>
    </w:p>
    <w:p w:rsidR="00D3395B" w:rsidRPr="003404E8" w:rsidRDefault="00D3395B" w:rsidP="00D3395B">
      <w:pPr>
        <w:jc w:val="center"/>
        <w:rPr>
          <w:bCs w:val="0"/>
          <w:color w:val="000000"/>
          <w:lang w:val="af-ZA"/>
        </w:rPr>
      </w:pPr>
    </w:p>
    <w:p w:rsidR="0087266E" w:rsidRPr="003404E8" w:rsidRDefault="0087266E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87266E" w:rsidRPr="003404E8" w:rsidRDefault="0087266E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87266E" w:rsidRPr="003404E8" w:rsidRDefault="0087266E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87266E" w:rsidRPr="003404E8" w:rsidRDefault="0087266E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87266E" w:rsidRPr="003404E8" w:rsidRDefault="0087266E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9A3609" w:rsidRPr="003404E8" w:rsidRDefault="009A3609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9A3609" w:rsidRPr="003404E8" w:rsidRDefault="009A3609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9A3609" w:rsidRPr="003404E8" w:rsidRDefault="009A3609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87266E" w:rsidRPr="003404E8" w:rsidRDefault="0087266E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p w:rsidR="00D3395B" w:rsidRPr="003404E8" w:rsidRDefault="00D3395B" w:rsidP="00D3395B">
      <w:pPr>
        <w:tabs>
          <w:tab w:val="left" w:pos="2130"/>
        </w:tabs>
        <w:rPr>
          <w:bCs w:val="0"/>
          <w:color w:val="00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341C2" w:rsidRPr="003404E8" w:rsidTr="001341C2">
        <w:tc>
          <w:tcPr>
            <w:tcW w:w="959" w:type="dxa"/>
          </w:tcPr>
          <w:p w:rsidR="001341C2" w:rsidRPr="003404E8" w:rsidRDefault="001341C2" w:rsidP="001341C2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1341C2" w:rsidRPr="003404E8" w:rsidRDefault="001341C2" w:rsidP="001341C2">
            <w:pPr>
              <w:rPr>
                <w:lang w:val="af-ZA"/>
              </w:rPr>
            </w:pPr>
            <w:r w:rsidRPr="003404E8">
              <w:rPr>
                <w:lang w:val="af-ZA"/>
              </w:rPr>
              <w:t>1.5</w:t>
            </w:r>
            <w:r w:rsidR="004C4913" w:rsidRPr="003404E8">
              <w:rPr>
                <w:lang w:val="af-ZA"/>
              </w:rPr>
              <w:t>.1</w:t>
            </w:r>
          </w:p>
        </w:tc>
        <w:tc>
          <w:tcPr>
            <w:tcW w:w="7371" w:type="dxa"/>
          </w:tcPr>
          <w:p w:rsidR="001341C2" w:rsidRPr="003404E8" w:rsidRDefault="001341C2" w:rsidP="001D38C6">
            <w:pPr>
              <w:widowControl w:val="0"/>
              <w:rPr>
                <w:lang w:val="af-ZA"/>
              </w:rPr>
            </w:pPr>
            <w:r w:rsidRPr="003404E8">
              <w:rPr>
                <w:lang w:val="af-ZA"/>
              </w:rPr>
              <w:t>Identif</w:t>
            </w:r>
            <w:r w:rsidR="001D38C6" w:rsidRPr="003404E8">
              <w:rPr>
                <w:lang w:val="af-ZA"/>
              </w:rPr>
              <w:t>iseer</w:t>
            </w:r>
            <w:r w:rsidR="004C4913" w:rsidRPr="003404E8">
              <w:rPr>
                <w:lang w:val="af-ZA"/>
              </w:rPr>
              <w:t>:</w:t>
            </w:r>
          </w:p>
        </w:tc>
        <w:tc>
          <w:tcPr>
            <w:tcW w:w="236" w:type="dxa"/>
          </w:tcPr>
          <w:p w:rsidR="001341C2" w:rsidRPr="003404E8" w:rsidRDefault="001341C2" w:rsidP="001341C2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1341C2" w:rsidRPr="003404E8" w:rsidRDefault="001341C2" w:rsidP="001341C2">
            <w:pPr>
              <w:rPr>
                <w:lang w:val="af-ZA"/>
              </w:rPr>
            </w:pPr>
          </w:p>
        </w:tc>
      </w:tr>
    </w:tbl>
    <w:p w:rsidR="005000B8" w:rsidRPr="003404E8" w:rsidRDefault="005000B8">
      <w:pPr>
        <w:rPr>
          <w:b/>
          <w:bCs w:val="0"/>
          <w:color w:val="FF0000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0B6BA6" w:rsidRPr="003404E8" w:rsidTr="000B6BA6">
        <w:tc>
          <w:tcPr>
            <w:tcW w:w="959" w:type="dxa"/>
            <w:shd w:val="clear" w:color="auto" w:fill="auto"/>
          </w:tcPr>
          <w:p w:rsidR="000B6BA6" w:rsidRPr="003404E8" w:rsidRDefault="000B6BA6" w:rsidP="000B6BA6">
            <w:pPr>
              <w:rPr>
                <w:b/>
                <w:bCs w:val="0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B93F59" w:rsidRPr="003404E8" w:rsidRDefault="00B93F59" w:rsidP="000B6BA6">
            <w:pPr>
              <w:rPr>
                <w:bCs w:val="0"/>
                <w:sz w:val="20"/>
                <w:szCs w:val="20"/>
                <w:lang w:val="af-ZA"/>
              </w:rPr>
            </w:pPr>
          </w:p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1341C2" w:rsidRPr="003404E8" w:rsidRDefault="001341C2" w:rsidP="000B6BA6">
            <w:pPr>
              <w:rPr>
                <w:bCs w:val="0"/>
                <w:sz w:val="20"/>
                <w:szCs w:val="20"/>
                <w:lang w:val="af-ZA"/>
              </w:rPr>
            </w:pPr>
          </w:p>
          <w:p w:rsidR="001341C2" w:rsidRPr="003404E8" w:rsidRDefault="001341C2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(c)</w:t>
            </w:r>
          </w:p>
        </w:tc>
        <w:tc>
          <w:tcPr>
            <w:tcW w:w="6804" w:type="dxa"/>
            <w:shd w:val="clear" w:color="auto" w:fill="auto"/>
          </w:tcPr>
          <w:p w:rsidR="000B6BA6" w:rsidRPr="003404E8" w:rsidRDefault="000B6BA6" w:rsidP="000B6BA6">
            <w:pPr>
              <w:tabs>
                <w:tab w:val="right" w:pos="6588"/>
              </w:tabs>
              <w:jc w:val="both"/>
              <w:rPr>
                <w:b/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Stru</w:t>
            </w:r>
            <w:r w:rsidR="001D38C6" w:rsidRPr="003404E8">
              <w:rPr>
                <w:bCs w:val="0"/>
                <w:lang w:val="af-ZA"/>
              </w:rPr>
              <w:t>k</w:t>
            </w:r>
            <w:r w:rsidRPr="003404E8">
              <w:rPr>
                <w:bCs w:val="0"/>
                <w:lang w:val="af-ZA"/>
              </w:rPr>
              <w:t>tu</w:t>
            </w:r>
            <w:r w:rsidR="001D38C6" w:rsidRPr="003404E8">
              <w:rPr>
                <w:bCs w:val="0"/>
                <w:lang w:val="af-ZA"/>
              </w:rPr>
              <w:t>u</w:t>
            </w:r>
            <w:r w:rsidRPr="003404E8">
              <w:rPr>
                <w:bCs w:val="0"/>
                <w:lang w:val="af-ZA"/>
              </w:rPr>
              <w:t xml:space="preserve">r </w:t>
            </w:r>
            <w:r w:rsidR="000779BE" w:rsidRPr="003404E8">
              <w:rPr>
                <w:b/>
                <w:bCs w:val="0"/>
                <w:lang w:val="af-ZA"/>
              </w:rPr>
              <w:t>C</w:t>
            </w:r>
          </w:p>
          <w:p w:rsidR="000B6BA6" w:rsidRPr="003404E8" w:rsidRDefault="000B6BA6" w:rsidP="000B6BA6">
            <w:pPr>
              <w:tabs>
                <w:tab w:val="right" w:pos="6588"/>
              </w:tabs>
              <w:jc w:val="both"/>
              <w:rPr>
                <w:bCs w:val="0"/>
                <w:sz w:val="20"/>
                <w:szCs w:val="20"/>
                <w:lang w:val="af-ZA"/>
              </w:rPr>
            </w:pPr>
          </w:p>
          <w:p w:rsidR="000B6BA6" w:rsidRPr="003404E8" w:rsidRDefault="001D38C6" w:rsidP="000B6BA6">
            <w:pPr>
              <w:tabs>
                <w:tab w:val="right" w:pos="6588"/>
              </w:tabs>
              <w:jc w:val="both"/>
              <w:rPr>
                <w:b/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Die </w:t>
            </w:r>
            <w:r w:rsidR="007B3BD0" w:rsidRPr="003404E8">
              <w:rPr>
                <w:bCs w:val="0"/>
                <w:lang w:val="af-ZA"/>
              </w:rPr>
              <w:t>ontwikkeling</w:t>
            </w:r>
            <w:r w:rsidRPr="003404E8">
              <w:rPr>
                <w:bCs w:val="0"/>
                <w:lang w:val="af-ZA"/>
              </w:rPr>
              <w:t xml:space="preserve">stadium van die embrio </w:t>
            </w:r>
            <w:r w:rsidR="00F47B52" w:rsidRPr="003404E8">
              <w:rPr>
                <w:bCs w:val="0"/>
                <w:lang w:val="af-ZA"/>
              </w:rPr>
              <w:t>by</w:t>
            </w:r>
            <w:r w:rsidR="00643B40" w:rsidRPr="003404E8">
              <w:rPr>
                <w:b/>
                <w:bCs w:val="0"/>
                <w:lang w:val="af-ZA"/>
              </w:rPr>
              <w:t xml:space="preserve"> </w:t>
            </w:r>
            <w:r w:rsidR="000779BE" w:rsidRPr="003404E8">
              <w:rPr>
                <w:b/>
                <w:bCs w:val="0"/>
                <w:lang w:val="af-ZA"/>
              </w:rPr>
              <w:t>E</w:t>
            </w:r>
          </w:p>
          <w:p w:rsidR="001341C2" w:rsidRPr="003404E8" w:rsidRDefault="001341C2" w:rsidP="000B6BA6">
            <w:pPr>
              <w:tabs>
                <w:tab w:val="right" w:pos="6588"/>
              </w:tabs>
              <w:jc w:val="both"/>
              <w:rPr>
                <w:b/>
                <w:bCs w:val="0"/>
                <w:sz w:val="20"/>
                <w:szCs w:val="20"/>
                <w:lang w:val="af-ZA"/>
              </w:rPr>
            </w:pPr>
          </w:p>
          <w:p w:rsidR="001341C2" w:rsidRPr="003404E8" w:rsidRDefault="001D38C6" w:rsidP="00F47B52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Die struktuur wat ontwikkel </w:t>
            </w:r>
            <w:r w:rsidR="00F47B52" w:rsidRPr="003404E8">
              <w:rPr>
                <w:bCs w:val="0"/>
                <w:lang w:val="af-ZA"/>
              </w:rPr>
              <w:t>uit</w:t>
            </w:r>
            <w:r w:rsidRPr="003404E8">
              <w:rPr>
                <w:bCs w:val="0"/>
                <w:lang w:val="af-ZA"/>
              </w:rPr>
              <w:t xml:space="preserve"> </w:t>
            </w:r>
            <w:r w:rsidR="00AE4AEE" w:rsidRPr="003404E8">
              <w:rPr>
                <w:bCs w:val="0"/>
                <w:lang w:val="af-ZA"/>
              </w:rPr>
              <w:t>'</w:t>
            </w:r>
            <w:r w:rsidRPr="003404E8">
              <w:rPr>
                <w:bCs w:val="0"/>
                <w:lang w:val="af-ZA"/>
              </w:rPr>
              <w:t xml:space="preserve">n kombinasie van </w:t>
            </w:r>
            <w:r w:rsidR="00F47B52" w:rsidRPr="003404E8">
              <w:rPr>
                <w:bCs w:val="0"/>
                <w:lang w:val="af-ZA"/>
              </w:rPr>
              <w:t>deel</w:t>
            </w:r>
            <w:r w:rsidR="001341C2" w:rsidRPr="003404E8">
              <w:rPr>
                <w:bCs w:val="0"/>
                <w:lang w:val="af-ZA"/>
              </w:rPr>
              <w:t xml:space="preserve"> </w:t>
            </w:r>
            <w:r w:rsidR="000779BE" w:rsidRPr="003404E8">
              <w:rPr>
                <w:b/>
                <w:bCs w:val="0"/>
                <w:lang w:val="af-ZA"/>
              </w:rPr>
              <w:t>F</w:t>
            </w:r>
            <w:r w:rsidR="004C4913" w:rsidRPr="003404E8">
              <w:rPr>
                <w:b/>
                <w:bCs w:val="0"/>
                <w:lang w:val="af-ZA"/>
              </w:rPr>
              <w:t xml:space="preserve"> </w:t>
            </w:r>
            <w:r w:rsidR="00356413" w:rsidRPr="003404E8">
              <w:rPr>
                <w:b/>
                <w:bCs w:val="0"/>
                <w:lang w:val="af-ZA"/>
              </w:rPr>
              <w:br/>
            </w:r>
            <w:r w:rsidRPr="003404E8">
              <w:rPr>
                <w:bCs w:val="0"/>
                <w:lang w:val="af-ZA"/>
              </w:rPr>
              <w:t>en</w:t>
            </w:r>
            <w:r w:rsidR="004C4913" w:rsidRPr="003404E8">
              <w:rPr>
                <w:b/>
                <w:bCs w:val="0"/>
                <w:lang w:val="af-ZA"/>
              </w:rPr>
              <w:t xml:space="preserve"> </w:t>
            </w:r>
            <w:r w:rsidR="000779BE" w:rsidRPr="003404E8">
              <w:rPr>
                <w:b/>
                <w:bCs w:val="0"/>
                <w:lang w:val="af-ZA"/>
              </w:rPr>
              <w:t>H</w:t>
            </w:r>
          </w:p>
        </w:tc>
        <w:tc>
          <w:tcPr>
            <w:tcW w:w="236" w:type="dxa"/>
            <w:shd w:val="clear" w:color="auto" w:fill="auto"/>
          </w:tcPr>
          <w:p w:rsidR="000B6BA6" w:rsidRPr="003404E8" w:rsidRDefault="000B6BA6" w:rsidP="000B6BA6">
            <w:pPr>
              <w:rPr>
                <w:b/>
                <w:bCs w:val="0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0B6BA6" w:rsidRPr="003404E8" w:rsidRDefault="000B6BA6" w:rsidP="000B6BA6">
            <w:pPr>
              <w:rPr>
                <w:bCs w:val="0"/>
                <w:sz w:val="20"/>
                <w:szCs w:val="20"/>
                <w:lang w:val="af-ZA"/>
              </w:rPr>
            </w:pPr>
          </w:p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1341C2" w:rsidRPr="003404E8" w:rsidRDefault="001341C2" w:rsidP="000B6BA6">
            <w:pPr>
              <w:rPr>
                <w:bCs w:val="0"/>
                <w:sz w:val="20"/>
                <w:szCs w:val="20"/>
                <w:lang w:val="af-ZA"/>
              </w:rPr>
            </w:pPr>
          </w:p>
          <w:p w:rsidR="00AC7FAD" w:rsidRPr="003404E8" w:rsidRDefault="00AC7FAD" w:rsidP="000B6BA6">
            <w:pPr>
              <w:rPr>
                <w:bCs w:val="0"/>
                <w:lang w:val="af-ZA"/>
              </w:rPr>
            </w:pPr>
          </w:p>
          <w:p w:rsidR="001341C2" w:rsidRPr="003404E8" w:rsidRDefault="001341C2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</w:tc>
      </w:tr>
    </w:tbl>
    <w:p w:rsidR="000B6BA6" w:rsidRPr="003404E8" w:rsidRDefault="000B6BA6" w:rsidP="000B6BA6">
      <w:pPr>
        <w:tabs>
          <w:tab w:val="left" w:pos="3870"/>
        </w:tabs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BA6" w:rsidRPr="003404E8" w:rsidTr="000B6BA6">
        <w:tc>
          <w:tcPr>
            <w:tcW w:w="959" w:type="dxa"/>
          </w:tcPr>
          <w:p w:rsidR="000B6BA6" w:rsidRPr="003404E8" w:rsidRDefault="000B6BA6" w:rsidP="000B6BA6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1.5.2</w:t>
            </w:r>
          </w:p>
        </w:tc>
        <w:tc>
          <w:tcPr>
            <w:tcW w:w="7371" w:type="dxa"/>
          </w:tcPr>
          <w:p w:rsidR="000B6BA6" w:rsidRPr="003404E8" w:rsidRDefault="001D38C6" w:rsidP="000B6BA6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Noem die proses wat plaasvind</w:t>
            </w:r>
            <w:r w:rsidR="004C4913" w:rsidRPr="003404E8">
              <w:rPr>
                <w:lang w:val="af-ZA"/>
              </w:rPr>
              <w:t>:</w:t>
            </w:r>
          </w:p>
        </w:tc>
        <w:tc>
          <w:tcPr>
            <w:tcW w:w="236" w:type="dxa"/>
          </w:tcPr>
          <w:p w:rsidR="000B6BA6" w:rsidRPr="003404E8" w:rsidRDefault="000B6BA6" w:rsidP="000B6BA6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0B6BA6" w:rsidRPr="003404E8" w:rsidRDefault="000B6BA6" w:rsidP="000B6BA6">
            <w:pPr>
              <w:rPr>
                <w:lang w:val="af-ZA"/>
              </w:rPr>
            </w:pPr>
          </w:p>
        </w:tc>
      </w:tr>
    </w:tbl>
    <w:p w:rsidR="000B6BA6" w:rsidRPr="003404E8" w:rsidRDefault="000B6BA6" w:rsidP="000B6BA6">
      <w:pPr>
        <w:rPr>
          <w:color w:val="FF0000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0B6BA6" w:rsidRPr="003404E8" w:rsidTr="000B6BA6">
        <w:tc>
          <w:tcPr>
            <w:tcW w:w="959" w:type="dxa"/>
            <w:shd w:val="clear" w:color="auto" w:fill="auto"/>
          </w:tcPr>
          <w:p w:rsidR="000B6BA6" w:rsidRPr="003404E8" w:rsidRDefault="000B6BA6" w:rsidP="000B6BA6">
            <w:pPr>
              <w:rPr>
                <w:b/>
                <w:bCs w:val="0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0B6BA6" w:rsidRPr="003404E8" w:rsidRDefault="000B6BA6" w:rsidP="000B6BA6">
            <w:pPr>
              <w:rPr>
                <w:bCs w:val="0"/>
                <w:sz w:val="20"/>
                <w:szCs w:val="20"/>
                <w:lang w:val="af-ZA"/>
              </w:rPr>
            </w:pPr>
          </w:p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0B6BA6" w:rsidRPr="003404E8" w:rsidRDefault="00971A20" w:rsidP="000B6BA6">
            <w:pPr>
              <w:tabs>
                <w:tab w:val="right" w:pos="6588"/>
              </w:tabs>
              <w:jc w:val="both"/>
              <w:rPr>
                <w:b/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By</w:t>
            </w:r>
            <w:r w:rsidRPr="003404E8">
              <w:rPr>
                <w:b/>
                <w:bCs w:val="0"/>
                <w:lang w:val="af-ZA"/>
              </w:rPr>
              <w:t xml:space="preserve"> </w:t>
            </w:r>
            <w:r w:rsidR="000779BE" w:rsidRPr="003404E8">
              <w:rPr>
                <w:b/>
                <w:bCs w:val="0"/>
                <w:lang w:val="af-ZA"/>
              </w:rPr>
              <w:t>B</w:t>
            </w:r>
          </w:p>
          <w:p w:rsidR="000B6BA6" w:rsidRPr="003404E8" w:rsidRDefault="000B6BA6" w:rsidP="000B6BA6">
            <w:pPr>
              <w:tabs>
                <w:tab w:val="right" w:pos="6588"/>
              </w:tabs>
              <w:jc w:val="both"/>
              <w:rPr>
                <w:b/>
                <w:bCs w:val="0"/>
                <w:sz w:val="20"/>
                <w:szCs w:val="20"/>
                <w:lang w:val="af-ZA"/>
              </w:rPr>
            </w:pPr>
          </w:p>
          <w:p w:rsidR="000B6BA6" w:rsidRPr="003404E8" w:rsidRDefault="00E73558" w:rsidP="008B359E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W</w:t>
            </w:r>
            <w:r w:rsidR="001D38C6" w:rsidRPr="003404E8">
              <w:rPr>
                <w:bCs w:val="0"/>
                <w:lang w:val="af-ZA"/>
              </w:rPr>
              <w:t>anneer</w:t>
            </w:r>
            <w:r w:rsidR="000B6BA6" w:rsidRPr="003404E8">
              <w:rPr>
                <w:bCs w:val="0"/>
                <w:lang w:val="af-ZA"/>
              </w:rPr>
              <w:t xml:space="preserve"> </w:t>
            </w:r>
            <w:r w:rsidR="000779BE" w:rsidRPr="003404E8">
              <w:rPr>
                <w:b/>
                <w:bCs w:val="0"/>
                <w:lang w:val="af-ZA"/>
              </w:rPr>
              <w:t>G</w:t>
            </w:r>
            <w:r w:rsidR="000B6BA6" w:rsidRPr="003404E8">
              <w:rPr>
                <w:bCs w:val="0"/>
                <w:lang w:val="af-ZA"/>
              </w:rPr>
              <w:t xml:space="preserve"> </w:t>
            </w:r>
            <w:r w:rsidR="008B359E" w:rsidRPr="003404E8">
              <w:rPr>
                <w:bCs w:val="0"/>
                <w:lang w:val="af-ZA"/>
              </w:rPr>
              <w:t>aan deel</w:t>
            </w:r>
            <w:r w:rsidR="000B6BA6" w:rsidRPr="003404E8">
              <w:rPr>
                <w:bCs w:val="0"/>
                <w:lang w:val="af-ZA"/>
              </w:rPr>
              <w:t xml:space="preserve"> </w:t>
            </w:r>
            <w:r w:rsidR="000779BE" w:rsidRPr="003404E8">
              <w:rPr>
                <w:b/>
                <w:bCs w:val="0"/>
                <w:lang w:val="af-ZA"/>
              </w:rPr>
              <w:t>F</w:t>
            </w:r>
            <w:r w:rsidR="008B359E" w:rsidRPr="003404E8">
              <w:rPr>
                <w:b/>
                <w:bCs w:val="0"/>
                <w:lang w:val="af-ZA"/>
              </w:rPr>
              <w:t xml:space="preserve"> </w:t>
            </w:r>
            <w:r w:rsidR="008B359E" w:rsidRPr="003404E8">
              <w:rPr>
                <w:bCs w:val="0"/>
                <w:lang w:val="af-ZA"/>
              </w:rPr>
              <w:t>vasheg</w:t>
            </w:r>
          </w:p>
        </w:tc>
        <w:tc>
          <w:tcPr>
            <w:tcW w:w="236" w:type="dxa"/>
            <w:shd w:val="clear" w:color="auto" w:fill="auto"/>
          </w:tcPr>
          <w:p w:rsidR="000B6BA6" w:rsidRPr="003404E8" w:rsidRDefault="000B6BA6" w:rsidP="000B6BA6">
            <w:pPr>
              <w:rPr>
                <w:b/>
                <w:bCs w:val="0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0B6BA6" w:rsidRPr="003404E8" w:rsidRDefault="000B6BA6" w:rsidP="000B6BA6">
            <w:pPr>
              <w:rPr>
                <w:bCs w:val="0"/>
                <w:sz w:val="20"/>
                <w:szCs w:val="20"/>
                <w:lang w:val="af-ZA"/>
              </w:rPr>
            </w:pPr>
          </w:p>
          <w:p w:rsidR="000B6BA6" w:rsidRPr="003404E8" w:rsidRDefault="000B6BA6" w:rsidP="000B6BA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</w:tc>
      </w:tr>
      <w:tr w:rsidR="001341C2" w:rsidRPr="003404E8" w:rsidTr="001341C2">
        <w:tc>
          <w:tcPr>
            <w:tcW w:w="959" w:type="dxa"/>
          </w:tcPr>
          <w:p w:rsidR="001341C2" w:rsidRPr="003404E8" w:rsidRDefault="001341C2" w:rsidP="001341C2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643B40" w:rsidRPr="003404E8" w:rsidRDefault="00643B40" w:rsidP="001341C2">
            <w:pPr>
              <w:rPr>
                <w:lang w:val="af-ZA"/>
              </w:rPr>
            </w:pPr>
          </w:p>
          <w:p w:rsidR="001341C2" w:rsidRPr="003404E8" w:rsidRDefault="001341C2" w:rsidP="001341C2">
            <w:pPr>
              <w:rPr>
                <w:lang w:val="af-ZA"/>
              </w:rPr>
            </w:pPr>
            <w:r w:rsidRPr="003404E8">
              <w:rPr>
                <w:lang w:val="af-ZA"/>
              </w:rPr>
              <w:t>1.5.3</w:t>
            </w:r>
          </w:p>
        </w:tc>
        <w:tc>
          <w:tcPr>
            <w:tcW w:w="7371" w:type="dxa"/>
            <w:gridSpan w:val="2"/>
          </w:tcPr>
          <w:p w:rsidR="00643B40" w:rsidRPr="003404E8" w:rsidRDefault="00643B40" w:rsidP="001341C2">
            <w:pPr>
              <w:widowControl w:val="0"/>
              <w:rPr>
                <w:lang w:val="af-ZA"/>
              </w:rPr>
            </w:pPr>
          </w:p>
          <w:p w:rsidR="001341C2" w:rsidRPr="003404E8" w:rsidRDefault="008B359E" w:rsidP="001341C2">
            <w:pPr>
              <w:widowControl w:val="0"/>
              <w:rPr>
                <w:lang w:val="af-ZA"/>
              </w:rPr>
            </w:pPr>
            <w:r w:rsidRPr="003404E8">
              <w:rPr>
                <w:lang w:val="af-ZA"/>
              </w:rPr>
              <w:t>Gee die chromosoomgetal van</w:t>
            </w:r>
            <w:r w:rsidR="001341C2" w:rsidRPr="003404E8">
              <w:rPr>
                <w:lang w:val="af-ZA"/>
              </w:rPr>
              <w:t>:</w:t>
            </w:r>
          </w:p>
        </w:tc>
        <w:tc>
          <w:tcPr>
            <w:tcW w:w="236" w:type="dxa"/>
          </w:tcPr>
          <w:p w:rsidR="001341C2" w:rsidRPr="003404E8" w:rsidRDefault="001341C2" w:rsidP="001341C2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1341C2" w:rsidRPr="003404E8" w:rsidRDefault="001341C2" w:rsidP="001341C2">
            <w:pPr>
              <w:rPr>
                <w:lang w:val="af-ZA"/>
              </w:rPr>
            </w:pPr>
          </w:p>
        </w:tc>
      </w:tr>
    </w:tbl>
    <w:p w:rsidR="001341C2" w:rsidRPr="003404E8" w:rsidRDefault="001341C2" w:rsidP="000B6BA6">
      <w:pPr>
        <w:rPr>
          <w:color w:val="FF0000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1341C2" w:rsidRPr="003404E8" w:rsidTr="001341C2">
        <w:tc>
          <w:tcPr>
            <w:tcW w:w="959" w:type="dxa"/>
            <w:shd w:val="clear" w:color="auto" w:fill="auto"/>
          </w:tcPr>
          <w:p w:rsidR="001341C2" w:rsidRPr="003404E8" w:rsidRDefault="001341C2" w:rsidP="001341C2">
            <w:pPr>
              <w:rPr>
                <w:b/>
                <w:bCs w:val="0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1341C2" w:rsidRPr="003404E8" w:rsidRDefault="001341C2" w:rsidP="001341C2">
            <w:pPr>
              <w:rPr>
                <w:bCs w:val="0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1341C2" w:rsidRPr="003404E8" w:rsidRDefault="001341C2" w:rsidP="001341C2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1341C2" w:rsidRPr="003404E8" w:rsidRDefault="001341C2" w:rsidP="001341C2">
            <w:pPr>
              <w:rPr>
                <w:bCs w:val="0"/>
                <w:sz w:val="20"/>
                <w:szCs w:val="20"/>
                <w:lang w:val="af-ZA"/>
              </w:rPr>
            </w:pPr>
          </w:p>
          <w:p w:rsidR="001341C2" w:rsidRPr="003404E8" w:rsidRDefault="001341C2" w:rsidP="001341C2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1341C2" w:rsidRPr="003404E8" w:rsidRDefault="008B359E" w:rsidP="001341C2">
            <w:pPr>
              <w:tabs>
                <w:tab w:val="right" w:pos="6588"/>
              </w:tabs>
              <w:jc w:val="both"/>
              <w:rPr>
                <w:b/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Die selle by</w:t>
            </w:r>
            <w:r w:rsidR="000779BE" w:rsidRPr="003404E8">
              <w:rPr>
                <w:b/>
                <w:bCs w:val="0"/>
                <w:lang w:val="af-ZA"/>
              </w:rPr>
              <w:t xml:space="preserve"> D</w:t>
            </w:r>
          </w:p>
          <w:p w:rsidR="001341C2" w:rsidRPr="003404E8" w:rsidRDefault="001341C2" w:rsidP="001341C2">
            <w:pPr>
              <w:tabs>
                <w:tab w:val="right" w:pos="6588"/>
              </w:tabs>
              <w:jc w:val="both"/>
              <w:rPr>
                <w:b/>
                <w:bCs w:val="0"/>
                <w:sz w:val="20"/>
                <w:szCs w:val="20"/>
                <w:lang w:val="af-ZA"/>
              </w:rPr>
            </w:pPr>
          </w:p>
          <w:p w:rsidR="001341C2" w:rsidRPr="003404E8" w:rsidRDefault="008B359E" w:rsidP="001341C2">
            <w:pPr>
              <w:tabs>
                <w:tab w:val="right" w:pos="6588"/>
              </w:tabs>
              <w:jc w:val="both"/>
              <w:rPr>
                <w:b/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Sel</w:t>
            </w:r>
            <w:r w:rsidR="001341C2" w:rsidRPr="003404E8">
              <w:rPr>
                <w:b/>
                <w:bCs w:val="0"/>
                <w:lang w:val="af-ZA"/>
              </w:rPr>
              <w:t xml:space="preserve"> A</w:t>
            </w:r>
          </w:p>
        </w:tc>
        <w:tc>
          <w:tcPr>
            <w:tcW w:w="236" w:type="dxa"/>
            <w:shd w:val="clear" w:color="auto" w:fill="auto"/>
          </w:tcPr>
          <w:p w:rsidR="001341C2" w:rsidRPr="003404E8" w:rsidRDefault="001341C2" w:rsidP="001341C2">
            <w:pPr>
              <w:rPr>
                <w:b/>
                <w:bCs w:val="0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1341C2" w:rsidRPr="003404E8" w:rsidRDefault="001341C2" w:rsidP="001341C2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1341C2" w:rsidRPr="003404E8" w:rsidRDefault="001341C2" w:rsidP="001341C2">
            <w:pPr>
              <w:rPr>
                <w:bCs w:val="0"/>
                <w:sz w:val="20"/>
                <w:szCs w:val="20"/>
                <w:lang w:val="af-ZA"/>
              </w:rPr>
            </w:pPr>
          </w:p>
          <w:p w:rsidR="001341C2" w:rsidRPr="003404E8" w:rsidRDefault="001341C2" w:rsidP="001341C2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3427EB" w:rsidRPr="003404E8" w:rsidRDefault="003427EB" w:rsidP="001341C2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(7)</w:t>
            </w:r>
          </w:p>
        </w:tc>
      </w:tr>
    </w:tbl>
    <w:p w:rsidR="001341C2" w:rsidRPr="003404E8" w:rsidRDefault="001341C2" w:rsidP="000B6BA6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C0736" w:rsidRPr="003404E8" w:rsidTr="00F47DFA">
        <w:tc>
          <w:tcPr>
            <w:tcW w:w="959" w:type="dxa"/>
          </w:tcPr>
          <w:p w:rsidR="005C0736" w:rsidRPr="003404E8" w:rsidRDefault="005C0736" w:rsidP="00F47DFA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5C0736" w:rsidRPr="003404E8" w:rsidRDefault="005C0736" w:rsidP="00F47DFA">
            <w:pPr>
              <w:rPr>
                <w:lang w:val="af-ZA"/>
              </w:rPr>
            </w:pPr>
          </w:p>
        </w:tc>
        <w:tc>
          <w:tcPr>
            <w:tcW w:w="7371" w:type="dxa"/>
          </w:tcPr>
          <w:p w:rsidR="005C0736" w:rsidRPr="003404E8" w:rsidRDefault="006D18E3" w:rsidP="005C0736">
            <w:pPr>
              <w:widowControl w:val="0"/>
              <w:jc w:val="right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TOTAAL AFDELING A:</w:t>
            </w:r>
          </w:p>
        </w:tc>
        <w:tc>
          <w:tcPr>
            <w:tcW w:w="236" w:type="dxa"/>
          </w:tcPr>
          <w:p w:rsidR="005C0736" w:rsidRPr="003404E8" w:rsidRDefault="005C0736" w:rsidP="00F47DFA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5C0736" w:rsidRPr="003404E8" w:rsidRDefault="005C0736" w:rsidP="00971A20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50</w:t>
            </w:r>
          </w:p>
        </w:tc>
      </w:tr>
    </w:tbl>
    <w:p w:rsidR="00971A20" w:rsidRPr="003404E8" w:rsidRDefault="00971A20">
      <w:pPr>
        <w:rPr>
          <w:b/>
          <w:bCs w:val="0"/>
          <w:color w:val="FF0000"/>
          <w:sz w:val="16"/>
          <w:szCs w:val="16"/>
          <w:lang w:val="af-ZA"/>
        </w:rPr>
      </w:pPr>
      <w:r w:rsidRPr="003404E8">
        <w:rPr>
          <w:b/>
          <w:bCs w:val="0"/>
          <w:color w:val="FF0000"/>
          <w:sz w:val="16"/>
          <w:szCs w:val="16"/>
          <w:lang w:val="af-ZA"/>
        </w:rPr>
        <w:br w:type="page"/>
      </w:r>
    </w:p>
    <w:p w:rsidR="00BA6703" w:rsidRPr="003404E8" w:rsidRDefault="00BA6703">
      <w:pPr>
        <w:rPr>
          <w:b/>
          <w:bCs w:val="0"/>
          <w:color w:val="FF0000"/>
          <w:lang w:val="af-ZA"/>
        </w:rPr>
      </w:pPr>
    </w:p>
    <w:p w:rsidR="00331355" w:rsidRPr="003404E8" w:rsidRDefault="00331355">
      <w:pPr>
        <w:rPr>
          <w:b/>
          <w:bCs w:val="0"/>
          <w:color w:val="FF000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D006A" w:rsidRPr="003404E8" w:rsidTr="00787CCC">
        <w:tc>
          <w:tcPr>
            <w:tcW w:w="9464" w:type="dxa"/>
            <w:shd w:val="clear" w:color="auto" w:fill="auto"/>
          </w:tcPr>
          <w:p w:rsidR="006D18E3" w:rsidRPr="003404E8" w:rsidRDefault="006D18E3" w:rsidP="006D18E3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AFDELING B</w:t>
            </w:r>
          </w:p>
          <w:p w:rsidR="006D18E3" w:rsidRPr="003404E8" w:rsidRDefault="006D18E3" w:rsidP="006D18E3">
            <w:pPr>
              <w:rPr>
                <w:b/>
                <w:bCs w:val="0"/>
                <w:lang w:val="af-ZA"/>
              </w:rPr>
            </w:pPr>
          </w:p>
          <w:p w:rsidR="001D006A" w:rsidRPr="003404E8" w:rsidRDefault="006D18E3" w:rsidP="006D18E3">
            <w:pPr>
              <w:pStyle w:val="Heading1"/>
              <w:rPr>
                <w:lang w:val="af-ZA"/>
              </w:rPr>
            </w:pPr>
            <w:r w:rsidRPr="003404E8">
              <w:rPr>
                <w:lang w:val="af-ZA"/>
              </w:rPr>
              <w:t>VRAAG 2</w:t>
            </w:r>
          </w:p>
        </w:tc>
        <w:tc>
          <w:tcPr>
            <w:tcW w:w="254" w:type="dxa"/>
            <w:shd w:val="clear" w:color="auto" w:fill="auto"/>
          </w:tcPr>
          <w:p w:rsidR="001D006A" w:rsidRPr="003404E8" w:rsidRDefault="001D006A" w:rsidP="00787CCC">
            <w:pPr>
              <w:rPr>
                <w:b/>
                <w:bCs w:val="0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1D006A" w:rsidRPr="003404E8" w:rsidRDefault="001D006A" w:rsidP="00787CCC">
            <w:pPr>
              <w:rPr>
                <w:b/>
                <w:bCs w:val="0"/>
                <w:lang w:val="af-ZA"/>
              </w:rPr>
            </w:pPr>
          </w:p>
        </w:tc>
      </w:tr>
    </w:tbl>
    <w:p w:rsidR="00F4189A" w:rsidRPr="003404E8" w:rsidRDefault="00A274D6" w:rsidP="00A274D6">
      <w:pPr>
        <w:tabs>
          <w:tab w:val="left" w:pos="1178"/>
        </w:tabs>
        <w:rPr>
          <w:color w:val="FF0000"/>
          <w:lang w:val="af-ZA"/>
        </w:rPr>
      </w:pPr>
      <w:r w:rsidRPr="003404E8">
        <w:rPr>
          <w:color w:val="FF0000"/>
          <w:lang w:val="af-ZA"/>
        </w:rPr>
        <w:tab/>
      </w: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F4189A" w:rsidRPr="003404E8" w:rsidTr="001B4BD0">
        <w:trPr>
          <w:trHeight w:val="162"/>
        </w:trPr>
        <w:tc>
          <w:tcPr>
            <w:tcW w:w="959" w:type="dxa"/>
          </w:tcPr>
          <w:p w:rsidR="00F4189A" w:rsidRPr="003404E8" w:rsidRDefault="00F4189A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2.1</w:t>
            </w:r>
          </w:p>
        </w:tc>
        <w:tc>
          <w:tcPr>
            <w:tcW w:w="8505" w:type="dxa"/>
          </w:tcPr>
          <w:p w:rsidR="00F4189A" w:rsidRPr="003404E8" w:rsidRDefault="004026B4" w:rsidP="00971A20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Bestudeer die</w:t>
            </w:r>
            <w:r w:rsidR="00774C04" w:rsidRPr="003404E8">
              <w:rPr>
                <w:lang w:val="af-ZA"/>
              </w:rPr>
              <w:t xml:space="preserve"> diagram </w:t>
            </w:r>
            <w:r w:rsidRPr="003404E8">
              <w:rPr>
                <w:lang w:val="af-ZA"/>
              </w:rPr>
              <w:t xml:space="preserve">van </w:t>
            </w:r>
            <w:r w:rsidR="00B22F4B" w:rsidRPr="003404E8">
              <w:rPr>
                <w:lang w:val="af-ZA"/>
              </w:rPr>
              <w:t>dagoud-kuikens</w:t>
            </w:r>
            <w:r w:rsidR="00774C04" w:rsidRPr="003404E8">
              <w:rPr>
                <w:color w:val="FF0000"/>
                <w:lang w:val="af-ZA"/>
              </w:rPr>
              <w:t xml:space="preserve"> </w:t>
            </w:r>
            <w:r w:rsidR="00774C04" w:rsidRPr="003404E8">
              <w:rPr>
                <w:b/>
                <w:lang w:val="af-ZA"/>
              </w:rPr>
              <w:t>A</w:t>
            </w:r>
            <w:r w:rsidR="00774C04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en</w:t>
            </w:r>
            <w:r w:rsidR="00774C04" w:rsidRPr="003404E8">
              <w:rPr>
                <w:lang w:val="af-ZA"/>
              </w:rPr>
              <w:t xml:space="preserve"> </w:t>
            </w:r>
            <w:r w:rsidR="00774C04" w:rsidRPr="003404E8">
              <w:rPr>
                <w:b/>
                <w:lang w:val="af-ZA"/>
              </w:rPr>
              <w:t>B</w:t>
            </w:r>
            <w:r w:rsidR="00774C04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hieronder</w:t>
            </w:r>
            <w:r w:rsidR="00E90D33" w:rsidRPr="003404E8">
              <w:rPr>
                <w:lang w:val="af-ZA"/>
              </w:rPr>
              <w:t>.</w:t>
            </w:r>
            <w:r w:rsidR="0016413B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Die</w:t>
            </w:r>
            <w:r w:rsidR="00A9158D" w:rsidRPr="003404E8">
              <w:rPr>
                <w:lang w:val="af-ZA"/>
              </w:rPr>
              <w:t xml:space="preserve"> diagram </w:t>
            </w:r>
            <w:r w:rsidRPr="003404E8">
              <w:rPr>
                <w:lang w:val="af-ZA"/>
              </w:rPr>
              <w:t>is nie volgens skaal geteken nie</w:t>
            </w:r>
            <w:r w:rsidR="00A9158D" w:rsidRPr="003404E8">
              <w:rPr>
                <w:lang w:val="af-ZA"/>
              </w:rPr>
              <w:t>.</w:t>
            </w:r>
          </w:p>
        </w:tc>
        <w:tc>
          <w:tcPr>
            <w:tcW w:w="251" w:type="dxa"/>
          </w:tcPr>
          <w:p w:rsidR="00F4189A" w:rsidRPr="003404E8" w:rsidRDefault="00F4189A" w:rsidP="001B4BD0">
            <w:pPr>
              <w:rPr>
                <w:lang w:val="af-ZA"/>
              </w:rPr>
            </w:pPr>
          </w:p>
        </w:tc>
        <w:tc>
          <w:tcPr>
            <w:tcW w:w="883" w:type="dxa"/>
          </w:tcPr>
          <w:p w:rsidR="00F4189A" w:rsidRPr="003404E8" w:rsidRDefault="00F4189A" w:rsidP="001B4BD0">
            <w:pPr>
              <w:rPr>
                <w:lang w:val="af-ZA"/>
              </w:rPr>
            </w:pPr>
          </w:p>
        </w:tc>
      </w:tr>
    </w:tbl>
    <w:p w:rsidR="00BF2237" w:rsidRPr="003404E8" w:rsidRDefault="00BF2237" w:rsidP="00BF713E">
      <w:pPr>
        <w:rPr>
          <w:lang w:val="af-ZA"/>
        </w:rPr>
      </w:pPr>
    </w:p>
    <w:p w:rsidR="00BF713E" w:rsidRPr="003404E8" w:rsidRDefault="004466B0" w:rsidP="00BF713E">
      <w:pPr>
        <w:rPr>
          <w:lang w:val="af-ZA"/>
        </w:rPr>
      </w:pPr>
      <w:r w:rsidRPr="003404E8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9265BE0" wp14:editId="6F9F6FDF">
                <wp:simplePos x="0" y="0"/>
                <wp:positionH relativeFrom="column">
                  <wp:posOffset>544830</wp:posOffset>
                </wp:positionH>
                <wp:positionV relativeFrom="paragraph">
                  <wp:posOffset>18415</wp:posOffset>
                </wp:positionV>
                <wp:extent cx="5734050" cy="2552700"/>
                <wp:effectExtent l="19050" t="19050" r="19050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552700"/>
                          <a:chOff x="0" y="0"/>
                          <a:chExt cx="5734050" cy="25527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5734050" cy="2552700"/>
                            <a:chOff x="0" y="0"/>
                            <a:chExt cx="5734050" cy="255270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5734050" cy="2552700"/>
                              <a:chOff x="0" y="0"/>
                              <a:chExt cx="5734050" cy="2552700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5734050" cy="2552700"/>
                                <a:chOff x="0" y="0"/>
                                <a:chExt cx="5734050" cy="2552700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0" y="0"/>
                                  <a:ext cx="5734050" cy="2552700"/>
                                  <a:chOff x="0" y="0"/>
                                  <a:chExt cx="6334125" cy="2552700"/>
                                </a:xfrm>
                              </wpg:grpSpPr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0" y="0"/>
                                    <a:ext cx="6334125" cy="2552700"/>
                                    <a:chOff x="0" y="0"/>
                                    <a:chExt cx="6334125" cy="2552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" name="Picture 2" descr="Image result for black and white diagrams of precocial development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947" t="-8715" r="-6087" b="-23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341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3" name="Rectangle 3"/>
                                  <wps:cNvSpPr/>
                                  <wps:spPr>
                                    <a:xfrm>
                                      <a:off x="1143000" y="2143125"/>
                                      <a:ext cx="352425" cy="295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57D39" w:rsidRPr="00546FB4" w:rsidRDefault="00057D39" w:rsidP="005000B8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546FB4">
                                          <w:rPr>
                                            <w:b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" name="Rectangle 4"/>
                                <wps:cNvSpPr/>
                                <wps:spPr>
                                  <a:xfrm>
                                    <a:off x="4733925" y="2133600"/>
                                    <a:ext cx="381000" cy="304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57D39" w:rsidRPr="00546FB4" w:rsidRDefault="00057D39" w:rsidP="005000B8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546FB4">
                                        <w:rPr>
                                          <w:b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Straight Connector 1"/>
                              <wps:cNvCnPr/>
                              <wps:spPr>
                                <a:xfrm flipV="1">
                                  <a:off x="552450" y="504825"/>
                                  <a:ext cx="9525" cy="62865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" name="Straight Connector 9"/>
                            <wps:cNvCnPr/>
                            <wps:spPr>
                              <a:xfrm flipV="1">
                                <a:off x="3257550" y="1133475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" name="Rectangle 11"/>
                          <wps:cNvSpPr/>
                          <wps:spPr>
                            <a:xfrm>
                              <a:off x="171450" y="180975"/>
                              <a:ext cx="8667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7D39" w:rsidRDefault="00057D39" w:rsidP="004466B0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Eierdop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2771775" y="809625"/>
                            <a:ext cx="866775" cy="323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57D39" w:rsidRDefault="00057D39" w:rsidP="00E90D33">
                              <w:r>
                                <w:t xml:space="preserve">  </w:t>
                              </w:r>
                              <w:proofErr w:type="spellStart"/>
                              <w:r>
                                <w:t>Eierdop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66" style="position:absolute;margin-left:42.9pt;margin-top:1.45pt;width:451.5pt;height:201pt;z-index:251692544" coordsize="57340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">
                <v:group id="Group 12" o:spid="_x0000_s1067" style="position:absolute;width:57340;height:25527" coordsize="57340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0" o:spid="_x0000_s1068" style="position:absolute;width:57340;height:25527" coordsize="57340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7" o:spid="_x0000_s1069" style="position:absolute;width:57340;height:25527" coordsize="57340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6" o:spid="_x0000_s1070" style="position:absolute;width:57340;height:25527" coordsize="63341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group id="Group 5" o:spid="_x0000_s1071" style="position:absolute;width:63341;height:25527" coordsize="63341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shape id="Picture 2" o:spid="_x0000_s1072" type="#_x0000_t75" alt="Image result for black and white diagrams of precocial development" style="position:absolute;width:63341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dibPEAAAA2gAAAA8AAABkcnMvZG93bnJldi54bWxEj0FrwkAUhO+C/2F5gpfSbCq0lJhVgiD0&#10;VDCRtrm9Zp9JMPs2Zrcm/ffdguBxmJlvmHQ7mU5caXCtZQVPUQyCuLK65VrBsdg/voJwHlljZ5kU&#10;/JKD7WY+SzHRduQDXXNfiwBhl6CCxvs+kdJVDRl0ke2Jg3eyg0Ef5FBLPeAY4KaTqzh+kQZbDgsN&#10;9rRrqDrnP0bB6Ov38eH70mXFhznLz68yu5TPSi0XU7YG4Wny9/Ct/aYVrOD/Sr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dibPEAAAA2gAAAA8AAAAAAAAAAAAAAAAA&#10;nwIAAGRycy9kb3ducmV2LnhtbFBLBQYAAAAABAAEAPcAAACQAwAAAAA=&#10;" stroked="t" strokecolor="black [3213]" strokeweight="1.25pt">
                            <v:imagedata r:id="rId19" o:title="Image result for black and white diagrams of precocial development" croptop="-5711f" cropbottom="-15486f" cropleft="-1276f" cropright="-3989f"/>
                            <v:path arrowok="t"/>
                          </v:shape>
                          <v:rect id="Rectangle 3" o:spid="_x0000_s1073" style="position:absolute;left:11430;top:21431;width:352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fR8MA&#10;AADaAAAADwAAAGRycy9kb3ducmV2LnhtbESP3WrCQBSE7wXfYTmCN6FuYqHY1FVEEexFaat9gGP2&#10;mASzZ0N28+PbdwXBy2FmvmGW68FUoqPGlZYVJLMYBHFmdcm5gr/T/mUBwnlkjZVlUnAjB+vVeLTE&#10;VNuef6k7+lwECLsUFRTe16mULivIoJvZmjh4F9sY9EE2udQN9gFuKjmP4zdpsOSwUGBN24Ky67E1&#10;Crb+u4t25/Om0m30496/Pl1ia6Wmk2HzAcLT4J/hR/ugFbzC/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AfR8MAAADaAAAADwAAAAAAAAAAAAAAAACYAgAAZHJzL2Rv&#10;d25yZXYueG1sUEsFBgAAAAAEAAQA9QAAAIgDAAAAAA==&#10;" fillcolor="white [3201]" strokecolor="white [3212]" strokeweight="2pt">
                            <v:textbox>
                              <w:txbxContent>
                                <w:p w:rsidR="00057D39" w:rsidRPr="00546FB4" w:rsidRDefault="00057D39" w:rsidP="005000B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46FB4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4" o:spid="_x0000_s1074" style="position:absolute;left:47339;top:21336;width:381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HM8MA&#10;AADaAAAADwAAAGRycy9kb3ducmV2LnhtbESP3WrCQBSE7wXfYTmCN6FuIqXY1FVEEexFaat9gGP2&#10;mASzZ0N28+PbdwXBy2FmvmGW68FUoqPGlZYVJLMYBHFmdcm5gr/T/mUBwnlkjZVlUnAjB+vVeLTE&#10;VNuef6k7+lwECLsUFRTe16mULivIoJvZmjh4F9sY9EE2udQN9gFuKjmP4zdpsOSwUGBN24Ky67E1&#10;Crb+u4t25/Om0m30496/Pl1ia6Wmk2HzAcLT4J/hR/ugFbzC/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mHM8MAAADaAAAADwAAAAAAAAAAAAAAAACYAgAAZHJzL2Rv&#10;d25yZXYueG1sUEsFBgAAAAAEAAQA9QAAAIgDAAAAAA==&#10;" fillcolor="white [3201]" strokecolor="white [3212]" strokeweight="2pt">
                          <v:textbox>
                            <w:txbxContent>
                              <w:p w:rsidR="00057D39" w:rsidRPr="00546FB4" w:rsidRDefault="00057D39" w:rsidP="005000B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546FB4"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1" o:spid="_x0000_s1075" style="position:absolute;flip:y;visibility:visible;mso-wrap-style:square" from="5524,5048" to="5619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gnNr8AAADaAAAADwAAAGRycy9kb3ducmV2LnhtbERPS4vCMBC+C/6HMAt707SislSjrKLL&#10;4kF8rPehGdNiMylN1O6/N4Lgafj4njOdt7YSN2p86VhB2k9AEOdOl2wU/B3XvS8QPiBrrByTgn/y&#10;MJ91O1PMtLvznm6HYEQMYZ+hgiKEOpPS5wVZ9H1XE0fu7BqLIcLGSN3gPYbbSg6SZCwtlhwbCqxp&#10;WVB+OVytghXqn+F+M1rp43ZnzLBNk8UpVerzo/2egAjUhrf45f7VcT48X3le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0gnNr8AAADaAAAADwAAAAAAAAAAAAAAAACh&#10;AgAAZHJzL2Rvd25yZXYueG1sUEsFBgAAAAAEAAQA+QAAAI0DAAAAAA==&#10;" strokecolor="black [3213]" strokeweight="1.5pt"/>
                    </v:group>
                    <v:line id="Straight Connector 9" o:spid="_x0000_s1076" style="position:absolute;flip:y;visibility:visible;mso-wrap-style:square" from="32575,11334" to="32575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4rMMMAAADaAAAADwAAAGRycy9kb3ducmV2LnhtbESPQWvCQBSE74L/YXmCN92kWNE0q1jR&#10;UjyUatr7I/u6CWbfhuyq6b/vFgSPw8x8w+Tr3jbiSp2vHStIpwkI4tLpmo2Cr2I/WYDwAVlj45gU&#10;/JKH9Wo4yDHT7sZHup6CERHCPkMFVQhtJqUvK7Lop64ljt6P6yyGKDsjdYe3CLeNfEqSubRYc1yo&#10;sKVtReX5dLEKdqjfZsfD804XH5/GzPo0ef1OlRqP+s0LiEB9eITv7XetYAn/V+IN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+KzDDAAAA2gAAAA8AAAAAAAAAAAAA&#10;AAAAoQIAAGRycy9kb3ducmV2LnhtbFBLBQYAAAAABAAEAPkAAACRAwAAAAA=&#10;" strokecolor="black [3213]" strokeweight="1.5pt"/>
                  </v:group>
                  <v:rect id="Rectangle 11" o:spid="_x0000_s1077" style="position:absolute;left:1714;top:1809;width:8668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>
                    <v:textbox>
                      <w:txbxContent>
                        <w:p w:rsidR="00057D39" w:rsidRDefault="00057D39" w:rsidP="004466B0">
                          <w:pPr>
                            <w:jc w:val="center"/>
                          </w:pPr>
                          <w:proofErr w:type="spellStart"/>
                          <w:r>
                            <w:t>Eierdop</w:t>
                          </w:r>
                          <w:proofErr w:type="spellEnd"/>
                        </w:p>
                      </w:txbxContent>
                    </v:textbox>
                  </v:rect>
                </v:group>
                <v:rect id="Rectangle 13" o:spid="_x0000_s1078" style="position:absolute;left:27717;top:8096;width:866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s3cAA&#10;AADbAAAADwAAAGRycy9kb3ducmV2LnhtbERPTYvCMBC9L/gfwgh7W1N1WaQapYjKetQK4m1sxrba&#10;TEoTa/33G2HB2zze58wWnalES40rLSsYDiIQxJnVJecKDun6awLCeWSNlWVS8CQHi3nvY4axtg/e&#10;Ubv3uQgh7GJUUHhfx1K6rCCDbmBr4sBdbGPQB9jkUjf4COGmkqMo+pEGSw4NBda0LCi77e9GgTu3&#10;2/RZJ8fryWXnZMUm/d5ulPrsd8kUhKfOv8X/7l8d5o/h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qs3cAAAADbAAAADwAAAAAAAAAAAAAAAACYAgAAZHJzL2Rvd25y&#10;ZXYueG1sUEsFBgAAAAAEAAQA9QAAAIUDAAAAAA==&#10;" filled="f" stroked="f" strokeweight="2pt">
                  <v:textbox>
                    <w:txbxContent>
                      <w:p w:rsidR="00057D39" w:rsidRDefault="00057D39" w:rsidP="00E90D33">
                        <w:r>
                          <w:t xml:space="preserve">  </w:t>
                        </w:r>
                        <w:proofErr w:type="spellStart"/>
                        <w:r>
                          <w:t>Eierdop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:rsidR="00761242" w:rsidRPr="003404E8" w:rsidRDefault="00761242" w:rsidP="00F4189A">
      <w:pPr>
        <w:rPr>
          <w:lang w:val="af-ZA"/>
        </w:rPr>
      </w:pPr>
    </w:p>
    <w:p w:rsidR="00761242" w:rsidRPr="003404E8" w:rsidRDefault="00761242" w:rsidP="00F4189A">
      <w:pPr>
        <w:rPr>
          <w:lang w:val="af-ZA"/>
        </w:rPr>
      </w:pPr>
    </w:p>
    <w:p w:rsidR="00761242" w:rsidRPr="003404E8" w:rsidRDefault="00761242" w:rsidP="00F4189A">
      <w:pPr>
        <w:rPr>
          <w:lang w:val="af-ZA"/>
        </w:rPr>
      </w:pPr>
    </w:p>
    <w:p w:rsidR="00F4189A" w:rsidRPr="003404E8" w:rsidRDefault="00F4189A" w:rsidP="00F4189A">
      <w:pPr>
        <w:rPr>
          <w:lang w:val="af-ZA"/>
        </w:rPr>
      </w:pPr>
    </w:p>
    <w:p w:rsidR="00F4189A" w:rsidRPr="003404E8" w:rsidRDefault="00F4189A" w:rsidP="00F4189A">
      <w:pPr>
        <w:rPr>
          <w:lang w:val="af-ZA"/>
        </w:rPr>
      </w:pPr>
    </w:p>
    <w:p w:rsidR="00F4189A" w:rsidRPr="003404E8" w:rsidRDefault="00F4189A" w:rsidP="00F4189A">
      <w:pPr>
        <w:rPr>
          <w:lang w:val="af-ZA"/>
        </w:rPr>
      </w:pPr>
    </w:p>
    <w:p w:rsidR="00F4189A" w:rsidRPr="003404E8" w:rsidRDefault="00F4189A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5000B8" w:rsidRPr="003404E8" w:rsidRDefault="005000B8" w:rsidP="00F4189A">
      <w:pPr>
        <w:rPr>
          <w:lang w:val="af-ZA"/>
        </w:rPr>
      </w:pPr>
    </w:p>
    <w:p w:rsidR="001F1B86" w:rsidRPr="003404E8" w:rsidRDefault="001F1B86" w:rsidP="00F4189A">
      <w:pPr>
        <w:tabs>
          <w:tab w:val="left" w:pos="3870"/>
        </w:tabs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F4189A" w:rsidRPr="003404E8" w:rsidTr="001B4BD0">
        <w:tc>
          <w:tcPr>
            <w:tcW w:w="959" w:type="dxa"/>
          </w:tcPr>
          <w:p w:rsidR="00F4189A" w:rsidRPr="003404E8" w:rsidRDefault="00F4189A" w:rsidP="001B4BD0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F4189A" w:rsidRPr="003404E8" w:rsidRDefault="00F4189A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2.1.1</w:t>
            </w:r>
          </w:p>
        </w:tc>
        <w:tc>
          <w:tcPr>
            <w:tcW w:w="7371" w:type="dxa"/>
          </w:tcPr>
          <w:p w:rsidR="00F4189A" w:rsidRPr="003404E8" w:rsidRDefault="004026B4" w:rsidP="007B3BD0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Noem TWEE sigbare kenmerke </w:t>
            </w:r>
            <w:r w:rsidR="007B3BD0" w:rsidRPr="003404E8">
              <w:rPr>
                <w:lang w:val="af-ZA"/>
              </w:rPr>
              <w:t>by</w:t>
            </w:r>
            <w:r w:rsidR="00622CBC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kuiken </w:t>
            </w:r>
            <w:r w:rsidR="00622CBC" w:rsidRPr="003404E8">
              <w:rPr>
                <w:b/>
                <w:lang w:val="af-ZA"/>
              </w:rPr>
              <w:t xml:space="preserve">A </w:t>
            </w:r>
            <w:r w:rsidRPr="003404E8">
              <w:rPr>
                <w:lang w:val="af-ZA"/>
              </w:rPr>
              <w:t>wat</w:t>
            </w:r>
            <w:r w:rsidR="00622CBC" w:rsidRPr="003404E8">
              <w:rPr>
                <w:lang w:val="af-ZA"/>
              </w:rPr>
              <w:t xml:space="preserve"> </w:t>
            </w:r>
            <w:proofErr w:type="spellStart"/>
            <w:r w:rsidR="004463A6" w:rsidRPr="003404E8">
              <w:rPr>
                <w:lang w:val="af-ZA"/>
              </w:rPr>
              <w:t>altrisiële</w:t>
            </w:r>
            <w:proofErr w:type="spellEnd"/>
            <w:r w:rsidRPr="003404E8">
              <w:rPr>
                <w:lang w:val="af-ZA"/>
              </w:rPr>
              <w:t xml:space="preserve"> ontwikkeling</w:t>
            </w:r>
            <w:r w:rsidR="00622CBC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aandui</w:t>
            </w:r>
            <w:r w:rsidR="00622CBC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F4189A" w:rsidRPr="003404E8" w:rsidRDefault="00F4189A" w:rsidP="001B4BD0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DA69A8" w:rsidRPr="003404E8" w:rsidRDefault="00DA69A8" w:rsidP="001B4BD0">
            <w:pPr>
              <w:rPr>
                <w:lang w:val="af-ZA"/>
              </w:rPr>
            </w:pPr>
          </w:p>
          <w:p w:rsidR="00F4189A" w:rsidRPr="003404E8" w:rsidRDefault="00E726EA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(2</w:t>
            </w:r>
            <w:r w:rsidR="00DA69A8" w:rsidRPr="003404E8">
              <w:rPr>
                <w:lang w:val="af-ZA"/>
              </w:rPr>
              <w:t>)</w:t>
            </w:r>
          </w:p>
        </w:tc>
      </w:tr>
    </w:tbl>
    <w:p w:rsidR="00F4189A" w:rsidRPr="003404E8" w:rsidRDefault="00F4189A" w:rsidP="00F4189A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F4189A" w:rsidRPr="003404E8" w:rsidTr="00786966">
        <w:trPr>
          <w:trHeight w:val="1301"/>
        </w:trPr>
        <w:tc>
          <w:tcPr>
            <w:tcW w:w="959" w:type="dxa"/>
          </w:tcPr>
          <w:p w:rsidR="00F4189A" w:rsidRPr="003404E8" w:rsidRDefault="00F4189A" w:rsidP="001B4BD0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761242" w:rsidRPr="003404E8" w:rsidRDefault="00901329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2.1.2</w:t>
            </w:r>
          </w:p>
          <w:p w:rsidR="00786966" w:rsidRPr="003404E8" w:rsidRDefault="00786966" w:rsidP="001B4BD0">
            <w:pPr>
              <w:rPr>
                <w:lang w:val="af-ZA"/>
              </w:rPr>
            </w:pPr>
          </w:p>
          <w:p w:rsidR="00DF4C08" w:rsidRPr="003404E8" w:rsidRDefault="00DF4C08" w:rsidP="001B4BD0">
            <w:pPr>
              <w:rPr>
                <w:lang w:val="af-ZA"/>
              </w:rPr>
            </w:pPr>
          </w:p>
          <w:p w:rsidR="00DF4C08" w:rsidRPr="003404E8" w:rsidRDefault="00DF4C08" w:rsidP="001B4BD0">
            <w:pPr>
              <w:rPr>
                <w:lang w:val="af-ZA"/>
              </w:rPr>
            </w:pPr>
          </w:p>
          <w:p w:rsidR="00C254E7" w:rsidRPr="003404E8" w:rsidRDefault="00C254E7" w:rsidP="001B4BD0">
            <w:pPr>
              <w:rPr>
                <w:lang w:val="af-ZA"/>
              </w:rPr>
            </w:pPr>
          </w:p>
          <w:p w:rsidR="00786966" w:rsidRPr="003404E8" w:rsidRDefault="00786966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2.1</w:t>
            </w:r>
            <w:r w:rsidR="00396FE0" w:rsidRPr="003404E8">
              <w:rPr>
                <w:lang w:val="af-ZA"/>
              </w:rPr>
              <w:t>.</w:t>
            </w:r>
            <w:r w:rsidR="00901329" w:rsidRPr="003404E8">
              <w:rPr>
                <w:lang w:val="af-ZA"/>
              </w:rPr>
              <w:t>3</w:t>
            </w:r>
          </w:p>
          <w:p w:rsidR="00761242" w:rsidRPr="003404E8" w:rsidRDefault="00761242" w:rsidP="001B4BD0">
            <w:pPr>
              <w:rPr>
                <w:lang w:val="af-ZA"/>
              </w:rPr>
            </w:pPr>
          </w:p>
        </w:tc>
        <w:tc>
          <w:tcPr>
            <w:tcW w:w="7371" w:type="dxa"/>
          </w:tcPr>
          <w:p w:rsidR="00622CBC" w:rsidRPr="003404E8" w:rsidRDefault="00C254E7" w:rsidP="00786966">
            <w:pPr>
              <w:rPr>
                <w:lang w:val="af-ZA"/>
              </w:rPr>
            </w:pPr>
            <w:r w:rsidRPr="003404E8">
              <w:rPr>
                <w:lang w:val="af-ZA"/>
              </w:rPr>
              <w:t>Die</w:t>
            </w:r>
            <w:r w:rsidR="009D2244" w:rsidRPr="003404E8">
              <w:rPr>
                <w:lang w:val="af-ZA"/>
              </w:rPr>
              <w:t xml:space="preserve"> diagram </w:t>
            </w:r>
            <w:r w:rsidRPr="003404E8">
              <w:rPr>
                <w:lang w:val="af-ZA"/>
              </w:rPr>
              <w:t>verteenwoordig</w:t>
            </w:r>
            <w:r w:rsidR="00622CBC" w:rsidRPr="003404E8">
              <w:rPr>
                <w:lang w:val="af-ZA"/>
              </w:rPr>
              <w:t xml:space="preserve"> </w:t>
            </w:r>
            <w:proofErr w:type="spellStart"/>
            <w:r w:rsidR="00622CBC" w:rsidRPr="003404E8">
              <w:rPr>
                <w:lang w:val="af-ZA"/>
              </w:rPr>
              <w:t>ovipar</w:t>
            </w:r>
            <w:r w:rsidRPr="003404E8">
              <w:rPr>
                <w:lang w:val="af-ZA"/>
              </w:rPr>
              <w:t>ie</w:t>
            </w:r>
            <w:proofErr w:type="spellEnd"/>
            <w:r w:rsidR="00DF4C08" w:rsidRPr="003404E8">
              <w:rPr>
                <w:lang w:val="af-ZA"/>
              </w:rPr>
              <w:t>.</w:t>
            </w:r>
          </w:p>
          <w:p w:rsidR="00622CBC" w:rsidRPr="003404E8" w:rsidRDefault="00622CBC" w:rsidP="00786966">
            <w:pPr>
              <w:rPr>
                <w:lang w:val="af-ZA"/>
              </w:rPr>
            </w:pPr>
          </w:p>
          <w:p w:rsidR="00786966" w:rsidRPr="003404E8" w:rsidRDefault="00C254E7" w:rsidP="00C254E7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 EEN moontlike voordeel van</w:t>
            </w:r>
            <w:r w:rsidR="00622CBC" w:rsidRPr="003404E8">
              <w:rPr>
                <w:lang w:val="af-ZA"/>
              </w:rPr>
              <w:t xml:space="preserve"> </w:t>
            </w:r>
            <w:proofErr w:type="spellStart"/>
            <w:r w:rsidR="00622CBC" w:rsidRPr="003404E8">
              <w:rPr>
                <w:lang w:val="af-ZA"/>
              </w:rPr>
              <w:t>vivipar</w:t>
            </w:r>
            <w:r w:rsidRPr="003404E8">
              <w:rPr>
                <w:lang w:val="af-ZA"/>
              </w:rPr>
              <w:t>ie</w:t>
            </w:r>
            <w:proofErr w:type="spellEnd"/>
            <w:r w:rsidR="00622CBC" w:rsidRPr="003404E8">
              <w:rPr>
                <w:lang w:val="af-ZA"/>
              </w:rPr>
              <w:t xml:space="preserve"> </w:t>
            </w:r>
            <w:r w:rsidR="004463A6" w:rsidRPr="003404E8">
              <w:rPr>
                <w:lang w:val="af-ZA"/>
              </w:rPr>
              <w:t>in vergelyking met</w:t>
            </w:r>
            <w:r w:rsidR="00622CBC" w:rsidRPr="003404E8">
              <w:rPr>
                <w:lang w:val="af-ZA"/>
              </w:rPr>
              <w:t xml:space="preserve"> </w:t>
            </w:r>
            <w:proofErr w:type="spellStart"/>
            <w:r w:rsidR="00622CBC" w:rsidRPr="003404E8">
              <w:rPr>
                <w:lang w:val="af-ZA"/>
              </w:rPr>
              <w:t>ovipar</w:t>
            </w:r>
            <w:r w:rsidRPr="003404E8">
              <w:rPr>
                <w:lang w:val="af-ZA"/>
              </w:rPr>
              <w:t>ie</w:t>
            </w:r>
            <w:proofErr w:type="spellEnd"/>
            <w:r w:rsidR="00622CBC" w:rsidRPr="003404E8">
              <w:rPr>
                <w:lang w:val="af-ZA"/>
              </w:rPr>
              <w:t>.</w:t>
            </w:r>
          </w:p>
          <w:p w:rsidR="000B6469" w:rsidRPr="003404E8" w:rsidRDefault="000B6469" w:rsidP="00786966">
            <w:pPr>
              <w:rPr>
                <w:lang w:val="af-ZA"/>
              </w:rPr>
            </w:pPr>
          </w:p>
          <w:p w:rsidR="000B6469" w:rsidRPr="003404E8" w:rsidRDefault="00C254E7" w:rsidP="004463A6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 waarom jy sou verwag dat die dooier</w:t>
            </w:r>
            <w:r w:rsidR="007B3BD0" w:rsidRPr="003404E8">
              <w:rPr>
                <w:lang w:val="af-ZA"/>
              </w:rPr>
              <w:t>-</w:t>
            </w:r>
            <w:r w:rsidRPr="003404E8">
              <w:rPr>
                <w:lang w:val="af-ZA"/>
              </w:rPr>
              <w:t>/eiergeel</w:t>
            </w:r>
            <w:r w:rsidR="007B3BD0" w:rsidRPr="003404E8">
              <w:rPr>
                <w:lang w:val="af-ZA"/>
              </w:rPr>
              <w:t>inhoud van die eier</w:t>
            </w:r>
            <w:r w:rsidRPr="003404E8">
              <w:rPr>
                <w:lang w:val="af-ZA"/>
              </w:rPr>
              <w:t xml:space="preserve"> van kuiken </w:t>
            </w:r>
            <w:r w:rsidR="000B6469" w:rsidRPr="003404E8">
              <w:rPr>
                <w:b/>
                <w:lang w:val="af-ZA"/>
              </w:rPr>
              <w:t>B</w:t>
            </w:r>
            <w:r w:rsidR="009D2244" w:rsidRPr="003404E8">
              <w:rPr>
                <w:b/>
                <w:lang w:val="af-ZA"/>
              </w:rPr>
              <w:t xml:space="preserve"> </w:t>
            </w:r>
            <w:r w:rsidRPr="003404E8">
              <w:rPr>
                <w:lang w:val="af-ZA"/>
              </w:rPr>
              <w:t>meer</w:t>
            </w:r>
            <w:r w:rsidRPr="003404E8">
              <w:rPr>
                <w:b/>
                <w:lang w:val="af-ZA"/>
              </w:rPr>
              <w:t xml:space="preserve"> </w:t>
            </w:r>
            <w:r w:rsidR="009D2244" w:rsidRPr="003404E8">
              <w:rPr>
                <w:lang w:val="af-ZA"/>
              </w:rPr>
              <w:t>was</w:t>
            </w:r>
            <w:r w:rsidR="000B6469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as di</w:t>
            </w:r>
            <w:r w:rsidR="004463A6" w:rsidRPr="003404E8">
              <w:rPr>
                <w:lang w:val="af-ZA"/>
              </w:rPr>
              <w:t>é</w:t>
            </w:r>
            <w:r w:rsidRPr="003404E8">
              <w:rPr>
                <w:lang w:val="af-ZA"/>
              </w:rPr>
              <w:t xml:space="preserve"> van kuiken</w:t>
            </w:r>
            <w:r w:rsidR="000B6469" w:rsidRPr="003404E8">
              <w:rPr>
                <w:lang w:val="af-ZA"/>
              </w:rPr>
              <w:t xml:space="preserve"> </w:t>
            </w:r>
            <w:r w:rsidR="000B6469" w:rsidRPr="003404E8">
              <w:rPr>
                <w:b/>
                <w:lang w:val="af-ZA"/>
              </w:rPr>
              <w:t>A</w:t>
            </w:r>
            <w:r w:rsidR="000B6469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F4189A" w:rsidRPr="003404E8" w:rsidRDefault="00F4189A" w:rsidP="001B4BD0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0B6469" w:rsidRPr="003404E8" w:rsidRDefault="000B6469" w:rsidP="001B4BD0">
            <w:pPr>
              <w:rPr>
                <w:lang w:val="af-ZA"/>
              </w:rPr>
            </w:pPr>
          </w:p>
          <w:p w:rsidR="000B6469" w:rsidRPr="003404E8" w:rsidRDefault="000B6469" w:rsidP="001B4BD0">
            <w:pPr>
              <w:rPr>
                <w:lang w:val="af-ZA"/>
              </w:rPr>
            </w:pPr>
          </w:p>
          <w:p w:rsidR="00C254E7" w:rsidRPr="003404E8" w:rsidRDefault="00C254E7" w:rsidP="001B4BD0">
            <w:pPr>
              <w:rPr>
                <w:lang w:val="af-ZA"/>
              </w:rPr>
            </w:pPr>
          </w:p>
          <w:p w:rsidR="00786966" w:rsidRPr="003404E8" w:rsidRDefault="00DA69A8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(2</w:t>
            </w:r>
            <w:r w:rsidR="00786966" w:rsidRPr="003404E8">
              <w:rPr>
                <w:lang w:val="af-ZA"/>
              </w:rPr>
              <w:t>)</w:t>
            </w:r>
          </w:p>
          <w:p w:rsidR="00786966" w:rsidRPr="003404E8" w:rsidRDefault="00786966" w:rsidP="001B4BD0">
            <w:pPr>
              <w:rPr>
                <w:lang w:val="af-ZA"/>
              </w:rPr>
            </w:pPr>
          </w:p>
          <w:p w:rsidR="008433B5" w:rsidRPr="003404E8" w:rsidRDefault="008433B5" w:rsidP="001B4BD0">
            <w:pPr>
              <w:rPr>
                <w:lang w:val="af-ZA"/>
              </w:rPr>
            </w:pPr>
          </w:p>
          <w:p w:rsidR="00786966" w:rsidRPr="003404E8" w:rsidRDefault="00E726EA" w:rsidP="001B4BD0">
            <w:pPr>
              <w:rPr>
                <w:lang w:val="af-ZA"/>
              </w:rPr>
            </w:pPr>
            <w:r w:rsidRPr="003404E8">
              <w:rPr>
                <w:lang w:val="af-ZA"/>
              </w:rPr>
              <w:t>(2</w:t>
            </w:r>
            <w:r w:rsidR="00786966" w:rsidRPr="003404E8">
              <w:rPr>
                <w:lang w:val="af-ZA"/>
              </w:rPr>
              <w:t>)</w:t>
            </w:r>
          </w:p>
          <w:p w:rsidR="00786966" w:rsidRPr="003404E8" w:rsidRDefault="008A6202" w:rsidP="001B4BD0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(6</w:t>
            </w:r>
            <w:r w:rsidR="00786966" w:rsidRPr="003404E8">
              <w:rPr>
                <w:b/>
                <w:lang w:val="af-ZA"/>
              </w:rPr>
              <w:t>)</w:t>
            </w:r>
          </w:p>
        </w:tc>
      </w:tr>
    </w:tbl>
    <w:p w:rsidR="00786966" w:rsidRPr="003404E8" w:rsidRDefault="00786966" w:rsidP="00F4189A">
      <w:pPr>
        <w:rPr>
          <w:color w:val="FF0000"/>
          <w:lang w:val="af-ZA"/>
        </w:rPr>
      </w:pPr>
    </w:p>
    <w:p w:rsidR="007577B2" w:rsidRPr="003404E8" w:rsidRDefault="007577B2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4B0614" w:rsidRPr="003404E8" w:rsidRDefault="004B0614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p w:rsidR="000B20C2" w:rsidRPr="003404E8" w:rsidRDefault="000B20C2" w:rsidP="00F4189A">
      <w:pPr>
        <w:rPr>
          <w:color w:val="FF0000"/>
          <w:lang w:val="af-ZA"/>
        </w:rPr>
      </w:pPr>
    </w:p>
    <w:p w:rsidR="002F0A0F" w:rsidRPr="003404E8" w:rsidRDefault="002F0A0F">
      <w:pPr>
        <w:rPr>
          <w:color w:val="FF0000"/>
          <w:lang w:val="af-ZA"/>
        </w:rPr>
      </w:pPr>
      <w:r w:rsidRPr="003404E8">
        <w:rPr>
          <w:color w:val="FF0000"/>
          <w:lang w:val="af-ZA"/>
        </w:rPr>
        <w:br w:type="page"/>
      </w:r>
    </w:p>
    <w:p w:rsidR="00037A9A" w:rsidRPr="003404E8" w:rsidRDefault="00037A9A" w:rsidP="00F4189A">
      <w:pPr>
        <w:rPr>
          <w:color w:val="FF0000"/>
          <w:lang w:val="af-ZA"/>
        </w:rPr>
      </w:pPr>
    </w:p>
    <w:p w:rsidR="00B779FE" w:rsidRPr="003404E8" w:rsidRDefault="00B779FE" w:rsidP="00F4189A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885859" w:rsidRPr="003404E8" w:rsidTr="004E1408">
        <w:trPr>
          <w:trHeight w:val="162"/>
        </w:trPr>
        <w:tc>
          <w:tcPr>
            <w:tcW w:w="959" w:type="dxa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2.2</w:t>
            </w:r>
          </w:p>
        </w:tc>
        <w:tc>
          <w:tcPr>
            <w:tcW w:w="8505" w:type="dxa"/>
          </w:tcPr>
          <w:p w:rsidR="00885859" w:rsidRPr="003404E8" w:rsidRDefault="004641DF" w:rsidP="004E1408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Inligting is t</w:t>
            </w:r>
            <w:r w:rsidR="00C254E7" w:rsidRPr="003404E8">
              <w:rPr>
                <w:lang w:val="af-ZA"/>
              </w:rPr>
              <w:t xml:space="preserve">ydens </w:t>
            </w:r>
            <w:r w:rsidR="00AE4AEE" w:rsidRPr="003404E8">
              <w:rPr>
                <w:lang w:val="af-ZA"/>
              </w:rPr>
              <w:t>'</w:t>
            </w:r>
            <w:r w:rsidR="00C254E7" w:rsidRPr="003404E8">
              <w:rPr>
                <w:lang w:val="af-ZA"/>
              </w:rPr>
              <w:t xml:space="preserve">n nasionale sensus </w:t>
            </w:r>
            <w:r w:rsidR="00885859" w:rsidRPr="003404E8">
              <w:rPr>
                <w:lang w:val="af-ZA"/>
              </w:rPr>
              <w:t xml:space="preserve">in 2010 in </w:t>
            </w:r>
            <w:r w:rsidR="00AE4AEE" w:rsidRPr="003404E8">
              <w:rPr>
                <w:lang w:val="af-ZA"/>
              </w:rPr>
              <w:t>'</w:t>
            </w:r>
            <w:r w:rsidR="00C254E7" w:rsidRPr="003404E8">
              <w:rPr>
                <w:lang w:val="af-ZA"/>
              </w:rPr>
              <w:t xml:space="preserve">n </w:t>
            </w:r>
            <w:r w:rsidR="004F4367" w:rsidRPr="003404E8">
              <w:rPr>
                <w:lang w:val="af-ZA"/>
              </w:rPr>
              <w:t xml:space="preserve">sekere </w:t>
            </w:r>
            <w:r w:rsidR="00C254E7" w:rsidRPr="003404E8">
              <w:rPr>
                <w:lang w:val="af-ZA"/>
              </w:rPr>
              <w:t xml:space="preserve">land versamel oor die </w:t>
            </w:r>
            <w:r w:rsidR="00AC38FE" w:rsidRPr="003404E8">
              <w:rPr>
                <w:lang w:val="af-ZA"/>
              </w:rPr>
              <w:t>getal</w:t>
            </w:r>
            <w:r w:rsidR="00C254E7" w:rsidRPr="003404E8">
              <w:rPr>
                <w:lang w:val="af-ZA"/>
              </w:rPr>
              <w:t xml:space="preserve"> mense in </w:t>
            </w:r>
            <w:r w:rsidRPr="003404E8">
              <w:rPr>
                <w:lang w:val="af-ZA"/>
              </w:rPr>
              <w:t>die</w:t>
            </w:r>
            <w:r w:rsidR="00C254E7" w:rsidRPr="003404E8">
              <w:rPr>
                <w:lang w:val="af-ZA"/>
              </w:rPr>
              <w:t xml:space="preserve"> bevolking wat aan verskillende oogsiektes/</w:t>
            </w:r>
            <w:r w:rsidRPr="003404E8">
              <w:rPr>
                <w:lang w:val="af-ZA"/>
              </w:rPr>
              <w:t>-</w:t>
            </w:r>
            <w:r w:rsidR="00C254E7" w:rsidRPr="003404E8">
              <w:rPr>
                <w:lang w:val="af-ZA"/>
              </w:rPr>
              <w:t xml:space="preserve">kwale </w:t>
            </w:r>
            <w:proofErr w:type="gramStart"/>
            <w:r w:rsidR="00C254E7" w:rsidRPr="003404E8">
              <w:rPr>
                <w:lang w:val="af-ZA"/>
              </w:rPr>
              <w:t>ly</w:t>
            </w:r>
            <w:proofErr w:type="gramEnd"/>
            <w:r w:rsidR="00C254E7" w:rsidRPr="003404E8">
              <w:rPr>
                <w:lang w:val="af-ZA"/>
              </w:rPr>
              <w:t>.</w:t>
            </w:r>
            <w:r w:rsidR="00F61B1F" w:rsidRPr="003404E8">
              <w:rPr>
                <w:lang w:val="af-ZA"/>
              </w:rPr>
              <w:t xml:space="preserve"> </w:t>
            </w:r>
            <w:r w:rsidR="00C254E7" w:rsidRPr="003404E8">
              <w:rPr>
                <w:lang w:val="af-ZA"/>
              </w:rPr>
              <w:t xml:space="preserve">Die totale bevolking </w:t>
            </w:r>
            <w:r w:rsidR="004F4367" w:rsidRPr="003404E8">
              <w:rPr>
                <w:lang w:val="af-ZA"/>
              </w:rPr>
              <w:t>van</w:t>
            </w:r>
            <w:r w:rsidR="00C254E7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hierdie</w:t>
            </w:r>
            <w:r w:rsidR="00C254E7" w:rsidRPr="003404E8">
              <w:rPr>
                <w:lang w:val="af-ZA"/>
              </w:rPr>
              <w:t xml:space="preserve"> land </w:t>
            </w:r>
            <w:r w:rsidR="00F61B1F" w:rsidRPr="003404E8">
              <w:rPr>
                <w:lang w:val="af-ZA"/>
              </w:rPr>
              <w:t xml:space="preserve">was </w:t>
            </w:r>
            <w:r w:rsidR="00885859" w:rsidRPr="003404E8">
              <w:rPr>
                <w:lang w:val="af-ZA"/>
              </w:rPr>
              <w:t>142 mil</w:t>
            </w:r>
            <w:r w:rsidR="00C254E7" w:rsidRPr="003404E8">
              <w:rPr>
                <w:lang w:val="af-ZA"/>
              </w:rPr>
              <w:t>joen</w:t>
            </w:r>
            <w:r w:rsidR="00885859" w:rsidRPr="003404E8">
              <w:rPr>
                <w:lang w:val="af-ZA"/>
              </w:rPr>
              <w:t xml:space="preserve">. </w:t>
            </w:r>
          </w:p>
          <w:p w:rsidR="00885859" w:rsidRPr="003404E8" w:rsidRDefault="00885859" w:rsidP="004E1408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  <w:p w:rsidR="00885859" w:rsidRPr="003404E8" w:rsidRDefault="00026BAF" w:rsidP="00AC38FE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resultate word in die tabel </w:t>
            </w:r>
            <w:r w:rsidR="00AC38FE" w:rsidRPr="003404E8">
              <w:rPr>
                <w:lang w:val="af-ZA"/>
              </w:rPr>
              <w:t xml:space="preserve">hieronder </w:t>
            </w:r>
            <w:r w:rsidRPr="003404E8">
              <w:rPr>
                <w:lang w:val="af-ZA"/>
              </w:rPr>
              <w:t>getoon</w:t>
            </w:r>
            <w:r w:rsidR="00885859" w:rsidRPr="003404E8">
              <w:rPr>
                <w:lang w:val="af-ZA"/>
              </w:rPr>
              <w:t>.</w:t>
            </w:r>
          </w:p>
        </w:tc>
        <w:tc>
          <w:tcPr>
            <w:tcW w:w="251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  <w:tc>
          <w:tcPr>
            <w:tcW w:w="883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</w:tr>
    </w:tbl>
    <w:p w:rsidR="00885859" w:rsidRPr="003404E8" w:rsidRDefault="00885859" w:rsidP="00885859">
      <w:pPr>
        <w:rPr>
          <w:lang w:val="af-ZA"/>
        </w:rPr>
      </w:pP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79"/>
        <w:gridCol w:w="2426"/>
      </w:tblGrid>
      <w:tr w:rsidR="00885859" w:rsidRPr="003404E8" w:rsidTr="00F0413B">
        <w:tc>
          <w:tcPr>
            <w:tcW w:w="6079" w:type="dxa"/>
            <w:tcBorders>
              <w:bottom w:val="single" w:sz="12" w:space="0" w:color="auto"/>
            </w:tcBorders>
            <w:vAlign w:val="center"/>
          </w:tcPr>
          <w:p w:rsidR="00885859" w:rsidRPr="003404E8" w:rsidRDefault="00026BAF" w:rsidP="002F0A0F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TIPE OOGSIEKTE</w:t>
            </w:r>
            <w:r w:rsidR="00885859" w:rsidRPr="003404E8">
              <w:rPr>
                <w:b/>
                <w:lang w:val="af-ZA"/>
              </w:rPr>
              <w:t>/</w:t>
            </w:r>
            <w:r w:rsidR="00AC38FE" w:rsidRPr="003404E8">
              <w:rPr>
                <w:b/>
                <w:lang w:val="af-ZA"/>
              </w:rPr>
              <w:t>-</w:t>
            </w:r>
            <w:r w:rsidRPr="003404E8">
              <w:rPr>
                <w:b/>
                <w:lang w:val="af-ZA"/>
              </w:rPr>
              <w:t>KWA</w:t>
            </w:r>
            <w:r w:rsidR="006110AC" w:rsidRPr="003404E8">
              <w:rPr>
                <w:b/>
                <w:lang w:val="af-ZA"/>
              </w:rPr>
              <w:t>A</w:t>
            </w:r>
            <w:r w:rsidRPr="003404E8">
              <w:rPr>
                <w:b/>
                <w:lang w:val="af-ZA"/>
              </w:rPr>
              <w:t>L</w:t>
            </w:r>
          </w:p>
        </w:tc>
        <w:tc>
          <w:tcPr>
            <w:tcW w:w="2426" w:type="dxa"/>
            <w:tcBorders>
              <w:bottom w:val="single" w:sz="12" w:space="0" w:color="auto"/>
            </w:tcBorders>
            <w:vAlign w:val="center"/>
          </w:tcPr>
          <w:p w:rsidR="00885859" w:rsidRPr="003404E8" w:rsidRDefault="00026BAF" w:rsidP="002F0A0F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GETAL MENSE</w:t>
            </w:r>
          </w:p>
          <w:p w:rsidR="00885859" w:rsidRPr="003404E8" w:rsidRDefault="005F3C28" w:rsidP="002F0A0F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</w:t>
            </w:r>
            <w:r w:rsidR="00026BAF" w:rsidRPr="003404E8">
              <w:rPr>
                <w:b/>
                <w:lang w:val="af-ZA"/>
              </w:rPr>
              <w:t>miljoene</w:t>
            </w:r>
            <w:r w:rsidR="00885859" w:rsidRPr="003404E8">
              <w:rPr>
                <w:b/>
                <w:lang w:val="af-ZA"/>
              </w:rPr>
              <w:t>)</w:t>
            </w:r>
          </w:p>
        </w:tc>
      </w:tr>
      <w:tr w:rsidR="00885859" w:rsidRPr="003404E8" w:rsidTr="00F0413B">
        <w:tc>
          <w:tcPr>
            <w:tcW w:w="6079" w:type="dxa"/>
            <w:tcBorders>
              <w:bottom w:val="single" w:sz="4" w:space="0" w:color="auto"/>
            </w:tcBorders>
          </w:tcPr>
          <w:p w:rsidR="00885859" w:rsidRPr="003404E8" w:rsidRDefault="00DA4E5D" w:rsidP="00650511">
            <w:pPr>
              <w:rPr>
                <w:lang w:val="af-ZA"/>
              </w:rPr>
            </w:pPr>
            <w:proofErr w:type="spellStart"/>
            <w:r w:rsidRPr="003404E8">
              <w:rPr>
                <w:lang w:val="af-ZA"/>
              </w:rPr>
              <w:t>M</w:t>
            </w:r>
            <w:r w:rsidR="005C217A" w:rsidRPr="003404E8">
              <w:rPr>
                <w:lang w:val="af-ZA"/>
              </w:rPr>
              <w:t>a</w:t>
            </w:r>
            <w:r w:rsidR="00026BAF" w:rsidRPr="003404E8">
              <w:rPr>
                <w:lang w:val="af-ZA"/>
              </w:rPr>
              <w:t>k</w:t>
            </w:r>
            <w:r w:rsidR="005C217A" w:rsidRPr="003404E8">
              <w:rPr>
                <w:lang w:val="af-ZA"/>
              </w:rPr>
              <w:t>ul</w:t>
            </w:r>
            <w:r w:rsidR="00026BAF" w:rsidRPr="003404E8">
              <w:rPr>
                <w:lang w:val="af-ZA"/>
              </w:rPr>
              <w:t>êre</w:t>
            </w:r>
            <w:proofErr w:type="spellEnd"/>
            <w:r w:rsidR="00026BAF" w:rsidRPr="003404E8">
              <w:rPr>
                <w:lang w:val="af-ZA"/>
              </w:rPr>
              <w:t xml:space="preserve"> </w:t>
            </w:r>
            <w:r w:rsidR="005C217A" w:rsidRPr="003404E8">
              <w:rPr>
                <w:lang w:val="af-ZA"/>
              </w:rPr>
              <w:t>degenera</w:t>
            </w:r>
            <w:r w:rsidR="00026BAF" w:rsidRPr="003404E8">
              <w:rPr>
                <w:lang w:val="af-ZA"/>
              </w:rPr>
              <w:t>sie</w:t>
            </w:r>
            <w:r w:rsidR="005C217A" w:rsidRPr="003404E8">
              <w:rPr>
                <w:lang w:val="af-ZA"/>
              </w:rPr>
              <w:t xml:space="preserve"> </w:t>
            </w:r>
            <w:r w:rsidR="005F3C28" w:rsidRPr="003404E8">
              <w:rPr>
                <w:lang w:val="af-ZA"/>
              </w:rPr>
              <w:t>(</w:t>
            </w:r>
            <w:r w:rsidR="00AC38FE" w:rsidRPr="003404E8">
              <w:rPr>
                <w:lang w:val="af-ZA"/>
              </w:rPr>
              <w:t xml:space="preserve">selle </w:t>
            </w:r>
            <w:r w:rsidR="00650511" w:rsidRPr="003404E8">
              <w:rPr>
                <w:lang w:val="af-ZA"/>
              </w:rPr>
              <w:t>in</w:t>
            </w:r>
            <w:r w:rsidR="00026BAF" w:rsidRPr="003404E8">
              <w:rPr>
                <w:lang w:val="af-ZA"/>
              </w:rPr>
              <w:t xml:space="preserve"> die retina gaan dood</w:t>
            </w:r>
            <w:r w:rsidRPr="003404E8">
              <w:rPr>
                <w:lang w:val="af-ZA"/>
              </w:rPr>
              <w:t>)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885859" w:rsidRPr="003404E8" w:rsidRDefault="00885859" w:rsidP="004E1408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 xml:space="preserve">2,1 </w:t>
            </w:r>
          </w:p>
        </w:tc>
      </w:tr>
      <w:tr w:rsidR="00885859" w:rsidRPr="003404E8" w:rsidTr="00F0413B"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885859" w:rsidP="004F4367">
            <w:pPr>
              <w:rPr>
                <w:lang w:val="af-ZA"/>
              </w:rPr>
            </w:pPr>
            <w:r w:rsidRPr="003404E8">
              <w:rPr>
                <w:lang w:val="af-ZA"/>
              </w:rPr>
              <w:t>Gl</w:t>
            </w:r>
            <w:r w:rsidR="00026BAF" w:rsidRPr="003404E8">
              <w:rPr>
                <w:lang w:val="af-ZA"/>
              </w:rPr>
              <w:t>oukoom</w:t>
            </w:r>
            <w:r w:rsidR="00DA4E5D" w:rsidRPr="003404E8">
              <w:rPr>
                <w:lang w:val="af-ZA"/>
              </w:rPr>
              <w:t xml:space="preserve"> (</w:t>
            </w:r>
            <w:r w:rsidR="004F4367" w:rsidRPr="003404E8">
              <w:rPr>
                <w:lang w:val="af-ZA"/>
              </w:rPr>
              <w:t>verhoogde</w:t>
            </w:r>
            <w:r w:rsidR="00026BAF" w:rsidRPr="003404E8">
              <w:rPr>
                <w:lang w:val="af-ZA"/>
              </w:rPr>
              <w:t xml:space="preserve"> druk in die oogbal</w:t>
            </w:r>
            <w:r w:rsidR="00DA4E5D" w:rsidRPr="003404E8">
              <w:rPr>
                <w:lang w:val="af-ZA"/>
              </w:rPr>
              <w:t>)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885859" w:rsidP="004E1408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2,7</w:t>
            </w:r>
          </w:p>
        </w:tc>
      </w:tr>
      <w:tr w:rsidR="00885859" w:rsidRPr="003404E8" w:rsidTr="00F0413B"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5C217A" w:rsidP="00026BAF">
            <w:pPr>
              <w:rPr>
                <w:lang w:val="af-ZA"/>
              </w:rPr>
            </w:pPr>
            <w:r w:rsidRPr="003404E8">
              <w:rPr>
                <w:lang w:val="af-ZA"/>
              </w:rPr>
              <w:t>Diabeti</w:t>
            </w:r>
            <w:r w:rsidR="00026BAF" w:rsidRPr="003404E8">
              <w:rPr>
                <w:lang w:val="af-ZA"/>
              </w:rPr>
              <w:t>ese</w:t>
            </w:r>
            <w:r w:rsidRPr="003404E8">
              <w:rPr>
                <w:lang w:val="af-ZA"/>
              </w:rPr>
              <w:t xml:space="preserve"> </w:t>
            </w:r>
            <w:proofErr w:type="spellStart"/>
            <w:r w:rsidRPr="003404E8">
              <w:rPr>
                <w:lang w:val="af-ZA"/>
              </w:rPr>
              <w:t>retinopat</w:t>
            </w:r>
            <w:r w:rsidR="00026BAF" w:rsidRPr="003404E8">
              <w:rPr>
                <w:lang w:val="af-ZA"/>
              </w:rPr>
              <w:t>ie</w:t>
            </w:r>
            <w:proofErr w:type="spellEnd"/>
            <w:r w:rsidRPr="003404E8">
              <w:rPr>
                <w:lang w:val="af-ZA"/>
              </w:rPr>
              <w:t xml:space="preserve"> </w:t>
            </w:r>
            <w:r w:rsidR="00DA4E5D" w:rsidRPr="003404E8">
              <w:rPr>
                <w:lang w:val="af-ZA"/>
              </w:rPr>
              <w:t>(</w:t>
            </w:r>
            <w:r w:rsidR="00AC38FE" w:rsidRPr="003404E8">
              <w:rPr>
                <w:lang w:val="af-ZA"/>
              </w:rPr>
              <w:t xml:space="preserve">afname </w:t>
            </w:r>
            <w:r w:rsidR="00026BAF" w:rsidRPr="003404E8">
              <w:rPr>
                <w:lang w:val="af-ZA"/>
              </w:rPr>
              <w:t>in die bloedvloei na die</w:t>
            </w:r>
            <w:r w:rsidR="00DA4E5D" w:rsidRPr="003404E8">
              <w:rPr>
                <w:lang w:val="af-ZA"/>
              </w:rPr>
              <w:t xml:space="preserve"> retina)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885859" w:rsidP="004E1408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7,6</w:t>
            </w:r>
          </w:p>
        </w:tc>
      </w:tr>
      <w:tr w:rsidR="00885859" w:rsidRPr="003404E8" w:rsidTr="00F0413B"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026BAF" w:rsidP="00026BAF">
            <w:pPr>
              <w:rPr>
                <w:lang w:val="af-ZA"/>
              </w:rPr>
            </w:pPr>
            <w:r w:rsidRPr="003404E8">
              <w:rPr>
                <w:lang w:val="af-ZA"/>
              </w:rPr>
              <w:t>K</w:t>
            </w:r>
            <w:r w:rsidR="00885859" w:rsidRPr="003404E8">
              <w:rPr>
                <w:lang w:val="af-ZA"/>
              </w:rPr>
              <w:t>atara</w:t>
            </w:r>
            <w:r w:rsidRPr="003404E8">
              <w:rPr>
                <w:lang w:val="af-ZA"/>
              </w:rPr>
              <w:t>k</w:t>
            </w:r>
            <w:r w:rsidR="00885859" w:rsidRPr="003404E8">
              <w:rPr>
                <w:lang w:val="af-ZA"/>
              </w:rPr>
              <w:t>t</w:t>
            </w:r>
            <w:r w:rsidRPr="003404E8">
              <w:rPr>
                <w:lang w:val="af-ZA"/>
              </w:rPr>
              <w:t>e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885859" w:rsidP="004E1408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24,4</w:t>
            </w:r>
          </w:p>
        </w:tc>
      </w:tr>
      <w:tr w:rsidR="00885859" w:rsidRPr="003404E8" w:rsidTr="00F0413B"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026BAF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Bysiendheid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</w:tcPr>
          <w:p w:rsidR="00885859" w:rsidRPr="003404E8" w:rsidRDefault="00885859" w:rsidP="004E1408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34,1</w:t>
            </w:r>
          </w:p>
        </w:tc>
      </w:tr>
      <w:tr w:rsidR="00885859" w:rsidRPr="003404E8" w:rsidTr="00F0413B">
        <w:tc>
          <w:tcPr>
            <w:tcW w:w="6079" w:type="dxa"/>
            <w:tcBorders>
              <w:top w:val="single" w:sz="4" w:space="0" w:color="auto"/>
            </w:tcBorders>
          </w:tcPr>
          <w:p w:rsidR="00885859" w:rsidRPr="003404E8" w:rsidRDefault="00026BAF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Versiendheid</w:t>
            </w: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885859" w:rsidRPr="003404E8" w:rsidRDefault="00885859" w:rsidP="004E1408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14,1</w:t>
            </w:r>
          </w:p>
        </w:tc>
      </w:tr>
    </w:tbl>
    <w:p w:rsidR="00885859" w:rsidRPr="003404E8" w:rsidRDefault="00A27C7C" w:rsidP="00A25710">
      <w:pPr>
        <w:pStyle w:val="Header"/>
        <w:tabs>
          <w:tab w:val="clear" w:pos="4153"/>
          <w:tab w:val="clear" w:pos="8306"/>
        </w:tabs>
        <w:rPr>
          <w:color w:val="FF0000"/>
          <w:lang w:val="af-ZA"/>
        </w:rPr>
      </w:pPr>
      <w:r w:rsidRPr="003404E8">
        <w:rPr>
          <w:sz w:val="20"/>
          <w:szCs w:val="20"/>
          <w:lang w:val="af-ZA"/>
        </w:rPr>
        <w:tab/>
      </w:r>
      <w:r w:rsidRPr="003404E8">
        <w:rPr>
          <w:sz w:val="20"/>
          <w:szCs w:val="20"/>
          <w:lang w:val="af-ZA"/>
        </w:rPr>
        <w:tab/>
      </w:r>
      <w:r w:rsidRPr="003404E8">
        <w:rPr>
          <w:sz w:val="20"/>
          <w:szCs w:val="20"/>
          <w:lang w:val="af-ZA"/>
        </w:rPr>
        <w:tab/>
      </w:r>
      <w:r w:rsidRPr="003404E8">
        <w:rPr>
          <w:sz w:val="20"/>
          <w:szCs w:val="20"/>
          <w:lang w:val="af-ZA"/>
        </w:rPr>
        <w:tab/>
      </w:r>
      <w:r w:rsidRPr="003404E8">
        <w:rPr>
          <w:sz w:val="20"/>
          <w:szCs w:val="20"/>
          <w:lang w:val="af-ZA"/>
        </w:rPr>
        <w:tab/>
      </w:r>
      <w:r w:rsidRPr="003404E8">
        <w:rPr>
          <w:sz w:val="20"/>
          <w:szCs w:val="20"/>
          <w:lang w:val="af-ZA"/>
        </w:rPr>
        <w:tab/>
        <w:t xml:space="preserve">            </w:t>
      </w: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885859" w:rsidRPr="003404E8" w:rsidTr="004E1408">
        <w:tc>
          <w:tcPr>
            <w:tcW w:w="959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2.2.1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2.2.2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2.2.3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2.2.4</w:t>
            </w:r>
          </w:p>
        </w:tc>
        <w:tc>
          <w:tcPr>
            <w:tcW w:w="7371" w:type="dxa"/>
          </w:tcPr>
          <w:p w:rsidR="00885859" w:rsidRPr="003404E8" w:rsidRDefault="00DC5E87" w:rsidP="00650511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Watter oogsiekte</w:t>
            </w:r>
            <w:r w:rsidR="00037A9A" w:rsidRPr="003404E8">
              <w:rPr>
                <w:lang w:val="af-ZA"/>
              </w:rPr>
              <w:t>/</w:t>
            </w:r>
            <w:r w:rsidR="00650511" w:rsidRPr="003404E8">
              <w:rPr>
                <w:lang w:val="af-ZA"/>
              </w:rPr>
              <w:t>-</w:t>
            </w:r>
            <w:r w:rsidRPr="003404E8">
              <w:rPr>
                <w:lang w:val="af-ZA"/>
              </w:rPr>
              <w:t>kwaal</w:t>
            </w:r>
            <w:r w:rsidR="00037A9A" w:rsidRPr="003404E8">
              <w:rPr>
                <w:lang w:val="af-ZA"/>
              </w:rPr>
              <w:t xml:space="preserve"> </w:t>
            </w:r>
            <w:r w:rsidR="00650511" w:rsidRPr="003404E8">
              <w:rPr>
                <w:lang w:val="af-ZA"/>
              </w:rPr>
              <w:t>is</w:t>
            </w:r>
            <w:r w:rsidRPr="003404E8">
              <w:rPr>
                <w:lang w:val="af-ZA"/>
              </w:rPr>
              <w:t xml:space="preserve"> die minste algemeen in die bevolking</w:t>
            </w:r>
            <w:r w:rsidR="00885859" w:rsidRPr="003404E8">
              <w:rPr>
                <w:lang w:val="af-ZA"/>
              </w:rPr>
              <w:t>?</w:t>
            </w:r>
          </w:p>
          <w:p w:rsidR="00885859" w:rsidRPr="003404E8" w:rsidRDefault="00885859" w:rsidP="00650511">
            <w:pPr>
              <w:widowControl w:val="0"/>
              <w:jc w:val="both"/>
              <w:rPr>
                <w:lang w:val="af-ZA"/>
              </w:rPr>
            </w:pPr>
          </w:p>
          <w:p w:rsidR="00885859" w:rsidRPr="003404E8" w:rsidRDefault="00DC5E87" w:rsidP="00650511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Watter persentasie van die bevolking </w:t>
            </w:r>
            <w:proofErr w:type="gramStart"/>
            <w:r w:rsidRPr="003404E8">
              <w:rPr>
                <w:lang w:val="af-ZA"/>
              </w:rPr>
              <w:t>ly</w:t>
            </w:r>
            <w:proofErr w:type="gramEnd"/>
            <w:r w:rsidRPr="003404E8">
              <w:rPr>
                <w:lang w:val="af-ZA"/>
              </w:rPr>
              <w:t xml:space="preserve"> aan versien</w:t>
            </w:r>
            <w:r w:rsidR="00650511" w:rsidRPr="003404E8">
              <w:rPr>
                <w:lang w:val="af-ZA"/>
              </w:rPr>
              <w:t>d</w:t>
            </w:r>
            <w:r w:rsidRPr="003404E8">
              <w:rPr>
                <w:lang w:val="af-ZA"/>
              </w:rPr>
              <w:t>heid</w:t>
            </w:r>
            <w:r w:rsidR="00885859" w:rsidRPr="003404E8">
              <w:rPr>
                <w:lang w:val="af-ZA"/>
              </w:rPr>
              <w:t>?</w:t>
            </w:r>
            <w:r w:rsidR="00E0732A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Toon AL jou berekeninge</w:t>
            </w:r>
            <w:r w:rsidR="00E33C0F" w:rsidRPr="003404E8">
              <w:rPr>
                <w:lang w:val="af-ZA"/>
              </w:rPr>
              <w:t>.</w:t>
            </w:r>
          </w:p>
          <w:p w:rsidR="00885859" w:rsidRPr="003404E8" w:rsidRDefault="00885859" w:rsidP="00650511">
            <w:pPr>
              <w:widowControl w:val="0"/>
              <w:jc w:val="both"/>
              <w:rPr>
                <w:lang w:val="af-ZA"/>
              </w:rPr>
            </w:pPr>
          </w:p>
          <w:p w:rsidR="00885859" w:rsidRPr="003404E8" w:rsidRDefault="00DC5E87" w:rsidP="00650511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Teken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 xml:space="preserve">n staafgrafiek om die getal mense in die bevolking wat aan katarakte, bysiendheid en versiendheid </w:t>
            </w:r>
            <w:proofErr w:type="gramStart"/>
            <w:r w:rsidRPr="003404E8">
              <w:rPr>
                <w:lang w:val="af-ZA"/>
              </w:rPr>
              <w:t>ly</w:t>
            </w:r>
            <w:proofErr w:type="gramEnd"/>
            <w:r w:rsidRPr="003404E8">
              <w:rPr>
                <w:lang w:val="af-ZA"/>
              </w:rPr>
              <w:t>, voor te stel.</w:t>
            </w:r>
            <w:r w:rsidR="00885859" w:rsidRPr="003404E8">
              <w:rPr>
                <w:lang w:val="af-ZA"/>
              </w:rPr>
              <w:t xml:space="preserve"> </w:t>
            </w:r>
          </w:p>
          <w:p w:rsidR="00885859" w:rsidRPr="003404E8" w:rsidRDefault="00885859" w:rsidP="00650511">
            <w:pPr>
              <w:widowControl w:val="0"/>
              <w:jc w:val="both"/>
              <w:rPr>
                <w:lang w:val="af-ZA"/>
              </w:rPr>
            </w:pPr>
          </w:p>
          <w:p w:rsidR="00885859" w:rsidRPr="003404E8" w:rsidRDefault="00DC5E87" w:rsidP="005458CF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Watter oogsiekte/</w:t>
            </w:r>
            <w:r w:rsidR="00D774F2" w:rsidRPr="003404E8">
              <w:rPr>
                <w:lang w:val="af-ZA"/>
              </w:rPr>
              <w:t xml:space="preserve">-kwaal </w:t>
            </w:r>
            <w:r w:rsidRPr="003404E8">
              <w:rPr>
                <w:lang w:val="af-ZA"/>
              </w:rPr>
              <w:t>in die tabel</w:t>
            </w:r>
            <w:r w:rsidR="00EF5495" w:rsidRPr="003404E8">
              <w:rPr>
                <w:lang w:val="af-ZA"/>
              </w:rPr>
              <w:t>:</w:t>
            </w:r>
            <w:r w:rsidR="00885859" w:rsidRPr="003404E8">
              <w:rPr>
                <w:lang w:val="af-ZA"/>
              </w:rPr>
              <w:t xml:space="preserve"> </w:t>
            </w:r>
          </w:p>
        </w:tc>
        <w:tc>
          <w:tcPr>
            <w:tcW w:w="236" w:type="dxa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(3)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885859" w:rsidRPr="003404E8" w:rsidRDefault="00885859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(6)</w:t>
            </w:r>
          </w:p>
          <w:p w:rsidR="00E0732A" w:rsidRPr="003404E8" w:rsidRDefault="00E0732A" w:rsidP="004E1408">
            <w:pPr>
              <w:rPr>
                <w:lang w:val="af-ZA"/>
              </w:rPr>
            </w:pPr>
          </w:p>
          <w:p w:rsidR="00E0732A" w:rsidRPr="003404E8" w:rsidRDefault="00E0732A" w:rsidP="004E1408">
            <w:pPr>
              <w:rPr>
                <w:lang w:val="af-ZA"/>
              </w:rPr>
            </w:pPr>
          </w:p>
        </w:tc>
      </w:tr>
    </w:tbl>
    <w:p w:rsidR="00885859" w:rsidRPr="003404E8" w:rsidRDefault="00885859" w:rsidP="00885859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619"/>
        <w:gridCol w:w="6752"/>
        <w:gridCol w:w="283"/>
        <w:gridCol w:w="851"/>
      </w:tblGrid>
      <w:tr w:rsidR="00885859" w:rsidRPr="003404E8" w:rsidTr="00A61124">
        <w:tc>
          <w:tcPr>
            <w:tcW w:w="959" w:type="dxa"/>
            <w:shd w:val="clear" w:color="auto" w:fill="auto"/>
          </w:tcPr>
          <w:p w:rsidR="00885859" w:rsidRPr="003404E8" w:rsidRDefault="00885859" w:rsidP="004E1408">
            <w:pPr>
              <w:rPr>
                <w:b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885859" w:rsidRPr="003404E8" w:rsidRDefault="00885859" w:rsidP="004E1408">
            <w:pPr>
              <w:rPr>
                <w:lang w:val="af-ZA"/>
              </w:rPr>
            </w:pPr>
          </w:p>
        </w:tc>
        <w:tc>
          <w:tcPr>
            <w:tcW w:w="619" w:type="dxa"/>
            <w:shd w:val="clear" w:color="auto" w:fill="auto"/>
          </w:tcPr>
          <w:p w:rsidR="00885859" w:rsidRPr="003404E8" w:rsidRDefault="00885859" w:rsidP="004E1408">
            <w:pPr>
              <w:tabs>
                <w:tab w:val="right" w:pos="6588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(</w:t>
            </w:r>
            <w:proofErr w:type="spellStart"/>
            <w:r w:rsidRPr="003404E8">
              <w:rPr>
                <w:lang w:val="af-ZA"/>
              </w:rPr>
              <w:t>a</w:t>
            </w:r>
            <w:proofErr w:type="spellEnd"/>
            <w:r w:rsidRPr="003404E8">
              <w:rPr>
                <w:lang w:val="af-ZA"/>
              </w:rPr>
              <w:t>)</w:t>
            </w:r>
          </w:p>
          <w:p w:rsidR="00885859" w:rsidRPr="003404E8" w:rsidRDefault="00885859" w:rsidP="004E1408">
            <w:pPr>
              <w:tabs>
                <w:tab w:val="right" w:pos="6588"/>
              </w:tabs>
              <w:jc w:val="both"/>
              <w:rPr>
                <w:lang w:val="af-ZA"/>
              </w:rPr>
            </w:pPr>
          </w:p>
          <w:p w:rsidR="00885859" w:rsidRPr="003404E8" w:rsidRDefault="00885859" w:rsidP="004E1408">
            <w:pPr>
              <w:tabs>
                <w:tab w:val="right" w:pos="6588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(</w:t>
            </w:r>
            <w:proofErr w:type="spellStart"/>
            <w:r w:rsidRPr="003404E8">
              <w:rPr>
                <w:lang w:val="af-ZA"/>
              </w:rPr>
              <w:t>b</w:t>
            </w:r>
            <w:proofErr w:type="spellEnd"/>
            <w:r w:rsidRPr="003404E8">
              <w:rPr>
                <w:lang w:val="af-ZA"/>
              </w:rPr>
              <w:t>)</w:t>
            </w:r>
          </w:p>
        </w:tc>
        <w:tc>
          <w:tcPr>
            <w:tcW w:w="6752" w:type="dxa"/>
          </w:tcPr>
          <w:p w:rsidR="00885859" w:rsidRPr="003404E8" w:rsidRDefault="005458CF" w:rsidP="00650511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Is d</w:t>
            </w:r>
            <w:r w:rsidR="00DC5E87" w:rsidRPr="003404E8">
              <w:rPr>
                <w:lang w:val="af-ZA"/>
              </w:rPr>
              <w:t>ie resultaat van die</w:t>
            </w:r>
            <w:r w:rsidR="00EF5495" w:rsidRPr="003404E8">
              <w:rPr>
                <w:lang w:val="af-ZA"/>
              </w:rPr>
              <w:t xml:space="preserve"> </w:t>
            </w:r>
            <w:r w:rsidR="00885859" w:rsidRPr="003404E8">
              <w:rPr>
                <w:lang w:val="af-ZA"/>
              </w:rPr>
              <w:t xml:space="preserve">lens </w:t>
            </w:r>
            <w:r w:rsidR="00DC5E87" w:rsidRPr="003404E8">
              <w:rPr>
                <w:lang w:val="af-ZA"/>
              </w:rPr>
              <w:t>wat onduidelik of dof word</w:t>
            </w:r>
          </w:p>
          <w:p w:rsidR="00885859" w:rsidRPr="003404E8" w:rsidRDefault="00885859" w:rsidP="00650511">
            <w:pPr>
              <w:jc w:val="both"/>
              <w:rPr>
                <w:lang w:val="af-ZA"/>
              </w:rPr>
            </w:pPr>
          </w:p>
          <w:p w:rsidR="00885859" w:rsidRPr="003404E8" w:rsidRDefault="005458CF" w:rsidP="00A61124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Word a</w:t>
            </w:r>
            <w:r w:rsidR="006110AC" w:rsidRPr="003404E8">
              <w:rPr>
                <w:lang w:val="af-ZA"/>
              </w:rPr>
              <w:t xml:space="preserve">angetref </w:t>
            </w:r>
            <w:r w:rsidR="00A61124" w:rsidRPr="003404E8">
              <w:rPr>
                <w:lang w:val="af-ZA"/>
              </w:rPr>
              <w:t>by</w:t>
            </w:r>
            <w:r w:rsidR="006110AC" w:rsidRPr="003404E8">
              <w:rPr>
                <w:lang w:val="af-ZA"/>
              </w:rPr>
              <w:t xml:space="preserve"> mense wat in</w:t>
            </w:r>
            <w:r w:rsidR="00356413" w:rsidRPr="003404E8">
              <w:rPr>
                <w:lang w:val="af-ZA"/>
              </w:rPr>
              <w:t xml:space="preserve"> </w:t>
            </w:r>
            <w:r w:rsidR="006110AC" w:rsidRPr="003404E8">
              <w:rPr>
                <w:lang w:val="af-ZA"/>
              </w:rPr>
              <w:t>staat is om naby voorwerpe duidelik te sien</w:t>
            </w:r>
            <w:r w:rsidR="00A61124" w:rsidRPr="003404E8">
              <w:rPr>
                <w:lang w:val="af-ZA"/>
              </w:rPr>
              <w:t>,</w:t>
            </w:r>
            <w:r w:rsidR="006110AC" w:rsidRPr="003404E8">
              <w:rPr>
                <w:lang w:val="af-ZA"/>
              </w:rPr>
              <w:t xml:space="preserve"> terwyl voorwerpe wat ver is, </w:t>
            </w:r>
            <w:r w:rsidR="00A61124" w:rsidRPr="003404E8">
              <w:rPr>
                <w:lang w:val="af-ZA"/>
              </w:rPr>
              <w:t>wasig</w:t>
            </w:r>
            <w:r w:rsidR="006110AC" w:rsidRPr="003404E8">
              <w:rPr>
                <w:lang w:val="af-ZA"/>
              </w:rPr>
              <w:t xml:space="preserve"> is</w:t>
            </w:r>
            <w:r w:rsidR="00037A9A" w:rsidRPr="003404E8">
              <w:rPr>
                <w:lang w:val="af-Z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885859" w:rsidRPr="003404E8" w:rsidRDefault="00885859" w:rsidP="004E1408">
            <w:pPr>
              <w:ind w:left="-250" w:right="-24" w:firstLine="108"/>
              <w:rPr>
                <w:b/>
                <w:sz w:val="16"/>
                <w:szCs w:val="16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885859" w:rsidRPr="003404E8" w:rsidRDefault="00E33C0F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  <w:p w:rsidR="00885859" w:rsidRPr="003404E8" w:rsidRDefault="00885859" w:rsidP="004E1408">
            <w:pPr>
              <w:rPr>
                <w:lang w:val="af-ZA"/>
              </w:rPr>
            </w:pPr>
          </w:p>
          <w:p w:rsidR="006110AC" w:rsidRPr="003404E8" w:rsidRDefault="006110AC" w:rsidP="004E1408">
            <w:pPr>
              <w:rPr>
                <w:lang w:val="af-ZA"/>
              </w:rPr>
            </w:pPr>
          </w:p>
          <w:p w:rsidR="00885859" w:rsidRPr="003404E8" w:rsidRDefault="00E33C0F" w:rsidP="004E1408">
            <w:pPr>
              <w:rPr>
                <w:lang w:val="af-ZA"/>
              </w:rPr>
            </w:pPr>
            <w:r w:rsidRPr="003404E8">
              <w:rPr>
                <w:lang w:val="af-ZA"/>
              </w:rPr>
              <w:t>(1</w:t>
            </w:r>
            <w:r w:rsidR="00885859" w:rsidRPr="003404E8">
              <w:rPr>
                <w:lang w:val="af-ZA"/>
              </w:rPr>
              <w:t>)</w:t>
            </w:r>
          </w:p>
          <w:p w:rsidR="00885859" w:rsidRPr="003404E8" w:rsidRDefault="00885859" w:rsidP="004E1408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(12)</w:t>
            </w:r>
          </w:p>
        </w:tc>
      </w:tr>
    </w:tbl>
    <w:p w:rsidR="00BF2237" w:rsidRPr="003404E8" w:rsidRDefault="00BF2237">
      <w:pPr>
        <w:rPr>
          <w:color w:val="FF0000"/>
          <w:lang w:val="af-ZA"/>
        </w:rPr>
      </w:pPr>
      <w:r w:rsidRPr="003404E8">
        <w:rPr>
          <w:color w:val="FF0000"/>
          <w:lang w:val="af-ZA"/>
        </w:rPr>
        <w:br w:type="page"/>
      </w:r>
    </w:p>
    <w:p w:rsidR="00714141" w:rsidRPr="003404E8" w:rsidRDefault="00714141" w:rsidP="00714141">
      <w:pPr>
        <w:rPr>
          <w:color w:val="FF0000"/>
          <w:lang w:val="af-ZA"/>
        </w:rPr>
      </w:pPr>
    </w:p>
    <w:p w:rsidR="00A61124" w:rsidRPr="003404E8" w:rsidRDefault="00A61124" w:rsidP="00714141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83"/>
        <w:gridCol w:w="851"/>
      </w:tblGrid>
      <w:tr w:rsidR="00D74373" w:rsidRPr="003404E8" w:rsidTr="00A61124">
        <w:tc>
          <w:tcPr>
            <w:tcW w:w="959" w:type="dxa"/>
          </w:tcPr>
          <w:p w:rsidR="00D74373" w:rsidRPr="003404E8" w:rsidRDefault="002C0885" w:rsidP="00D74373">
            <w:pPr>
              <w:rPr>
                <w:lang w:val="af-ZA"/>
              </w:rPr>
            </w:pPr>
            <w:r w:rsidRPr="003404E8">
              <w:rPr>
                <w:lang w:val="af-ZA"/>
              </w:rPr>
              <w:t>2.3</w:t>
            </w:r>
          </w:p>
        </w:tc>
        <w:tc>
          <w:tcPr>
            <w:tcW w:w="8505" w:type="dxa"/>
          </w:tcPr>
          <w:p w:rsidR="00D9259D" w:rsidRPr="003404E8" w:rsidRDefault="00E803AD" w:rsidP="00872431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Lees die uittreksel en bestudeer die grafiek</w:t>
            </w:r>
            <w:r w:rsidR="00661E4B" w:rsidRPr="003404E8">
              <w:rPr>
                <w:lang w:val="af-ZA"/>
              </w:rPr>
              <w:t>.</w:t>
            </w:r>
          </w:p>
        </w:tc>
        <w:tc>
          <w:tcPr>
            <w:tcW w:w="283" w:type="dxa"/>
          </w:tcPr>
          <w:p w:rsidR="00D74373" w:rsidRPr="003404E8" w:rsidRDefault="00D74373" w:rsidP="00D74373">
            <w:pPr>
              <w:rPr>
                <w:lang w:val="af-ZA"/>
              </w:rPr>
            </w:pPr>
          </w:p>
        </w:tc>
        <w:tc>
          <w:tcPr>
            <w:tcW w:w="851" w:type="dxa"/>
          </w:tcPr>
          <w:p w:rsidR="00D74373" w:rsidRPr="003404E8" w:rsidRDefault="00D74373" w:rsidP="00D74373">
            <w:pPr>
              <w:rPr>
                <w:lang w:val="af-ZA"/>
              </w:rPr>
            </w:pPr>
          </w:p>
        </w:tc>
      </w:tr>
    </w:tbl>
    <w:p w:rsidR="00356413" w:rsidRPr="003404E8" w:rsidRDefault="00356413" w:rsidP="00D74373">
      <w:pPr>
        <w:pStyle w:val="Header"/>
        <w:tabs>
          <w:tab w:val="clear" w:pos="4153"/>
          <w:tab w:val="clear" w:pos="8306"/>
          <w:tab w:val="left" w:pos="387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56413" w:rsidRPr="003404E8" w:rsidTr="00A61124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</w:tcPr>
          <w:p w:rsidR="00356413" w:rsidRPr="003404E8" w:rsidRDefault="00356413" w:rsidP="00356413">
            <w:pPr>
              <w:pStyle w:val="Header"/>
              <w:tabs>
                <w:tab w:val="clear" w:pos="4153"/>
                <w:tab w:val="clear" w:pos="8306"/>
                <w:tab w:val="left" w:pos="3870"/>
              </w:tabs>
              <w:rPr>
                <w:lang w:val="af-ZA"/>
              </w:rPr>
            </w:pP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6413" w:rsidRPr="003404E8" w:rsidRDefault="00356413" w:rsidP="00356413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Akkumulasie van kweekhuisgasse in die atmosfeer verander die klimaat. Gletsers wat smelt, stygende </w:t>
            </w:r>
            <w:proofErr w:type="spellStart"/>
            <w:r w:rsidRPr="003404E8">
              <w:rPr>
                <w:lang w:val="af-ZA"/>
              </w:rPr>
              <w:t>seevlakke</w:t>
            </w:r>
            <w:proofErr w:type="spellEnd"/>
            <w:r w:rsidRPr="003404E8">
              <w:rPr>
                <w:lang w:val="af-ZA"/>
              </w:rPr>
              <w:t xml:space="preserve"> en nuwe en uiterste weersomstandighede wat meer dikwels voorkom, sal die hele wêreld verander. Watervoorrad</w:t>
            </w:r>
            <w:r w:rsidR="00A61124" w:rsidRPr="003404E8">
              <w:rPr>
                <w:lang w:val="af-ZA"/>
              </w:rPr>
              <w:t>e</w:t>
            </w:r>
            <w:r w:rsidRPr="003404E8">
              <w:rPr>
                <w:lang w:val="af-ZA"/>
              </w:rPr>
              <w:t xml:space="preserve"> </w:t>
            </w:r>
            <w:r w:rsidR="00E2647C" w:rsidRPr="003404E8">
              <w:rPr>
                <w:lang w:val="af-ZA"/>
              </w:rPr>
              <w:t>daal</w:t>
            </w:r>
            <w:r w:rsidRPr="003404E8">
              <w:rPr>
                <w:lang w:val="af-ZA"/>
              </w:rPr>
              <w:t xml:space="preserve">, </w:t>
            </w:r>
            <w:proofErr w:type="spellStart"/>
            <w:r w:rsidRPr="003404E8">
              <w:rPr>
                <w:lang w:val="af-ZA"/>
              </w:rPr>
              <w:t>oesopbrengste</w:t>
            </w:r>
            <w:proofErr w:type="spellEnd"/>
            <w:r w:rsidRPr="003404E8">
              <w:rPr>
                <w:lang w:val="af-ZA"/>
              </w:rPr>
              <w:t xml:space="preserve"> verminder, woude brand en die suurgehalte van ons oseane </w:t>
            </w:r>
            <w:r w:rsidR="0059490B" w:rsidRPr="003404E8">
              <w:rPr>
                <w:lang w:val="af-ZA"/>
              </w:rPr>
              <w:t>styg</w:t>
            </w:r>
            <w:r w:rsidRPr="003404E8">
              <w:rPr>
                <w:lang w:val="af-ZA"/>
              </w:rPr>
              <w:t>.</w:t>
            </w:r>
          </w:p>
          <w:p w:rsidR="00356413" w:rsidRPr="003404E8" w:rsidRDefault="00356413" w:rsidP="00356413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  <w:p w:rsidR="00356413" w:rsidRPr="003404E8" w:rsidRDefault="00356413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Klimaatsverandering-wetenskaplikes waarsku dat</w:t>
            </w:r>
            <w:r w:rsidR="00A61124" w:rsidRPr="003404E8">
              <w:rPr>
                <w:lang w:val="af-ZA"/>
              </w:rPr>
              <w:t>,</w:t>
            </w:r>
            <w:r w:rsidRPr="003404E8">
              <w:rPr>
                <w:lang w:val="af-ZA"/>
              </w:rPr>
              <w:t xml:space="preserve"> indien ons nie ons kweekhuisgasvrystellings verminder nie, gemiddelde globale temperatur</w:t>
            </w:r>
            <w:r w:rsidR="00A61124" w:rsidRPr="003404E8">
              <w:rPr>
                <w:lang w:val="af-ZA"/>
              </w:rPr>
              <w:t>e</w:t>
            </w:r>
            <w:r w:rsidRPr="003404E8">
              <w:rPr>
                <w:lang w:val="af-ZA"/>
              </w:rPr>
              <w:t xml:space="preserve"> </w:t>
            </w:r>
            <w:r w:rsidR="00A61124" w:rsidRPr="003404E8">
              <w:rPr>
                <w:lang w:val="af-ZA"/>
              </w:rPr>
              <w:t xml:space="preserve">teen die jaar 2100 </w:t>
            </w:r>
            <w:r w:rsidRPr="003404E8">
              <w:rPr>
                <w:lang w:val="af-ZA"/>
              </w:rPr>
              <w:t>tot 4</w:t>
            </w:r>
            <w:r w:rsidR="00A61124" w:rsidRPr="003404E8">
              <w:rPr>
                <w:lang w:val="af-ZA"/>
              </w:rPr>
              <w:t> </w:t>
            </w:r>
            <w:proofErr w:type="spellStart"/>
            <w:r w:rsidRPr="003404E8">
              <w:rPr>
                <w:vertAlign w:val="superscript"/>
                <w:lang w:val="af-ZA"/>
              </w:rPr>
              <w:t>o</w:t>
            </w:r>
            <w:r w:rsidRPr="003404E8">
              <w:rPr>
                <w:lang w:val="af-ZA"/>
              </w:rPr>
              <w:t>C</w:t>
            </w:r>
            <w:proofErr w:type="spellEnd"/>
            <w:r w:rsidRPr="003404E8">
              <w:rPr>
                <w:lang w:val="af-ZA"/>
              </w:rPr>
              <w:t xml:space="preserve"> of meer sal styg, met skrikwekkende gevolge.</w:t>
            </w: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84E62" w:rsidRPr="003404E8" w:rsidRDefault="00A84E62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  <w:r w:rsidRPr="003404E8"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2038656" behindDoc="0" locked="0" layoutInCell="1" allowOverlap="1" wp14:anchorId="5293B380" wp14:editId="075A0826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22225</wp:posOffset>
                      </wp:positionV>
                      <wp:extent cx="5068570" cy="3345815"/>
                      <wp:effectExtent l="0" t="0" r="0" b="0"/>
                      <wp:wrapNone/>
                      <wp:docPr id="480" name="Group 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8570" cy="3345815"/>
                                <a:chOff x="0" y="-43200"/>
                                <a:chExt cx="5068613" cy="3345835"/>
                              </a:xfrm>
                            </wpg:grpSpPr>
                            <wpg:grpSp>
                              <wpg:cNvPr id="481" name="Group 481"/>
                              <wpg:cNvGrpSpPr/>
                              <wpg:grpSpPr>
                                <a:xfrm>
                                  <a:off x="0" y="-43200"/>
                                  <a:ext cx="5068613" cy="3070245"/>
                                  <a:chOff x="0" y="-43203"/>
                                  <a:chExt cx="5068613" cy="3070434"/>
                                </a:xfrm>
                              </wpg:grpSpPr>
                              <wpg:grpSp>
                                <wpg:cNvPr id="482" name="Group 482"/>
                                <wpg:cNvGrpSpPr/>
                                <wpg:grpSpPr>
                                  <a:xfrm>
                                    <a:off x="0" y="-43203"/>
                                    <a:ext cx="5068613" cy="3070434"/>
                                    <a:chOff x="0" y="-43203"/>
                                    <a:chExt cx="5068613" cy="3070459"/>
                                  </a:xfrm>
                                </wpg:grpSpPr>
                                <wps:wsp>
                                  <wps:cNvPr id="483" name="Rectangle 483"/>
                                  <wps:cNvSpPr/>
                                  <wps:spPr>
                                    <a:xfrm>
                                      <a:off x="875980" y="276625"/>
                                      <a:ext cx="3426460" cy="241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5459" y="2750631"/>
                                      <a:ext cx="4364056" cy="27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61124" w:rsidRDefault="00A61124" w:rsidP="00A61124">
                                        <w:r>
                                          <w:t>2006     2008     2010     2012      2014     2016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48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85758"/>
                                      <a:ext cx="360680" cy="177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61124" w:rsidRPr="00A61124" w:rsidRDefault="00A61124" w:rsidP="00A61124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A61124">
                                          <w:rPr>
                                            <w:b/>
                                          </w:rPr>
                                          <w:t>CO</w:t>
                                        </w:r>
                                        <w:r w:rsidRPr="00A61124">
                                          <w:rPr>
                                            <w:b/>
                                            <w:vertAlign w:val="subscript"/>
                                          </w:rPr>
                                          <w:t xml:space="preserve">2 </w:t>
                                        </w:r>
                                        <w:r w:rsidRPr="00A61124">
                                          <w:rPr>
                                            <w:b/>
                                          </w:rPr>
                                          <w:t xml:space="preserve">(dele per </w:t>
                                        </w:r>
                                        <w:proofErr w:type="spellStart"/>
                                        <w:r w:rsidRPr="00A61124">
                                          <w:rPr>
                                            <w:b/>
                                          </w:rPr>
                                          <w:t>miljoen</w:t>
                                        </w:r>
                                        <w:proofErr w:type="spellEnd"/>
                                        <w:r w:rsidRPr="00A61124">
                                          <w:rPr>
                                            <w:b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7350" y="430306"/>
                                      <a:ext cx="468630" cy="246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61124" w:rsidRDefault="00A61124" w:rsidP="00A61124">
                                        <w:r>
                                          <w:t>405</w:t>
                                        </w:r>
                                      </w:p>
                                      <w:p w:rsidR="00A61124" w:rsidRDefault="00A61124" w:rsidP="00A61124"/>
                                      <w:p w:rsidR="00A61124" w:rsidRDefault="00A61124" w:rsidP="00A61124">
                                        <w:r>
                                          <w:t>400</w:t>
                                        </w:r>
                                      </w:p>
                                      <w:p w:rsidR="00A61124" w:rsidRDefault="00A61124" w:rsidP="00A61124"/>
                                      <w:p w:rsidR="00A61124" w:rsidRDefault="00A61124" w:rsidP="00A61124">
                                        <w:r>
                                          <w:t>395</w:t>
                                        </w:r>
                                      </w:p>
                                      <w:p w:rsidR="00A61124" w:rsidRDefault="00A61124" w:rsidP="00A61124"/>
                                      <w:p w:rsidR="00A61124" w:rsidRDefault="00A61124" w:rsidP="00A61124">
                                        <w:r>
                                          <w:t>390</w:t>
                                        </w:r>
                                      </w:p>
                                      <w:p w:rsidR="00A61124" w:rsidRDefault="00A61124" w:rsidP="00A61124"/>
                                      <w:p w:rsidR="00A61124" w:rsidRDefault="00A61124" w:rsidP="00A61124">
                                        <w:r>
                                          <w:t>385</w:t>
                                        </w:r>
                                      </w:p>
                                      <w:p w:rsidR="00A61124" w:rsidRDefault="00A61124" w:rsidP="00A61124"/>
                                      <w:p w:rsidR="00A61124" w:rsidRDefault="00A61124" w:rsidP="00A61124">
                                        <w:r>
                                          <w:t>380</w:t>
                                        </w:r>
                                      </w:p>
                                      <w:p w:rsidR="00A61124" w:rsidRDefault="00A61124" w:rsidP="00A61124"/>
                                      <w:p w:rsidR="00A61124" w:rsidRDefault="00A61124" w:rsidP="00A61124">
                                        <w:r>
                                          <w:t>375</w:t>
                                        </w:r>
                                      </w:p>
                                      <w:p w:rsidR="00A61124" w:rsidRDefault="00A61124" w:rsidP="00A61124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994" y="-43203"/>
                                      <a:ext cx="4960619" cy="319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61124" w:rsidRPr="00331355" w:rsidRDefault="0059490B" w:rsidP="00A61124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  <w:proofErr w:type="spellStart"/>
                                        <w:r w:rsidR="00A61124">
                                          <w:rPr>
                                            <w:b/>
                                          </w:rPr>
                                          <w:t>Veranderinge</w:t>
                                        </w:r>
                                        <w:proofErr w:type="spellEnd"/>
                                        <w:r w:rsidR="00A61124">
                                          <w:rPr>
                                            <w:b/>
                                          </w:rPr>
                                          <w:t xml:space="preserve"> in </w:t>
                                        </w:r>
                                        <w:r w:rsidR="00A61124" w:rsidRPr="00331355">
                                          <w:rPr>
                                            <w:b/>
                                          </w:rPr>
                                          <w:t>CO</w:t>
                                        </w:r>
                                        <w:r w:rsidR="00A61124" w:rsidRPr="00331355">
                                          <w:rPr>
                                            <w:b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-</w:t>
                                        </w:r>
                                        <w:r w:rsidR="00A61124">
                                          <w:rPr>
                                            <w:b/>
                                          </w:rPr>
                                          <w:t xml:space="preserve">vlakke in die </w:t>
                                        </w:r>
                                        <w:proofErr w:type="spellStart"/>
                                        <w:r w:rsidR="00A61124">
                                          <w:rPr>
                                            <w:b/>
                                          </w:rPr>
                                          <w:t>atmosfeer</w:t>
                                        </w:r>
                                        <w:proofErr w:type="spellEnd"/>
                                        <w:r w:rsidR="00A61124">
                                          <w:rPr>
                                            <w:b/>
                                          </w:rPr>
                                          <w:t xml:space="preserve"> van</w:t>
                                        </w:r>
                                        <w:r w:rsidR="00A61124" w:rsidRPr="00331355">
                                          <w:rPr>
                                            <w:b/>
                                          </w:rPr>
                                          <w:t xml:space="preserve"> 2006 to</w:t>
                                        </w:r>
                                        <w:r w:rsidR="00A61124"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  <w:r w:rsidR="00A61124" w:rsidRPr="00331355">
                                          <w:rPr>
                                            <w:b/>
                                          </w:rPr>
                                          <w:t xml:space="preserve"> 2017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6" name="Straight Connector 496"/>
                                  <wps:cNvCnPr/>
                                  <wps:spPr>
                                    <a:xfrm>
                                      <a:off x="875980" y="2312894"/>
                                      <a:ext cx="34264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7" name="Straight Connector 497"/>
                                  <wps:cNvCnPr/>
                                  <wps:spPr>
                                    <a:xfrm>
                                      <a:off x="875980" y="1974797"/>
                                      <a:ext cx="34264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8" name="Straight Connector 498"/>
                                  <wps:cNvCnPr/>
                                  <wps:spPr>
                                    <a:xfrm>
                                      <a:off x="875980" y="1629015"/>
                                      <a:ext cx="34264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9" name="Straight Connector 499"/>
                                  <wps:cNvCnPr/>
                                  <wps:spPr>
                                    <a:xfrm>
                                      <a:off x="875980" y="1290918"/>
                                      <a:ext cx="34264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01" name="Straight Connector 501"/>
                                  <wps:cNvCnPr/>
                                  <wps:spPr>
                                    <a:xfrm>
                                      <a:off x="875980" y="929768"/>
                                      <a:ext cx="34264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5" name="Straight Connector 525"/>
                                  <wps:cNvCnPr/>
                                  <wps:spPr>
                                    <a:xfrm>
                                      <a:off x="875980" y="591670"/>
                                      <a:ext cx="34264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7" name="Straight Connector 527"/>
                                  <wps:cNvCnPr/>
                                  <wps:spPr>
                                    <a:xfrm>
                                      <a:off x="1444599" y="276625"/>
                                      <a:ext cx="0" cy="24123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8" name="Straight Connector 528"/>
                                  <wps:cNvCnPr/>
                                  <wps:spPr>
                                    <a:xfrm>
                                      <a:off x="2013217" y="276625"/>
                                      <a:ext cx="0" cy="24123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9" name="Straight Connector 529"/>
                                  <wps:cNvCnPr/>
                                  <wps:spPr>
                                    <a:xfrm>
                                      <a:off x="2581836" y="284309"/>
                                      <a:ext cx="0" cy="24123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0" name="Straight Connector 530"/>
                                  <wps:cNvCnPr/>
                                  <wps:spPr>
                                    <a:xfrm>
                                      <a:off x="3150454" y="268941"/>
                                      <a:ext cx="0" cy="24123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1" name="Straight Connector 531"/>
                                  <wps:cNvCnPr/>
                                  <wps:spPr>
                                    <a:xfrm>
                                      <a:off x="3688336" y="268941"/>
                                      <a:ext cx="0" cy="24123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32" name="Straight Connector 532"/>
                                <wps:cNvCnPr/>
                                <wps:spPr>
                                  <a:xfrm flipV="1">
                                    <a:off x="875980" y="591670"/>
                                    <a:ext cx="3112034" cy="197313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7114" y="3027045"/>
                                  <a:ext cx="614722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1124" w:rsidRPr="00A61124" w:rsidRDefault="00A61124" w:rsidP="00A6112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A61124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61124">
                                      <w:rPr>
                                        <w:b/>
                                      </w:rPr>
                                      <w:t>Jaar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0" o:spid="_x0000_s1079" style="position:absolute;left:0;text-align:left;margin-left:8.45pt;margin-top:1.75pt;width:399.1pt;height:263.45pt;z-index:252038656;mso-width-relative:margin;mso-height-relative:margin" coordorigin=",-432" coordsize="50686,33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">
                      <v:group id="Group 481" o:spid="_x0000_s1080" style="position:absolute;top:-432;width:50686;height:30702" coordorigin=",-432" coordsize="50686,30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<v:group id="Group 482" o:spid="_x0000_s1081" style="position:absolute;top:-432;width:50686;height:30704" coordorigin=",-432" coordsize="50686,30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<v:rect id="Rectangle 483" o:spid="_x0000_s1082" style="position:absolute;left:8759;top:2766;width:34265;height:24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9y8QA&#10;AADcAAAADwAAAGRycy9kb3ducmV2LnhtbESPT4vCMBTE7wt+h/CEva2pfxCppkVEwYNQV+v90bxt&#10;yzYvpYna9dMbQdjjMDO/YVZpbxpxo87VlhWMRxEI4sLqmksF+Xn3tQDhPLLGxjIp+CMHaTL4WGGs&#10;7Z2/6XbypQgQdjEqqLxvYyldUZFBN7ItcfB+bGfQB9mVUnd4D3DTyEkUzaXBmsNChS1tKip+T1ej&#10;YJ5lmc3y4jhebw/1TNomvz4uSn0O+/UShKfe/4ff7b1WMFtM4XUmH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5PcvEAAAA3AAAAA8AAAAAAAAAAAAAAAAAmAIAAGRycy9k&#10;b3ducmV2LnhtbFBLBQYAAAAABAAEAPUAAACJAwAAAAA=&#10;" filled="f" strokecolor="black [3213]" strokeweight="1.25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83" type="#_x0000_t202" style="position:absolute;left:6454;top:27506;width:43641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UJMMA&#10;AADcAAAADwAAAGRycy9kb3ducmV2LnhtbESPQWvCQBSE74L/YXmF3nRj0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UJMMAAADcAAAADwAAAAAAAAAAAAAAAACYAgAAZHJzL2Rv&#10;d25yZXYueG1sUEsFBgAAAAAEAAQA9QAAAIgDAAAAAA==&#10;" filled="f" stroked="f">
                            <v:textbox style="mso-fit-shape-to-text:t">
                              <w:txbxContent>
                                <w:p w:rsidR="00A61124" w:rsidRDefault="00A61124" w:rsidP="00A61124">
                                  <w:r>
                                    <w:t>2006     2008     2010     2012      2014     2016</w:t>
                                  </w:r>
                                </w:p>
                              </w:txbxContent>
                            </v:textbox>
                          </v:shape>
                          <v:shape id="Text Box 2" o:spid="_x0000_s1084" type="#_x0000_t202" style="position:absolute;top:7857;width:3606;height:17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B2cYA&#10;AADcAAAADwAAAGRycy9kb3ducmV2LnhtbESPQWvCQBSE7wX/w/IEb3WjtiLRVUpFaS+iUQ/entln&#10;Esy+jdmtif/eLRR6HGbmG2a2aE0p7lS7wrKCQT8CQZxaXXCm4LBfvU5AOI+ssbRMCh7kYDHvvMww&#10;1rbhHd0Tn4kAYRejgtz7KpbSpTkZdH1bEQfvYmuDPsg6k7rGJsBNKYdRNJYGCw4LOVb0mVN6TX6M&#10;guN58yh31egUFc33tl3ftslynSnV67YfUxCeWv8f/mt/aQVvk3f4PR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B2cYAAADcAAAADwAAAAAAAAAAAAAAAACYAgAAZHJz&#10;L2Rvd25yZXYueG1sUEsFBgAAAAAEAAQA9QAAAIsDAAAAAA==&#10;" filled="f" stroked="f">
                            <v:textbox style="layout-flow:vertical;mso-layout-flow-alt:bottom-to-top">
                              <w:txbxContent>
                                <w:p w:rsidR="00A61124" w:rsidRPr="00A61124" w:rsidRDefault="00A61124" w:rsidP="00A61124">
                                  <w:pPr>
                                    <w:rPr>
                                      <w:b/>
                                    </w:rPr>
                                  </w:pPr>
                                  <w:r w:rsidRPr="00A61124">
                                    <w:rPr>
                                      <w:b/>
                                    </w:rPr>
                                    <w:t>CO</w:t>
                                  </w:r>
                                  <w:r w:rsidRPr="00A61124">
                                    <w:rPr>
                                      <w:b/>
                                      <w:vertAlign w:val="subscript"/>
                                    </w:rPr>
                                    <w:t xml:space="preserve">2 </w:t>
                                  </w:r>
                                  <w:r w:rsidRPr="00A61124">
                                    <w:rPr>
                                      <w:b/>
                                    </w:rPr>
                                    <w:t>(dele per miljoen)</w:t>
                                  </w:r>
                                </w:p>
                              </w:txbxContent>
                            </v:textbox>
                          </v:shape>
                          <v:shape id="Text Box 2" o:spid="_x0000_s1085" type="#_x0000_t202" style="position:absolute;left:4073;top:4303;width:4686;height:24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        <v:textbox>
                              <w:txbxContent>
                                <w:p w:rsidR="00A61124" w:rsidRDefault="00A61124" w:rsidP="00A61124">
                                  <w:r>
                                    <w:t>405</w:t>
                                  </w:r>
                                </w:p>
                                <w:p w:rsidR="00A61124" w:rsidRDefault="00A61124" w:rsidP="00A61124"/>
                                <w:p w:rsidR="00A61124" w:rsidRDefault="00A61124" w:rsidP="00A61124">
                                  <w:r>
                                    <w:t>400</w:t>
                                  </w:r>
                                </w:p>
                                <w:p w:rsidR="00A61124" w:rsidRDefault="00A61124" w:rsidP="00A61124"/>
                                <w:p w:rsidR="00A61124" w:rsidRDefault="00A61124" w:rsidP="00A61124">
                                  <w:r>
                                    <w:t>395</w:t>
                                  </w:r>
                                </w:p>
                                <w:p w:rsidR="00A61124" w:rsidRDefault="00A61124" w:rsidP="00A61124"/>
                                <w:p w:rsidR="00A61124" w:rsidRDefault="00A61124" w:rsidP="00A61124">
                                  <w:r>
                                    <w:t>390</w:t>
                                  </w:r>
                                </w:p>
                                <w:p w:rsidR="00A61124" w:rsidRDefault="00A61124" w:rsidP="00A61124"/>
                                <w:p w:rsidR="00A61124" w:rsidRDefault="00A61124" w:rsidP="00A61124">
                                  <w:r>
                                    <w:t>385</w:t>
                                  </w:r>
                                </w:p>
                                <w:p w:rsidR="00A61124" w:rsidRDefault="00A61124" w:rsidP="00A61124"/>
                                <w:p w:rsidR="00A61124" w:rsidRDefault="00A61124" w:rsidP="00A61124">
                                  <w:r>
                                    <w:t>380</w:t>
                                  </w:r>
                                </w:p>
                                <w:p w:rsidR="00A61124" w:rsidRDefault="00A61124" w:rsidP="00A61124"/>
                                <w:p w:rsidR="00A61124" w:rsidRDefault="00A61124" w:rsidP="00A61124">
                                  <w:r>
                                    <w:t>375</w:t>
                                  </w:r>
                                </w:p>
                                <w:p w:rsidR="00A61124" w:rsidRDefault="00A61124" w:rsidP="00A61124"/>
                              </w:txbxContent>
                            </v:textbox>
                          </v:shape>
                          <v:shape id="Text Box 2" o:spid="_x0000_s1086" type="#_x0000_t202" style="position:absolute;left:1079;top:-432;width:49607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          <v:textbox>
                              <w:txbxContent>
                                <w:p w:rsidR="00A61124" w:rsidRPr="00331355" w:rsidRDefault="0059490B" w:rsidP="00A6112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r w:rsidR="00A61124">
                                    <w:rPr>
                                      <w:b/>
                                    </w:rPr>
                                    <w:t xml:space="preserve">Veranderinge in </w:t>
                                  </w:r>
                                  <w:r w:rsidR="00A61124" w:rsidRPr="00331355">
                                    <w:rPr>
                                      <w:b/>
                                    </w:rPr>
                                    <w:t>CO</w:t>
                                  </w:r>
                                  <w:r w:rsidR="00A61124" w:rsidRPr="00331355">
                                    <w:rPr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  <w:r w:rsidR="00A61124">
                                    <w:rPr>
                                      <w:b/>
                                    </w:rPr>
                                    <w:t>vlakke in die atmosfeer van</w:t>
                                  </w:r>
                                  <w:r w:rsidR="00A61124" w:rsidRPr="00331355">
                                    <w:rPr>
                                      <w:b/>
                                    </w:rPr>
                                    <w:t xml:space="preserve"> 2006 to</w:t>
                                  </w:r>
                                  <w:r w:rsidR="00A61124">
                                    <w:rPr>
                                      <w:b/>
                                    </w:rPr>
                                    <w:t>t</w:t>
                                  </w:r>
                                  <w:r w:rsidR="00A61124" w:rsidRPr="00331355">
                                    <w:rPr>
                                      <w:b/>
                                    </w:rPr>
                                    <w:t xml:space="preserve"> 2017</w:t>
                                  </w:r>
                                </w:p>
                              </w:txbxContent>
                            </v:textbox>
                          </v:shape>
                          <v:line id="Straight Connector 496" o:spid="_x0000_s1087" style="position:absolute;visibility:visible;mso-wrap-style:square" from="8759,23128" to="43024,2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EHlMYAAADcAAAADwAAAGRycy9kb3ducmV2LnhtbESPT2vCQBTE7wW/w/KE3upGsYlGVwmC&#10;0D8nreL1kX0mabNvw+42pv303UKhx2FmfsOst4NpRU/ON5YVTCcJCOLS6oYrBae3/cMChA/IGlvL&#10;pOCLPGw3o7s15tre+ED9MVQiQtjnqKAOocul9GVNBv3EdsTRu1pnMETpKqkd3iLctHKWJKk02HBc&#10;qLGjXU3lx/HTKFiUL++uyIrn6eO5y7772Wu6v2RK3Y+HYgUi0BD+w3/tJ61gvkz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hB5TGAAAA3AAAAA8AAAAAAAAA&#10;AAAAAAAAoQIAAGRycy9kb3ducmV2LnhtbFBLBQYAAAAABAAEAPkAAACUAwAAAAA=&#10;" strokecolor="black [3213]"/>
                          <v:line id="Straight Connector 497" o:spid="_x0000_s1088" style="position:absolute;visibility:visible;mso-wrap-style:square" from="8759,19747" to="43024,1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iD8YAAADcAAAADwAAAGRycy9kb3ducmV2LnhtbESPT2vCQBTE74V+h+UVeqsbxRpNXSUI&#10;grYn/+H1kX1Notm3YXcb0376bqHgcZiZ3zDzZW8a0ZHztWUFw0ECgriwuuZSwfGwfpmC8AFZY2OZ&#10;FHyTh+Xi8WGOmbY33lG3D6WIEPYZKqhCaDMpfVGRQT+wLXH0Pq0zGKJ0pdQObxFuGjlKkok0WHNc&#10;qLClVUXFdf9lFEyL94vL03w7fD216U83+pisz6lSz099/gYiUB/u4f/2RisYz1L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tog/GAAAA3AAAAA8AAAAAAAAA&#10;AAAAAAAAoQIAAGRycy9kb3ducmV2LnhtbFBLBQYAAAAABAAEAPkAAACUAwAAAAA=&#10;" strokecolor="black [3213]"/>
                          <v:line id="Straight Connector 498" o:spid="_x0000_s1089" style="position:absolute;visibility:visible;mso-wrap-style:square" from="8759,16290" to="43024,1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2fcMAAADcAAAADwAAAGRycy9kb3ducmV2LnhtbERPy2rCQBTdC/7DcIXudKK0RqOjBEHo&#10;Y1UfuL1krkk0cyfMTGPar+8sCl0eznu97U0jOnK+tqxgOklAEBdW11wqOB334wUIH5A1NpZJwTd5&#10;2G6GgzVm2j74k7pDKEUMYZ+hgiqENpPSFxUZ9BPbEkfuap3BEKErpXb4iOGmkbMkmUuDNceGClva&#10;VVTcD19GwaJ4v7k8zd+mL+c2/elmH/P9JVXqadTnKxCB+vAv/nO/agXPy7g2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yNn3DAAAA3AAAAA8AAAAAAAAAAAAA&#10;AAAAoQIAAGRycy9kb3ducmV2LnhtbFBLBQYAAAAABAAEAPkAAACRAwAAAAA=&#10;" strokecolor="black [3213]"/>
                          <v:line id="Straight Connector 499" o:spid="_x0000_s1090" style="position:absolute;visibility:visible;mso-wrap-style:square" from="8759,12909" to="43024,1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6T5sYAAADcAAAADwAAAGRycy9kb3ducmV2LnhtbESPQWvCQBSE70L/w/IK3nSjWKOpqwRB&#10;UHuqben1kX1Notm3YXeNqb++Wyj0OMzMN8xq05tGdOR8bVnBZJyAIC6srrlU8P62Gy1A+ICssbFM&#10;Cr7Jw2b9MFhhpu2NX6k7hVJECPsMFVQhtJmUvqjIoB/bljh6X9YZDFG6UmqHtwg3jZwmyVwarDku&#10;VNjStqLicroaBYvieHZ5mh8mTx9teu+mL/PdZ6rU8LHPn0EE6sN/+K+91wpmyy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+k+bGAAAA3AAAAA8AAAAAAAAA&#10;AAAAAAAAoQIAAGRycy9kb3ducmV2LnhtbFBLBQYAAAAABAAEAPkAAACUAwAAAAA=&#10;" strokecolor="black [3213]"/>
                          <v:line id="Straight Connector 501" o:spid="_x0000_s1091" style="position:absolute;visibility:visible;mso-wrap-style:square" from="8759,9297" to="43024,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MF+sUAAADcAAAADwAAAGRycy9kb3ducmV2LnhtbESPQWvCQBSE7wX/w/IEb3UTQSPRVYIg&#10;WHvStvT6yD6TtNm3YXcbo7++KxR6HGbmG2a9HUwrenK+sawgnSYgiEurG64UvL/tn5cgfEDW2Fom&#10;BTfysN2MntaYa3vlE/XnUIkIYZ+jgjqELpfSlzUZ9FPbEUfvYp3BEKWrpHZ4jXDTylmSLKTBhuNC&#10;jR3taiq/zz9GwbI8frkiK17S+UeX3fvZ62L/mSk1GQ/FCkSgIfyH/9oHrWCepPA4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MF+sUAAADcAAAADwAAAAAAAAAA&#10;AAAAAAChAgAAZHJzL2Rvd25yZXYueG1sUEsFBgAAAAAEAAQA+QAAAJMDAAAAAA==&#10;" strokecolor="black [3213]"/>
                          <v:line id="Straight Connector 525" o:spid="_x0000_s1092" style="position:absolute;visibility:visible;mso-wrap-style:square" from="8759,5916" to="43024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1fmc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qyNIP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1fmcUAAADcAAAADwAAAAAAAAAA&#10;AAAAAAChAgAAZHJzL2Rvd25yZXYueG1sUEsFBgAAAAAEAAQA+QAAAJMDAAAAAA==&#10;" strokecolor="black [3213]"/>
                          <v:line id="Straight Connector 527" o:spid="_x0000_s1093" style="position:absolute;visibility:visible;mso-wrap-style:square" from="14445,2766" to="14445,2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kdcUAAADcAAAADwAAAGRycy9kb3ducmV2LnhtbESPQWvCQBSE74L/YXlCb3VjQCOpqwRB&#10;0HqqWnp9ZF+TtNm3YXeNaX+9Wyh4HGbmG2a1GUwrenK+saxgNk1AEJdWN1wpuJx3z0sQPiBrbC2T&#10;gh/ysFmPRyvMtb3xG/WnUIkIYZ+jgjqELpfSlzUZ9FPbEUfv0zqDIUpXSe3wFuGmlWmSLKTBhuNC&#10;jR1tayq/T1ejYFm+frkiKw6z+XuX/fbpcbH7yJR6mgzFC4hAQ3iE/9t7rWCeZvB3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NkdcUAAADcAAAADwAAAAAAAAAA&#10;AAAAAAChAgAAZHJzL2Rvd25yZXYueG1sUEsFBgAAAAAEAAQA+QAAAJMDAAAAAA==&#10;" strokecolor="black [3213]"/>
                          <v:line id="Straight Connector 528" o:spid="_x0000_s1094" style="position:absolute;visibility:visible;mso-wrap-style:square" from="20132,2766" to="20132,2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B8IAAADcAAAADwAAAGRycy9kb3ducmV2LnhtbERPz2vCMBS+D/wfwhvsNlMLWqlGKYLg&#10;tpO64fXRPNu65qUksXb7681B8Pjx/V6uB9OKnpxvLCuYjBMQxKXVDVcKvo/b9zkIH5A1tpZJwR95&#10;WK9GL0vMtb3xnvpDqEQMYZ+jgjqELpfSlzUZ9GPbEUfubJ3BEKGrpHZ4i+GmlWmSzKTBhmNDjR1t&#10;aip/D1ejYF5+XlyRFR+T6U+X/ffp12x7ypR6ex2KBYhAQ3iKH+6dVjBN49p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zwB8IAAADcAAAADwAAAAAAAAAAAAAA&#10;AAChAgAAZHJzL2Rvd25yZXYueG1sUEsFBgAAAAAEAAQA+QAAAJADAAAAAA==&#10;" strokecolor="black [3213]"/>
                          <v:line id="Straight Connector 529" o:spid="_x0000_s1095" style="position:absolute;visibility:visible;mso-wrap-style:square" from="25818,2843" to="25818,26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VnM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om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gVZzGAAAA3AAAAA8AAAAAAAAA&#10;AAAAAAAAoQIAAGRycy9kb3ducmV2LnhtbFBLBQYAAAAABAAEAPkAAACUAwAAAAA=&#10;" strokecolor="black [3213]"/>
                          <v:line id="Straight Connector 530" o:spid="_x0000_s1096" style="position:absolute;visibility:visible;mso-wrap-style:square" from="31504,2689" to="31504,2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q3MIAAADcAAAADwAAAGRycy9kb3ducmV2LnhtbERPz2vCMBS+D/wfwhO8zVRFK9UoRRC2&#10;eZpTvD6aZ1ttXkqS1W5/vTkMdvz4fq+3vWlER87XlhVMxgkI4sLqmksFp6/96xKED8gaG8uk4Ic8&#10;bDeDlzVm2j74k7pjKEUMYZ+hgiqENpPSFxUZ9GPbEkfuap3BEKErpXb4iOGmkdMkWUiDNceGClva&#10;VVTcj99GwbL4uLk8zd8n83Ob/nbTw2J/SZUaDft8BSJQH/7Ff+43rWA+i/PjmX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Nq3MIAAADcAAAADwAAAAAAAAAAAAAA&#10;AAChAgAAZHJzL2Rvd25yZXYueG1sUEsFBgAAAAAEAAQA+QAAAJADAAAAAA==&#10;" strokecolor="black [3213]"/>
                          <v:line id="Straight Connector 531" o:spid="_x0000_s1097" style="position:absolute;visibility:visible;mso-wrap-style:square" from="36883,2689" to="36883,2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PR8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XTl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z0fGAAAA3AAAAA8AAAAAAAAA&#10;AAAAAAAAoQIAAGRycy9kb3ducmV2LnhtbFBLBQYAAAAABAAEAPkAAACUAwAAAAA=&#10;" strokecolor="black [3213]"/>
                        </v:group>
                        <v:line id="Straight Connector 532" o:spid="_x0000_s1098" style="position:absolute;flip:y;visibility:visible;mso-wrap-style:square" from="8759,5916" to="39880,2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43ysQAAADcAAAADwAAAGRycy9kb3ducmV2LnhtbESPQWvCQBSE70L/w/KE3uomVkuJWaWK&#10;LcWDqNH7I/vcBLNvQ3ar6b/vCgWPw8x8w+SL3jbiSp2vHStIRwkI4tLpmo2CY/H58g7CB2SNjWNS&#10;8EseFvOnQY6Zdjfe0/UQjIgQ9hkqqEJoMyl9WZFFP3ItcfTOrrMYouyM1B3eItw2cpwkb9JizXGh&#10;wpZWFZWXw49VsEb9NdlvpmtdbHfGTPo0WZ5SpZ6H/ccMRKA+PML/7W+tYPo6hvuZe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jfKxAAAANwAAAAPAAAAAAAAAAAA&#10;AAAAAKECAABkcnMvZG93bnJldi54bWxQSwUGAAAAAAQABAD5AAAAkgMAAAAA&#10;" strokecolor="black [3213]" strokeweight="1.5pt"/>
                      </v:group>
                      <v:shape id="Text Box 2" o:spid="_x0000_s1099" type="#_x0000_t202" style="position:absolute;left:19671;top:30270;width:6147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KKs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iP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VKKsMAAADcAAAADwAAAAAAAAAAAAAAAACYAgAAZHJzL2Rv&#10;d25yZXYueG1sUEsFBgAAAAAEAAQA9QAAAIgDAAAAAA==&#10;" filled="f" stroked="f">
                        <v:textbox style="mso-fit-shape-to-text:t">
                          <w:txbxContent>
                            <w:p w:rsidR="00A61124" w:rsidRPr="00A61124" w:rsidRDefault="00A61124" w:rsidP="00A61124">
                              <w:pPr>
                                <w:rPr>
                                  <w:b/>
                                </w:rPr>
                              </w:pPr>
                              <w:r w:rsidRPr="00A61124">
                                <w:rPr>
                                  <w:b/>
                                </w:rPr>
                                <w:t xml:space="preserve"> Jaar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sz w:val="28"/>
                <w:szCs w:val="28"/>
                <w:lang w:val="af-ZA"/>
              </w:rPr>
            </w:pPr>
          </w:p>
          <w:p w:rsidR="00A61124" w:rsidRPr="003404E8" w:rsidRDefault="00A61124" w:rsidP="00A61124">
            <w:pPr>
              <w:pStyle w:val="Header"/>
              <w:tabs>
                <w:tab w:val="clear" w:pos="4153"/>
                <w:tab w:val="left" w:pos="3870"/>
              </w:tabs>
              <w:jc w:val="both"/>
              <w:rPr>
                <w:sz w:val="8"/>
                <w:szCs w:val="8"/>
                <w:lang w:val="af-ZA"/>
              </w:rPr>
            </w:pP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</w:tcPr>
          <w:p w:rsidR="00356413" w:rsidRPr="003404E8" w:rsidRDefault="00356413" w:rsidP="00356413">
            <w:pPr>
              <w:pStyle w:val="Header"/>
              <w:tabs>
                <w:tab w:val="clear" w:pos="4153"/>
                <w:tab w:val="clear" w:pos="8306"/>
                <w:tab w:val="left" w:pos="3870"/>
              </w:tabs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356413" w:rsidRPr="003404E8" w:rsidRDefault="00356413" w:rsidP="00356413">
            <w:pPr>
              <w:pStyle w:val="Header"/>
              <w:tabs>
                <w:tab w:val="clear" w:pos="4153"/>
                <w:tab w:val="clear" w:pos="8306"/>
                <w:tab w:val="left" w:pos="3870"/>
              </w:tabs>
              <w:rPr>
                <w:lang w:val="af-ZA"/>
              </w:rPr>
            </w:pPr>
          </w:p>
        </w:tc>
      </w:tr>
    </w:tbl>
    <w:p w:rsidR="00AF36BC" w:rsidRPr="003404E8" w:rsidRDefault="00AF36BC" w:rsidP="0085552A">
      <w:pPr>
        <w:pStyle w:val="Header"/>
        <w:tabs>
          <w:tab w:val="clear" w:pos="4153"/>
          <w:tab w:val="clear" w:pos="8306"/>
          <w:tab w:val="left" w:pos="1365"/>
          <w:tab w:val="left" w:pos="3870"/>
        </w:tabs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D74373" w:rsidRPr="003404E8" w:rsidTr="00D74373">
        <w:tc>
          <w:tcPr>
            <w:tcW w:w="959" w:type="dxa"/>
          </w:tcPr>
          <w:p w:rsidR="00D74373" w:rsidRPr="003404E8" w:rsidRDefault="00D74373" w:rsidP="00D74373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B35146" w:rsidRPr="003404E8" w:rsidRDefault="002C0885" w:rsidP="0085552A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2.3</w:t>
            </w:r>
            <w:r w:rsidR="00D74373" w:rsidRPr="003404E8">
              <w:rPr>
                <w:bCs w:val="0"/>
                <w:lang w:val="af-ZA"/>
              </w:rPr>
              <w:t>.1</w:t>
            </w:r>
          </w:p>
        </w:tc>
        <w:tc>
          <w:tcPr>
            <w:tcW w:w="7371" w:type="dxa"/>
            <w:gridSpan w:val="2"/>
          </w:tcPr>
          <w:p w:rsidR="00752D29" w:rsidRPr="003404E8" w:rsidRDefault="00597D63" w:rsidP="00597D63">
            <w:pPr>
              <w:widowControl w:val="0"/>
              <w:jc w:val="both"/>
              <w:rPr>
                <w:lang w:val="af-ZA"/>
              </w:rPr>
            </w:pPr>
            <w:r>
              <w:rPr>
                <w:lang w:val="af-ZA"/>
              </w:rPr>
              <w:t>Skryf</w:t>
            </w:r>
            <w:r w:rsidR="00A84E62" w:rsidRPr="003404E8">
              <w:rPr>
                <w:lang w:val="af-ZA"/>
              </w:rPr>
              <w:t xml:space="preserve"> </w:t>
            </w:r>
            <w:r w:rsidR="00887277" w:rsidRPr="003404E8">
              <w:rPr>
                <w:lang w:val="af-ZA"/>
              </w:rPr>
              <w:t xml:space="preserve">EEN frase </w:t>
            </w:r>
            <w:r>
              <w:rPr>
                <w:lang w:val="af-ZA"/>
              </w:rPr>
              <w:t>uit</w:t>
            </w:r>
            <w:r w:rsidR="00887277" w:rsidRPr="003404E8">
              <w:rPr>
                <w:lang w:val="af-ZA"/>
              </w:rPr>
              <w:t xml:space="preserve"> die uittreksel</w:t>
            </w:r>
            <w:r w:rsidR="00480BE6" w:rsidRPr="003404E8">
              <w:rPr>
                <w:lang w:val="af-ZA"/>
              </w:rPr>
              <w:t xml:space="preserve"> </w:t>
            </w:r>
            <w:r>
              <w:rPr>
                <w:lang w:val="af-ZA"/>
              </w:rPr>
              <w:t>neer</w:t>
            </w:r>
            <w:r w:rsidR="00A84E62" w:rsidRPr="003404E8">
              <w:rPr>
                <w:lang w:val="af-ZA"/>
              </w:rPr>
              <w:t xml:space="preserve"> </w:t>
            </w:r>
            <w:r w:rsidR="00887277" w:rsidRPr="003404E8">
              <w:rPr>
                <w:lang w:val="af-ZA"/>
              </w:rPr>
              <w:t>wat aandui dat klimaatsverandering die volgende beïnvloed:</w:t>
            </w:r>
          </w:p>
        </w:tc>
        <w:tc>
          <w:tcPr>
            <w:tcW w:w="236" w:type="dxa"/>
          </w:tcPr>
          <w:p w:rsidR="00D74373" w:rsidRPr="003404E8" w:rsidRDefault="00D74373" w:rsidP="00D74373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D74373" w:rsidRPr="003404E8" w:rsidRDefault="00D74373" w:rsidP="003E1CB0">
            <w:pPr>
              <w:rPr>
                <w:b/>
                <w:lang w:val="af-ZA"/>
              </w:rPr>
            </w:pPr>
          </w:p>
        </w:tc>
      </w:tr>
      <w:tr w:rsidR="0085552A" w:rsidRPr="003404E8" w:rsidTr="00A15EB8">
        <w:trPr>
          <w:trHeight w:val="80"/>
        </w:trPr>
        <w:tc>
          <w:tcPr>
            <w:tcW w:w="959" w:type="dxa"/>
          </w:tcPr>
          <w:p w:rsidR="0085552A" w:rsidRPr="003404E8" w:rsidRDefault="0085552A" w:rsidP="00D74373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85552A" w:rsidRPr="003404E8" w:rsidRDefault="0085552A" w:rsidP="0085552A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  <w:gridSpan w:val="2"/>
          </w:tcPr>
          <w:p w:rsidR="0085552A" w:rsidRPr="003404E8" w:rsidRDefault="0085552A" w:rsidP="009C4E35">
            <w:pPr>
              <w:widowControl w:val="0"/>
              <w:jc w:val="both"/>
              <w:rPr>
                <w:lang w:val="af-ZA"/>
              </w:rPr>
            </w:pPr>
          </w:p>
        </w:tc>
        <w:tc>
          <w:tcPr>
            <w:tcW w:w="236" w:type="dxa"/>
          </w:tcPr>
          <w:p w:rsidR="0085552A" w:rsidRPr="003404E8" w:rsidRDefault="0085552A" w:rsidP="00D74373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85552A" w:rsidRPr="003404E8" w:rsidRDefault="0085552A" w:rsidP="003E1CB0">
            <w:pPr>
              <w:rPr>
                <w:b/>
                <w:lang w:val="af-ZA"/>
              </w:rPr>
            </w:pPr>
          </w:p>
        </w:tc>
      </w:tr>
      <w:tr w:rsidR="00616C16" w:rsidRPr="003404E8" w:rsidTr="00616C16">
        <w:tc>
          <w:tcPr>
            <w:tcW w:w="959" w:type="dxa"/>
            <w:shd w:val="clear" w:color="auto" w:fill="auto"/>
          </w:tcPr>
          <w:p w:rsidR="00616C16" w:rsidRPr="003404E8" w:rsidRDefault="00616C16" w:rsidP="00616C16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616C16" w:rsidRPr="003404E8" w:rsidRDefault="00616C16" w:rsidP="00616C16">
            <w:pPr>
              <w:rPr>
                <w:bCs w:val="0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616C16" w:rsidRPr="003404E8" w:rsidRDefault="00616C16" w:rsidP="00616C1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616C16" w:rsidRPr="003404E8" w:rsidRDefault="00616C16" w:rsidP="00616C16">
            <w:pPr>
              <w:rPr>
                <w:bCs w:val="0"/>
                <w:lang w:val="af-ZA"/>
              </w:rPr>
            </w:pPr>
          </w:p>
          <w:p w:rsidR="00616C16" w:rsidRPr="003404E8" w:rsidRDefault="00616C16" w:rsidP="00616C1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616C16" w:rsidRPr="003404E8" w:rsidRDefault="00AA15D0" w:rsidP="00616C16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Voedselsekerheid</w:t>
            </w:r>
          </w:p>
          <w:p w:rsidR="00616C16" w:rsidRPr="003404E8" w:rsidRDefault="00616C16" w:rsidP="00616C16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</w:p>
          <w:p w:rsidR="00616C16" w:rsidRPr="003404E8" w:rsidRDefault="00A84E62" w:rsidP="00A84E62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Waterb</w:t>
            </w:r>
            <w:r w:rsidR="00AA15D0" w:rsidRPr="003404E8">
              <w:rPr>
                <w:bCs w:val="0"/>
                <w:lang w:val="af-ZA"/>
              </w:rPr>
              <w:t xml:space="preserve">eskikbaarheid </w:t>
            </w:r>
          </w:p>
        </w:tc>
        <w:tc>
          <w:tcPr>
            <w:tcW w:w="236" w:type="dxa"/>
            <w:shd w:val="clear" w:color="auto" w:fill="auto"/>
          </w:tcPr>
          <w:p w:rsidR="00616C16" w:rsidRPr="003404E8" w:rsidRDefault="00616C16" w:rsidP="00616C16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616C16" w:rsidRPr="003404E8" w:rsidRDefault="00616C16" w:rsidP="00616C1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616C16" w:rsidRPr="003404E8" w:rsidRDefault="00616C16" w:rsidP="00616C16">
            <w:pPr>
              <w:rPr>
                <w:bCs w:val="0"/>
                <w:lang w:val="af-ZA"/>
              </w:rPr>
            </w:pPr>
          </w:p>
          <w:p w:rsidR="00616C16" w:rsidRPr="003404E8" w:rsidRDefault="00616C16" w:rsidP="00616C16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</w:tc>
      </w:tr>
    </w:tbl>
    <w:p w:rsidR="00616C16" w:rsidRPr="003404E8" w:rsidRDefault="00616C16" w:rsidP="00714141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14141" w:rsidRPr="003404E8" w:rsidTr="00BB3DE7">
        <w:trPr>
          <w:trHeight w:val="333"/>
        </w:trPr>
        <w:tc>
          <w:tcPr>
            <w:tcW w:w="959" w:type="dxa"/>
            <w:shd w:val="clear" w:color="auto" w:fill="auto"/>
          </w:tcPr>
          <w:p w:rsidR="00714141" w:rsidRPr="003404E8" w:rsidRDefault="00714141" w:rsidP="00BB3DE7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14141" w:rsidRPr="003404E8" w:rsidRDefault="00714141" w:rsidP="00BB3DE7">
            <w:pPr>
              <w:rPr>
                <w:lang w:val="af-ZA"/>
              </w:rPr>
            </w:pPr>
            <w:r w:rsidRPr="003404E8">
              <w:rPr>
                <w:lang w:val="af-ZA"/>
              </w:rPr>
              <w:t>2.</w:t>
            </w:r>
            <w:r w:rsidR="00616C16" w:rsidRPr="003404E8">
              <w:rPr>
                <w:lang w:val="af-ZA"/>
              </w:rPr>
              <w:t>3.2</w:t>
            </w:r>
          </w:p>
          <w:p w:rsidR="00714141" w:rsidRPr="003404E8" w:rsidRDefault="00714141" w:rsidP="00BB3DE7">
            <w:pPr>
              <w:rPr>
                <w:lang w:val="af-ZA"/>
              </w:rPr>
            </w:pPr>
          </w:p>
          <w:p w:rsidR="00714141" w:rsidRPr="003404E8" w:rsidRDefault="00BE552D" w:rsidP="00BB3DE7">
            <w:pPr>
              <w:rPr>
                <w:lang w:val="af-ZA"/>
              </w:rPr>
            </w:pPr>
            <w:r w:rsidRPr="003404E8">
              <w:rPr>
                <w:lang w:val="af-ZA"/>
              </w:rPr>
              <w:t>2.3.3</w:t>
            </w:r>
          </w:p>
          <w:p w:rsidR="00102D8D" w:rsidRPr="003404E8" w:rsidRDefault="00102D8D" w:rsidP="00BB3DE7">
            <w:pPr>
              <w:rPr>
                <w:lang w:val="af-ZA"/>
              </w:rPr>
            </w:pPr>
          </w:p>
          <w:p w:rsidR="00714141" w:rsidRPr="003404E8" w:rsidRDefault="00714141" w:rsidP="00EF0377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7371" w:type="dxa"/>
            <w:shd w:val="clear" w:color="auto" w:fill="auto"/>
          </w:tcPr>
          <w:p w:rsidR="00714141" w:rsidRPr="003404E8" w:rsidRDefault="00AA15D0" w:rsidP="007D1B67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Vanuit die grafiek</w:t>
            </w:r>
            <w:r w:rsidR="007D1B67" w:rsidRPr="003404E8">
              <w:rPr>
                <w:lang w:val="af-ZA"/>
              </w:rPr>
              <w:t xml:space="preserve">, </w:t>
            </w:r>
            <w:r w:rsidRPr="003404E8">
              <w:rPr>
                <w:lang w:val="af-ZA"/>
              </w:rPr>
              <w:t>gee die</w:t>
            </w:r>
            <w:r w:rsidR="007D1B67" w:rsidRPr="003404E8">
              <w:rPr>
                <w:lang w:val="af-ZA"/>
              </w:rPr>
              <w:t xml:space="preserve"> </w:t>
            </w:r>
            <w:r w:rsidR="00BE552D" w:rsidRPr="003404E8">
              <w:rPr>
                <w:lang w:val="af-ZA"/>
              </w:rPr>
              <w:t>CO</w:t>
            </w:r>
            <w:r w:rsidR="00BE552D" w:rsidRPr="003404E8">
              <w:rPr>
                <w:vertAlign w:val="subscript"/>
                <w:lang w:val="af-ZA"/>
              </w:rPr>
              <w:t>2</w:t>
            </w:r>
            <w:r w:rsidR="00356413" w:rsidRPr="003404E8">
              <w:rPr>
                <w:lang w:val="af-ZA"/>
              </w:rPr>
              <w:t>-</w:t>
            </w:r>
            <w:r w:rsidRPr="003404E8">
              <w:rPr>
                <w:lang w:val="af-ZA"/>
              </w:rPr>
              <w:t>vlak in die atmosfeer in</w:t>
            </w:r>
            <w:r w:rsidR="00BE552D" w:rsidRPr="003404E8">
              <w:rPr>
                <w:lang w:val="af-ZA"/>
              </w:rPr>
              <w:t xml:space="preserve"> 2013.</w:t>
            </w:r>
          </w:p>
          <w:p w:rsidR="00BE552D" w:rsidRPr="003404E8" w:rsidRDefault="00BE552D" w:rsidP="007D1B67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102D8D" w:rsidRPr="003404E8" w:rsidRDefault="00AA15D0" w:rsidP="007D1B67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Beskryf hoe die vernietiging van woude deur mense tot aardverwarming bydra</w:t>
            </w:r>
            <w:r w:rsidR="00102D8D" w:rsidRPr="003404E8">
              <w:rPr>
                <w:lang w:val="af-ZA"/>
              </w:rPr>
              <w:t>.</w:t>
            </w:r>
          </w:p>
          <w:p w:rsidR="00102D8D" w:rsidRPr="003404E8" w:rsidRDefault="00102D8D" w:rsidP="00E6578B">
            <w:pPr>
              <w:tabs>
                <w:tab w:val="left" w:pos="3436"/>
                <w:tab w:val="right" w:pos="7155"/>
              </w:tabs>
              <w:jc w:val="both"/>
              <w:rPr>
                <w:vertAlign w:val="superscript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14141" w:rsidRPr="003404E8" w:rsidRDefault="00714141" w:rsidP="00BB3DE7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14141" w:rsidRPr="003404E8" w:rsidRDefault="00BE552D" w:rsidP="00BB3DE7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(2)</w:t>
            </w:r>
          </w:p>
          <w:p w:rsidR="00102D8D" w:rsidRPr="003404E8" w:rsidRDefault="00102D8D" w:rsidP="00BB3DE7">
            <w:pPr>
              <w:rPr>
                <w:bCs w:val="0"/>
                <w:lang w:val="af-ZA"/>
              </w:rPr>
            </w:pPr>
          </w:p>
          <w:p w:rsidR="00102D8D" w:rsidRPr="003404E8" w:rsidRDefault="00102D8D" w:rsidP="00BB3DE7">
            <w:pPr>
              <w:rPr>
                <w:bCs w:val="0"/>
                <w:lang w:val="af-ZA"/>
              </w:rPr>
            </w:pPr>
          </w:p>
          <w:p w:rsidR="00102D8D" w:rsidRPr="003404E8" w:rsidRDefault="00102D8D" w:rsidP="00BB3DE7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(3)</w:t>
            </w:r>
          </w:p>
          <w:p w:rsidR="00102D8D" w:rsidRPr="003404E8" w:rsidRDefault="00E6578B" w:rsidP="00BB3DE7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(7</w:t>
            </w:r>
            <w:r w:rsidR="00102D8D" w:rsidRPr="003404E8">
              <w:rPr>
                <w:b/>
                <w:bCs w:val="0"/>
                <w:lang w:val="af-ZA"/>
              </w:rPr>
              <w:t>)</w:t>
            </w:r>
          </w:p>
        </w:tc>
      </w:tr>
    </w:tbl>
    <w:p w:rsidR="003E5D9A" w:rsidRPr="003404E8" w:rsidRDefault="003E5D9A" w:rsidP="009E47DC">
      <w:pPr>
        <w:rPr>
          <w:lang w:val="af-ZA"/>
        </w:rPr>
      </w:pPr>
    </w:p>
    <w:p w:rsidR="005E65CB" w:rsidRPr="003404E8" w:rsidRDefault="005E65CB" w:rsidP="009E47DC">
      <w:pPr>
        <w:rPr>
          <w:lang w:val="af-ZA"/>
        </w:rPr>
      </w:pPr>
    </w:p>
    <w:p w:rsidR="005E65CB" w:rsidRPr="003404E8" w:rsidRDefault="005E65CB" w:rsidP="009E47DC">
      <w:pPr>
        <w:rPr>
          <w:lang w:val="af-ZA"/>
        </w:rPr>
      </w:pPr>
    </w:p>
    <w:p w:rsidR="00A84E62" w:rsidRPr="003404E8" w:rsidRDefault="00A84E62">
      <w:pPr>
        <w:rPr>
          <w:lang w:val="af-ZA"/>
        </w:rPr>
      </w:pPr>
      <w:r w:rsidRPr="003404E8">
        <w:rPr>
          <w:lang w:val="af-ZA"/>
        </w:rPr>
        <w:br w:type="page"/>
      </w:r>
    </w:p>
    <w:p w:rsidR="00331355" w:rsidRPr="003404E8" w:rsidRDefault="00331355" w:rsidP="009E47DC">
      <w:pPr>
        <w:rPr>
          <w:lang w:val="af-ZA"/>
        </w:rPr>
      </w:pPr>
    </w:p>
    <w:p w:rsidR="001767E5" w:rsidRPr="003404E8" w:rsidRDefault="001767E5" w:rsidP="009E47DC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BB56E2" w:rsidRPr="003404E8" w:rsidTr="007173A8">
        <w:tc>
          <w:tcPr>
            <w:tcW w:w="959" w:type="dxa"/>
          </w:tcPr>
          <w:p w:rsidR="00BB56E2" w:rsidRPr="003404E8" w:rsidRDefault="00BB56E2" w:rsidP="00BB56E2">
            <w:pPr>
              <w:rPr>
                <w:lang w:val="af-ZA"/>
              </w:rPr>
            </w:pPr>
            <w:r w:rsidRPr="003404E8">
              <w:rPr>
                <w:lang w:val="af-ZA"/>
              </w:rPr>
              <w:t>2.4</w:t>
            </w:r>
          </w:p>
        </w:tc>
        <w:tc>
          <w:tcPr>
            <w:tcW w:w="8505" w:type="dxa"/>
          </w:tcPr>
          <w:p w:rsidR="00BB56E2" w:rsidRPr="003404E8" w:rsidRDefault="00BB56E2" w:rsidP="00673F3D">
            <w:pPr>
              <w:tabs>
                <w:tab w:val="right" w:pos="8289"/>
              </w:tabs>
              <w:jc w:val="both"/>
              <w:rPr>
                <w:lang w:val="af-ZA"/>
              </w:rPr>
            </w:pPr>
            <w:proofErr w:type="spellStart"/>
            <w:r w:rsidRPr="003404E8">
              <w:rPr>
                <w:i/>
                <w:lang w:val="af-ZA"/>
              </w:rPr>
              <w:t>Eichornia</w:t>
            </w:r>
            <w:proofErr w:type="spellEnd"/>
            <w:r w:rsidRPr="003404E8">
              <w:rPr>
                <w:i/>
                <w:lang w:val="af-ZA"/>
              </w:rPr>
              <w:t xml:space="preserve"> sp.</w:t>
            </w:r>
            <w:r w:rsidR="0089635B" w:rsidRPr="003404E8">
              <w:rPr>
                <w:i/>
                <w:lang w:val="af-ZA"/>
              </w:rPr>
              <w:t xml:space="preserve"> </w:t>
            </w:r>
            <w:r w:rsidRPr="003404E8">
              <w:rPr>
                <w:lang w:val="af-ZA"/>
              </w:rPr>
              <w:t>(</w:t>
            </w:r>
            <w:r w:rsidR="00AA15D0" w:rsidRPr="003404E8">
              <w:rPr>
                <w:lang w:val="af-ZA"/>
              </w:rPr>
              <w:t>al</w:t>
            </w:r>
            <w:r w:rsidR="00D802BD">
              <w:rPr>
                <w:lang w:val="af-ZA"/>
              </w:rPr>
              <w:t>g</w:t>
            </w:r>
            <w:r w:rsidR="00AA15D0" w:rsidRPr="003404E8">
              <w:rPr>
                <w:lang w:val="af-ZA"/>
              </w:rPr>
              <w:t>e</w:t>
            </w:r>
            <w:r w:rsidR="00F90B0E" w:rsidRPr="003404E8">
              <w:rPr>
                <w:lang w:val="af-ZA"/>
              </w:rPr>
              <w:t>meen</w:t>
            </w:r>
            <w:r w:rsidR="00AA15D0" w:rsidRPr="003404E8">
              <w:rPr>
                <w:lang w:val="af-ZA"/>
              </w:rPr>
              <w:t xml:space="preserve"> die waterhiasint genoem</w:t>
            </w:r>
            <w:r w:rsidRPr="003404E8">
              <w:rPr>
                <w:lang w:val="af-ZA"/>
              </w:rPr>
              <w:t xml:space="preserve">) </w:t>
            </w:r>
            <w:r w:rsidR="00AA15D0" w:rsidRPr="003404E8">
              <w:rPr>
                <w:lang w:val="af-ZA"/>
              </w:rPr>
              <w:t xml:space="preserve">is </w:t>
            </w:r>
            <w:r w:rsidR="00AE4AEE" w:rsidRPr="003404E8">
              <w:rPr>
                <w:lang w:val="af-ZA"/>
              </w:rPr>
              <w:t>'</w:t>
            </w:r>
            <w:r w:rsidR="00AA15D0" w:rsidRPr="003404E8">
              <w:rPr>
                <w:lang w:val="af-ZA"/>
              </w:rPr>
              <w:t xml:space="preserve">n uitheemse </w:t>
            </w:r>
            <w:r w:rsidR="007173A8" w:rsidRPr="003404E8">
              <w:rPr>
                <w:lang w:val="af-ZA"/>
              </w:rPr>
              <w:t>indringer</w:t>
            </w:r>
            <w:r w:rsidR="00AA15D0" w:rsidRPr="003404E8">
              <w:rPr>
                <w:lang w:val="af-ZA"/>
              </w:rPr>
              <w:t>spesie</w:t>
            </w:r>
            <w:r w:rsidRPr="003404E8">
              <w:rPr>
                <w:lang w:val="af-ZA"/>
              </w:rPr>
              <w:t xml:space="preserve"> </w:t>
            </w:r>
            <w:r w:rsidR="00AA15D0" w:rsidRPr="003404E8">
              <w:rPr>
                <w:lang w:val="af-ZA"/>
              </w:rPr>
              <w:t>wat die water</w:t>
            </w:r>
            <w:r w:rsidR="007173A8" w:rsidRPr="003404E8">
              <w:rPr>
                <w:lang w:val="af-ZA"/>
              </w:rPr>
              <w:t>gehalte</w:t>
            </w:r>
            <w:r w:rsidR="00AA15D0" w:rsidRPr="003404E8">
              <w:rPr>
                <w:lang w:val="af-ZA"/>
              </w:rPr>
              <w:t xml:space="preserve"> </w:t>
            </w:r>
            <w:r w:rsidR="007173A8" w:rsidRPr="003404E8">
              <w:rPr>
                <w:lang w:val="af-ZA"/>
              </w:rPr>
              <w:t>in</w:t>
            </w:r>
            <w:r w:rsidR="00AA15D0" w:rsidRPr="003404E8">
              <w:rPr>
                <w:lang w:val="af-ZA"/>
              </w:rPr>
              <w:t xml:space="preserve"> baie van Suid-Afrika se riviere, damme en mere verlaag</w:t>
            </w:r>
            <w:r w:rsidRPr="003404E8">
              <w:rPr>
                <w:lang w:val="af-ZA"/>
              </w:rPr>
              <w:t xml:space="preserve">. </w:t>
            </w:r>
            <w:r w:rsidR="00AA15D0" w:rsidRPr="003404E8">
              <w:rPr>
                <w:lang w:val="af-ZA"/>
              </w:rPr>
              <w:t xml:space="preserve">Dit is </w:t>
            </w:r>
            <w:r w:rsidR="00AE4AEE" w:rsidRPr="003404E8">
              <w:rPr>
                <w:lang w:val="af-ZA"/>
              </w:rPr>
              <w:t>'</w:t>
            </w:r>
            <w:r w:rsidR="00AA15D0" w:rsidRPr="003404E8">
              <w:rPr>
                <w:lang w:val="af-ZA"/>
              </w:rPr>
              <w:t>n vinnig</w:t>
            </w:r>
            <w:r w:rsidR="007173A8" w:rsidRPr="003404E8">
              <w:rPr>
                <w:lang w:val="af-ZA"/>
              </w:rPr>
              <w:t xml:space="preserve"> </w:t>
            </w:r>
            <w:r w:rsidR="00AA15D0" w:rsidRPr="003404E8">
              <w:rPr>
                <w:lang w:val="af-ZA"/>
              </w:rPr>
              <w:t xml:space="preserve">groeiende </w:t>
            </w:r>
            <w:r w:rsidR="007173A8" w:rsidRPr="003404E8">
              <w:rPr>
                <w:lang w:val="af-ZA"/>
              </w:rPr>
              <w:t xml:space="preserve">drywende </w:t>
            </w:r>
            <w:r w:rsidRPr="003404E8">
              <w:rPr>
                <w:lang w:val="af-ZA"/>
              </w:rPr>
              <w:t xml:space="preserve">plant. </w:t>
            </w:r>
            <w:r w:rsidR="00AA15D0" w:rsidRPr="003404E8">
              <w:rPr>
                <w:lang w:val="af-ZA"/>
              </w:rPr>
              <w:t>Dit kan</w:t>
            </w:r>
            <w:r w:rsidRPr="003404E8">
              <w:rPr>
                <w:lang w:val="af-ZA"/>
              </w:rPr>
              <w:t xml:space="preserve"> </w:t>
            </w:r>
            <w:r w:rsidR="00AA15D0" w:rsidRPr="003404E8">
              <w:rPr>
                <w:lang w:val="af-ZA"/>
              </w:rPr>
              <w:t xml:space="preserve">die </w:t>
            </w:r>
            <w:r w:rsidR="007173A8" w:rsidRPr="003404E8">
              <w:rPr>
                <w:lang w:val="af-ZA"/>
              </w:rPr>
              <w:t>hele</w:t>
            </w:r>
            <w:r w:rsidR="00AA15D0" w:rsidRPr="003404E8">
              <w:rPr>
                <w:lang w:val="af-ZA"/>
              </w:rPr>
              <w:t xml:space="preserve"> oppervlak van </w:t>
            </w:r>
            <w:r w:rsidR="00AE4AEE" w:rsidRPr="003404E8">
              <w:rPr>
                <w:lang w:val="af-ZA"/>
              </w:rPr>
              <w:t>'</w:t>
            </w:r>
            <w:r w:rsidR="00AA15D0" w:rsidRPr="003404E8">
              <w:rPr>
                <w:lang w:val="af-ZA"/>
              </w:rPr>
              <w:t xml:space="preserve">n meer of dam binne </w:t>
            </w:r>
            <w:r w:rsidR="00AE4AEE" w:rsidRPr="003404E8">
              <w:rPr>
                <w:lang w:val="af-ZA"/>
              </w:rPr>
              <w:t>'</w:t>
            </w:r>
            <w:r w:rsidR="00AA15D0" w:rsidRPr="003404E8">
              <w:rPr>
                <w:lang w:val="af-ZA"/>
              </w:rPr>
              <w:t>n paar maande binnedring</w:t>
            </w:r>
            <w:r w:rsidRPr="003404E8">
              <w:rPr>
                <w:lang w:val="af-ZA"/>
              </w:rPr>
              <w:t xml:space="preserve">, </w:t>
            </w:r>
            <w:r w:rsidR="00AA15D0" w:rsidRPr="003404E8">
              <w:rPr>
                <w:lang w:val="af-ZA"/>
              </w:rPr>
              <w:t>bedek</w:t>
            </w:r>
            <w:r w:rsidRPr="003404E8">
              <w:rPr>
                <w:lang w:val="af-ZA"/>
              </w:rPr>
              <w:t xml:space="preserve"> </w:t>
            </w:r>
            <w:r w:rsidR="00AA15D0" w:rsidRPr="003404E8">
              <w:rPr>
                <w:lang w:val="af-ZA"/>
              </w:rPr>
              <w:t>en oor</w:t>
            </w:r>
            <w:r w:rsidR="007173A8" w:rsidRPr="003404E8">
              <w:rPr>
                <w:lang w:val="af-ZA"/>
              </w:rPr>
              <w:t>neem</w:t>
            </w:r>
            <w:r w:rsidR="00AA15D0" w:rsidRPr="003404E8">
              <w:rPr>
                <w:lang w:val="af-ZA"/>
              </w:rPr>
              <w:t>.</w:t>
            </w:r>
          </w:p>
          <w:p w:rsidR="0089635B" w:rsidRPr="003404E8" w:rsidRDefault="0089635B" w:rsidP="00673F3D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  <w:p w:rsidR="0089635B" w:rsidRPr="003404E8" w:rsidRDefault="00AA15D0" w:rsidP="007173A8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 DRIE maniere</w:t>
            </w:r>
            <w:r w:rsidR="00D7654C" w:rsidRPr="003404E8">
              <w:rPr>
                <w:lang w:val="af-ZA"/>
              </w:rPr>
              <w:t xml:space="preserve"> </w:t>
            </w:r>
            <w:r w:rsidR="007173A8" w:rsidRPr="003404E8">
              <w:rPr>
                <w:lang w:val="af-ZA"/>
              </w:rPr>
              <w:t>waarop</w:t>
            </w:r>
            <w:r w:rsidR="00D7654C" w:rsidRPr="003404E8">
              <w:rPr>
                <w:lang w:val="af-ZA"/>
              </w:rPr>
              <w:t xml:space="preserve"> uitheemse </w:t>
            </w:r>
            <w:r w:rsidR="007173A8" w:rsidRPr="003404E8">
              <w:rPr>
                <w:lang w:val="af-ZA"/>
              </w:rPr>
              <w:t>water</w:t>
            </w:r>
            <w:r w:rsidR="00D7654C" w:rsidRPr="003404E8">
              <w:rPr>
                <w:lang w:val="af-ZA"/>
              </w:rPr>
              <w:t>plante</w:t>
            </w:r>
            <w:r w:rsidR="0089635B" w:rsidRPr="003404E8">
              <w:rPr>
                <w:lang w:val="af-ZA"/>
              </w:rPr>
              <w:t xml:space="preserve">, </w:t>
            </w:r>
            <w:r w:rsidR="00D7654C" w:rsidRPr="003404E8">
              <w:rPr>
                <w:lang w:val="af-ZA"/>
              </w:rPr>
              <w:t>soos die</w:t>
            </w:r>
            <w:r w:rsidR="0089635B" w:rsidRPr="003404E8">
              <w:rPr>
                <w:lang w:val="af-ZA"/>
              </w:rPr>
              <w:t xml:space="preserve"> water</w:t>
            </w:r>
            <w:r w:rsidR="00D7654C" w:rsidRPr="003404E8">
              <w:rPr>
                <w:lang w:val="af-ZA"/>
              </w:rPr>
              <w:t>hiasint</w:t>
            </w:r>
            <w:r w:rsidR="0089635B" w:rsidRPr="003404E8">
              <w:rPr>
                <w:lang w:val="af-ZA"/>
              </w:rPr>
              <w:t xml:space="preserve">, </w:t>
            </w:r>
            <w:r w:rsidR="00D7654C" w:rsidRPr="003404E8">
              <w:rPr>
                <w:lang w:val="af-ZA"/>
              </w:rPr>
              <w:t>die balans in ekosistem</w:t>
            </w:r>
            <w:r w:rsidR="007173A8" w:rsidRPr="003404E8">
              <w:rPr>
                <w:lang w:val="af-ZA"/>
              </w:rPr>
              <w:t>e</w:t>
            </w:r>
            <w:r w:rsidR="00D7654C" w:rsidRPr="003404E8">
              <w:rPr>
                <w:lang w:val="af-ZA"/>
              </w:rPr>
              <w:t xml:space="preserve"> </w:t>
            </w:r>
            <w:r w:rsidR="007173A8" w:rsidRPr="003404E8">
              <w:rPr>
                <w:lang w:val="af-ZA"/>
              </w:rPr>
              <w:t xml:space="preserve">kan </w:t>
            </w:r>
            <w:r w:rsidR="00D7654C" w:rsidRPr="003404E8">
              <w:rPr>
                <w:lang w:val="af-ZA"/>
              </w:rPr>
              <w:t>versteur</w:t>
            </w:r>
            <w:r w:rsidR="0089635B" w:rsidRPr="003404E8">
              <w:rPr>
                <w:lang w:val="af-ZA"/>
              </w:rPr>
              <w:t>.</w:t>
            </w:r>
          </w:p>
        </w:tc>
        <w:tc>
          <w:tcPr>
            <w:tcW w:w="251" w:type="dxa"/>
          </w:tcPr>
          <w:p w:rsidR="00BB56E2" w:rsidRPr="003404E8" w:rsidRDefault="00BB56E2" w:rsidP="00BB56E2">
            <w:pPr>
              <w:rPr>
                <w:lang w:val="af-ZA"/>
              </w:rPr>
            </w:pPr>
          </w:p>
        </w:tc>
        <w:tc>
          <w:tcPr>
            <w:tcW w:w="883" w:type="dxa"/>
            <w:vAlign w:val="bottom"/>
          </w:tcPr>
          <w:p w:rsidR="00BB56E2" w:rsidRPr="003404E8" w:rsidRDefault="00BB56E2" w:rsidP="007173A8">
            <w:pPr>
              <w:rPr>
                <w:lang w:val="af-ZA"/>
              </w:rPr>
            </w:pPr>
          </w:p>
          <w:p w:rsidR="0089635B" w:rsidRPr="003404E8" w:rsidRDefault="0089635B" w:rsidP="007173A8">
            <w:pPr>
              <w:rPr>
                <w:lang w:val="af-ZA"/>
              </w:rPr>
            </w:pPr>
          </w:p>
          <w:p w:rsidR="0089635B" w:rsidRPr="003404E8" w:rsidRDefault="0089635B" w:rsidP="007173A8">
            <w:pPr>
              <w:rPr>
                <w:lang w:val="af-ZA"/>
              </w:rPr>
            </w:pPr>
          </w:p>
          <w:p w:rsidR="0089635B" w:rsidRPr="003404E8" w:rsidRDefault="0089635B" w:rsidP="007173A8">
            <w:pPr>
              <w:rPr>
                <w:lang w:val="af-ZA"/>
              </w:rPr>
            </w:pPr>
          </w:p>
          <w:p w:rsidR="0089635B" w:rsidRPr="003404E8" w:rsidRDefault="0089635B" w:rsidP="007173A8">
            <w:pPr>
              <w:rPr>
                <w:lang w:val="af-ZA"/>
              </w:rPr>
            </w:pPr>
          </w:p>
          <w:p w:rsidR="0089635B" w:rsidRPr="003404E8" w:rsidRDefault="0089635B" w:rsidP="007173A8">
            <w:pPr>
              <w:rPr>
                <w:lang w:val="af-ZA"/>
              </w:rPr>
            </w:pPr>
          </w:p>
          <w:p w:rsidR="0089635B" w:rsidRPr="003404E8" w:rsidRDefault="0089635B" w:rsidP="007173A8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(6)</w:t>
            </w:r>
          </w:p>
        </w:tc>
      </w:tr>
    </w:tbl>
    <w:p w:rsidR="00BB56E2" w:rsidRPr="003404E8" w:rsidRDefault="00BB56E2" w:rsidP="009E47DC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315E03" w:rsidRPr="003404E8" w:rsidTr="00264309">
        <w:tc>
          <w:tcPr>
            <w:tcW w:w="959" w:type="dxa"/>
          </w:tcPr>
          <w:p w:rsidR="00315E03" w:rsidRPr="003404E8" w:rsidRDefault="00315E03" w:rsidP="00264309">
            <w:pPr>
              <w:rPr>
                <w:lang w:val="af-ZA"/>
              </w:rPr>
            </w:pPr>
            <w:r w:rsidRPr="003404E8">
              <w:rPr>
                <w:lang w:val="af-ZA"/>
              </w:rPr>
              <w:t>2.</w:t>
            </w:r>
            <w:r w:rsidR="00E6578B" w:rsidRPr="003404E8">
              <w:rPr>
                <w:lang w:val="af-ZA"/>
              </w:rPr>
              <w:t>5</w:t>
            </w:r>
          </w:p>
        </w:tc>
        <w:tc>
          <w:tcPr>
            <w:tcW w:w="8505" w:type="dxa"/>
          </w:tcPr>
          <w:p w:rsidR="00315E03" w:rsidRPr="003404E8" w:rsidRDefault="00D7654C" w:rsidP="00F90B0E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Bestudeer die </w:t>
            </w:r>
            <w:r w:rsidR="00EB01CF" w:rsidRPr="003404E8">
              <w:rPr>
                <w:lang w:val="af-ZA"/>
              </w:rPr>
              <w:t xml:space="preserve">diagram </w:t>
            </w:r>
            <w:r w:rsidRPr="003404E8">
              <w:rPr>
                <w:lang w:val="af-ZA"/>
              </w:rPr>
              <w:t xml:space="preserve">van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 xml:space="preserve">n fase </w:t>
            </w:r>
            <w:r w:rsidR="007173A8" w:rsidRPr="003404E8">
              <w:rPr>
                <w:lang w:val="af-ZA"/>
              </w:rPr>
              <w:t>gedurende</w:t>
            </w:r>
            <w:r w:rsidRPr="003404E8">
              <w:rPr>
                <w:lang w:val="af-ZA"/>
              </w:rPr>
              <w:t xml:space="preserve"> meiose</w:t>
            </w:r>
            <w:r w:rsidR="00F90B0E" w:rsidRPr="003404E8">
              <w:rPr>
                <w:lang w:val="af-ZA"/>
              </w:rPr>
              <w:t xml:space="preserve"> hieronder</w:t>
            </w:r>
            <w:r w:rsidR="00315E03" w:rsidRPr="003404E8">
              <w:rPr>
                <w:lang w:val="af-ZA"/>
              </w:rPr>
              <w:t xml:space="preserve">. </w:t>
            </w:r>
          </w:p>
        </w:tc>
        <w:tc>
          <w:tcPr>
            <w:tcW w:w="251" w:type="dxa"/>
          </w:tcPr>
          <w:p w:rsidR="00315E03" w:rsidRPr="003404E8" w:rsidRDefault="00315E03" w:rsidP="00264309">
            <w:pPr>
              <w:rPr>
                <w:lang w:val="af-ZA"/>
              </w:rPr>
            </w:pPr>
          </w:p>
        </w:tc>
        <w:tc>
          <w:tcPr>
            <w:tcW w:w="883" w:type="dxa"/>
          </w:tcPr>
          <w:p w:rsidR="00315E03" w:rsidRPr="003404E8" w:rsidRDefault="00315E03" w:rsidP="00264309">
            <w:pPr>
              <w:rPr>
                <w:lang w:val="af-ZA"/>
              </w:rPr>
            </w:pPr>
          </w:p>
        </w:tc>
      </w:tr>
    </w:tbl>
    <w:p w:rsidR="008540E7" w:rsidRPr="003404E8" w:rsidRDefault="008540E7" w:rsidP="00315E03">
      <w:pPr>
        <w:rPr>
          <w:sz w:val="16"/>
          <w:szCs w:val="16"/>
          <w:lang w:val="af-ZA"/>
        </w:rPr>
      </w:pPr>
    </w:p>
    <w:p w:rsidR="00315E03" w:rsidRPr="003404E8" w:rsidRDefault="00A741CB" w:rsidP="00315E03">
      <w:pPr>
        <w:rPr>
          <w:sz w:val="16"/>
          <w:szCs w:val="16"/>
          <w:lang w:val="af-ZA"/>
        </w:rPr>
      </w:pPr>
      <w:r w:rsidRPr="003404E8">
        <w:rPr>
          <w:noProof/>
          <w:sz w:val="16"/>
          <w:szCs w:val="16"/>
          <w:lang w:val="en-ZA" w:eastAsia="en-ZA"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23F75AB2" wp14:editId="635F1DAD">
                <wp:simplePos x="0" y="0"/>
                <wp:positionH relativeFrom="column">
                  <wp:posOffset>1759425</wp:posOffset>
                </wp:positionH>
                <wp:positionV relativeFrom="paragraph">
                  <wp:posOffset>108585</wp:posOffset>
                </wp:positionV>
                <wp:extent cx="3200400" cy="2819400"/>
                <wp:effectExtent l="0" t="0" r="19050" b="19050"/>
                <wp:wrapNone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819400"/>
                          <a:chOff x="0" y="0"/>
                          <a:chExt cx="3200400" cy="281940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3200400" cy="2819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7D39" w:rsidRDefault="00057D39"/>
                            <w:p w:rsidR="00057D39" w:rsidRDefault="00057D3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89" y="84524"/>
                            <a:ext cx="2451207" cy="25895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  <wps:wsp>
                        <wps:cNvPr id="16" name="Straight Connector 16"/>
                        <wps:cNvCnPr/>
                        <wps:spPr>
                          <a:xfrm>
                            <a:off x="1490702" y="407254"/>
                            <a:ext cx="1295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789304" y="276625"/>
                            <a:ext cx="23812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7D39" w:rsidRPr="00A741CB" w:rsidRDefault="00057D39">
                              <w:pPr>
                                <w:rPr>
                                  <w:b/>
                                </w:rPr>
                              </w:pPr>
                              <w:r w:rsidRPr="00A741CB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26" o:spid="_x0000_s1100" style="position:absolute;margin-left:138.55pt;margin-top:8.55pt;width:252pt;height:222pt;z-index:251988480;mso-width-relative:margin" coordsize="32004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">
                <v:shape id="Text Box 19" o:spid="_x0000_s1101" type="#_x0000_t202" style="position:absolute;width:32004;height:28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ggMMA&#10;AADbAAAADwAAAGRycy9kb3ducmV2LnhtbERPTWsCMRC9F/wPYQreatYeRFejlKJQRA+uFupt2Ew3&#10;224maxJ1++8bQfA2j/c5s0VnG3EhH2rHCoaDDARx6XTNlYLDfvUyBhEissbGMSn4owCLee9phrl2&#10;V97RpYiVSCEcclRgYmxzKUNpyGIYuJY4cd/OW4wJ+kpqj9cUbhv5mmUjabHm1GCwpXdD5W9xtgpW&#10;flnUh6Hxp8lm/XU8fe637eZHqf5z9zYFEamLD/Hd/aHT/Ancfk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8ggMMAAADbAAAADwAAAAAAAAAAAAAAAACYAgAAZHJzL2Rv&#10;d25yZXYueG1sUEsFBgAAAAAEAAQA9QAAAIgDAAAAAA==&#10;" filled="f" strokeweight="1.5pt">
                  <v:textbox>
                    <w:txbxContent>
                      <w:p w:rsidR="00057D39" w:rsidRDefault="00057D39"/>
                      <w:p w:rsidR="00057D39" w:rsidRDefault="00057D39"/>
                    </w:txbxContent>
                  </v:textbox>
                </v:shape>
                <v:shape id="Picture 311" o:spid="_x0000_s1102" type="#_x0000_t75" style="position:absolute;left:2458;top:845;width:24512;height:2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52LDAAAA3AAAAA8AAABkcnMvZG93bnJldi54bWxEj81qwzAQhO+FvoPYQi6lkZ1A2rhRQigE&#10;civ58X2xNpaotTKW7DhvHxUCOQ4z8w2z2oyuEQN1wXpWkE8zEMSV15ZrBefT7uMLRIjIGhvPpOBG&#10;ATbr15cVFtpf+UDDMdYiQTgUqMDE2BZShsqQwzD1LXHyLr5zGJPsaqk7vCa4a+QsyxbSoeW0YLCl&#10;H0PV37F3iXLZDeb9c7kwJdty6ff9r932Sk3exu03iEhjfIYf7b1WMM9z+D+Tjo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LnYsMAAADcAAAADwAAAAAAAAAAAAAAAACf&#10;AgAAZHJzL2Rvd25yZXYueG1sUEsFBgAAAAAEAAQA9wAAAI8DAAAAAA==&#10;" strokeweight="1.5pt">
                  <v:imagedata r:id="rId21" o:title=""/>
                  <v:path arrowok="t"/>
                </v:shape>
                <v:line id="Straight Connector 16" o:spid="_x0000_s1103" style="position:absolute;visibility:visible;mso-wrap-style:square" from="14907,4072" to="2786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Ak78AAADbAAAADwAAAGRycy9kb3ducmV2LnhtbERPS4vCMBC+L/gfwgh7W1M9yFKNooKP&#10;q3U9eBuasSk2k5Kktv77jbCwt/n4nrNcD7YRT/KhdqxgOslAEJdO11wp+Lnsv75BhIissXFMCl4U&#10;YL0afSwx167nMz2LWIkUwiFHBSbGNpcylIYsholriRN3d95iTNBXUnvsU7ht5CzL5tJizanBYEs7&#10;Q+Wj6KyCW7eN/niRm74Ydgcz2zdl565KfY6HzQJEpCH+i//cJ53mz+H9SzpAr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DAk78AAADbAAAADwAAAAAAAAAAAAAAAACh&#10;AgAAZHJzL2Rvd25yZXYueG1sUEsFBgAAAAAEAAQA+QAAAI0DAAAAAA==&#10;" strokecolor="black [3213]" strokeweight="1.5pt"/>
                <v:shape id="Text Box 17" o:spid="_x0000_s1104" type="#_x0000_t202" style="position:absolute;left:27893;top:2766;width:238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057D39" w:rsidRPr="00A741CB" w:rsidRDefault="00057D39">
                        <w:pPr>
                          <w:rPr>
                            <w:b/>
                          </w:rPr>
                        </w:pPr>
                        <w:r w:rsidRPr="00A741CB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tabs>
          <w:tab w:val="left" w:pos="2554"/>
        </w:tabs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8540E7" w:rsidRPr="003404E8" w:rsidRDefault="008540E7" w:rsidP="00315E03">
      <w:pPr>
        <w:rPr>
          <w:lang w:val="af-ZA"/>
        </w:rPr>
      </w:pPr>
    </w:p>
    <w:p w:rsidR="008540E7" w:rsidRPr="003404E8" w:rsidRDefault="008540E7" w:rsidP="00315E03">
      <w:pPr>
        <w:rPr>
          <w:lang w:val="af-ZA"/>
        </w:rPr>
      </w:pPr>
    </w:p>
    <w:p w:rsidR="00315E03" w:rsidRPr="003404E8" w:rsidRDefault="00315E03" w:rsidP="00315E03">
      <w:pPr>
        <w:rPr>
          <w:lang w:val="af-ZA"/>
        </w:rPr>
      </w:pPr>
    </w:p>
    <w:p w:rsidR="00E34B77" w:rsidRPr="003404E8" w:rsidRDefault="00E34B77" w:rsidP="00315E03">
      <w:pPr>
        <w:rPr>
          <w:sz w:val="16"/>
          <w:szCs w:val="16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15E03" w:rsidRPr="003404E8" w:rsidTr="00264309">
        <w:trPr>
          <w:trHeight w:val="333"/>
        </w:trPr>
        <w:tc>
          <w:tcPr>
            <w:tcW w:w="959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315E03" w:rsidRPr="003404E8" w:rsidRDefault="00315E03" w:rsidP="00264309">
            <w:pPr>
              <w:rPr>
                <w:lang w:val="af-ZA"/>
              </w:rPr>
            </w:pPr>
            <w:r w:rsidRPr="003404E8">
              <w:rPr>
                <w:lang w:val="af-ZA"/>
              </w:rPr>
              <w:t>2.</w:t>
            </w:r>
            <w:r w:rsidR="00E6578B" w:rsidRPr="003404E8">
              <w:rPr>
                <w:lang w:val="af-ZA"/>
              </w:rPr>
              <w:t>5</w:t>
            </w:r>
            <w:r w:rsidRPr="003404E8">
              <w:rPr>
                <w:lang w:val="af-ZA"/>
              </w:rPr>
              <w:t>.1</w:t>
            </w:r>
          </w:p>
          <w:p w:rsidR="00315E03" w:rsidRPr="003404E8" w:rsidRDefault="00315E03" w:rsidP="00264309">
            <w:pPr>
              <w:rPr>
                <w:lang w:val="af-ZA"/>
              </w:rPr>
            </w:pPr>
          </w:p>
          <w:p w:rsidR="00315E03" w:rsidRPr="003404E8" w:rsidRDefault="00E6578B" w:rsidP="00264309">
            <w:pPr>
              <w:rPr>
                <w:lang w:val="af-ZA"/>
              </w:rPr>
            </w:pPr>
            <w:r w:rsidRPr="003404E8">
              <w:rPr>
                <w:lang w:val="af-ZA"/>
              </w:rPr>
              <w:t>2.5</w:t>
            </w:r>
            <w:r w:rsidR="00315E03" w:rsidRPr="003404E8">
              <w:rPr>
                <w:lang w:val="af-ZA"/>
              </w:rPr>
              <w:t>.2</w:t>
            </w:r>
          </w:p>
          <w:p w:rsidR="00315E03" w:rsidRPr="003404E8" w:rsidRDefault="00315E03" w:rsidP="00264309">
            <w:pPr>
              <w:rPr>
                <w:lang w:val="af-ZA"/>
              </w:rPr>
            </w:pPr>
          </w:p>
          <w:p w:rsidR="00315E03" w:rsidRPr="003404E8" w:rsidRDefault="00E6578B" w:rsidP="00264309">
            <w:pPr>
              <w:rPr>
                <w:lang w:val="af-ZA"/>
              </w:rPr>
            </w:pPr>
            <w:r w:rsidRPr="003404E8">
              <w:rPr>
                <w:lang w:val="af-ZA"/>
              </w:rPr>
              <w:t>2.5</w:t>
            </w:r>
            <w:r w:rsidR="00315E03" w:rsidRPr="003404E8">
              <w:rPr>
                <w:lang w:val="af-ZA"/>
              </w:rPr>
              <w:t>.3</w:t>
            </w:r>
          </w:p>
          <w:p w:rsidR="00E34B77" w:rsidRPr="003404E8" w:rsidRDefault="00E34B77" w:rsidP="00264309">
            <w:pPr>
              <w:rPr>
                <w:lang w:val="af-ZA"/>
              </w:rPr>
            </w:pPr>
          </w:p>
          <w:p w:rsidR="00E34B77" w:rsidRPr="003404E8" w:rsidRDefault="00E6578B" w:rsidP="00264309">
            <w:pPr>
              <w:rPr>
                <w:lang w:val="af-ZA"/>
              </w:rPr>
            </w:pPr>
            <w:r w:rsidRPr="003404E8">
              <w:rPr>
                <w:lang w:val="af-ZA"/>
              </w:rPr>
              <w:t>2.5</w:t>
            </w:r>
            <w:r w:rsidR="00E34B77" w:rsidRPr="003404E8">
              <w:rPr>
                <w:lang w:val="af-ZA"/>
              </w:rPr>
              <w:t>.</w:t>
            </w:r>
            <w:r w:rsidR="00865F40" w:rsidRPr="003404E8">
              <w:rPr>
                <w:lang w:val="af-ZA"/>
              </w:rPr>
              <w:t>4</w:t>
            </w:r>
          </w:p>
          <w:p w:rsidR="00865F40" w:rsidRPr="003404E8" w:rsidRDefault="00865F40" w:rsidP="00264309">
            <w:pPr>
              <w:rPr>
                <w:lang w:val="af-ZA"/>
              </w:rPr>
            </w:pPr>
          </w:p>
          <w:p w:rsidR="00865F40" w:rsidRPr="003404E8" w:rsidRDefault="00865F40" w:rsidP="00264309">
            <w:pPr>
              <w:rPr>
                <w:lang w:val="af-ZA"/>
              </w:rPr>
            </w:pPr>
          </w:p>
          <w:p w:rsidR="00865F40" w:rsidRPr="003404E8" w:rsidRDefault="00865F40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2.5.5</w:t>
            </w:r>
          </w:p>
        </w:tc>
        <w:tc>
          <w:tcPr>
            <w:tcW w:w="7371" w:type="dxa"/>
            <w:shd w:val="clear" w:color="auto" w:fill="auto"/>
          </w:tcPr>
          <w:p w:rsidR="00E34B77" w:rsidRPr="003404E8" w:rsidRDefault="002A27F5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Identifiseer </w:t>
            </w:r>
            <w:r w:rsidR="00D7654C" w:rsidRPr="003404E8">
              <w:rPr>
                <w:lang w:val="af-ZA"/>
              </w:rPr>
              <w:t>deel</w:t>
            </w:r>
            <w:r w:rsidR="00E34B77" w:rsidRPr="003404E8">
              <w:rPr>
                <w:lang w:val="af-ZA"/>
              </w:rPr>
              <w:t xml:space="preserve"> </w:t>
            </w:r>
            <w:r w:rsidR="00E34B77" w:rsidRPr="003404E8">
              <w:rPr>
                <w:b/>
                <w:lang w:val="af-ZA"/>
              </w:rPr>
              <w:t>A</w:t>
            </w:r>
            <w:r w:rsidR="00E34B77" w:rsidRPr="003404E8">
              <w:rPr>
                <w:lang w:val="af-ZA"/>
              </w:rPr>
              <w:t>.</w:t>
            </w:r>
          </w:p>
          <w:p w:rsidR="00E34B77" w:rsidRPr="003404E8" w:rsidRDefault="00E34B77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315E03" w:rsidRPr="003404E8" w:rsidRDefault="00315E03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Identif</w:t>
            </w:r>
            <w:r w:rsidR="006D4731" w:rsidRPr="003404E8">
              <w:rPr>
                <w:lang w:val="af-ZA"/>
              </w:rPr>
              <w:t>iseer</w:t>
            </w:r>
            <w:r w:rsidRPr="003404E8">
              <w:rPr>
                <w:lang w:val="af-ZA"/>
              </w:rPr>
              <w:t xml:space="preserve"> </w:t>
            </w:r>
            <w:r w:rsidR="006D4731" w:rsidRPr="003404E8">
              <w:rPr>
                <w:lang w:val="af-ZA"/>
              </w:rPr>
              <w:t>die fase wat in die diagram voorgestel word</w:t>
            </w:r>
            <w:r w:rsidRPr="003404E8">
              <w:rPr>
                <w:lang w:val="af-ZA"/>
              </w:rPr>
              <w:t>.</w:t>
            </w:r>
          </w:p>
          <w:p w:rsidR="00315E03" w:rsidRPr="003404E8" w:rsidRDefault="00315E03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315E03" w:rsidRPr="003404E8" w:rsidRDefault="006D4731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 jou antwoord</w:t>
            </w:r>
            <w:r w:rsidR="001049C4" w:rsidRPr="003404E8">
              <w:rPr>
                <w:lang w:val="af-ZA"/>
              </w:rPr>
              <w:t xml:space="preserve"> </w:t>
            </w:r>
            <w:r w:rsidR="00F66E41" w:rsidRPr="003404E8">
              <w:rPr>
                <w:lang w:val="af-ZA"/>
              </w:rPr>
              <w:t>op</w:t>
            </w:r>
            <w:r w:rsidR="001049C4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VRAAG</w:t>
            </w:r>
            <w:r w:rsidR="001049C4" w:rsidRPr="003404E8">
              <w:rPr>
                <w:lang w:val="af-ZA"/>
              </w:rPr>
              <w:t xml:space="preserve"> 2.5.2</w:t>
            </w:r>
            <w:r w:rsidR="00315E03" w:rsidRPr="003404E8">
              <w:rPr>
                <w:lang w:val="af-ZA"/>
              </w:rPr>
              <w:t>.</w:t>
            </w:r>
          </w:p>
          <w:p w:rsidR="00315E03" w:rsidRPr="003404E8" w:rsidRDefault="00315E03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865F40" w:rsidRPr="003404E8" w:rsidRDefault="006D4731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Verduidelik hoe die fase </w:t>
            </w:r>
            <w:r w:rsidR="00F66E41" w:rsidRPr="003404E8">
              <w:rPr>
                <w:lang w:val="af-ZA"/>
              </w:rPr>
              <w:t xml:space="preserve">wat jy </w:t>
            </w:r>
            <w:r w:rsidR="00865F40" w:rsidRPr="003404E8">
              <w:rPr>
                <w:lang w:val="af-ZA"/>
              </w:rPr>
              <w:t xml:space="preserve">in </w:t>
            </w:r>
            <w:r w:rsidRPr="003404E8">
              <w:rPr>
                <w:lang w:val="af-ZA"/>
              </w:rPr>
              <w:t>VRAAG</w:t>
            </w:r>
            <w:r w:rsidR="00865F40" w:rsidRPr="003404E8">
              <w:rPr>
                <w:lang w:val="af-ZA"/>
              </w:rPr>
              <w:t xml:space="preserve"> 2.5.2 </w:t>
            </w:r>
            <w:r w:rsidR="00F66E41" w:rsidRPr="003404E8">
              <w:rPr>
                <w:lang w:val="af-ZA"/>
              </w:rPr>
              <w:t xml:space="preserve">geïdentifiseer het, </w:t>
            </w:r>
            <w:r w:rsidRPr="003404E8">
              <w:rPr>
                <w:lang w:val="af-ZA"/>
              </w:rPr>
              <w:t xml:space="preserve">tot variasie in </w:t>
            </w:r>
            <w:r w:rsidR="00F66E41" w:rsidRPr="003404E8">
              <w:rPr>
                <w:lang w:val="af-ZA"/>
              </w:rPr>
              <w:t xml:space="preserve">die </w:t>
            </w:r>
            <w:r w:rsidRPr="003404E8">
              <w:rPr>
                <w:lang w:val="af-ZA"/>
              </w:rPr>
              <w:t>gamete bydra.</w:t>
            </w:r>
          </w:p>
          <w:p w:rsidR="00865F40" w:rsidRPr="003404E8" w:rsidRDefault="00865F40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315E03" w:rsidRPr="003404E8" w:rsidRDefault="006D4731" w:rsidP="006D473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Hoeveel</w:t>
            </w:r>
            <w:r w:rsidR="00315E03" w:rsidRPr="003404E8">
              <w:rPr>
                <w:lang w:val="af-ZA"/>
              </w:rPr>
              <w:t xml:space="preserve"> chromosome</w:t>
            </w:r>
            <w:r w:rsidR="00B3028E" w:rsidRPr="003404E8">
              <w:rPr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315E03" w:rsidRPr="003404E8" w:rsidRDefault="00315E03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</w:p>
          <w:p w:rsidR="00E34B77" w:rsidRPr="003404E8" w:rsidRDefault="00E34B77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E34B77" w:rsidRPr="003404E8" w:rsidRDefault="00E34B77" w:rsidP="00264309">
            <w:pPr>
              <w:rPr>
                <w:bCs w:val="0"/>
                <w:lang w:val="af-ZA"/>
              </w:rPr>
            </w:pPr>
          </w:p>
          <w:p w:rsidR="00865F40" w:rsidRPr="003404E8" w:rsidRDefault="00315E03" w:rsidP="00865F40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(2)</w:t>
            </w:r>
            <w:r w:rsidR="00865F40" w:rsidRPr="003404E8">
              <w:rPr>
                <w:bCs w:val="0"/>
                <w:lang w:val="af-ZA"/>
              </w:rPr>
              <w:t xml:space="preserve"> </w:t>
            </w:r>
          </w:p>
          <w:p w:rsidR="00865F40" w:rsidRPr="003404E8" w:rsidRDefault="00865F40" w:rsidP="00865F40">
            <w:pPr>
              <w:rPr>
                <w:bCs w:val="0"/>
                <w:lang w:val="af-ZA"/>
              </w:rPr>
            </w:pPr>
          </w:p>
          <w:p w:rsidR="00865F40" w:rsidRPr="003404E8" w:rsidRDefault="00865F40" w:rsidP="00865F40">
            <w:pPr>
              <w:rPr>
                <w:bCs w:val="0"/>
                <w:lang w:val="af-ZA"/>
              </w:rPr>
            </w:pPr>
          </w:p>
          <w:p w:rsidR="00865F40" w:rsidRPr="003404E8" w:rsidRDefault="00865F40" w:rsidP="00865F40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(2)</w:t>
            </w: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</w:p>
        </w:tc>
      </w:tr>
    </w:tbl>
    <w:p w:rsidR="00315E03" w:rsidRPr="003404E8" w:rsidRDefault="00315E03" w:rsidP="00315E03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315E03" w:rsidRPr="003404E8" w:rsidTr="00264309">
        <w:tc>
          <w:tcPr>
            <w:tcW w:w="959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315E03" w:rsidRPr="003404E8" w:rsidRDefault="00315E03" w:rsidP="00865F40">
            <w:pPr>
              <w:rPr>
                <w:bCs w:val="0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315E03" w:rsidRPr="003404E8" w:rsidRDefault="00315E03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315E03" w:rsidRPr="003404E8" w:rsidRDefault="006D4731" w:rsidP="0026430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Was in die oorspronklike sel tydens</w:t>
            </w:r>
            <w:r w:rsidR="000A6C69" w:rsidRPr="003404E8">
              <w:rPr>
                <w:bCs w:val="0"/>
                <w:lang w:val="af-ZA"/>
              </w:rPr>
              <w:t xml:space="preserve"> inter</w:t>
            </w:r>
            <w:r w:rsidRPr="003404E8">
              <w:rPr>
                <w:bCs w:val="0"/>
                <w:lang w:val="af-ZA"/>
              </w:rPr>
              <w:t>f</w:t>
            </w:r>
            <w:r w:rsidR="000A6C69" w:rsidRPr="003404E8">
              <w:rPr>
                <w:bCs w:val="0"/>
                <w:lang w:val="af-ZA"/>
              </w:rPr>
              <w:t>ase</w:t>
            </w:r>
            <w:r w:rsidRPr="003404E8">
              <w:rPr>
                <w:bCs w:val="0"/>
                <w:lang w:val="af-ZA"/>
              </w:rPr>
              <w:t xml:space="preserve"> </w:t>
            </w:r>
            <w:r w:rsidR="00D70623" w:rsidRPr="003404E8">
              <w:rPr>
                <w:bCs w:val="0"/>
                <w:lang w:val="af-ZA"/>
              </w:rPr>
              <w:t>teenwoordig</w:t>
            </w:r>
          </w:p>
          <w:p w:rsidR="00315E03" w:rsidRPr="003404E8" w:rsidRDefault="00315E03" w:rsidP="0026430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</w:p>
          <w:p w:rsidR="00315E03" w:rsidRPr="003404E8" w:rsidRDefault="00D945BE" w:rsidP="00D945BE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Sal in elke gameet wat aan die einde van meiose gevorm word, teenwoordig wees</w:t>
            </w:r>
            <w:r w:rsidR="00315E03" w:rsidRPr="003404E8">
              <w:rPr>
                <w:bCs w:val="0"/>
                <w:lang w:val="af-ZA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315E03" w:rsidRPr="003404E8" w:rsidRDefault="00315E03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</w:tc>
      </w:tr>
    </w:tbl>
    <w:p w:rsidR="00064124" w:rsidRPr="003404E8" w:rsidRDefault="00064124" w:rsidP="00315E03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15E03" w:rsidRPr="003404E8" w:rsidTr="00264309">
        <w:trPr>
          <w:trHeight w:val="80"/>
        </w:trPr>
        <w:tc>
          <w:tcPr>
            <w:tcW w:w="959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315E03" w:rsidRPr="003404E8" w:rsidRDefault="00E6578B" w:rsidP="00E34B77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2.5</w:t>
            </w:r>
            <w:r w:rsidR="00315E03" w:rsidRPr="003404E8">
              <w:rPr>
                <w:bCs w:val="0"/>
                <w:lang w:val="af-ZA"/>
              </w:rPr>
              <w:t>.</w:t>
            </w:r>
            <w:r w:rsidR="00E34B77" w:rsidRPr="003404E8">
              <w:rPr>
                <w:bCs w:val="0"/>
                <w:lang w:val="af-ZA"/>
              </w:rPr>
              <w:t>6</w:t>
            </w:r>
          </w:p>
        </w:tc>
        <w:tc>
          <w:tcPr>
            <w:tcW w:w="7371" w:type="dxa"/>
            <w:shd w:val="clear" w:color="auto" w:fill="auto"/>
          </w:tcPr>
          <w:p w:rsidR="00315E03" w:rsidRPr="003404E8" w:rsidRDefault="00D945BE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Watter proses</w:t>
            </w:r>
            <w:r w:rsidR="00E34B77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het tot gevolg gehad dat die twee </w:t>
            </w:r>
            <w:proofErr w:type="spellStart"/>
            <w:r w:rsidRPr="003404E8">
              <w:rPr>
                <w:lang w:val="af-ZA"/>
              </w:rPr>
              <w:t>chromatiede</w:t>
            </w:r>
            <w:proofErr w:type="spellEnd"/>
            <w:r w:rsidRPr="003404E8">
              <w:rPr>
                <w:lang w:val="af-ZA"/>
              </w:rPr>
              <w:t xml:space="preserve"> in elke chromosoom van mekaar </w:t>
            </w:r>
            <w:r w:rsidR="004061CD" w:rsidRPr="003404E8">
              <w:rPr>
                <w:lang w:val="af-ZA"/>
              </w:rPr>
              <w:t>verskil</w:t>
            </w:r>
            <w:r w:rsidR="00E34B77" w:rsidRPr="003404E8">
              <w:rPr>
                <w:lang w:val="af-ZA"/>
              </w:rPr>
              <w:t>?</w:t>
            </w:r>
          </w:p>
          <w:p w:rsidR="00315E03" w:rsidRPr="003404E8" w:rsidRDefault="00315E03" w:rsidP="00264309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315E03" w:rsidRPr="003404E8" w:rsidRDefault="00315E03" w:rsidP="00403AFC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ab/>
            </w:r>
          </w:p>
        </w:tc>
        <w:tc>
          <w:tcPr>
            <w:tcW w:w="236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315E03" w:rsidRPr="003404E8" w:rsidRDefault="00315E03" w:rsidP="00264309">
            <w:pPr>
              <w:rPr>
                <w:b/>
                <w:bCs w:val="0"/>
                <w:lang w:val="af-ZA"/>
              </w:rPr>
            </w:pPr>
          </w:p>
          <w:p w:rsidR="00315E03" w:rsidRPr="003404E8" w:rsidRDefault="00315E03" w:rsidP="00264309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r w:rsidR="00E34B77" w:rsidRPr="003404E8">
              <w:rPr>
                <w:bCs w:val="0"/>
                <w:lang w:val="af-ZA"/>
              </w:rPr>
              <w:t>1</w:t>
            </w:r>
            <w:r w:rsidRPr="003404E8">
              <w:rPr>
                <w:bCs w:val="0"/>
                <w:lang w:val="af-ZA"/>
              </w:rPr>
              <w:t>)</w:t>
            </w:r>
          </w:p>
          <w:p w:rsidR="00315E03" w:rsidRPr="003404E8" w:rsidRDefault="00315E03" w:rsidP="00264309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(9)</w:t>
            </w:r>
          </w:p>
          <w:p w:rsidR="00064124" w:rsidRPr="003404E8" w:rsidRDefault="00064124" w:rsidP="00264309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[40]</w:t>
            </w:r>
          </w:p>
        </w:tc>
      </w:tr>
    </w:tbl>
    <w:p w:rsidR="00F61CD9" w:rsidRPr="003404E8" w:rsidRDefault="00F61CD9" w:rsidP="00AE6014">
      <w:pPr>
        <w:pStyle w:val="Header"/>
        <w:tabs>
          <w:tab w:val="clear" w:pos="4153"/>
          <w:tab w:val="clear" w:pos="8306"/>
        </w:tabs>
        <w:rPr>
          <w:lang w:val="af-ZA"/>
        </w:rPr>
      </w:pPr>
    </w:p>
    <w:p w:rsidR="00A84E62" w:rsidRPr="003404E8" w:rsidRDefault="00A84E62">
      <w:pPr>
        <w:rPr>
          <w:lang w:val="af-ZA"/>
        </w:rPr>
      </w:pPr>
      <w:r w:rsidRPr="003404E8">
        <w:rPr>
          <w:lang w:val="af-ZA"/>
        </w:rPr>
        <w:br w:type="page"/>
      </w:r>
    </w:p>
    <w:p w:rsidR="00F61CD9" w:rsidRPr="003404E8" w:rsidRDefault="00F61CD9" w:rsidP="00AE6014">
      <w:pPr>
        <w:pStyle w:val="Header"/>
        <w:tabs>
          <w:tab w:val="clear" w:pos="4153"/>
          <w:tab w:val="clear" w:pos="8306"/>
        </w:tabs>
        <w:rPr>
          <w:lang w:val="af-ZA"/>
        </w:rPr>
      </w:pPr>
    </w:p>
    <w:p w:rsidR="004061CD" w:rsidRPr="003404E8" w:rsidRDefault="004061CD" w:rsidP="00AE6014">
      <w:pPr>
        <w:pStyle w:val="Header"/>
        <w:tabs>
          <w:tab w:val="clear" w:pos="4153"/>
          <w:tab w:val="clear" w:pos="8306"/>
        </w:tabs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18"/>
        <w:gridCol w:w="8546"/>
        <w:gridCol w:w="254"/>
        <w:gridCol w:w="880"/>
      </w:tblGrid>
      <w:tr w:rsidR="00A90632" w:rsidRPr="003404E8" w:rsidTr="004061CD">
        <w:trPr>
          <w:trHeight w:val="80"/>
        </w:trPr>
        <w:tc>
          <w:tcPr>
            <w:tcW w:w="9464" w:type="dxa"/>
            <w:gridSpan w:val="2"/>
            <w:shd w:val="clear" w:color="auto" w:fill="auto"/>
          </w:tcPr>
          <w:p w:rsidR="00A90632" w:rsidRPr="003404E8" w:rsidRDefault="006D18E3" w:rsidP="00BF0E9D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VRAAG</w:t>
            </w:r>
            <w:r w:rsidR="00A90632" w:rsidRPr="003404E8">
              <w:rPr>
                <w:b/>
                <w:bCs w:val="0"/>
                <w:lang w:val="af-ZA"/>
              </w:rPr>
              <w:t xml:space="preserve"> 3</w:t>
            </w:r>
          </w:p>
        </w:tc>
        <w:tc>
          <w:tcPr>
            <w:tcW w:w="254" w:type="dxa"/>
            <w:shd w:val="clear" w:color="auto" w:fill="auto"/>
          </w:tcPr>
          <w:p w:rsidR="00A90632" w:rsidRPr="003404E8" w:rsidRDefault="00A90632" w:rsidP="00BF0E9D">
            <w:pPr>
              <w:rPr>
                <w:b/>
                <w:bCs w:val="0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A90632" w:rsidRPr="003404E8" w:rsidRDefault="00A90632" w:rsidP="00BF0E9D">
            <w:pPr>
              <w:rPr>
                <w:b/>
                <w:bCs w:val="0"/>
                <w:lang w:val="af-ZA"/>
              </w:rPr>
            </w:pPr>
          </w:p>
        </w:tc>
      </w:tr>
      <w:tr w:rsidR="005B79F6" w:rsidRPr="003404E8" w:rsidTr="00BF0E9D">
        <w:tc>
          <w:tcPr>
            <w:tcW w:w="9464" w:type="dxa"/>
            <w:gridSpan w:val="2"/>
            <w:shd w:val="clear" w:color="auto" w:fill="auto"/>
          </w:tcPr>
          <w:p w:rsidR="005B79F6" w:rsidRPr="003404E8" w:rsidRDefault="005B79F6" w:rsidP="00BF0E9D">
            <w:pPr>
              <w:rPr>
                <w:b/>
                <w:bCs w:val="0"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5B79F6" w:rsidRPr="003404E8" w:rsidRDefault="005B79F6" w:rsidP="00BF0E9D">
            <w:pPr>
              <w:rPr>
                <w:b/>
                <w:bCs w:val="0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5B79F6" w:rsidRPr="003404E8" w:rsidRDefault="005B79F6" w:rsidP="00BF0E9D">
            <w:pPr>
              <w:rPr>
                <w:b/>
                <w:bCs w:val="0"/>
                <w:lang w:val="af-ZA"/>
              </w:rPr>
            </w:pPr>
          </w:p>
        </w:tc>
      </w:tr>
      <w:tr w:rsidR="005A3DCD" w:rsidRPr="003404E8" w:rsidTr="00A46073">
        <w:tc>
          <w:tcPr>
            <w:tcW w:w="918" w:type="dxa"/>
            <w:shd w:val="clear" w:color="auto" w:fill="auto"/>
          </w:tcPr>
          <w:p w:rsidR="005A3DCD" w:rsidRPr="003404E8" w:rsidRDefault="005A3DCD" w:rsidP="005A3DCD">
            <w:pPr>
              <w:rPr>
                <w:lang w:val="af-ZA"/>
              </w:rPr>
            </w:pPr>
            <w:r w:rsidRPr="003404E8">
              <w:rPr>
                <w:lang w:val="af-ZA"/>
              </w:rPr>
              <w:t>3.1</w:t>
            </w:r>
          </w:p>
        </w:tc>
        <w:tc>
          <w:tcPr>
            <w:tcW w:w="8546" w:type="dxa"/>
            <w:shd w:val="clear" w:color="auto" w:fill="auto"/>
          </w:tcPr>
          <w:p w:rsidR="005A3DCD" w:rsidRPr="003404E8" w:rsidRDefault="00AE4AEE" w:rsidP="00A46073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'</w:t>
            </w:r>
            <w:r w:rsidR="00E04BE4" w:rsidRPr="003404E8">
              <w:rPr>
                <w:bCs w:val="0"/>
                <w:lang w:val="af-ZA"/>
              </w:rPr>
              <w:t xml:space="preserve">n Wetenskaplike </w:t>
            </w:r>
            <w:r w:rsidR="00B11222" w:rsidRPr="003404E8">
              <w:rPr>
                <w:lang w:val="af-ZA"/>
              </w:rPr>
              <w:t xml:space="preserve">ondersoek </w:t>
            </w:r>
            <w:r w:rsidR="00E04BE4" w:rsidRPr="003404E8">
              <w:rPr>
                <w:bCs w:val="0"/>
                <w:lang w:val="af-ZA"/>
              </w:rPr>
              <w:t xml:space="preserve">is </w:t>
            </w:r>
            <w:r w:rsidR="004061CD" w:rsidRPr="003404E8">
              <w:rPr>
                <w:bCs w:val="0"/>
                <w:lang w:val="af-ZA"/>
              </w:rPr>
              <w:t>met</w:t>
            </w:r>
            <w:r w:rsidR="005A3DCD" w:rsidRPr="003404E8">
              <w:rPr>
                <w:bCs w:val="0"/>
                <w:lang w:val="af-ZA"/>
              </w:rPr>
              <w:t xml:space="preserve"> 20 </w:t>
            </w:r>
            <w:r w:rsidR="00E04BE4" w:rsidRPr="003404E8">
              <w:rPr>
                <w:bCs w:val="0"/>
                <w:lang w:val="af-ZA"/>
              </w:rPr>
              <w:t>fietsryers uitgevoer om te bepaal of kafeïen uithouvermoë kan verhoog</w:t>
            </w:r>
            <w:r w:rsidR="005A3DCD" w:rsidRPr="003404E8">
              <w:rPr>
                <w:bCs w:val="0"/>
                <w:lang w:val="af-ZA"/>
              </w:rPr>
              <w:t xml:space="preserve">. </w:t>
            </w:r>
          </w:p>
          <w:p w:rsidR="002F75DD" w:rsidRPr="003404E8" w:rsidRDefault="002F75DD" w:rsidP="00A46073">
            <w:pPr>
              <w:jc w:val="both"/>
              <w:rPr>
                <w:bCs w:val="0"/>
                <w:lang w:val="af-ZA"/>
              </w:rPr>
            </w:pPr>
          </w:p>
          <w:p w:rsidR="008305BD" w:rsidRPr="003404E8" w:rsidRDefault="00E04BE4" w:rsidP="00A46073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Die </w:t>
            </w:r>
            <w:r w:rsidR="00356413" w:rsidRPr="003404E8">
              <w:rPr>
                <w:bCs w:val="0"/>
                <w:lang w:val="af-ZA"/>
              </w:rPr>
              <w:t>prosedure</w:t>
            </w:r>
            <w:r w:rsidRPr="003404E8">
              <w:rPr>
                <w:bCs w:val="0"/>
                <w:lang w:val="af-ZA"/>
              </w:rPr>
              <w:t xml:space="preserve"> was </w:t>
            </w:r>
            <w:r w:rsidR="00356413" w:rsidRPr="003404E8">
              <w:rPr>
                <w:bCs w:val="0"/>
                <w:lang w:val="af-ZA"/>
              </w:rPr>
              <w:t>soos</w:t>
            </w:r>
            <w:r w:rsidRPr="003404E8">
              <w:rPr>
                <w:bCs w:val="0"/>
                <w:lang w:val="af-ZA"/>
              </w:rPr>
              <w:t xml:space="preserve"> volg</w:t>
            </w:r>
            <w:r w:rsidR="008305BD" w:rsidRPr="003404E8">
              <w:rPr>
                <w:bCs w:val="0"/>
                <w:lang w:val="af-ZA"/>
              </w:rPr>
              <w:t>:</w:t>
            </w:r>
          </w:p>
          <w:p w:rsidR="005A3DCD" w:rsidRPr="003404E8" w:rsidRDefault="005A3DCD" w:rsidP="00A46073">
            <w:pPr>
              <w:jc w:val="both"/>
              <w:rPr>
                <w:bCs w:val="0"/>
                <w:lang w:val="af-ZA"/>
              </w:rPr>
            </w:pPr>
          </w:p>
          <w:p w:rsidR="005A3DCD" w:rsidRPr="003404E8" w:rsidRDefault="00EC7125" w:rsidP="00356413">
            <w:pPr>
              <w:pStyle w:val="Header"/>
              <w:numPr>
                <w:ilvl w:val="0"/>
                <w:numId w:val="46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459" w:hanging="459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Die groep fietsryers</w:t>
            </w:r>
            <w:r w:rsidR="00D015B1" w:rsidRPr="003404E8">
              <w:rPr>
                <w:lang w:val="af-ZA"/>
              </w:rPr>
              <w:t xml:space="preserve"> </w:t>
            </w:r>
            <w:r w:rsidR="00024FCA" w:rsidRPr="003404E8">
              <w:rPr>
                <w:lang w:val="af-ZA"/>
              </w:rPr>
              <w:t>het</w:t>
            </w:r>
            <w:r w:rsidRPr="003404E8">
              <w:rPr>
                <w:lang w:val="af-ZA"/>
              </w:rPr>
              <w:t xml:space="preserve"> </w:t>
            </w:r>
            <w:r w:rsidR="00B11222" w:rsidRPr="003404E8">
              <w:rPr>
                <w:lang w:val="af-ZA"/>
              </w:rPr>
              <w:t>die</w:t>
            </w:r>
            <w:r w:rsidRPr="003404E8">
              <w:rPr>
                <w:lang w:val="af-ZA"/>
              </w:rPr>
              <w:t xml:space="preserve"> eerste koppie</w:t>
            </w:r>
            <w:r w:rsidR="00B11222" w:rsidRPr="003404E8">
              <w:rPr>
                <w:lang w:val="af-ZA"/>
              </w:rPr>
              <w:t xml:space="preserve"> koffie</w:t>
            </w:r>
            <w:r w:rsidRPr="003404E8">
              <w:rPr>
                <w:lang w:val="af-ZA"/>
              </w:rPr>
              <w:t>, wat geen kafeïen bevat</w:t>
            </w:r>
            <w:r w:rsidR="00356413" w:rsidRPr="003404E8">
              <w:rPr>
                <w:lang w:val="af-ZA"/>
              </w:rPr>
              <w:t xml:space="preserve"> </w:t>
            </w:r>
            <w:r w:rsidR="00B11222" w:rsidRPr="003404E8">
              <w:rPr>
                <w:lang w:val="af-ZA"/>
              </w:rPr>
              <w:t xml:space="preserve">het </w:t>
            </w:r>
            <w:r w:rsidR="00356413" w:rsidRPr="003404E8">
              <w:rPr>
                <w:lang w:val="af-ZA"/>
              </w:rPr>
              <w:t>nie</w:t>
            </w:r>
            <w:r w:rsidRPr="003404E8">
              <w:rPr>
                <w:lang w:val="af-ZA"/>
              </w:rPr>
              <w:t xml:space="preserve">, </w:t>
            </w:r>
            <w:r w:rsidR="00024FCA" w:rsidRPr="003404E8">
              <w:rPr>
                <w:lang w:val="af-ZA"/>
              </w:rPr>
              <w:t>gekry</w:t>
            </w:r>
            <w:r w:rsidRPr="003404E8">
              <w:rPr>
                <w:lang w:val="af-ZA"/>
              </w:rPr>
              <w:t xml:space="preserve"> om te</w:t>
            </w:r>
            <w:r w:rsidR="00D015B1" w:rsidRPr="003404E8">
              <w:rPr>
                <w:lang w:val="af-ZA"/>
              </w:rPr>
              <w:t xml:space="preserve"> drink</w:t>
            </w:r>
            <w:r w:rsidR="006F33C8" w:rsidRPr="003404E8">
              <w:rPr>
                <w:lang w:val="af-ZA"/>
              </w:rPr>
              <w:t>.</w:t>
            </w:r>
            <w:r w:rsidR="00D015B1" w:rsidRPr="003404E8">
              <w:rPr>
                <w:lang w:val="af-ZA"/>
              </w:rPr>
              <w:t xml:space="preserve"> </w:t>
            </w:r>
          </w:p>
          <w:p w:rsidR="005A3DCD" w:rsidRPr="003404E8" w:rsidRDefault="00EC7125" w:rsidP="00356413">
            <w:pPr>
              <w:pStyle w:val="Header"/>
              <w:numPr>
                <w:ilvl w:val="0"/>
                <w:numId w:val="46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459" w:hanging="459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Die groep moes toe vir so lank as moontlik</w:t>
            </w:r>
            <w:r w:rsidR="00D015B1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teen dieselfde spoed fietsry</w:t>
            </w:r>
            <w:r w:rsidR="006F33C8" w:rsidRPr="003404E8">
              <w:rPr>
                <w:lang w:val="af-ZA"/>
              </w:rPr>
              <w:t>.</w:t>
            </w:r>
            <w:r w:rsidRPr="003404E8">
              <w:rPr>
                <w:lang w:val="af-ZA"/>
              </w:rPr>
              <w:t xml:space="preserve"> </w:t>
            </w:r>
          </w:p>
          <w:p w:rsidR="00EC7125" w:rsidRPr="003404E8" w:rsidRDefault="00EC7125" w:rsidP="00356413">
            <w:pPr>
              <w:pStyle w:val="Header"/>
              <w:numPr>
                <w:ilvl w:val="0"/>
                <w:numId w:val="46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459" w:hanging="459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Hulle het om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>n</w:t>
            </w:r>
            <w:r w:rsidR="005577B2" w:rsidRPr="003404E8">
              <w:rPr>
                <w:lang w:val="af-ZA"/>
              </w:rPr>
              <w:t xml:space="preserve"> 400</w:t>
            </w:r>
            <w:r w:rsidR="00356413" w:rsidRPr="003404E8">
              <w:rPr>
                <w:lang w:val="af-ZA"/>
              </w:rPr>
              <w:t xml:space="preserve"> </w:t>
            </w:r>
            <w:r w:rsidR="005577B2" w:rsidRPr="003404E8">
              <w:rPr>
                <w:lang w:val="af-ZA"/>
              </w:rPr>
              <w:t xml:space="preserve">m </w:t>
            </w:r>
            <w:r w:rsidRPr="003404E8">
              <w:rPr>
                <w:lang w:val="af-ZA"/>
              </w:rPr>
              <w:t>baan op gelyke grond gery</w:t>
            </w:r>
            <w:r w:rsidR="006F33C8" w:rsidRPr="003404E8">
              <w:rPr>
                <w:lang w:val="af-ZA"/>
              </w:rPr>
              <w:t>.</w:t>
            </w:r>
            <w:r w:rsidRPr="003404E8">
              <w:rPr>
                <w:lang w:val="af-ZA"/>
              </w:rPr>
              <w:t xml:space="preserve"> </w:t>
            </w:r>
          </w:p>
          <w:p w:rsidR="005A3DCD" w:rsidRPr="003404E8" w:rsidRDefault="00EC7125" w:rsidP="00356413">
            <w:pPr>
              <w:pStyle w:val="Header"/>
              <w:numPr>
                <w:ilvl w:val="0"/>
                <w:numId w:val="46"/>
              </w:numPr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459" w:hanging="459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groep </w:t>
            </w:r>
            <w:r w:rsidR="00565C87" w:rsidRPr="003404E8">
              <w:rPr>
                <w:lang w:val="af-ZA"/>
              </w:rPr>
              <w:t>het</w:t>
            </w:r>
            <w:r w:rsidRPr="003404E8">
              <w:rPr>
                <w:lang w:val="af-ZA"/>
              </w:rPr>
              <w:t xml:space="preserve"> toe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>n tweede koppie</w:t>
            </w:r>
            <w:r w:rsidR="00B11222" w:rsidRPr="003404E8">
              <w:rPr>
                <w:lang w:val="af-ZA"/>
              </w:rPr>
              <w:t xml:space="preserve"> koffie</w:t>
            </w:r>
            <w:r w:rsidRPr="003404E8">
              <w:rPr>
                <w:lang w:val="af-ZA"/>
              </w:rPr>
              <w:t>, wat kafeïen bevat</w:t>
            </w:r>
            <w:r w:rsidR="00565C87" w:rsidRPr="003404E8">
              <w:rPr>
                <w:lang w:val="af-ZA"/>
              </w:rPr>
              <w:t xml:space="preserve"> het</w:t>
            </w:r>
            <w:r w:rsidRPr="003404E8">
              <w:rPr>
                <w:lang w:val="af-ZA"/>
              </w:rPr>
              <w:t>, ge</w:t>
            </w:r>
            <w:r w:rsidR="00565C87" w:rsidRPr="003404E8">
              <w:rPr>
                <w:lang w:val="af-ZA"/>
              </w:rPr>
              <w:t>kry</w:t>
            </w:r>
            <w:r w:rsidR="002F75DD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om te </w:t>
            </w:r>
            <w:r w:rsidR="005A3DCD" w:rsidRPr="003404E8">
              <w:rPr>
                <w:lang w:val="af-ZA"/>
              </w:rPr>
              <w:t xml:space="preserve">drink </w:t>
            </w:r>
            <w:r w:rsidRPr="003404E8">
              <w:rPr>
                <w:lang w:val="af-ZA"/>
              </w:rPr>
              <w:t>voordat hulle vir die tweede maal fietsgery het</w:t>
            </w:r>
            <w:r w:rsidR="006F33C8" w:rsidRPr="003404E8">
              <w:rPr>
                <w:lang w:val="af-ZA"/>
              </w:rPr>
              <w:t>.</w:t>
            </w:r>
          </w:p>
          <w:p w:rsidR="00356413" w:rsidRPr="003404E8" w:rsidRDefault="00356413" w:rsidP="00356413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ind w:left="459"/>
              <w:jc w:val="both"/>
              <w:rPr>
                <w:lang w:val="af-ZA"/>
              </w:rPr>
            </w:pPr>
          </w:p>
          <w:p w:rsidR="005A3DCD" w:rsidRPr="003404E8" w:rsidRDefault="00EC7125" w:rsidP="00AE248F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Die tabel hieronder toon die gemiddelde</w:t>
            </w:r>
            <w:r w:rsidR="002F75DD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tyd wat die groep fietsryers </w:t>
            </w:r>
            <w:r w:rsidR="00AE248F" w:rsidRPr="003404E8">
              <w:rPr>
                <w:lang w:val="af-ZA"/>
              </w:rPr>
              <w:t>kon</w:t>
            </w:r>
            <w:r w:rsidRPr="003404E8">
              <w:rPr>
                <w:lang w:val="af-ZA"/>
              </w:rPr>
              <w:t xml:space="preserve"> ry nadat hulle die</w:t>
            </w:r>
            <w:r w:rsidR="002F75DD" w:rsidRPr="003404E8">
              <w:rPr>
                <w:lang w:val="af-ZA"/>
              </w:rPr>
              <w:t xml:space="preserve"> </w:t>
            </w:r>
            <w:r w:rsidR="000440FC" w:rsidRPr="003404E8">
              <w:rPr>
                <w:lang w:val="af-ZA"/>
              </w:rPr>
              <w:t xml:space="preserve">kafeïenvrye koffie </w:t>
            </w:r>
            <w:r w:rsidR="005A3DCD" w:rsidRPr="003404E8">
              <w:rPr>
                <w:lang w:val="af-ZA"/>
              </w:rPr>
              <w:t>(</w:t>
            </w:r>
            <w:proofErr w:type="spellStart"/>
            <w:r w:rsidR="000440FC" w:rsidRPr="003404E8">
              <w:rPr>
                <w:lang w:val="af-ZA"/>
              </w:rPr>
              <w:t>koffie</w:t>
            </w:r>
            <w:proofErr w:type="spellEnd"/>
            <w:r w:rsidR="000440FC" w:rsidRPr="003404E8">
              <w:rPr>
                <w:lang w:val="af-ZA"/>
              </w:rPr>
              <w:t xml:space="preserve"> sonder kafeïen</w:t>
            </w:r>
            <w:r w:rsidR="005A3DCD" w:rsidRPr="003404E8">
              <w:rPr>
                <w:lang w:val="af-ZA"/>
              </w:rPr>
              <w:t xml:space="preserve">) </w:t>
            </w:r>
            <w:r w:rsidR="000440FC" w:rsidRPr="003404E8">
              <w:rPr>
                <w:lang w:val="af-ZA"/>
              </w:rPr>
              <w:t>en die</w:t>
            </w:r>
            <w:r w:rsidR="005A3DCD" w:rsidRPr="003404E8">
              <w:rPr>
                <w:lang w:val="af-ZA"/>
              </w:rPr>
              <w:t xml:space="preserve"> </w:t>
            </w:r>
            <w:r w:rsidR="000440FC" w:rsidRPr="003404E8">
              <w:rPr>
                <w:lang w:val="af-ZA"/>
              </w:rPr>
              <w:t>k</w:t>
            </w:r>
            <w:r w:rsidR="005A3DCD" w:rsidRPr="003404E8">
              <w:rPr>
                <w:lang w:val="af-ZA"/>
              </w:rPr>
              <w:t>off</w:t>
            </w:r>
            <w:r w:rsidR="000440FC" w:rsidRPr="003404E8">
              <w:rPr>
                <w:lang w:val="af-ZA"/>
              </w:rPr>
              <w:t>i</w:t>
            </w:r>
            <w:r w:rsidR="005A3DCD" w:rsidRPr="003404E8">
              <w:rPr>
                <w:lang w:val="af-ZA"/>
              </w:rPr>
              <w:t xml:space="preserve">e </w:t>
            </w:r>
            <w:r w:rsidR="000440FC" w:rsidRPr="003404E8">
              <w:rPr>
                <w:lang w:val="af-ZA"/>
              </w:rPr>
              <w:t>met kafeïen gedrink het</w:t>
            </w:r>
            <w:r w:rsidR="005A3DCD" w:rsidRPr="003404E8">
              <w:rPr>
                <w:lang w:val="af-ZA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5A3DCD" w:rsidRPr="003404E8" w:rsidRDefault="005A3DCD" w:rsidP="00BF0E9D">
            <w:pPr>
              <w:rPr>
                <w:b/>
                <w:bCs w:val="0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5A3DCD" w:rsidRPr="003404E8" w:rsidRDefault="005A3DCD" w:rsidP="00BF0E9D">
            <w:pPr>
              <w:rPr>
                <w:b/>
                <w:bCs w:val="0"/>
                <w:lang w:val="af-ZA"/>
              </w:rPr>
            </w:pPr>
          </w:p>
        </w:tc>
      </w:tr>
    </w:tbl>
    <w:p w:rsidR="001161C7" w:rsidRPr="003404E8" w:rsidRDefault="001161C7" w:rsidP="00945565">
      <w:pPr>
        <w:rPr>
          <w:sz w:val="16"/>
          <w:szCs w:val="16"/>
          <w:lang w:val="af-ZA"/>
        </w:rPr>
      </w:pPr>
    </w:p>
    <w:tbl>
      <w:tblPr>
        <w:tblStyle w:val="TableGrid"/>
        <w:tblpPr w:leftFromText="180" w:rightFromText="180" w:vertAnchor="text" w:horzAnchor="margin" w:tblpX="899" w:tblpY="133"/>
        <w:tblW w:w="0" w:type="auto"/>
        <w:tblLook w:val="04A0" w:firstRow="1" w:lastRow="0" w:firstColumn="1" w:lastColumn="0" w:noHBand="0" w:noVBand="1"/>
      </w:tblPr>
      <w:tblGrid>
        <w:gridCol w:w="5495"/>
        <w:gridCol w:w="3037"/>
      </w:tblGrid>
      <w:tr w:rsidR="00A46073" w:rsidRPr="003404E8" w:rsidTr="00B11222">
        <w:tc>
          <w:tcPr>
            <w:tcW w:w="54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3428" w:rsidRPr="003404E8" w:rsidRDefault="000440FC" w:rsidP="004061CD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SOORT KOFFIE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3428" w:rsidRPr="003404E8" w:rsidRDefault="000440FC" w:rsidP="004061CD">
            <w:pPr>
              <w:jc w:val="center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GEMIDDELDE TYD VAN FIETSRY</w:t>
            </w:r>
            <w:r w:rsidR="00A46073" w:rsidRPr="003404E8">
              <w:rPr>
                <w:b/>
                <w:lang w:val="af-ZA"/>
              </w:rPr>
              <w:t xml:space="preserve"> (minute)</w:t>
            </w:r>
          </w:p>
        </w:tc>
      </w:tr>
      <w:tr w:rsidR="00A46073" w:rsidRPr="003404E8" w:rsidTr="00B11222">
        <w:tc>
          <w:tcPr>
            <w:tcW w:w="54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3428" w:rsidRPr="003404E8" w:rsidRDefault="000440FC" w:rsidP="004061CD">
            <w:pPr>
              <w:rPr>
                <w:lang w:val="af-ZA"/>
              </w:rPr>
            </w:pPr>
            <w:r w:rsidRPr="003404E8">
              <w:rPr>
                <w:lang w:val="af-ZA"/>
              </w:rPr>
              <w:t xml:space="preserve">Kafeïenvrye koffie </w:t>
            </w:r>
            <w:r w:rsidR="00E03428" w:rsidRPr="003404E8">
              <w:rPr>
                <w:lang w:val="af-ZA"/>
              </w:rPr>
              <w:t>(250</w:t>
            </w:r>
            <w:r w:rsidR="00356413" w:rsidRPr="003404E8">
              <w:rPr>
                <w:lang w:val="af-ZA"/>
              </w:rPr>
              <w:t xml:space="preserve"> </w:t>
            </w:r>
            <w:proofErr w:type="spellStart"/>
            <w:r w:rsidR="00E03428" w:rsidRPr="003404E8">
              <w:rPr>
                <w:lang w:val="af-ZA"/>
              </w:rPr>
              <w:t>m</w:t>
            </w:r>
            <w:r w:rsidR="00356413" w:rsidRPr="003404E8">
              <w:rPr>
                <w:lang w:val="af-ZA"/>
              </w:rPr>
              <w:t>ℓ</w:t>
            </w:r>
            <w:proofErr w:type="spellEnd"/>
            <w:r w:rsidR="00E03428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met geen kafeïen</w:t>
            </w:r>
            <w:r w:rsidR="00B11222" w:rsidRPr="003404E8">
              <w:rPr>
                <w:lang w:val="af-ZA"/>
              </w:rPr>
              <w:t xml:space="preserve"> nie</w:t>
            </w:r>
            <w:r w:rsidR="00E03428" w:rsidRPr="003404E8">
              <w:rPr>
                <w:lang w:val="af-ZA"/>
              </w:rPr>
              <w:t>)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3428" w:rsidRPr="003404E8" w:rsidRDefault="00E03428" w:rsidP="004061CD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82</w:t>
            </w:r>
          </w:p>
        </w:tc>
      </w:tr>
      <w:tr w:rsidR="00A46073" w:rsidRPr="003404E8" w:rsidTr="00B11222">
        <w:tc>
          <w:tcPr>
            <w:tcW w:w="54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428" w:rsidRPr="003404E8" w:rsidRDefault="000440FC" w:rsidP="004061CD">
            <w:pPr>
              <w:rPr>
                <w:lang w:val="af-ZA"/>
              </w:rPr>
            </w:pPr>
            <w:r w:rsidRPr="003404E8">
              <w:rPr>
                <w:lang w:val="af-ZA"/>
              </w:rPr>
              <w:t xml:space="preserve">Koffie met kafeïen </w:t>
            </w:r>
            <w:r w:rsidR="00E03428" w:rsidRPr="003404E8">
              <w:rPr>
                <w:lang w:val="af-ZA"/>
              </w:rPr>
              <w:t>(250</w:t>
            </w:r>
            <w:r w:rsidR="00356413" w:rsidRPr="003404E8">
              <w:rPr>
                <w:lang w:val="af-ZA"/>
              </w:rPr>
              <w:t xml:space="preserve"> </w:t>
            </w:r>
            <w:proofErr w:type="spellStart"/>
            <w:r w:rsidR="00356413" w:rsidRPr="003404E8">
              <w:rPr>
                <w:lang w:val="af-ZA"/>
              </w:rPr>
              <w:t>mℓ</w:t>
            </w:r>
            <w:proofErr w:type="spellEnd"/>
            <w:r w:rsidR="00356413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met kafeïen</w:t>
            </w:r>
            <w:r w:rsidR="00E03428" w:rsidRPr="003404E8">
              <w:rPr>
                <w:lang w:val="af-ZA"/>
              </w:rPr>
              <w:t>)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428" w:rsidRPr="003404E8" w:rsidRDefault="00E03428" w:rsidP="004061CD">
            <w:pPr>
              <w:jc w:val="center"/>
              <w:rPr>
                <w:lang w:val="af-ZA"/>
              </w:rPr>
            </w:pPr>
            <w:r w:rsidRPr="003404E8">
              <w:rPr>
                <w:lang w:val="af-ZA"/>
              </w:rPr>
              <w:t>123</w:t>
            </w:r>
          </w:p>
        </w:tc>
      </w:tr>
    </w:tbl>
    <w:p w:rsidR="001161C7" w:rsidRPr="003404E8" w:rsidRDefault="001161C7" w:rsidP="00945565">
      <w:pPr>
        <w:rPr>
          <w:lang w:val="af-ZA"/>
        </w:rPr>
      </w:pPr>
    </w:p>
    <w:p w:rsidR="00727FBB" w:rsidRPr="003404E8" w:rsidRDefault="00727FBB" w:rsidP="00945565">
      <w:pPr>
        <w:rPr>
          <w:lang w:val="af-ZA"/>
        </w:rPr>
      </w:pPr>
    </w:p>
    <w:p w:rsidR="00727FBB" w:rsidRPr="003404E8" w:rsidRDefault="00727FBB" w:rsidP="00945565">
      <w:pPr>
        <w:rPr>
          <w:lang w:val="af-ZA"/>
        </w:rPr>
      </w:pPr>
    </w:p>
    <w:p w:rsidR="00727FBB" w:rsidRPr="003404E8" w:rsidRDefault="00727FBB" w:rsidP="00945565">
      <w:pPr>
        <w:rPr>
          <w:lang w:val="af-ZA"/>
        </w:rPr>
      </w:pPr>
    </w:p>
    <w:p w:rsidR="00727FBB" w:rsidRPr="003404E8" w:rsidRDefault="00727FBB" w:rsidP="00945565">
      <w:pPr>
        <w:rPr>
          <w:lang w:val="af-ZA"/>
        </w:rPr>
      </w:pPr>
    </w:p>
    <w:p w:rsidR="00727FBB" w:rsidRPr="003404E8" w:rsidRDefault="00CD1F62" w:rsidP="00945565">
      <w:pPr>
        <w:rPr>
          <w:sz w:val="16"/>
          <w:szCs w:val="16"/>
          <w:lang w:val="af-ZA"/>
        </w:rPr>
      </w:pPr>
      <w:r w:rsidRPr="003404E8">
        <w:rPr>
          <w:lang w:val="af-ZA"/>
        </w:rPr>
        <w:t xml:space="preserve">                                                                                          </w:t>
      </w:r>
    </w:p>
    <w:tbl>
      <w:tblPr>
        <w:tblpPr w:leftFromText="180" w:rightFromText="180" w:vertAnchor="text" w:horzAnchor="margin" w:tblpY="97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3562D8" w:rsidRPr="003404E8" w:rsidTr="003562D8">
        <w:tc>
          <w:tcPr>
            <w:tcW w:w="959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3.1.1</w:t>
            </w:r>
          </w:p>
        </w:tc>
        <w:tc>
          <w:tcPr>
            <w:tcW w:w="7371" w:type="dxa"/>
            <w:gridSpan w:val="2"/>
          </w:tcPr>
          <w:p w:rsidR="003562D8" w:rsidRPr="003404E8" w:rsidRDefault="008E6183" w:rsidP="000440FC">
            <w:pPr>
              <w:widowControl w:val="0"/>
              <w:jc w:val="both"/>
              <w:rPr>
                <w:lang w:val="af-ZA"/>
              </w:rPr>
            </w:pPr>
            <w:r>
              <w:rPr>
                <w:lang w:val="af-ZA"/>
              </w:rPr>
              <w:t>Noem</w:t>
            </w:r>
            <w:r w:rsidR="000440FC" w:rsidRPr="003404E8">
              <w:rPr>
                <w:lang w:val="af-ZA"/>
              </w:rPr>
              <w:t xml:space="preserve"> die vraag wat die wetenskaplikes </w:t>
            </w:r>
            <w:r w:rsidR="00AE248F" w:rsidRPr="003404E8">
              <w:rPr>
                <w:lang w:val="af-ZA"/>
              </w:rPr>
              <w:t>met</w:t>
            </w:r>
            <w:r w:rsidR="000440FC" w:rsidRPr="003404E8">
              <w:rPr>
                <w:lang w:val="af-ZA"/>
              </w:rPr>
              <w:t xml:space="preserve"> hierdie ondersoek </w:t>
            </w:r>
            <w:r w:rsidR="00B11222" w:rsidRPr="003404E8">
              <w:rPr>
                <w:lang w:val="af-ZA"/>
              </w:rPr>
              <w:t>probeer</w:t>
            </w:r>
            <w:r w:rsidR="000440FC" w:rsidRPr="003404E8">
              <w:rPr>
                <w:lang w:val="af-ZA"/>
              </w:rPr>
              <w:t xml:space="preserve"> beantwoord het.</w:t>
            </w:r>
            <w:proofErr w:type="gramStart"/>
            <w:r w:rsidR="000440FC" w:rsidRPr="003404E8">
              <w:rPr>
                <w:lang w:val="af-ZA"/>
              </w:rPr>
              <w:t xml:space="preserve"> </w:t>
            </w:r>
            <w:r w:rsidR="00BE0979" w:rsidRPr="003404E8">
              <w:rPr>
                <w:lang w:val="af-ZA"/>
              </w:rPr>
              <w:t xml:space="preserve"> </w:t>
            </w:r>
            <w:proofErr w:type="gramEnd"/>
          </w:p>
          <w:p w:rsidR="000440FC" w:rsidRPr="003404E8" w:rsidRDefault="000440FC" w:rsidP="000440FC">
            <w:pPr>
              <w:widowControl w:val="0"/>
              <w:jc w:val="both"/>
              <w:rPr>
                <w:lang w:val="af-ZA"/>
              </w:rPr>
            </w:pPr>
          </w:p>
        </w:tc>
        <w:tc>
          <w:tcPr>
            <w:tcW w:w="236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0567A6" w:rsidRPr="003404E8" w:rsidRDefault="000567A6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</w:tc>
      </w:tr>
      <w:tr w:rsidR="003562D8" w:rsidRPr="003404E8" w:rsidTr="003562D8">
        <w:trPr>
          <w:trHeight w:val="80"/>
        </w:trPr>
        <w:tc>
          <w:tcPr>
            <w:tcW w:w="959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3.1.2</w:t>
            </w:r>
          </w:p>
        </w:tc>
        <w:tc>
          <w:tcPr>
            <w:tcW w:w="7371" w:type="dxa"/>
            <w:gridSpan w:val="2"/>
          </w:tcPr>
          <w:p w:rsidR="003562D8" w:rsidRPr="003404E8" w:rsidRDefault="003562D8" w:rsidP="000440FC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Identif</w:t>
            </w:r>
            <w:r w:rsidR="000440FC" w:rsidRPr="003404E8">
              <w:rPr>
                <w:lang w:val="af-ZA"/>
              </w:rPr>
              <w:t>iseer die</w:t>
            </w:r>
            <w:r w:rsidRPr="003404E8">
              <w:rPr>
                <w:lang w:val="af-ZA"/>
              </w:rPr>
              <w:t>:</w:t>
            </w:r>
          </w:p>
        </w:tc>
        <w:tc>
          <w:tcPr>
            <w:tcW w:w="236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3562D8" w:rsidRPr="003404E8" w:rsidRDefault="003562D8" w:rsidP="003562D8">
            <w:pPr>
              <w:rPr>
                <w:b/>
                <w:lang w:val="af-ZA"/>
              </w:rPr>
            </w:pPr>
          </w:p>
        </w:tc>
      </w:tr>
      <w:tr w:rsidR="003562D8" w:rsidRPr="003404E8" w:rsidTr="003562D8">
        <w:trPr>
          <w:trHeight w:val="80"/>
        </w:trPr>
        <w:tc>
          <w:tcPr>
            <w:tcW w:w="959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  <w:gridSpan w:val="2"/>
          </w:tcPr>
          <w:p w:rsidR="003562D8" w:rsidRPr="003404E8" w:rsidRDefault="003562D8" w:rsidP="003562D8">
            <w:pPr>
              <w:widowControl w:val="0"/>
              <w:jc w:val="both"/>
              <w:rPr>
                <w:lang w:val="af-ZA"/>
              </w:rPr>
            </w:pPr>
          </w:p>
        </w:tc>
        <w:tc>
          <w:tcPr>
            <w:tcW w:w="236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3562D8" w:rsidRPr="003404E8" w:rsidRDefault="003562D8" w:rsidP="003562D8">
            <w:pPr>
              <w:rPr>
                <w:b/>
                <w:lang w:val="af-ZA"/>
              </w:rPr>
            </w:pPr>
          </w:p>
        </w:tc>
      </w:tr>
      <w:tr w:rsidR="003562D8" w:rsidRPr="003404E8" w:rsidTr="003562D8">
        <w:trPr>
          <w:trHeight w:val="657"/>
        </w:trPr>
        <w:tc>
          <w:tcPr>
            <w:tcW w:w="959" w:type="dxa"/>
            <w:shd w:val="clear" w:color="auto" w:fill="auto"/>
          </w:tcPr>
          <w:p w:rsidR="003562D8" w:rsidRPr="003404E8" w:rsidRDefault="003562D8" w:rsidP="003562D8">
            <w:pPr>
              <w:rPr>
                <w:b/>
                <w:bCs w:val="0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73368D" w:rsidRPr="003404E8" w:rsidRDefault="0073368D" w:rsidP="003562D8">
            <w:pPr>
              <w:rPr>
                <w:bCs w:val="0"/>
                <w:lang w:val="af-ZA"/>
              </w:rPr>
            </w:pPr>
          </w:p>
          <w:p w:rsidR="0073368D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3562D8" w:rsidRPr="003404E8" w:rsidRDefault="00770479" w:rsidP="003562D8">
            <w:pPr>
              <w:tabs>
                <w:tab w:val="right" w:pos="6588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Onafhanklike </w:t>
            </w:r>
            <w:r w:rsidR="000440FC" w:rsidRPr="003404E8">
              <w:rPr>
                <w:lang w:val="af-ZA"/>
              </w:rPr>
              <w:t>veranderlike</w:t>
            </w:r>
          </w:p>
          <w:p w:rsidR="0073368D" w:rsidRPr="003404E8" w:rsidRDefault="0073368D" w:rsidP="003562D8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</w:p>
          <w:p w:rsidR="003562D8" w:rsidRPr="003404E8" w:rsidRDefault="00770479" w:rsidP="000440FC">
            <w:pPr>
              <w:rPr>
                <w:lang w:val="af-ZA"/>
              </w:rPr>
            </w:pPr>
            <w:r w:rsidRPr="003404E8">
              <w:rPr>
                <w:lang w:val="af-ZA"/>
              </w:rPr>
              <w:t xml:space="preserve">Afhanklike </w:t>
            </w:r>
            <w:r w:rsidR="000440FC" w:rsidRPr="003404E8">
              <w:rPr>
                <w:lang w:val="af-ZA"/>
              </w:rPr>
              <w:t>veranderlike</w:t>
            </w:r>
            <w:r w:rsidR="003562D8" w:rsidRPr="003404E8">
              <w:rPr>
                <w:lang w:val="af-ZA"/>
              </w:rPr>
              <w:t xml:space="preserve"> </w:t>
            </w:r>
            <w:r w:rsidR="000440FC" w:rsidRPr="003404E8">
              <w:rPr>
                <w:lang w:val="af-ZA"/>
              </w:rPr>
              <w:t>en hoe dit gemeet is</w:t>
            </w:r>
          </w:p>
        </w:tc>
        <w:tc>
          <w:tcPr>
            <w:tcW w:w="236" w:type="dxa"/>
            <w:shd w:val="clear" w:color="auto" w:fill="auto"/>
          </w:tcPr>
          <w:p w:rsidR="003562D8" w:rsidRPr="003404E8" w:rsidRDefault="003562D8" w:rsidP="003562D8">
            <w:pPr>
              <w:rPr>
                <w:b/>
                <w:bCs w:val="0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  <w:p w:rsidR="0073368D" w:rsidRPr="003404E8" w:rsidRDefault="0073368D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</w:tc>
      </w:tr>
    </w:tbl>
    <w:p w:rsidR="003562D8" w:rsidRPr="003404E8" w:rsidRDefault="003562D8" w:rsidP="00945565">
      <w:pPr>
        <w:rPr>
          <w:sz w:val="10"/>
          <w:szCs w:val="10"/>
          <w:lang w:val="af-ZA"/>
        </w:rPr>
      </w:pPr>
    </w:p>
    <w:p w:rsidR="00356413" w:rsidRPr="003404E8" w:rsidRDefault="00356413" w:rsidP="00945565">
      <w:pPr>
        <w:rPr>
          <w:sz w:val="20"/>
          <w:szCs w:val="20"/>
          <w:lang w:val="af-ZA"/>
        </w:rPr>
      </w:pPr>
    </w:p>
    <w:tbl>
      <w:tblPr>
        <w:tblpPr w:leftFromText="180" w:rightFromText="180" w:vertAnchor="text" w:horzAnchor="margin" w:tblpY="-6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562D8" w:rsidRPr="003404E8" w:rsidTr="003562D8">
        <w:tc>
          <w:tcPr>
            <w:tcW w:w="959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3.1.3</w:t>
            </w:r>
          </w:p>
        </w:tc>
        <w:tc>
          <w:tcPr>
            <w:tcW w:w="7371" w:type="dxa"/>
          </w:tcPr>
          <w:p w:rsidR="003562D8" w:rsidRPr="003404E8" w:rsidRDefault="003562D8" w:rsidP="00B11222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Wat is </w:t>
            </w:r>
            <w:r w:rsidR="000440FC" w:rsidRPr="003404E8">
              <w:rPr>
                <w:lang w:val="af-ZA"/>
              </w:rPr>
              <w:t xml:space="preserve">die verwantskap tussen </w:t>
            </w:r>
            <w:r w:rsidR="00B11222" w:rsidRPr="003404E8">
              <w:rPr>
                <w:lang w:val="af-ZA"/>
              </w:rPr>
              <w:t xml:space="preserve">die fietsryers se </w:t>
            </w:r>
            <w:r w:rsidR="000440FC" w:rsidRPr="003404E8">
              <w:rPr>
                <w:lang w:val="af-ZA"/>
              </w:rPr>
              <w:t xml:space="preserve">kafeïenverbruik en </w:t>
            </w:r>
            <w:r w:rsidR="00B11222" w:rsidRPr="003404E8">
              <w:rPr>
                <w:lang w:val="af-ZA"/>
              </w:rPr>
              <w:t>hul uithouvermoë</w:t>
            </w:r>
            <w:r w:rsidRPr="003404E8">
              <w:rPr>
                <w:lang w:val="af-ZA"/>
              </w:rPr>
              <w:t>?</w:t>
            </w:r>
          </w:p>
        </w:tc>
        <w:tc>
          <w:tcPr>
            <w:tcW w:w="236" w:type="dxa"/>
          </w:tcPr>
          <w:p w:rsidR="003562D8" w:rsidRPr="003404E8" w:rsidRDefault="003562D8" w:rsidP="003562D8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</w:tc>
      </w:tr>
    </w:tbl>
    <w:tbl>
      <w:tblPr>
        <w:tblpPr w:leftFromText="180" w:rightFromText="180" w:vertAnchor="text" w:horzAnchor="margin" w:tblpY="65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562D8" w:rsidRPr="003404E8" w:rsidTr="003562D8">
        <w:trPr>
          <w:trHeight w:val="464"/>
        </w:trPr>
        <w:tc>
          <w:tcPr>
            <w:tcW w:w="959" w:type="dxa"/>
          </w:tcPr>
          <w:p w:rsidR="003562D8" w:rsidRPr="003404E8" w:rsidRDefault="003562D8" w:rsidP="003562D8">
            <w:pPr>
              <w:rPr>
                <w:lang w:val="af-ZA"/>
              </w:rPr>
            </w:pPr>
          </w:p>
        </w:tc>
        <w:tc>
          <w:tcPr>
            <w:tcW w:w="1134" w:type="dxa"/>
          </w:tcPr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3.1.4 </w:t>
            </w: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3.1.5</w:t>
            </w: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  <w:p w:rsidR="007023F6" w:rsidRPr="003404E8" w:rsidRDefault="007023F6" w:rsidP="003562D8">
            <w:pPr>
              <w:rPr>
                <w:bCs w:val="0"/>
                <w:lang w:val="af-ZA"/>
              </w:rPr>
            </w:pP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</w:p>
          <w:p w:rsidR="003562D8" w:rsidRPr="003404E8" w:rsidRDefault="003562D8" w:rsidP="003562D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3.1.6</w:t>
            </w:r>
          </w:p>
        </w:tc>
        <w:tc>
          <w:tcPr>
            <w:tcW w:w="7371" w:type="dxa"/>
          </w:tcPr>
          <w:p w:rsidR="003562D8" w:rsidRPr="003404E8" w:rsidRDefault="000440FC" w:rsidP="003562D8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Verduidelik die doel </w:t>
            </w:r>
            <w:r w:rsidR="00B11222" w:rsidRPr="003404E8">
              <w:rPr>
                <w:lang w:val="af-ZA"/>
              </w:rPr>
              <w:t xml:space="preserve">daarvan </w:t>
            </w:r>
            <w:r w:rsidRPr="003404E8">
              <w:rPr>
                <w:lang w:val="af-ZA"/>
              </w:rPr>
              <w:t xml:space="preserve">om </w:t>
            </w:r>
            <w:r w:rsidR="00B11222" w:rsidRPr="003404E8">
              <w:rPr>
                <w:lang w:val="af-ZA"/>
              </w:rPr>
              <w:t xml:space="preserve">tydens die ondersoek vir </w:t>
            </w:r>
            <w:r w:rsidRPr="003404E8">
              <w:rPr>
                <w:lang w:val="af-ZA"/>
              </w:rPr>
              <w:t>die fietsryers kafeïenvrye koffie</w:t>
            </w:r>
            <w:r w:rsidR="00B11222" w:rsidRPr="003404E8">
              <w:rPr>
                <w:lang w:val="af-ZA"/>
              </w:rPr>
              <w:t xml:space="preserve"> te gee </w:t>
            </w:r>
            <w:r w:rsidRPr="003404E8">
              <w:rPr>
                <w:lang w:val="af-ZA"/>
              </w:rPr>
              <w:t>om te drink</w:t>
            </w:r>
            <w:r w:rsidR="003562D8" w:rsidRPr="003404E8">
              <w:rPr>
                <w:lang w:val="af-ZA"/>
              </w:rPr>
              <w:t>.</w:t>
            </w:r>
          </w:p>
          <w:p w:rsidR="003562D8" w:rsidRPr="003404E8" w:rsidRDefault="003562D8" w:rsidP="003562D8">
            <w:pPr>
              <w:widowControl w:val="0"/>
              <w:rPr>
                <w:lang w:val="af-ZA"/>
              </w:rPr>
            </w:pPr>
          </w:p>
          <w:p w:rsidR="003562D8" w:rsidRPr="003404E8" w:rsidRDefault="007023F6" w:rsidP="003562D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Die fietsryers is NIE gesê of die koffie wat hulle gedrink het</w:t>
            </w:r>
            <w:r w:rsidR="00B11222" w:rsidRPr="003404E8">
              <w:rPr>
                <w:lang w:val="af-ZA"/>
              </w:rPr>
              <w:t>,</w:t>
            </w:r>
            <w:r w:rsidRPr="003404E8">
              <w:rPr>
                <w:lang w:val="af-ZA"/>
              </w:rPr>
              <w:t xml:space="preserve"> kafeïen bevat </w:t>
            </w:r>
            <w:r w:rsidR="00B11222" w:rsidRPr="003404E8">
              <w:rPr>
                <w:lang w:val="af-ZA"/>
              </w:rPr>
              <w:t xml:space="preserve">het, </w:t>
            </w:r>
            <w:r w:rsidRPr="003404E8">
              <w:rPr>
                <w:lang w:val="af-ZA"/>
              </w:rPr>
              <w:t xml:space="preserve">of </w:t>
            </w:r>
            <w:r w:rsidR="00D9472E" w:rsidRPr="003404E8">
              <w:rPr>
                <w:lang w:val="af-ZA"/>
              </w:rPr>
              <w:t>NIE</w:t>
            </w:r>
            <w:r w:rsidR="003562D8" w:rsidRPr="003404E8">
              <w:rPr>
                <w:lang w:val="af-ZA"/>
              </w:rPr>
              <w:t>.</w:t>
            </w:r>
          </w:p>
          <w:p w:rsidR="003562D8" w:rsidRPr="003404E8" w:rsidRDefault="003562D8" w:rsidP="003562D8">
            <w:pPr>
              <w:jc w:val="both"/>
              <w:rPr>
                <w:lang w:val="af-ZA"/>
              </w:rPr>
            </w:pPr>
          </w:p>
          <w:p w:rsidR="003562D8" w:rsidRPr="003404E8" w:rsidRDefault="007023F6" w:rsidP="003562D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 waarom die fietsryers</w:t>
            </w:r>
            <w:r w:rsidR="003562D8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NIE </w:t>
            </w:r>
            <w:r w:rsidR="00B11222" w:rsidRPr="003404E8">
              <w:rPr>
                <w:lang w:val="af-ZA"/>
              </w:rPr>
              <w:t>hier</w:t>
            </w:r>
            <w:r w:rsidRPr="003404E8">
              <w:rPr>
                <w:lang w:val="af-ZA"/>
              </w:rPr>
              <w:t xml:space="preserve">die inligting </w:t>
            </w:r>
            <w:r w:rsidR="00B11222" w:rsidRPr="003404E8">
              <w:rPr>
                <w:lang w:val="af-ZA"/>
              </w:rPr>
              <w:t>gekry</w:t>
            </w:r>
            <w:r w:rsidRPr="003404E8">
              <w:rPr>
                <w:lang w:val="af-ZA"/>
              </w:rPr>
              <w:t xml:space="preserve"> </w:t>
            </w:r>
            <w:r w:rsidR="00B11222" w:rsidRPr="003404E8">
              <w:rPr>
                <w:lang w:val="af-ZA"/>
              </w:rPr>
              <w:br/>
              <w:t>het</w:t>
            </w:r>
            <w:r w:rsidRPr="003404E8">
              <w:rPr>
                <w:lang w:val="af-ZA"/>
              </w:rPr>
              <w:t xml:space="preserve"> </w:t>
            </w:r>
            <w:r w:rsidR="00D9472E" w:rsidRPr="003404E8">
              <w:rPr>
                <w:lang w:val="af-ZA"/>
              </w:rPr>
              <w:t>NIE</w:t>
            </w:r>
            <w:r w:rsidR="003562D8" w:rsidRPr="003404E8">
              <w:rPr>
                <w:lang w:val="af-ZA"/>
              </w:rPr>
              <w:t>.</w:t>
            </w: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8A0398" w:rsidP="003562D8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Die prosedure </w:t>
            </w:r>
            <w:r w:rsidR="00B11222" w:rsidRPr="003404E8">
              <w:rPr>
                <w:lang w:val="af-ZA"/>
              </w:rPr>
              <w:t>dui</w:t>
            </w:r>
            <w:r w:rsidRPr="003404E8">
              <w:rPr>
                <w:lang w:val="af-ZA"/>
              </w:rPr>
              <w:t xml:space="preserve"> nie </w:t>
            </w:r>
            <w:r w:rsidR="00B11222" w:rsidRPr="003404E8">
              <w:rPr>
                <w:lang w:val="af-ZA"/>
              </w:rPr>
              <w:t xml:space="preserve">aan </w:t>
            </w:r>
            <w:r w:rsidRPr="003404E8">
              <w:rPr>
                <w:lang w:val="af-ZA"/>
              </w:rPr>
              <w:t>hoeveel tyd tussen elke fietsry</w:t>
            </w:r>
            <w:r w:rsidR="00B11222" w:rsidRPr="003404E8">
              <w:rPr>
                <w:lang w:val="af-ZA"/>
              </w:rPr>
              <w:t>-oefening</w:t>
            </w:r>
            <w:proofErr w:type="gramStart"/>
            <w:r w:rsidRPr="003404E8">
              <w:rPr>
                <w:lang w:val="af-ZA"/>
              </w:rPr>
              <w:t xml:space="preserve"> </w:t>
            </w:r>
            <w:r w:rsidR="003562D8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 </w:t>
            </w:r>
            <w:proofErr w:type="gramEnd"/>
            <w:r w:rsidR="00B11222" w:rsidRPr="003404E8">
              <w:rPr>
                <w:lang w:val="af-ZA"/>
              </w:rPr>
              <w:t>verloop het</w:t>
            </w:r>
            <w:r w:rsidRPr="003404E8">
              <w:rPr>
                <w:lang w:val="af-ZA"/>
              </w:rPr>
              <w:t xml:space="preserve"> nie</w:t>
            </w:r>
            <w:r w:rsidR="003562D8" w:rsidRPr="003404E8">
              <w:rPr>
                <w:lang w:val="af-ZA"/>
              </w:rPr>
              <w:t xml:space="preserve">. </w:t>
            </w: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8A039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 xml:space="preserve">Verduidelik hoekom dit </w:t>
            </w:r>
            <w:r w:rsidR="00AE4AEE" w:rsidRPr="003404E8">
              <w:rPr>
                <w:lang w:val="af-ZA"/>
              </w:rPr>
              <w:t>'</w:t>
            </w:r>
            <w:r w:rsidRPr="003404E8">
              <w:rPr>
                <w:lang w:val="af-ZA"/>
              </w:rPr>
              <w:t xml:space="preserve">n belangrike </w:t>
            </w:r>
            <w:r w:rsidR="00663846" w:rsidRPr="003404E8">
              <w:rPr>
                <w:lang w:val="af-ZA"/>
              </w:rPr>
              <w:t>faktor</w:t>
            </w:r>
            <w:r w:rsidRPr="003404E8">
              <w:rPr>
                <w:lang w:val="af-ZA"/>
              </w:rPr>
              <w:t xml:space="preserve"> is om te weet</w:t>
            </w:r>
            <w:r w:rsidR="003562D8" w:rsidRPr="003404E8">
              <w:rPr>
                <w:lang w:val="af-ZA"/>
              </w:rPr>
              <w:t>.</w:t>
            </w:r>
          </w:p>
          <w:p w:rsidR="003562D8" w:rsidRPr="003404E8" w:rsidRDefault="003562D8" w:rsidP="003562D8">
            <w:pPr>
              <w:rPr>
                <w:lang w:val="af-ZA"/>
              </w:rPr>
            </w:pPr>
          </w:p>
        </w:tc>
        <w:tc>
          <w:tcPr>
            <w:tcW w:w="236" w:type="dxa"/>
          </w:tcPr>
          <w:p w:rsidR="003562D8" w:rsidRPr="003404E8" w:rsidRDefault="003562D8" w:rsidP="003562D8">
            <w:pPr>
              <w:rPr>
                <w:lang w:val="af-ZA"/>
              </w:rPr>
            </w:pPr>
          </w:p>
        </w:tc>
        <w:tc>
          <w:tcPr>
            <w:tcW w:w="898" w:type="dxa"/>
          </w:tcPr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7023F6" w:rsidRPr="003404E8" w:rsidRDefault="007023F6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</w:p>
          <w:p w:rsidR="003562D8" w:rsidRPr="003404E8" w:rsidRDefault="003562D8" w:rsidP="003562D8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  <w:p w:rsidR="003562D8" w:rsidRPr="003404E8" w:rsidRDefault="003562D8" w:rsidP="003562D8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(13)</w:t>
            </w:r>
          </w:p>
        </w:tc>
      </w:tr>
    </w:tbl>
    <w:p w:rsidR="003562D8" w:rsidRPr="003404E8" w:rsidRDefault="003562D8" w:rsidP="00945565">
      <w:pPr>
        <w:rPr>
          <w:sz w:val="20"/>
          <w:szCs w:val="20"/>
          <w:lang w:val="af-ZA"/>
        </w:rPr>
      </w:pPr>
      <w:r w:rsidRPr="003404E8">
        <w:rPr>
          <w:sz w:val="20"/>
          <w:szCs w:val="20"/>
          <w:lang w:val="af-ZA"/>
        </w:rPr>
        <w:br w:type="page"/>
      </w:r>
    </w:p>
    <w:p w:rsidR="00B11222" w:rsidRPr="003404E8" w:rsidRDefault="00F26360" w:rsidP="00945565">
      <w:pPr>
        <w:rPr>
          <w:sz w:val="20"/>
          <w:szCs w:val="20"/>
          <w:lang w:val="af-ZA"/>
        </w:rPr>
      </w:pPr>
      <w:r w:rsidRPr="003404E8">
        <w:rPr>
          <w:noProof/>
          <w:lang w:val="en-ZA" w:eastAsia="en-ZA"/>
        </w:rPr>
        <w:lastRenderedPageBreak/>
        <w:drawing>
          <wp:anchor distT="0" distB="0" distL="114300" distR="114300" simplePos="0" relativeHeight="251938304" behindDoc="1" locked="0" layoutInCell="1" allowOverlap="1" wp14:anchorId="53026CD5" wp14:editId="1F16124E">
            <wp:simplePos x="0" y="0"/>
            <wp:positionH relativeFrom="margin">
              <wp:posOffset>1905</wp:posOffset>
            </wp:positionH>
            <wp:positionV relativeFrom="paragraph">
              <wp:posOffset>603250</wp:posOffset>
            </wp:positionV>
            <wp:extent cx="6343650" cy="4105275"/>
            <wp:effectExtent l="0" t="0" r="19050" b="9525"/>
            <wp:wrapTight wrapText="bothSides">
              <wp:wrapPolygon edited="0">
                <wp:start x="0" y="0"/>
                <wp:lineTo x="0" y="21550"/>
                <wp:lineTo x="21600" y="21550"/>
                <wp:lineTo x="21600" y="0"/>
                <wp:lineTo x="0" y="0"/>
              </wp:wrapPolygon>
            </wp:wrapTight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707" w:rsidRPr="003404E8" w:rsidRDefault="00E24707" w:rsidP="00A90632">
      <w:pPr>
        <w:rPr>
          <w:color w:val="FF0000"/>
          <w:sz w:val="20"/>
          <w:szCs w:val="20"/>
          <w:lang w:val="af-ZA"/>
        </w:rPr>
      </w:pPr>
    </w:p>
    <w:tbl>
      <w:tblPr>
        <w:tblpPr w:leftFromText="180" w:rightFromText="180" w:vertAnchor="text" w:horzAnchor="margin" w:tblpY="-24"/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444E16" w:rsidRPr="003404E8" w:rsidTr="00E24707">
        <w:trPr>
          <w:trHeight w:val="252"/>
        </w:trPr>
        <w:tc>
          <w:tcPr>
            <w:tcW w:w="959" w:type="dxa"/>
          </w:tcPr>
          <w:p w:rsidR="00444E16" w:rsidRPr="003404E8" w:rsidRDefault="00444E16" w:rsidP="00E24707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3.2</w:t>
            </w:r>
          </w:p>
        </w:tc>
        <w:tc>
          <w:tcPr>
            <w:tcW w:w="8505" w:type="dxa"/>
          </w:tcPr>
          <w:p w:rsidR="00444E16" w:rsidRPr="003404E8" w:rsidRDefault="008A0398" w:rsidP="00E24707">
            <w:pPr>
              <w:tabs>
                <w:tab w:val="center" w:pos="8113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Bestudeer die grafiek hieronder</w:t>
            </w:r>
            <w:r w:rsidR="00A945FD" w:rsidRPr="003404E8">
              <w:rPr>
                <w:bCs w:val="0"/>
                <w:lang w:val="af-ZA"/>
              </w:rPr>
              <w:t>.</w:t>
            </w:r>
          </w:p>
        </w:tc>
        <w:tc>
          <w:tcPr>
            <w:tcW w:w="236" w:type="dxa"/>
          </w:tcPr>
          <w:p w:rsidR="00444E16" w:rsidRPr="003404E8" w:rsidRDefault="00444E16" w:rsidP="00E24707">
            <w:pPr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444E16" w:rsidRPr="003404E8" w:rsidRDefault="00444E16" w:rsidP="00E24707">
            <w:pPr>
              <w:rPr>
                <w:b/>
                <w:lang w:val="af-ZA"/>
              </w:rPr>
            </w:pPr>
          </w:p>
        </w:tc>
      </w:tr>
    </w:tbl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647"/>
        <w:gridCol w:w="6724"/>
        <w:gridCol w:w="236"/>
        <w:gridCol w:w="898"/>
      </w:tblGrid>
      <w:tr w:rsidR="00A925C0" w:rsidRPr="003404E8" w:rsidTr="003B2630">
        <w:tc>
          <w:tcPr>
            <w:tcW w:w="959" w:type="dxa"/>
          </w:tcPr>
          <w:p w:rsidR="00A925C0" w:rsidRPr="003404E8" w:rsidRDefault="00A925C0" w:rsidP="003B2630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A925C0" w:rsidRPr="003404E8" w:rsidRDefault="00A925C0" w:rsidP="003B2630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  <w:gridSpan w:val="2"/>
          </w:tcPr>
          <w:p w:rsidR="00A925C0" w:rsidRPr="003404E8" w:rsidRDefault="00A925C0" w:rsidP="00AD50DC">
            <w:pPr>
              <w:widowControl w:val="0"/>
              <w:rPr>
                <w:lang w:val="af-ZA"/>
              </w:rPr>
            </w:pPr>
          </w:p>
        </w:tc>
        <w:tc>
          <w:tcPr>
            <w:tcW w:w="236" w:type="dxa"/>
          </w:tcPr>
          <w:p w:rsidR="00A925C0" w:rsidRPr="003404E8" w:rsidRDefault="00A925C0" w:rsidP="003B2630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A925C0" w:rsidRPr="003404E8" w:rsidRDefault="00A925C0" w:rsidP="003B2630">
            <w:pPr>
              <w:rPr>
                <w:lang w:val="af-ZA"/>
              </w:rPr>
            </w:pPr>
          </w:p>
        </w:tc>
      </w:tr>
      <w:tr w:rsidR="00491020" w:rsidRPr="003404E8" w:rsidTr="003B2630">
        <w:tc>
          <w:tcPr>
            <w:tcW w:w="959" w:type="dxa"/>
          </w:tcPr>
          <w:p w:rsidR="00491020" w:rsidRPr="003404E8" w:rsidRDefault="00491020" w:rsidP="003B2630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491020" w:rsidRPr="003404E8" w:rsidRDefault="00491020" w:rsidP="00A56254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3.2.1</w:t>
            </w:r>
          </w:p>
        </w:tc>
        <w:tc>
          <w:tcPr>
            <w:tcW w:w="7371" w:type="dxa"/>
            <w:gridSpan w:val="2"/>
          </w:tcPr>
          <w:p w:rsidR="00491020" w:rsidRPr="003404E8" w:rsidRDefault="00491020" w:rsidP="00A56254">
            <w:pPr>
              <w:widowControl w:val="0"/>
              <w:rPr>
                <w:lang w:val="af-ZA"/>
              </w:rPr>
            </w:pPr>
            <w:r w:rsidRPr="003404E8">
              <w:rPr>
                <w:lang w:val="af-ZA"/>
              </w:rPr>
              <w:t>Identifiseer:</w:t>
            </w:r>
          </w:p>
        </w:tc>
        <w:tc>
          <w:tcPr>
            <w:tcW w:w="236" w:type="dxa"/>
          </w:tcPr>
          <w:p w:rsidR="00491020" w:rsidRPr="003404E8" w:rsidRDefault="00491020" w:rsidP="00A56254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491020" w:rsidRPr="003404E8" w:rsidRDefault="00491020" w:rsidP="00A56254">
            <w:pPr>
              <w:rPr>
                <w:lang w:val="af-ZA"/>
              </w:rPr>
            </w:pPr>
          </w:p>
        </w:tc>
      </w:tr>
      <w:tr w:rsidR="00A925C0" w:rsidRPr="003404E8" w:rsidTr="003B2630">
        <w:trPr>
          <w:trHeight w:val="80"/>
        </w:trPr>
        <w:tc>
          <w:tcPr>
            <w:tcW w:w="959" w:type="dxa"/>
          </w:tcPr>
          <w:p w:rsidR="00A925C0" w:rsidRPr="003404E8" w:rsidRDefault="00A925C0" w:rsidP="003B2630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1134" w:type="dxa"/>
          </w:tcPr>
          <w:p w:rsidR="00A925C0" w:rsidRPr="003404E8" w:rsidRDefault="00A925C0" w:rsidP="003B2630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  <w:gridSpan w:val="2"/>
          </w:tcPr>
          <w:p w:rsidR="00A925C0" w:rsidRPr="003404E8" w:rsidRDefault="00A925C0" w:rsidP="003B2630">
            <w:pPr>
              <w:widowControl w:val="0"/>
              <w:jc w:val="both"/>
              <w:rPr>
                <w:lang w:val="af-ZA"/>
              </w:rPr>
            </w:pPr>
          </w:p>
        </w:tc>
        <w:tc>
          <w:tcPr>
            <w:tcW w:w="236" w:type="dxa"/>
          </w:tcPr>
          <w:p w:rsidR="00A925C0" w:rsidRPr="003404E8" w:rsidRDefault="00A925C0" w:rsidP="003B2630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898" w:type="dxa"/>
          </w:tcPr>
          <w:p w:rsidR="00A925C0" w:rsidRPr="003404E8" w:rsidRDefault="00A925C0" w:rsidP="003B2630">
            <w:pPr>
              <w:rPr>
                <w:b/>
                <w:lang w:val="af-ZA"/>
              </w:rPr>
            </w:pPr>
          </w:p>
        </w:tc>
      </w:tr>
      <w:tr w:rsidR="00A925C0" w:rsidRPr="003404E8" w:rsidTr="00491020">
        <w:tc>
          <w:tcPr>
            <w:tcW w:w="959" w:type="dxa"/>
            <w:shd w:val="clear" w:color="auto" w:fill="auto"/>
          </w:tcPr>
          <w:p w:rsidR="00A925C0" w:rsidRPr="003404E8" w:rsidRDefault="00A925C0" w:rsidP="003B2630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A925C0" w:rsidRPr="003404E8" w:rsidRDefault="00A925C0" w:rsidP="003B2630">
            <w:pPr>
              <w:rPr>
                <w:bCs w:val="0"/>
                <w:lang w:val="af-ZA"/>
              </w:rPr>
            </w:pPr>
          </w:p>
        </w:tc>
        <w:tc>
          <w:tcPr>
            <w:tcW w:w="647" w:type="dxa"/>
            <w:shd w:val="clear" w:color="auto" w:fill="auto"/>
          </w:tcPr>
          <w:p w:rsidR="00A925C0" w:rsidRPr="003404E8" w:rsidRDefault="00A925C0" w:rsidP="003B2630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6F71C9" w:rsidRPr="003404E8" w:rsidRDefault="006F71C9" w:rsidP="003B2630">
            <w:pPr>
              <w:rPr>
                <w:bCs w:val="0"/>
                <w:lang w:val="af-ZA"/>
              </w:rPr>
            </w:pPr>
          </w:p>
          <w:p w:rsidR="00A925C0" w:rsidRPr="003404E8" w:rsidRDefault="00A925C0" w:rsidP="003B2630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</w:tc>
        <w:tc>
          <w:tcPr>
            <w:tcW w:w="6724" w:type="dxa"/>
            <w:shd w:val="clear" w:color="auto" w:fill="auto"/>
          </w:tcPr>
          <w:p w:rsidR="00A925C0" w:rsidRPr="003404E8" w:rsidRDefault="00A925C0" w:rsidP="003B2630">
            <w:pPr>
              <w:rPr>
                <w:b/>
                <w:lang w:val="af-ZA"/>
              </w:rPr>
            </w:pPr>
            <w:r w:rsidRPr="003404E8">
              <w:rPr>
                <w:lang w:val="af-ZA"/>
              </w:rPr>
              <w:t>Hormo</w:t>
            </w:r>
            <w:r w:rsidR="00AD50DC" w:rsidRPr="003404E8">
              <w:rPr>
                <w:lang w:val="af-ZA"/>
              </w:rPr>
              <w:t>o</w:t>
            </w:r>
            <w:r w:rsidRPr="003404E8">
              <w:rPr>
                <w:lang w:val="af-ZA"/>
              </w:rPr>
              <w:t xml:space="preserve">n </w:t>
            </w:r>
            <w:r w:rsidRPr="003404E8">
              <w:rPr>
                <w:b/>
                <w:lang w:val="af-ZA"/>
              </w:rPr>
              <w:t>A</w:t>
            </w:r>
          </w:p>
          <w:p w:rsidR="006F71C9" w:rsidRPr="003404E8" w:rsidRDefault="006F71C9" w:rsidP="003B2630">
            <w:pPr>
              <w:rPr>
                <w:lang w:val="af-ZA"/>
              </w:rPr>
            </w:pPr>
          </w:p>
          <w:p w:rsidR="00A925C0" w:rsidRPr="003404E8" w:rsidRDefault="00A925C0" w:rsidP="00AD50DC">
            <w:pPr>
              <w:rPr>
                <w:lang w:val="af-ZA"/>
              </w:rPr>
            </w:pPr>
            <w:r w:rsidRPr="003404E8">
              <w:rPr>
                <w:lang w:val="af-ZA"/>
              </w:rPr>
              <w:t>Hormo</w:t>
            </w:r>
            <w:r w:rsidR="00AD50DC" w:rsidRPr="003404E8">
              <w:rPr>
                <w:lang w:val="af-ZA"/>
              </w:rPr>
              <w:t>o</w:t>
            </w:r>
            <w:r w:rsidRPr="003404E8">
              <w:rPr>
                <w:lang w:val="af-ZA"/>
              </w:rPr>
              <w:t xml:space="preserve">n </w:t>
            </w:r>
            <w:r w:rsidRPr="003404E8">
              <w:rPr>
                <w:b/>
                <w:lang w:val="af-ZA"/>
              </w:rPr>
              <w:t>B</w:t>
            </w:r>
          </w:p>
        </w:tc>
        <w:tc>
          <w:tcPr>
            <w:tcW w:w="236" w:type="dxa"/>
            <w:shd w:val="clear" w:color="auto" w:fill="auto"/>
          </w:tcPr>
          <w:p w:rsidR="00A925C0" w:rsidRPr="003404E8" w:rsidRDefault="00A925C0" w:rsidP="003B2630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A925C0" w:rsidRPr="003404E8" w:rsidRDefault="00A925C0" w:rsidP="003B2630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  <w:p w:rsidR="006F71C9" w:rsidRPr="003404E8" w:rsidRDefault="006F71C9" w:rsidP="003B2630">
            <w:pPr>
              <w:rPr>
                <w:lang w:val="af-ZA"/>
              </w:rPr>
            </w:pPr>
          </w:p>
          <w:p w:rsidR="00A925C0" w:rsidRPr="003404E8" w:rsidRDefault="00A925C0" w:rsidP="003B2630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</w:tc>
      </w:tr>
    </w:tbl>
    <w:p w:rsidR="00017337" w:rsidRPr="003404E8" w:rsidRDefault="00017337" w:rsidP="00017337">
      <w:pPr>
        <w:rPr>
          <w:color w:val="FF0000"/>
          <w:lang w:val="af-ZA"/>
        </w:rPr>
      </w:pPr>
    </w:p>
    <w:tbl>
      <w:tblPr>
        <w:tblpPr w:leftFromText="180" w:rightFromText="180" w:vertAnchor="text" w:horzAnchor="margin" w:tblpY="22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B4434" w:rsidRPr="003404E8" w:rsidTr="007B4434">
        <w:tc>
          <w:tcPr>
            <w:tcW w:w="959" w:type="dxa"/>
          </w:tcPr>
          <w:p w:rsidR="007B4434" w:rsidRPr="003404E8" w:rsidRDefault="007B4434" w:rsidP="007B4434">
            <w:pPr>
              <w:rPr>
                <w:color w:val="FF0000"/>
                <w:lang w:val="af-ZA"/>
              </w:rPr>
            </w:pPr>
          </w:p>
        </w:tc>
        <w:tc>
          <w:tcPr>
            <w:tcW w:w="1134" w:type="dxa"/>
          </w:tcPr>
          <w:p w:rsidR="007B4434" w:rsidRPr="003404E8" w:rsidRDefault="007B4434" w:rsidP="007B4434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3.2.2</w:t>
            </w:r>
          </w:p>
        </w:tc>
        <w:tc>
          <w:tcPr>
            <w:tcW w:w="7371" w:type="dxa"/>
          </w:tcPr>
          <w:p w:rsidR="007B4434" w:rsidRPr="003404E8" w:rsidRDefault="003B2630" w:rsidP="006F71C9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Wat</w:t>
            </w:r>
            <w:r w:rsidR="00AD50DC" w:rsidRPr="003404E8">
              <w:rPr>
                <w:lang w:val="af-ZA"/>
              </w:rPr>
              <w:t>ter</w:t>
            </w:r>
            <w:r w:rsidRPr="003404E8">
              <w:rPr>
                <w:lang w:val="af-ZA"/>
              </w:rPr>
              <w:t xml:space="preserve"> </w:t>
            </w:r>
            <w:r w:rsidR="006F71C9" w:rsidRPr="003404E8">
              <w:rPr>
                <w:lang w:val="af-ZA"/>
              </w:rPr>
              <w:t>invloed</w:t>
            </w:r>
            <w:r w:rsidRPr="003404E8">
              <w:rPr>
                <w:lang w:val="af-ZA"/>
              </w:rPr>
              <w:t xml:space="preserve"> </w:t>
            </w:r>
            <w:r w:rsidR="00AD50DC" w:rsidRPr="003404E8">
              <w:rPr>
                <w:lang w:val="af-ZA"/>
              </w:rPr>
              <w:t xml:space="preserve">het </w:t>
            </w:r>
            <w:r w:rsidR="00AE4AEE" w:rsidRPr="003404E8">
              <w:rPr>
                <w:lang w:val="af-ZA"/>
              </w:rPr>
              <w:t>'</w:t>
            </w:r>
            <w:r w:rsidR="00AD50DC" w:rsidRPr="003404E8">
              <w:rPr>
                <w:lang w:val="af-ZA"/>
              </w:rPr>
              <w:t xml:space="preserve">n </w:t>
            </w:r>
            <w:r w:rsidR="006F71C9" w:rsidRPr="003404E8">
              <w:rPr>
                <w:lang w:val="af-ZA"/>
              </w:rPr>
              <w:t>toename</w:t>
            </w:r>
            <w:r w:rsidR="00AD50DC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in hormo</w:t>
            </w:r>
            <w:r w:rsidR="00AD50DC" w:rsidRPr="003404E8">
              <w:rPr>
                <w:lang w:val="af-ZA"/>
              </w:rPr>
              <w:t>on</w:t>
            </w:r>
            <w:r w:rsidRPr="003404E8">
              <w:rPr>
                <w:lang w:val="af-ZA"/>
              </w:rPr>
              <w:t xml:space="preserve"> </w:t>
            </w:r>
            <w:r w:rsidRPr="003404E8">
              <w:rPr>
                <w:b/>
                <w:lang w:val="af-ZA"/>
              </w:rPr>
              <w:t xml:space="preserve">A </w:t>
            </w:r>
            <w:r w:rsidR="00AD50DC" w:rsidRPr="003404E8">
              <w:rPr>
                <w:lang w:val="af-ZA"/>
              </w:rPr>
              <w:t>op die</w:t>
            </w:r>
            <w:r w:rsidRPr="003404E8">
              <w:rPr>
                <w:lang w:val="af-ZA"/>
              </w:rPr>
              <w:t xml:space="preserve"> endometrium?</w:t>
            </w:r>
          </w:p>
        </w:tc>
        <w:tc>
          <w:tcPr>
            <w:tcW w:w="236" w:type="dxa"/>
          </w:tcPr>
          <w:p w:rsidR="007B4434" w:rsidRPr="003404E8" w:rsidRDefault="007B4434" w:rsidP="007B4434">
            <w:pPr>
              <w:rPr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7B4434" w:rsidRPr="003404E8" w:rsidRDefault="007B4434" w:rsidP="007B4434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</w:tc>
      </w:tr>
    </w:tbl>
    <w:p w:rsidR="00800796" w:rsidRPr="003404E8" w:rsidRDefault="00800796" w:rsidP="00017337">
      <w:pPr>
        <w:rPr>
          <w:color w:val="FF0000"/>
          <w:lang w:val="af-ZA"/>
        </w:rPr>
      </w:pPr>
    </w:p>
    <w:tbl>
      <w:tblPr>
        <w:tblpPr w:leftFromText="180" w:rightFromText="180" w:vertAnchor="text" w:horzAnchor="margin" w:tblpY="22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B2630" w:rsidRPr="003404E8" w:rsidTr="003B2630">
        <w:tc>
          <w:tcPr>
            <w:tcW w:w="959" w:type="dxa"/>
          </w:tcPr>
          <w:p w:rsidR="003B2630" w:rsidRPr="003404E8" w:rsidRDefault="003B2630" w:rsidP="003B2630">
            <w:pPr>
              <w:rPr>
                <w:color w:val="FF0000"/>
                <w:lang w:val="af-ZA"/>
              </w:rPr>
            </w:pPr>
          </w:p>
        </w:tc>
        <w:tc>
          <w:tcPr>
            <w:tcW w:w="1134" w:type="dxa"/>
          </w:tcPr>
          <w:p w:rsidR="003B2630" w:rsidRPr="003404E8" w:rsidRDefault="003B2630" w:rsidP="003B2630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3.2.3</w:t>
            </w:r>
          </w:p>
        </w:tc>
        <w:tc>
          <w:tcPr>
            <w:tcW w:w="7371" w:type="dxa"/>
          </w:tcPr>
          <w:p w:rsidR="003B2630" w:rsidRPr="003404E8" w:rsidRDefault="004E4E48" w:rsidP="006F71C9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Ovula</w:t>
            </w:r>
            <w:r w:rsidR="00AD50DC" w:rsidRPr="003404E8">
              <w:rPr>
                <w:lang w:val="af-ZA"/>
              </w:rPr>
              <w:t>sie</w:t>
            </w:r>
            <w:r w:rsidRPr="003404E8">
              <w:rPr>
                <w:lang w:val="af-ZA"/>
              </w:rPr>
              <w:t xml:space="preserve"> </w:t>
            </w:r>
            <w:r w:rsidR="006F71C9" w:rsidRPr="003404E8">
              <w:rPr>
                <w:lang w:val="af-ZA"/>
              </w:rPr>
              <w:t>word</w:t>
            </w:r>
            <w:r w:rsidRPr="003404E8">
              <w:rPr>
                <w:lang w:val="af-ZA"/>
              </w:rPr>
              <w:t xml:space="preserve"> </w:t>
            </w:r>
            <w:r w:rsidR="00AD50DC" w:rsidRPr="003404E8">
              <w:rPr>
                <w:lang w:val="af-ZA"/>
              </w:rPr>
              <w:t>op die grafiek aangedui</w:t>
            </w:r>
            <w:r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3B2630" w:rsidRPr="003404E8" w:rsidRDefault="003B2630" w:rsidP="003B2630">
            <w:pPr>
              <w:rPr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3B2630" w:rsidRPr="003404E8" w:rsidRDefault="003B2630" w:rsidP="003B2630">
            <w:pPr>
              <w:rPr>
                <w:lang w:val="af-ZA"/>
              </w:rPr>
            </w:pPr>
          </w:p>
        </w:tc>
      </w:tr>
    </w:tbl>
    <w:p w:rsidR="00562632" w:rsidRPr="003404E8" w:rsidRDefault="00562632" w:rsidP="00017337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647"/>
        <w:gridCol w:w="6724"/>
        <w:gridCol w:w="236"/>
        <w:gridCol w:w="898"/>
      </w:tblGrid>
      <w:tr w:rsidR="004E4E48" w:rsidRPr="003404E8" w:rsidTr="00491020">
        <w:tc>
          <w:tcPr>
            <w:tcW w:w="959" w:type="dxa"/>
            <w:shd w:val="clear" w:color="auto" w:fill="auto"/>
          </w:tcPr>
          <w:p w:rsidR="004E4E48" w:rsidRPr="003404E8" w:rsidRDefault="004E4E48" w:rsidP="004E4E48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4E4E48" w:rsidRPr="003404E8" w:rsidRDefault="004E4E48" w:rsidP="004E4E48">
            <w:pPr>
              <w:rPr>
                <w:bCs w:val="0"/>
                <w:lang w:val="af-ZA"/>
              </w:rPr>
            </w:pPr>
          </w:p>
        </w:tc>
        <w:tc>
          <w:tcPr>
            <w:tcW w:w="647" w:type="dxa"/>
            <w:shd w:val="clear" w:color="auto" w:fill="auto"/>
          </w:tcPr>
          <w:p w:rsidR="004E4E48" w:rsidRPr="003404E8" w:rsidRDefault="004E4E48" w:rsidP="004E4E4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a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proofErr w:type="spellStart"/>
            <w:r w:rsidRPr="003404E8">
              <w:rPr>
                <w:bCs w:val="0"/>
                <w:lang w:val="af-ZA"/>
              </w:rPr>
              <w:t>b</w:t>
            </w:r>
            <w:proofErr w:type="spellEnd"/>
            <w:r w:rsidRPr="003404E8">
              <w:rPr>
                <w:bCs w:val="0"/>
                <w:lang w:val="af-ZA"/>
              </w:rPr>
              <w:t>)</w:t>
            </w: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(c)</w:t>
            </w:r>
          </w:p>
        </w:tc>
        <w:tc>
          <w:tcPr>
            <w:tcW w:w="6724" w:type="dxa"/>
            <w:shd w:val="clear" w:color="auto" w:fill="auto"/>
          </w:tcPr>
          <w:p w:rsidR="00800796" w:rsidRPr="003404E8" w:rsidRDefault="00800796" w:rsidP="006F71C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Defin</w:t>
            </w:r>
            <w:r w:rsidR="00AD50DC" w:rsidRPr="003404E8">
              <w:rPr>
                <w:bCs w:val="0"/>
                <w:lang w:val="af-ZA"/>
              </w:rPr>
              <w:t>ie</w:t>
            </w:r>
            <w:r w:rsidRPr="003404E8">
              <w:rPr>
                <w:bCs w:val="0"/>
                <w:lang w:val="af-ZA"/>
              </w:rPr>
              <w:t>e</w:t>
            </w:r>
            <w:r w:rsidR="00AD50DC" w:rsidRPr="003404E8">
              <w:rPr>
                <w:bCs w:val="0"/>
                <w:lang w:val="af-ZA"/>
              </w:rPr>
              <w:t>r</w:t>
            </w:r>
            <w:r w:rsidRPr="003404E8">
              <w:rPr>
                <w:bCs w:val="0"/>
                <w:lang w:val="af-ZA"/>
              </w:rPr>
              <w:t xml:space="preserve"> </w:t>
            </w:r>
            <w:r w:rsidRPr="003404E8">
              <w:rPr>
                <w:bCs w:val="0"/>
                <w:i/>
                <w:lang w:val="af-ZA"/>
              </w:rPr>
              <w:t>ovula</w:t>
            </w:r>
            <w:r w:rsidR="00AD50DC" w:rsidRPr="003404E8">
              <w:rPr>
                <w:bCs w:val="0"/>
                <w:i/>
                <w:lang w:val="af-ZA"/>
              </w:rPr>
              <w:t>sie</w:t>
            </w:r>
            <w:r w:rsidRPr="003404E8">
              <w:rPr>
                <w:bCs w:val="0"/>
                <w:lang w:val="af-ZA"/>
              </w:rPr>
              <w:t>.</w:t>
            </w:r>
          </w:p>
          <w:p w:rsidR="00800796" w:rsidRPr="003404E8" w:rsidRDefault="00800796" w:rsidP="006F71C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</w:p>
          <w:p w:rsidR="004E4E48" w:rsidRPr="003404E8" w:rsidRDefault="00AD50DC" w:rsidP="006F71C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Op watter dag het ovulasie plaasgevind</w:t>
            </w:r>
            <w:r w:rsidR="004E4E48" w:rsidRPr="003404E8">
              <w:rPr>
                <w:bCs w:val="0"/>
                <w:lang w:val="af-ZA"/>
              </w:rPr>
              <w:t>?</w:t>
            </w:r>
          </w:p>
          <w:p w:rsidR="004E4E48" w:rsidRPr="003404E8" w:rsidRDefault="004E4E48" w:rsidP="006F71C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</w:p>
          <w:p w:rsidR="004E4E48" w:rsidRPr="003404E8" w:rsidRDefault="00AD50DC" w:rsidP="006F71C9">
            <w:pPr>
              <w:tabs>
                <w:tab w:val="right" w:pos="6588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Watter hormoon</w:t>
            </w:r>
            <w:r w:rsidR="00044CF8" w:rsidRPr="003404E8">
              <w:rPr>
                <w:bCs w:val="0"/>
                <w:lang w:val="af-ZA"/>
              </w:rPr>
              <w:t xml:space="preserve"> </w:t>
            </w:r>
            <w:r w:rsidRPr="003404E8">
              <w:rPr>
                <w:bCs w:val="0"/>
                <w:lang w:val="af-ZA"/>
              </w:rPr>
              <w:t>wat deur die pituïtêre klier vrygestel word</w:t>
            </w:r>
            <w:r w:rsidR="006F71C9" w:rsidRPr="003404E8">
              <w:rPr>
                <w:bCs w:val="0"/>
                <w:lang w:val="af-ZA"/>
              </w:rPr>
              <w:t>,</w:t>
            </w:r>
            <w:r w:rsidRPr="003404E8">
              <w:rPr>
                <w:bCs w:val="0"/>
                <w:lang w:val="af-ZA"/>
              </w:rPr>
              <w:t xml:space="preserve"> </w:t>
            </w:r>
            <w:r w:rsidR="004E4E48" w:rsidRPr="003404E8">
              <w:rPr>
                <w:bCs w:val="0"/>
                <w:lang w:val="af-ZA"/>
              </w:rPr>
              <w:t>stimul</w:t>
            </w:r>
            <w:r w:rsidRPr="003404E8">
              <w:rPr>
                <w:bCs w:val="0"/>
                <w:lang w:val="af-ZA"/>
              </w:rPr>
              <w:t>eer</w:t>
            </w:r>
            <w:r w:rsidR="004E4E48" w:rsidRPr="003404E8">
              <w:rPr>
                <w:bCs w:val="0"/>
                <w:lang w:val="af-ZA"/>
              </w:rPr>
              <w:t xml:space="preserve"> ovula</w:t>
            </w:r>
            <w:r w:rsidRPr="003404E8">
              <w:rPr>
                <w:bCs w:val="0"/>
                <w:lang w:val="af-ZA"/>
              </w:rPr>
              <w:t>sie</w:t>
            </w:r>
            <w:r w:rsidR="004E4E48" w:rsidRPr="003404E8">
              <w:rPr>
                <w:bCs w:val="0"/>
                <w:lang w:val="af-ZA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4E4E48" w:rsidRPr="003404E8" w:rsidRDefault="004E4E48" w:rsidP="004E4E48">
            <w:pPr>
              <w:rPr>
                <w:b/>
                <w:bCs w:val="0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4E4E48" w:rsidRPr="003404E8" w:rsidRDefault="00EE74EF" w:rsidP="004E4E4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(2</w:t>
            </w:r>
            <w:r w:rsidR="004E4E48" w:rsidRPr="003404E8">
              <w:rPr>
                <w:bCs w:val="0"/>
                <w:lang w:val="af-ZA"/>
              </w:rPr>
              <w:t>)</w:t>
            </w: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</w:p>
          <w:p w:rsidR="004E4E48" w:rsidRPr="003404E8" w:rsidRDefault="00EE74EF" w:rsidP="004E4E4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</w:t>
            </w:r>
            <w:r w:rsidR="004E4E48" w:rsidRPr="003404E8">
              <w:rPr>
                <w:bCs w:val="0"/>
                <w:lang w:val="af-ZA"/>
              </w:rPr>
              <w:t>)</w:t>
            </w: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</w:p>
          <w:p w:rsidR="004E4E48" w:rsidRPr="003404E8" w:rsidRDefault="004E4E48" w:rsidP="004E4E48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(1)</w:t>
            </w:r>
          </w:p>
        </w:tc>
      </w:tr>
    </w:tbl>
    <w:p w:rsidR="00BB31CC" w:rsidRPr="003404E8" w:rsidRDefault="00BB31CC" w:rsidP="00017337">
      <w:pPr>
        <w:rPr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17337" w:rsidRPr="003404E8" w:rsidTr="007867F8">
        <w:tc>
          <w:tcPr>
            <w:tcW w:w="959" w:type="dxa"/>
          </w:tcPr>
          <w:p w:rsidR="00017337" w:rsidRPr="003404E8" w:rsidRDefault="00017337" w:rsidP="00017337">
            <w:pPr>
              <w:rPr>
                <w:color w:val="FF0000"/>
                <w:lang w:val="af-ZA"/>
              </w:rPr>
            </w:pPr>
          </w:p>
        </w:tc>
        <w:tc>
          <w:tcPr>
            <w:tcW w:w="1134" w:type="dxa"/>
          </w:tcPr>
          <w:p w:rsidR="00017337" w:rsidRPr="003404E8" w:rsidRDefault="00065C9B" w:rsidP="00017337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3.2</w:t>
            </w:r>
            <w:r w:rsidR="003D79FC" w:rsidRPr="003404E8">
              <w:rPr>
                <w:bCs w:val="0"/>
                <w:lang w:val="af-ZA"/>
              </w:rPr>
              <w:t>.4</w:t>
            </w:r>
          </w:p>
          <w:p w:rsidR="00731EE2" w:rsidRPr="003404E8" w:rsidRDefault="00731EE2" w:rsidP="00017337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</w:tcPr>
          <w:p w:rsidR="008844BB" w:rsidRPr="003404E8" w:rsidRDefault="00AD50DC" w:rsidP="006F71C9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 waarom hoë vlakke van</w:t>
            </w:r>
            <w:r w:rsidR="003B2630" w:rsidRPr="003404E8">
              <w:rPr>
                <w:lang w:val="af-ZA"/>
              </w:rPr>
              <w:t xml:space="preserve"> hormo</w:t>
            </w:r>
            <w:r w:rsidRPr="003404E8">
              <w:rPr>
                <w:lang w:val="af-ZA"/>
              </w:rPr>
              <w:t>o</w:t>
            </w:r>
            <w:r w:rsidR="003B2630" w:rsidRPr="003404E8">
              <w:rPr>
                <w:lang w:val="af-ZA"/>
              </w:rPr>
              <w:t xml:space="preserve">n </w:t>
            </w:r>
            <w:r w:rsidR="003B2630" w:rsidRPr="003404E8">
              <w:rPr>
                <w:b/>
                <w:lang w:val="af-ZA"/>
              </w:rPr>
              <w:t>B</w:t>
            </w:r>
            <w:r w:rsidR="003B2630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die ontwikkeling van nuwe follikels voorkom.</w:t>
            </w:r>
          </w:p>
        </w:tc>
        <w:tc>
          <w:tcPr>
            <w:tcW w:w="236" w:type="dxa"/>
          </w:tcPr>
          <w:p w:rsidR="00017337" w:rsidRPr="003404E8" w:rsidRDefault="00017337" w:rsidP="00017337">
            <w:pPr>
              <w:rPr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A22408" w:rsidRPr="003404E8" w:rsidRDefault="00A22408" w:rsidP="00017337">
            <w:pPr>
              <w:rPr>
                <w:lang w:val="af-ZA"/>
              </w:rPr>
            </w:pPr>
          </w:p>
          <w:p w:rsidR="00731EE2" w:rsidRPr="003404E8" w:rsidRDefault="00A945FD" w:rsidP="00017337">
            <w:pPr>
              <w:rPr>
                <w:lang w:val="af-ZA"/>
              </w:rPr>
            </w:pPr>
            <w:r w:rsidRPr="003404E8">
              <w:rPr>
                <w:lang w:val="af-ZA"/>
              </w:rPr>
              <w:t>(2</w:t>
            </w:r>
            <w:r w:rsidR="00562632" w:rsidRPr="003404E8">
              <w:rPr>
                <w:lang w:val="af-ZA"/>
              </w:rPr>
              <w:t>)</w:t>
            </w:r>
          </w:p>
        </w:tc>
      </w:tr>
    </w:tbl>
    <w:p w:rsidR="00813207" w:rsidRPr="003404E8" w:rsidRDefault="00813207" w:rsidP="00E50202">
      <w:pPr>
        <w:rPr>
          <w:bCs w:val="0"/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B4434" w:rsidRPr="003404E8" w:rsidTr="007B4434">
        <w:tc>
          <w:tcPr>
            <w:tcW w:w="959" w:type="dxa"/>
          </w:tcPr>
          <w:p w:rsidR="007B4434" w:rsidRPr="003404E8" w:rsidRDefault="007B4434" w:rsidP="007B4434">
            <w:pPr>
              <w:rPr>
                <w:color w:val="FF0000"/>
                <w:lang w:val="af-ZA"/>
              </w:rPr>
            </w:pPr>
          </w:p>
        </w:tc>
        <w:tc>
          <w:tcPr>
            <w:tcW w:w="1134" w:type="dxa"/>
          </w:tcPr>
          <w:p w:rsidR="007B4434" w:rsidRPr="003404E8" w:rsidRDefault="007B4434" w:rsidP="007B4434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3.2.5</w:t>
            </w:r>
          </w:p>
          <w:p w:rsidR="007B4434" w:rsidRPr="003404E8" w:rsidRDefault="007B4434" w:rsidP="007B4434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</w:tcPr>
          <w:p w:rsidR="007B4434" w:rsidRPr="003404E8" w:rsidRDefault="008F09C9" w:rsidP="005677C4">
            <w:pPr>
              <w:widowControl w:val="0"/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Verduidelik</w:t>
            </w:r>
            <w:r w:rsidR="00955F11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bewyse</w:t>
            </w:r>
            <w:r w:rsidR="00955F11" w:rsidRPr="003404E8">
              <w:rPr>
                <w:lang w:val="af-ZA"/>
              </w:rPr>
              <w:t xml:space="preserve"> </w:t>
            </w:r>
            <w:r w:rsidR="005677C4" w:rsidRPr="003404E8">
              <w:rPr>
                <w:lang w:val="af-ZA"/>
              </w:rPr>
              <w:t>in</w:t>
            </w:r>
            <w:r w:rsidRPr="003404E8">
              <w:rPr>
                <w:lang w:val="af-ZA"/>
              </w:rPr>
              <w:t xml:space="preserve"> die grafiek,</w:t>
            </w:r>
            <w:r w:rsidR="00955F11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wat </w:t>
            </w:r>
            <w:r w:rsidR="006F71C9" w:rsidRPr="003404E8">
              <w:rPr>
                <w:lang w:val="af-ZA"/>
              </w:rPr>
              <w:t>aan</w:t>
            </w:r>
            <w:r w:rsidRPr="003404E8">
              <w:rPr>
                <w:lang w:val="af-ZA"/>
              </w:rPr>
              <w:t>dui dat geen bevrugting tydens die</w:t>
            </w:r>
            <w:r w:rsidR="007F12C4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 xml:space="preserve">menstruele siklus </w:t>
            </w:r>
            <w:r w:rsidR="006F71C9" w:rsidRPr="003404E8">
              <w:rPr>
                <w:lang w:val="af-ZA"/>
              </w:rPr>
              <w:t>hierbo</w:t>
            </w:r>
            <w:r w:rsidRPr="003404E8">
              <w:rPr>
                <w:lang w:val="af-ZA"/>
              </w:rPr>
              <w:t xml:space="preserve"> getoon, plaasgevind het nie</w:t>
            </w:r>
            <w:r w:rsidR="007F12C4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7B4434" w:rsidRPr="003404E8" w:rsidRDefault="007B4434" w:rsidP="007B4434">
            <w:pPr>
              <w:rPr>
                <w:color w:val="FF0000"/>
                <w:lang w:val="af-ZA"/>
              </w:rPr>
            </w:pPr>
          </w:p>
        </w:tc>
        <w:tc>
          <w:tcPr>
            <w:tcW w:w="898" w:type="dxa"/>
          </w:tcPr>
          <w:p w:rsidR="007F12C4" w:rsidRPr="003404E8" w:rsidRDefault="007F12C4" w:rsidP="007B4434">
            <w:pPr>
              <w:rPr>
                <w:lang w:val="af-ZA"/>
              </w:rPr>
            </w:pPr>
          </w:p>
          <w:p w:rsidR="007B4434" w:rsidRPr="003404E8" w:rsidRDefault="007F12C4" w:rsidP="007B4434">
            <w:pPr>
              <w:rPr>
                <w:lang w:val="af-ZA"/>
              </w:rPr>
            </w:pPr>
            <w:r w:rsidRPr="003404E8">
              <w:rPr>
                <w:lang w:val="af-ZA"/>
              </w:rPr>
              <w:t>(3</w:t>
            </w:r>
            <w:r w:rsidR="00543319" w:rsidRPr="003404E8">
              <w:rPr>
                <w:lang w:val="af-ZA"/>
              </w:rPr>
              <w:t>)</w:t>
            </w:r>
          </w:p>
          <w:p w:rsidR="00543319" w:rsidRPr="003404E8" w:rsidRDefault="007F12C4" w:rsidP="007B4434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(13)</w:t>
            </w:r>
          </w:p>
        </w:tc>
      </w:tr>
    </w:tbl>
    <w:p w:rsidR="006F71C9" w:rsidRPr="003404E8" w:rsidRDefault="006F71C9">
      <w:pPr>
        <w:rPr>
          <w:bCs w:val="0"/>
          <w:color w:val="FF0000"/>
          <w:lang w:val="af-ZA"/>
        </w:rPr>
      </w:pPr>
      <w:r w:rsidRPr="003404E8">
        <w:rPr>
          <w:bCs w:val="0"/>
          <w:color w:val="FF0000"/>
          <w:lang w:val="af-ZA"/>
        </w:rPr>
        <w:br w:type="page"/>
      </w:r>
    </w:p>
    <w:p w:rsidR="009A0D26" w:rsidRPr="003404E8" w:rsidRDefault="009A0D26" w:rsidP="00E50202">
      <w:pPr>
        <w:rPr>
          <w:bCs w:val="0"/>
          <w:color w:val="FF0000"/>
          <w:lang w:val="af-ZA"/>
        </w:rPr>
      </w:pPr>
    </w:p>
    <w:p w:rsidR="00044CF8" w:rsidRPr="003404E8" w:rsidRDefault="00044CF8" w:rsidP="00E50202">
      <w:pPr>
        <w:rPr>
          <w:bCs w:val="0"/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50202" w:rsidRPr="003404E8" w:rsidTr="008A7C47">
        <w:tc>
          <w:tcPr>
            <w:tcW w:w="959" w:type="dxa"/>
            <w:shd w:val="clear" w:color="auto" w:fill="auto"/>
          </w:tcPr>
          <w:p w:rsidR="00E50202" w:rsidRPr="003404E8" w:rsidRDefault="00E50202" w:rsidP="008A7C47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</w:t>
            </w:r>
            <w:r w:rsidR="00AE53AC" w:rsidRPr="003404E8">
              <w:rPr>
                <w:bCs w:val="0"/>
                <w:lang w:val="af-ZA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E50202" w:rsidRPr="003404E8" w:rsidRDefault="00943887" w:rsidP="001D6AA2">
            <w:pPr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Diagram </w:t>
            </w:r>
            <w:r w:rsidRPr="003404E8">
              <w:rPr>
                <w:b/>
                <w:bCs w:val="0"/>
                <w:lang w:val="af-ZA"/>
              </w:rPr>
              <w:t>A</w:t>
            </w:r>
            <w:r w:rsidRPr="003404E8">
              <w:rPr>
                <w:bCs w:val="0"/>
                <w:lang w:val="af-ZA"/>
              </w:rPr>
              <w:t xml:space="preserve"> </w:t>
            </w:r>
            <w:r w:rsidR="009725FC" w:rsidRPr="003404E8">
              <w:rPr>
                <w:bCs w:val="0"/>
                <w:lang w:val="af-ZA"/>
              </w:rPr>
              <w:t xml:space="preserve">toon </w:t>
            </w:r>
            <w:r w:rsidR="00AE4AEE" w:rsidRPr="003404E8">
              <w:rPr>
                <w:bCs w:val="0"/>
                <w:lang w:val="af-ZA"/>
              </w:rPr>
              <w:t>'</w:t>
            </w:r>
            <w:r w:rsidR="009725FC" w:rsidRPr="003404E8">
              <w:rPr>
                <w:bCs w:val="0"/>
                <w:lang w:val="af-ZA"/>
              </w:rPr>
              <w:t>n</w:t>
            </w:r>
            <w:r w:rsidRPr="003404E8">
              <w:rPr>
                <w:bCs w:val="0"/>
                <w:lang w:val="af-ZA"/>
              </w:rPr>
              <w:t xml:space="preserve"> potplant</w:t>
            </w:r>
            <w:r w:rsidR="009725FC" w:rsidRPr="003404E8">
              <w:rPr>
                <w:bCs w:val="0"/>
                <w:lang w:val="af-ZA"/>
              </w:rPr>
              <w:t xml:space="preserve"> wat regop staan</w:t>
            </w:r>
            <w:r w:rsidRPr="003404E8">
              <w:rPr>
                <w:bCs w:val="0"/>
                <w:lang w:val="af-ZA"/>
              </w:rPr>
              <w:t>.</w:t>
            </w:r>
            <w:r w:rsidR="00C00162" w:rsidRPr="003404E8">
              <w:rPr>
                <w:bCs w:val="0"/>
                <w:lang w:val="af-ZA"/>
              </w:rPr>
              <w:t xml:space="preserve"> Diagram </w:t>
            </w:r>
            <w:r w:rsidR="00C00162" w:rsidRPr="003404E8">
              <w:rPr>
                <w:b/>
                <w:bCs w:val="0"/>
                <w:lang w:val="af-ZA"/>
              </w:rPr>
              <w:t>B</w:t>
            </w:r>
            <w:r w:rsidR="00C00162" w:rsidRPr="003404E8">
              <w:rPr>
                <w:bCs w:val="0"/>
                <w:lang w:val="af-ZA"/>
              </w:rPr>
              <w:t xml:space="preserve"> </w:t>
            </w:r>
            <w:r w:rsidR="003423C7" w:rsidRPr="003404E8">
              <w:rPr>
                <w:bCs w:val="0"/>
                <w:lang w:val="af-ZA"/>
              </w:rPr>
              <w:t>toon dieselfde</w:t>
            </w:r>
            <w:r w:rsidRPr="003404E8">
              <w:rPr>
                <w:bCs w:val="0"/>
                <w:lang w:val="af-ZA"/>
              </w:rPr>
              <w:t xml:space="preserve"> </w:t>
            </w:r>
            <w:r w:rsidR="00C00162" w:rsidRPr="003404E8">
              <w:rPr>
                <w:bCs w:val="0"/>
                <w:lang w:val="af-ZA"/>
              </w:rPr>
              <w:t xml:space="preserve">potplant </w:t>
            </w:r>
            <w:r w:rsidR="003423C7" w:rsidRPr="003404E8">
              <w:rPr>
                <w:bCs w:val="0"/>
                <w:lang w:val="af-ZA"/>
              </w:rPr>
              <w:t>een week nadat dit omgeval het</w:t>
            </w:r>
            <w:r w:rsidR="00C00162" w:rsidRPr="003404E8">
              <w:rPr>
                <w:bCs w:val="0"/>
                <w:lang w:val="af-ZA"/>
              </w:rPr>
              <w:t>.</w:t>
            </w:r>
            <w:r w:rsidR="00B12089" w:rsidRPr="003404E8">
              <w:rPr>
                <w:bCs w:val="0"/>
                <w:lang w:val="af-ZA"/>
              </w:rPr>
              <w:t xml:space="preserve"> </w:t>
            </w:r>
            <w:r w:rsidR="003423C7" w:rsidRPr="003404E8">
              <w:rPr>
                <w:bCs w:val="0"/>
                <w:lang w:val="af-ZA"/>
              </w:rPr>
              <w:t>Die</w:t>
            </w:r>
            <w:r w:rsidR="00B12089" w:rsidRPr="003404E8">
              <w:rPr>
                <w:bCs w:val="0"/>
                <w:lang w:val="af-ZA"/>
              </w:rPr>
              <w:t xml:space="preserve"> plant </w:t>
            </w:r>
            <w:r w:rsidR="001D6AA2" w:rsidRPr="003404E8">
              <w:rPr>
                <w:bCs w:val="0"/>
                <w:lang w:val="af-ZA"/>
              </w:rPr>
              <w:t>is</w:t>
            </w:r>
            <w:r w:rsidR="003423C7" w:rsidRPr="003404E8">
              <w:rPr>
                <w:bCs w:val="0"/>
                <w:lang w:val="af-ZA"/>
              </w:rPr>
              <w:t xml:space="preserve"> </w:t>
            </w:r>
            <w:r w:rsidR="001D6AA2" w:rsidRPr="003404E8">
              <w:rPr>
                <w:bCs w:val="0"/>
                <w:lang w:val="af-ZA"/>
              </w:rPr>
              <w:t>voor en nadat dit omgeval het, aan eenvormige</w:t>
            </w:r>
            <w:r w:rsidR="00B12089" w:rsidRPr="003404E8">
              <w:rPr>
                <w:bCs w:val="0"/>
                <w:lang w:val="af-ZA"/>
              </w:rPr>
              <w:t xml:space="preserve"> lig </w:t>
            </w:r>
            <w:r w:rsidR="001D6AA2" w:rsidRPr="003404E8">
              <w:rPr>
                <w:bCs w:val="0"/>
                <w:lang w:val="af-ZA"/>
              </w:rPr>
              <w:t>uit</w:t>
            </w:r>
            <w:r w:rsidR="003423C7" w:rsidRPr="003404E8">
              <w:rPr>
                <w:bCs w:val="0"/>
                <w:lang w:val="af-ZA"/>
              </w:rPr>
              <w:t xml:space="preserve"> alle rigtings blootgestel</w:t>
            </w:r>
            <w:r w:rsidR="00622221" w:rsidRPr="003404E8">
              <w:rPr>
                <w:bCs w:val="0"/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E50202" w:rsidRPr="003404E8" w:rsidRDefault="00E50202" w:rsidP="008A7C47">
            <w:pPr>
              <w:rPr>
                <w:bCs w:val="0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50202" w:rsidRPr="003404E8" w:rsidRDefault="00E50202" w:rsidP="008A7C47">
            <w:pPr>
              <w:rPr>
                <w:bCs w:val="0"/>
                <w:lang w:val="af-ZA"/>
              </w:rPr>
            </w:pPr>
          </w:p>
        </w:tc>
      </w:tr>
    </w:tbl>
    <w:p w:rsidR="008D273B" w:rsidRPr="003404E8" w:rsidRDefault="008E1233" w:rsidP="00E50202">
      <w:pPr>
        <w:rPr>
          <w:bCs w:val="0"/>
          <w:lang w:val="af-ZA"/>
        </w:rPr>
      </w:pPr>
      <w:r w:rsidRPr="003404E8">
        <w:rPr>
          <w:bCs w:val="0"/>
          <w:lang w:val="af-ZA"/>
        </w:rPr>
        <w:tab/>
      </w:r>
    </w:p>
    <w:p w:rsidR="00810C8F" w:rsidRPr="003404E8" w:rsidRDefault="006A4121" w:rsidP="00E50202">
      <w:pPr>
        <w:rPr>
          <w:bCs w:val="0"/>
          <w:lang w:val="af-ZA"/>
        </w:rPr>
      </w:pPr>
      <w:r w:rsidRPr="003404E8">
        <w:rPr>
          <w:bCs w:val="0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2024320" behindDoc="0" locked="0" layoutInCell="1" allowOverlap="1" wp14:anchorId="2CC8F588" wp14:editId="348028EA">
                <wp:simplePos x="0" y="0"/>
                <wp:positionH relativeFrom="column">
                  <wp:posOffset>598805</wp:posOffset>
                </wp:positionH>
                <wp:positionV relativeFrom="paragraph">
                  <wp:posOffset>56515</wp:posOffset>
                </wp:positionV>
                <wp:extent cx="5278755" cy="2727325"/>
                <wp:effectExtent l="0" t="0" r="17145" b="158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755" cy="2727325"/>
                          <a:chOff x="0" y="0"/>
                          <a:chExt cx="5278931" cy="2727832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7940" y="0"/>
                            <a:ext cx="2650991" cy="272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Default="00057D39" w:rsidP="006A412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0471" cy="2727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Default="00057D3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8" t="40920" r="6171" b="8797"/>
                          <a:stretch/>
                        </pic:blipFill>
                        <pic:spPr bwMode="auto">
                          <a:xfrm>
                            <a:off x="2666360" y="507146"/>
                            <a:ext cx="2520363" cy="168280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407" y="2389734"/>
                            <a:ext cx="1244600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C00162" w:rsidRDefault="00057D3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Diagram </w:t>
                              </w:r>
                              <w:r w:rsidRPr="00C00162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95" y="2351314"/>
                            <a:ext cx="1029335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D39" w:rsidRPr="00C00162" w:rsidRDefault="00057D39" w:rsidP="00C0016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Diagram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6" t="15169" r="60857" b="13333"/>
                          <a:stretch/>
                        </pic:blipFill>
                        <pic:spPr bwMode="auto">
                          <a:xfrm>
                            <a:off x="399570" y="61472"/>
                            <a:ext cx="1313970" cy="238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105" style="position:absolute;margin-left:47.15pt;margin-top:4.45pt;width:415.65pt;height:214.75pt;z-index:252024320" coordsize="52789,2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">
                <v:shape id="Text Box 2" o:spid="_x0000_s1106" type="#_x0000_t202" style="position:absolute;left:26279;width:26510;height:27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Ut8IA&#10;AADbAAAADwAAAGRycy9kb3ducmV2LnhtbERPTWuDQBC9B/Iflin0lqxtaQnWVSRpoVByqMklt8Gd&#10;qok7K+5Grb++ewjk+HjfSTaZVgzUu8aygqd1BIK4tLrhSsHx8LnagHAeWWNrmRT8kYMsXS4SjLUd&#10;+YeGwlcihLCLUUHtfRdL6cqaDLq17YgD92t7gz7AvpK6xzGEm1Y+R9GbNNhwaKixo21N5aW4GgWn&#10;3X6flwVaM7vj63X3PX8M8qzU48OUv4PwNPm7+Ob+0gpewvrwJf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lS3wgAAANsAAAAPAAAAAAAAAAAAAAAAAJgCAABkcnMvZG93&#10;bnJldi54bWxQSwUGAAAAAAQABAD1AAAAhwMAAAAA&#10;" strokeweight="1.25pt">
                  <v:textbox>
                    <w:txbxContent>
                      <w:p w:rsidR="00057D39" w:rsidRDefault="00057D39" w:rsidP="006A4121"/>
                    </w:txbxContent>
                  </v:textbox>
                </v:shape>
                <v:shape id="Text Box 2" o:spid="_x0000_s1107" type="#_x0000_t202" style="position:absolute;width:24204;height:27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ObMIA&#10;AADbAAAADwAAAGRycy9kb3ducmV2LnhtbERPu2rDMBTdA/kHcQPdEjmGluJGNiFJoVAy1PHS7WLd&#10;2m6sK2PJj/rrq6HQ8XDeh2w2rRipd41lBftdBIK4tLrhSkFxe90+g3AeWWNrmRT8kIMsXa8OmGg7&#10;8QeNua9ECGGXoILa+y6R0pU1GXQ72xEH7sv2Bn2AfSV1j1MIN62Mo+hJGmw4NNTY0amm8p4PRsHn&#10;+Xo9ljlas7jicTi/L5dRfiv1sJmPLyA8zf5f/Od+0wriMDZ8CT9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c5swgAAANsAAAAPAAAAAAAAAAAAAAAAAJgCAABkcnMvZG93&#10;bnJldi54bWxQSwUGAAAAAAQABAD1AAAAhwMAAAAA&#10;" strokeweight="1.25pt">
                  <v:textbox>
                    <w:txbxContent>
                      <w:p w:rsidR="00057D39" w:rsidRDefault="00057D39"/>
                    </w:txbxContent>
                  </v:textbox>
                </v:shape>
                <v:shape id="Picture 487" o:spid="_x0000_s1108" type="#_x0000_t75" style="position:absolute;left:26663;top:5071;width:25204;height:1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RtzGAAAA3AAAAA8AAABkcnMvZG93bnJldi54bWxEj0FrAjEUhO+F/ofwCt5qtkVUVqO0FaGI&#10;ULq2grfn5nWTdvOybqJu/31TEDwOM/MNM513rhYnaoP1rOChn4EgLr22XCn42CzvxyBCRNZYeyYF&#10;vxRgPru9mWKu/Znf6VTESiQIhxwVmBibXMpQGnIY+r4hTt6Xbx3GJNtK6hbPCe5q+ZhlQ+nQclow&#10;2NCLofKnODoFdqHl6ns/2r49m916cPi0xQYLpXp33dMERKQuXsOX9qtWMBiP4P9MOg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hG3MYAAADcAAAADwAAAAAAAAAAAAAA&#10;AACfAgAAZHJzL2Rvd25yZXYueG1sUEsFBgAAAAAEAAQA9wAAAJIDAAAAAA==&#10;" strokeweight="1.5pt">
                  <v:stroke joinstyle="round"/>
                  <v:imagedata r:id="rId24" o:title="" croptop="26817f" cropbottom="5765f" cropleft="24640f" cropright="4044f"/>
                  <v:path arrowok="t"/>
                </v:shape>
                <v:shape id="Text Box 2" o:spid="_x0000_s1109" type="#_x0000_t202" style="position:absolute;left:6224;top:23897;width:1244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a18IA&#10;AADcAAAADwAAAGRycy9kb3ducmV2LnhtbERPy4rCMBTdC/MP4Q7MTlMdkVKNIgMOLsaFr4W7S3Nt&#10;g81NTaLWv58sBJeH854tOtuIO/lgHCsYDjIQxKXThisFh/2qn4MIEVlj45gUPCnAYv7Rm2Gh3YO3&#10;dN/FSqQQDgUqqGNsCylDWZPFMHAtceLOzluMCfpKao+PFG4bOcqyibRoODXU2NJPTeVld7MKlt+m&#10;nVxPo99rdjz/jb01m9XpqdTXZ7ecgojUxbf45V5rBeM8rU1n0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drXwgAAANwAAAAPAAAAAAAAAAAAAAAAAJgCAABkcnMvZG93&#10;bnJldi54bWxQSwUGAAAAAAQABAD1AAAAhwMAAAAA&#10;" fillcolor="white [3212]" strokecolor="white [3212]">
                  <v:textbox style="mso-fit-shape-to-text:t">
                    <w:txbxContent>
                      <w:p w:rsidR="00057D39" w:rsidRPr="00C00162" w:rsidRDefault="00057D3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Diagram </w:t>
                        </w:r>
                        <w:r w:rsidRPr="00C00162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110" type="#_x0000_t202" style="position:absolute;left:34193;top:23513;width:1029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cEA&#10;AADcAAAADwAAAGRycy9kb3ducmV2LnhtbERPTWvCQBC9F/wPywje6kYrrUZXCULAg5dqL97G7JgE&#10;s7MhuzXx3zuHQo+P973ZDa5RD+pC7dnAbJqAIi68rbk08HPO35egQkS22HgmA08KsNuO3jaYWt/z&#10;Nz1OsVQSwiFFA1WMbap1KCpyGKa+JRbu5juHUWBXatthL+Gu0fMk+dQOa5aGClvaV1TcT79OejN3&#10;yZP869nHc1bOFtfj/oMKYybjIVuDijTEf/Gf+2ANLFYyX87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p+PHBAAAA3AAAAA8AAAAAAAAAAAAAAAAAmAIAAGRycy9kb3du&#10;cmV2LnhtbFBLBQYAAAAABAAEAPUAAACGAwAAAAA=&#10;" fillcolor="window" strokecolor="window">
                  <v:textbox style="mso-fit-shape-to-text:t">
                    <w:txbxContent>
                      <w:p w:rsidR="00057D39" w:rsidRPr="00C00162" w:rsidRDefault="00057D39" w:rsidP="00C0016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Diagram B</w:t>
                        </w:r>
                      </w:p>
                    </w:txbxContent>
                  </v:textbox>
                </v:shape>
                <v:shape id="Picture 27" o:spid="_x0000_s1111" type="#_x0000_t75" style="position:absolute;left:3995;top:614;width:13140;height:2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eDnDAAAA2wAAAA8AAABkcnMvZG93bnJldi54bWxEj0FrAjEUhO+C/yE8oTc3W0EtW6MUQeni&#10;qdvSXh/J62bp5mVJom7/fSMUPA4z8w2z2Y2uFxcKsfOs4LEoQRBrbzpuFXy8H+ZPIGJCNth7JgW/&#10;FGG3nU42WBl/5Te6NKkVGcKxQgU2paGSMmpLDmPhB+LsffvgMGUZWmkCXjPc9XJRlivpsOO8YHGg&#10;vSX905ydgvDZHU4n2+hm+VXvy6Oul4OvlXqYjS/PIBKN6R7+b78aBYs13L7k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p4OcMAAADbAAAADwAAAAAAAAAAAAAAAACf&#10;AgAAZHJzL2Rvd25yZXYueG1sUEsFBgAAAAAEAAQA9wAAAI8DAAAAAA==&#10;">
                  <v:imagedata r:id="rId24" o:title="" croptop="9941f" cropbottom="8738f" cropleft="6413f" cropright="39883f"/>
                  <v:path arrowok="t"/>
                </v:shape>
              </v:group>
            </w:pict>
          </mc:Fallback>
        </mc:AlternateContent>
      </w:r>
    </w:p>
    <w:p w:rsidR="00810C8F" w:rsidRPr="003404E8" w:rsidRDefault="00810C8F" w:rsidP="00E50202">
      <w:pPr>
        <w:rPr>
          <w:bCs w:val="0"/>
          <w:lang w:val="af-ZA"/>
        </w:rPr>
      </w:pPr>
    </w:p>
    <w:p w:rsidR="00810C8F" w:rsidRPr="003404E8" w:rsidRDefault="00810C8F" w:rsidP="00E50202">
      <w:pPr>
        <w:rPr>
          <w:bCs w:val="0"/>
          <w:lang w:val="af-ZA"/>
        </w:rPr>
      </w:pPr>
    </w:p>
    <w:p w:rsidR="00810C8F" w:rsidRPr="003404E8" w:rsidRDefault="00810C8F" w:rsidP="00E50202">
      <w:pPr>
        <w:rPr>
          <w:bCs w:val="0"/>
          <w:lang w:val="af-ZA"/>
        </w:rPr>
      </w:pPr>
    </w:p>
    <w:p w:rsidR="00810C8F" w:rsidRPr="003404E8" w:rsidRDefault="00810C8F" w:rsidP="00E50202">
      <w:pPr>
        <w:rPr>
          <w:bCs w:val="0"/>
          <w:lang w:val="af-ZA"/>
        </w:rPr>
      </w:pPr>
    </w:p>
    <w:p w:rsidR="00810C8F" w:rsidRPr="003404E8" w:rsidRDefault="00810C8F" w:rsidP="00E50202">
      <w:pPr>
        <w:rPr>
          <w:bCs w:val="0"/>
          <w:lang w:val="af-ZA"/>
        </w:rPr>
      </w:pPr>
    </w:p>
    <w:p w:rsidR="00810C8F" w:rsidRPr="003404E8" w:rsidRDefault="00810C8F" w:rsidP="00E50202">
      <w:pPr>
        <w:rPr>
          <w:bCs w:val="0"/>
          <w:lang w:val="af-ZA"/>
        </w:rPr>
      </w:pPr>
    </w:p>
    <w:p w:rsidR="00810C8F" w:rsidRPr="003404E8" w:rsidRDefault="00810C8F" w:rsidP="00E50202">
      <w:pPr>
        <w:rPr>
          <w:bCs w:val="0"/>
          <w:lang w:val="af-ZA"/>
        </w:rPr>
      </w:pPr>
    </w:p>
    <w:p w:rsidR="00C00162" w:rsidRPr="003404E8" w:rsidRDefault="00C00162" w:rsidP="00E50202">
      <w:pPr>
        <w:rPr>
          <w:bCs w:val="0"/>
          <w:lang w:val="af-ZA"/>
        </w:rPr>
      </w:pPr>
    </w:p>
    <w:p w:rsidR="00C00162" w:rsidRPr="003404E8" w:rsidRDefault="00C00162" w:rsidP="00E50202">
      <w:pPr>
        <w:rPr>
          <w:bCs w:val="0"/>
          <w:lang w:val="af-ZA"/>
        </w:rPr>
      </w:pPr>
    </w:p>
    <w:p w:rsidR="00C00162" w:rsidRPr="003404E8" w:rsidRDefault="00622221" w:rsidP="00E50202">
      <w:pPr>
        <w:rPr>
          <w:bCs w:val="0"/>
          <w:lang w:val="af-ZA"/>
        </w:rPr>
      </w:pPr>
      <w:r w:rsidRPr="003404E8">
        <w:rPr>
          <w:bCs w:val="0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33AE6FED" wp14:editId="4608A58C">
                <wp:simplePos x="0" y="0"/>
                <wp:positionH relativeFrom="column">
                  <wp:posOffset>2159197</wp:posOffset>
                </wp:positionH>
                <wp:positionV relativeFrom="paragraph">
                  <wp:posOffset>118035</wp:posOffset>
                </wp:positionV>
                <wp:extent cx="722300" cy="260350"/>
                <wp:effectExtent l="0" t="0" r="1905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D39" w:rsidRDefault="00057D39" w:rsidP="00622221">
                            <w:proofErr w:type="spellStart"/>
                            <w:r>
                              <w:t>Grond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12" type="#_x0000_t202" style="position:absolute;margin-left:170pt;margin-top:9.3pt;width:56.85pt;height:20.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" fillcolor="white [3201]" stroked="f" strokeweight=".5pt">
                <v:textbox>
                  <w:txbxContent>
                    <w:p w:rsidR="00057D39" w:rsidRDefault="00057D39" w:rsidP="00622221">
                      <w:proofErr w:type="spellStart"/>
                      <w:r>
                        <w:t>Grond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0162" w:rsidRPr="003404E8" w:rsidRDefault="00622221" w:rsidP="00E50202">
      <w:pPr>
        <w:rPr>
          <w:bCs w:val="0"/>
          <w:lang w:val="af-ZA"/>
        </w:rPr>
      </w:pPr>
      <w:r w:rsidRPr="003404E8">
        <w:rPr>
          <w:bCs w:val="0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54C3CC84" wp14:editId="7689C9ED">
                <wp:simplePos x="0" y="0"/>
                <wp:positionH relativeFrom="column">
                  <wp:posOffset>4954270</wp:posOffset>
                </wp:positionH>
                <wp:positionV relativeFrom="paragraph">
                  <wp:posOffset>123190</wp:posOffset>
                </wp:positionV>
                <wp:extent cx="191770" cy="192405"/>
                <wp:effectExtent l="0" t="0" r="17780" b="17145"/>
                <wp:wrapNone/>
                <wp:docPr id="494" name="Straight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770" cy="19240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4" o:spid="_x0000_s1026" style="position:absolute;flip:y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1pt,9.7pt" to="405.2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" strokecolor="black [3040]" strokeweight="1.5pt"/>
            </w:pict>
          </mc:Fallback>
        </mc:AlternateContent>
      </w:r>
    </w:p>
    <w:p w:rsidR="00C00162" w:rsidRPr="003404E8" w:rsidRDefault="00622221" w:rsidP="00E50202">
      <w:pPr>
        <w:rPr>
          <w:bCs w:val="0"/>
          <w:lang w:val="af-ZA"/>
        </w:rPr>
      </w:pPr>
      <w:r w:rsidRPr="003404E8">
        <w:rPr>
          <w:bCs w:val="0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1F149178" wp14:editId="731D728C">
                <wp:simplePos x="0" y="0"/>
                <wp:positionH relativeFrom="column">
                  <wp:posOffset>4286885</wp:posOffset>
                </wp:positionH>
                <wp:positionV relativeFrom="paragraph">
                  <wp:posOffset>26099</wp:posOffset>
                </wp:positionV>
                <wp:extent cx="798830" cy="275590"/>
                <wp:effectExtent l="0" t="0" r="127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D39" w:rsidRDefault="00057D39">
                            <w:r>
                              <w:t xml:space="preserve"> </w:t>
                            </w:r>
                            <w:proofErr w:type="spellStart"/>
                            <w:r>
                              <w:t>Grond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13" type="#_x0000_t202" style="position:absolute;margin-left:337.55pt;margin-top:2.05pt;width:62.9pt;height:21.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lQjgIAAJMFAAAOAAAAZHJzL2Uyb0RvYy54bWysVE1PGzEQvVfqf7B8L5sEAi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" fillcolor="white [3201]" stroked="f" strokeweight=".5pt">
                <v:textbox>
                  <w:txbxContent>
                    <w:p w:rsidR="00057D39" w:rsidRDefault="00057D39">
                      <w:r>
                        <w:t xml:space="preserve"> </w:t>
                      </w:r>
                      <w:proofErr w:type="spellStart"/>
                      <w:r>
                        <w:t>Grond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404E8">
        <w:rPr>
          <w:bCs w:val="0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4BC0496A" wp14:editId="2ACD3835">
                <wp:simplePos x="0" y="0"/>
                <wp:positionH relativeFrom="column">
                  <wp:posOffset>2120777</wp:posOffset>
                </wp:positionH>
                <wp:positionV relativeFrom="paragraph">
                  <wp:posOffset>27865</wp:posOffset>
                </wp:positionV>
                <wp:extent cx="192045" cy="193008"/>
                <wp:effectExtent l="0" t="0" r="17780" b="17145"/>
                <wp:wrapNone/>
                <wp:docPr id="492" name="Straight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045" cy="1930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2" o:spid="_x0000_s1026" style="position:absolute;flip:y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pt,2.2pt" to="182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" strokecolor="black [3040]" strokeweight="1.5pt"/>
            </w:pict>
          </mc:Fallback>
        </mc:AlternateContent>
      </w:r>
    </w:p>
    <w:p w:rsidR="00C00162" w:rsidRPr="003404E8" w:rsidRDefault="00C00162" w:rsidP="00E50202">
      <w:pPr>
        <w:rPr>
          <w:bCs w:val="0"/>
          <w:lang w:val="af-ZA"/>
        </w:rPr>
      </w:pPr>
    </w:p>
    <w:p w:rsidR="00C00162" w:rsidRPr="003404E8" w:rsidRDefault="00C00162" w:rsidP="00E50202">
      <w:pPr>
        <w:rPr>
          <w:bCs w:val="0"/>
          <w:lang w:val="af-ZA"/>
        </w:rPr>
      </w:pPr>
    </w:p>
    <w:p w:rsidR="00C00162" w:rsidRPr="003404E8" w:rsidRDefault="00C00162" w:rsidP="00E50202">
      <w:pPr>
        <w:rPr>
          <w:bCs w:val="0"/>
          <w:lang w:val="af-ZA"/>
        </w:rPr>
      </w:pPr>
    </w:p>
    <w:p w:rsidR="00724332" w:rsidRPr="003404E8" w:rsidRDefault="00724332" w:rsidP="00E50202">
      <w:pPr>
        <w:rPr>
          <w:bCs w:val="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E50202" w:rsidRPr="003404E8" w:rsidTr="00B12089">
        <w:trPr>
          <w:trHeight w:val="2745"/>
        </w:trPr>
        <w:tc>
          <w:tcPr>
            <w:tcW w:w="959" w:type="dxa"/>
          </w:tcPr>
          <w:p w:rsidR="00E50202" w:rsidRPr="003404E8" w:rsidRDefault="00E50202" w:rsidP="008A7C47">
            <w:pPr>
              <w:rPr>
                <w:b/>
                <w:bCs w:val="0"/>
                <w:u w:val="single"/>
                <w:lang w:val="af-ZA"/>
              </w:rPr>
            </w:pPr>
          </w:p>
        </w:tc>
        <w:tc>
          <w:tcPr>
            <w:tcW w:w="1134" w:type="dxa"/>
          </w:tcPr>
          <w:p w:rsidR="00E50202" w:rsidRPr="003404E8" w:rsidRDefault="00AE53AC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  <w:r w:rsidRPr="003404E8">
              <w:rPr>
                <w:lang w:val="af-ZA"/>
              </w:rPr>
              <w:t>3.3</w:t>
            </w:r>
            <w:r w:rsidR="00E50202" w:rsidRPr="003404E8">
              <w:rPr>
                <w:lang w:val="af-ZA"/>
              </w:rPr>
              <w:t>.1</w:t>
            </w:r>
          </w:p>
          <w:p w:rsidR="00E50202" w:rsidRPr="003404E8" w:rsidRDefault="00E50202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  <w:p w:rsidR="00E50202" w:rsidRPr="003404E8" w:rsidRDefault="00AE53AC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  <w:r w:rsidRPr="003404E8">
              <w:rPr>
                <w:lang w:val="af-ZA"/>
              </w:rPr>
              <w:t>3.3</w:t>
            </w:r>
            <w:r w:rsidR="00E50202" w:rsidRPr="003404E8">
              <w:rPr>
                <w:lang w:val="af-ZA"/>
              </w:rPr>
              <w:t>.2</w:t>
            </w:r>
          </w:p>
          <w:p w:rsidR="00635F81" w:rsidRPr="003404E8" w:rsidRDefault="00635F81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  <w:p w:rsidR="00635F81" w:rsidRPr="003404E8" w:rsidRDefault="00635F81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  <w:p w:rsidR="00635F81" w:rsidRPr="003404E8" w:rsidRDefault="00635F81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  <w:r w:rsidRPr="003404E8">
              <w:rPr>
                <w:lang w:val="af-ZA"/>
              </w:rPr>
              <w:t>3.3.3</w:t>
            </w:r>
          </w:p>
          <w:p w:rsidR="00724332" w:rsidRPr="003404E8" w:rsidRDefault="00724332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  <w:p w:rsidR="00724332" w:rsidRPr="003404E8" w:rsidRDefault="00724332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  <w:p w:rsidR="00724332" w:rsidRPr="003404E8" w:rsidRDefault="00724332" w:rsidP="008A7C47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  <w:r w:rsidRPr="003404E8">
              <w:rPr>
                <w:lang w:val="af-ZA"/>
              </w:rPr>
              <w:t>3.3.4</w:t>
            </w:r>
          </w:p>
          <w:p w:rsidR="00E50202" w:rsidRPr="003404E8" w:rsidRDefault="00E50202" w:rsidP="005F2BBF">
            <w:pPr>
              <w:pStyle w:val="Header"/>
              <w:tabs>
                <w:tab w:val="clear" w:pos="4153"/>
                <w:tab w:val="clear" w:pos="8306"/>
              </w:tabs>
              <w:rPr>
                <w:lang w:val="af-ZA"/>
              </w:rPr>
            </w:pPr>
          </w:p>
        </w:tc>
        <w:tc>
          <w:tcPr>
            <w:tcW w:w="7371" w:type="dxa"/>
          </w:tcPr>
          <w:p w:rsidR="008E1233" w:rsidRPr="003404E8" w:rsidRDefault="00634B69" w:rsidP="001D6AA2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Watter tipe</w:t>
            </w:r>
            <w:r w:rsidR="00724332" w:rsidRPr="003404E8">
              <w:rPr>
                <w:lang w:val="af-ZA"/>
              </w:rPr>
              <w:t xml:space="preserve"> tropism</w:t>
            </w:r>
            <w:r w:rsidRPr="003404E8">
              <w:rPr>
                <w:lang w:val="af-ZA"/>
              </w:rPr>
              <w:t>e</w:t>
            </w:r>
            <w:r w:rsidR="00724332" w:rsidRPr="003404E8">
              <w:rPr>
                <w:lang w:val="af-ZA"/>
              </w:rPr>
              <w:t xml:space="preserve"> </w:t>
            </w:r>
            <w:r w:rsidRPr="003404E8">
              <w:rPr>
                <w:lang w:val="af-ZA"/>
              </w:rPr>
              <w:t>word</w:t>
            </w:r>
            <w:r w:rsidR="00724332" w:rsidRPr="003404E8">
              <w:rPr>
                <w:lang w:val="af-ZA"/>
              </w:rPr>
              <w:t xml:space="preserve"> in </w:t>
            </w:r>
            <w:r w:rsidR="001D6AA2" w:rsidRPr="003404E8">
              <w:rPr>
                <w:lang w:val="af-ZA"/>
              </w:rPr>
              <w:t xml:space="preserve">diagram </w:t>
            </w:r>
            <w:r w:rsidR="00724332" w:rsidRPr="003404E8">
              <w:rPr>
                <w:b/>
                <w:lang w:val="af-ZA"/>
              </w:rPr>
              <w:t>B</w:t>
            </w:r>
            <w:r w:rsidRPr="003404E8">
              <w:rPr>
                <w:b/>
                <w:lang w:val="af-ZA"/>
              </w:rPr>
              <w:t xml:space="preserve"> </w:t>
            </w:r>
            <w:r w:rsidR="00663846" w:rsidRPr="003404E8">
              <w:rPr>
                <w:lang w:val="af-ZA"/>
              </w:rPr>
              <w:t>geïllustreer</w:t>
            </w:r>
            <w:r w:rsidR="00724332" w:rsidRPr="003404E8">
              <w:rPr>
                <w:lang w:val="af-ZA"/>
              </w:rPr>
              <w:t>?</w:t>
            </w:r>
          </w:p>
          <w:p w:rsidR="00724332" w:rsidRPr="003404E8" w:rsidRDefault="00724332" w:rsidP="001D6AA2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lang w:val="af-ZA"/>
              </w:rPr>
            </w:pPr>
          </w:p>
          <w:p w:rsidR="00724332" w:rsidRPr="003404E8" w:rsidRDefault="00634B69" w:rsidP="001D6AA2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Verduidelik waarom die stingel van die plant opwaarts </w:t>
            </w:r>
            <w:r w:rsidR="001D6AA2" w:rsidRPr="003404E8">
              <w:rPr>
                <w:lang w:val="af-ZA"/>
              </w:rPr>
              <w:t>ge</w:t>
            </w:r>
            <w:r w:rsidRPr="003404E8">
              <w:rPr>
                <w:lang w:val="af-ZA"/>
              </w:rPr>
              <w:t>buig</w:t>
            </w:r>
            <w:r w:rsidR="00955F11" w:rsidRPr="003404E8">
              <w:rPr>
                <w:lang w:val="af-ZA"/>
              </w:rPr>
              <w:t xml:space="preserve"> </w:t>
            </w:r>
            <w:r w:rsidR="001D6AA2" w:rsidRPr="003404E8">
              <w:rPr>
                <w:lang w:val="af-ZA"/>
              </w:rPr>
              <w:t xml:space="preserve">het, </w:t>
            </w:r>
            <w:r w:rsidRPr="003404E8">
              <w:rPr>
                <w:lang w:val="af-ZA"/>
              </w:rPr>
              <w:t xml:space="preserve">soos </w:t>
            </w:r>
            <w:r w:rsidR="00955F11" w:rsidRPr="003404E8">
              <w:rPr>
                <w:lang w:val="af-ZA"/>
              </w:rPr>
              <w:t xml:space="preserve">in </w:t>
            </w:r>
            <w:r w:rsidR="001D6AA2" w:rsidRPr="003404E8">
              <w:rPr>
                <w:lang w:val="af-ZA"/>
              </w:rPr>
              <w:t xml:space="preserve">diagram </w:t>
            </w:r>
            <w:r w:rsidR="00955F11" w:rsidRPr="003404E8">
              <w:rPr>
                <w:b/>
                <w:lang w:val="af-ZA"/>
              </w:rPr>
              <w:t>B</w:t>
            </w:r>
            <w:r w:rsidRPr="003404E8">
              <w:rPr>
                <w:lang w:val="af-ZA"/>
              </w:rPr>
              <w:t xml:space="preserve"> </w:t>
            </w:r>
            <w:r w:rsidR="00663846" w:rsidRPr="003404E8">
              <w:rPr>
                <w:lang w:val="af-ZA"/>
              </w:rPr>
              <w:t>geïllustreer</w:t>
            </w:r>
            <w:r w:rsidR="00724332" w:rsidRPr="003404E8">
              <w:rPr>
                <w:lang w:val="af-ZA"/>
              </w:rPr>
              <w:t>.</w:t>
            </w:r>
          </w:p>
          <w:p w:rsidR="00724332" w:rsidRPr="003404E8" w:rsidRDefault="00724332" w:rsidP="001D6AA2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lang w:val="af-ZA"/>
              </w:rPr>
            </w:pPr>
          </w:p>
          <w:p w:rsidR="00724332" w:rsidRPr="003404E8" w:rsidRDefault="00634B69" w:rsidP="001D6AA2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 xml:space="preserve">Verduidelik die </w:t>
            </w:r>
            <w:r w:rsidR="00663846" w:rsidRPr="003404E8">
              <w:rPr>
                <w:lang w:val="af-ZA"/>
              </w:rPr>
              <w:t>voorde</w:t>
            </w:r>
            <w:r w:rsidR="001D6AA2" w:rsidRPr="003404E8">
              <w:rPr>
                <w:lang w:val="af-ZA"/>
              </w:rPr>
              <w:t>el</w:t>
            </w:r>
            <w:r w:rsidRPr="003404E8">
              <w:rPr>
                <w:lang w:val="af-ZA"/>
              </w:rPr>
              <w:t xml:space="preserve"> wat die opwaartse buiging van die stingel vir die plant kan hê</w:t>
            </w:r>
            <w:r w:rsidR="00955F11" w:rsidRPr="003404E8">
              <w:rPr>
                <w:lang w:val="af-ZA"/>
              </w:rPr>
              <w:t>.</w:t>
            </w:r>
            <w:r w:rsidR="00724332" w:rsidRPr="003404E8">
              <w:rPr>
                <w:lang w:val="af-ZA"/>
              </w:rPr>
              <w:t xml:space="preserve"> </w:t>
            </w:r>
          </w:p>
          <w:p w:rsidR="00724332" w:rsidRPr="003404E8" w:rsidRDefault="00724332" w:rsidP="001D6AA2">
            <w:pPr>
              <w:jc w:val="both"/>
              <w:rPr>
                <w:lang w:val="af-ZA"/>
              </w:rPr>
            </w:pPr>
          </w:p>
          <w:p w:rsidR="00724332" w:rsidRPr="003404E8" w:rsidRDefault="00634B69" w:rsidP="001D6AA2">
            <w:pPr>
              <w:jc w:val="both"/>
              <w:rPr>
                <w:lang w:val="af-ZA"/>
              </w:rPr>
            </w:pPr>
            <w:r w:rsidRPr="003404E8">
              <w:rPr>
                <w:lang w:val="af-ZA"/>
              </w:rPr>
              <w:t>Noem hoe die wortels in</w:t>
            </w:r>
            <w:r w:rsidR="00B12089" w:rsidRPr="003404E8">
              <w:rPr>
                <w:lang w:val="af-ZA"/>
              </w:rPr>
              <w:t xml:space="preserve"> </w:t>
            </w:r>
            <w:r w:rsidR="001D6AA2" w:rsidRPr="003404E8">
              <w:rPr>
                <w:lang w:val="af-ZA"/>
              </w:rPr>
              <w:t xml:space="preserve">diagram </w:t>
            </w:r>
            <w:r w:rsidR="00B12089" w:rsidRPr="003404E8">
              <w:rPr>
                <w:b/>
                <w:lang w:val="af-ZA"/>
              </w:rPr>
              <w:t>B</w:t>
            </w:r>
            <w:r w:rsidRPr="003404E8">
              <w:rPr>
                <w:b/>
                <w:lang w:val="af-ZA"/>
              </w:rPr>
              <w:t xml:space="preserve"> </w:t>
            </w:r>
            <w:r w:rsidRPr="003404E8">
              <w:rPr>
                <w:lang w:val="af-ZA"/>
              </w:rPr>
              <w:t>sal reageer</w:t>
            </w:r>
            <w:r w:rsidR="00B12089" w:rsidRPr="003404E8">
              <w:rPr>
                <w:lang w:val="af-ZA"/>
              </w:rPr>
              <w:t>.</w:t>
            </w:r>
          </w:p>
        </w:tc>
        <w:tc>
          <w:tcPr>
            <w:tcW w:w="236" w:type="dxa"/>
          </w:tcPr>
          <w:p w:rsidR="00E50202" w:rsidRPr="003404E8" w:rsidRDefault="00E50202" w:rsidP="008A7C47">
            <w:pPr>
              <w:rPr>
                <w:b/>
                <w:bCs w:val="0"/>
                <w:u w:val="single"/>
                <w:lang w:val="af-ZA"/>
              </w:rPr>
            </w:pPr>
          </w:p>
        </w:tc>
        <w:tc>
          <w:tcPr>
            <w:tcW w:w="898" w:type="dxa"/>
          </w:tcPr>
          <w:p w:rsidR="00E50202" w:rsidRPr="003404E8" w:rsidRDefault="00724332" w:rsidP="00F85AAE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  <w:p w:rsidR="00724332" w:rsidRPr="003404E8" w:rsidRDefault="00724332" w:rsidP="00F85AAE">
            <w:pPr>
              <w:rPr>
                <w:lang w:val="af-ZA"/>
              </w:rPr>
            </w:pPr>
          </w:p>
          <w:p w:rsidR="00B12089" w:rsidRPr="003404E8" w:rsidRDefault="00B12089" w:rsidP="00F85AAE">
            <w:pPr>
              <w:rPr>
                <w:lang w:val="af-ZA"/>
              </w:rPr>
            </w:pPr>
          </w:p>
          <w:p w:rsidR="00724332" w:rsidRPr="003404E8" w:rsidRDefault="00724332" w:rsidP="00F85AAE">
            <w:pPr>
              <w:rPr>
                <w:lang w:val="af-ZA"/>
              </w:rPr>
            </w:pPr>
            <w:r w:rsidRPr="003404E8">
              <w:rPr>
                <w:lang w:val="af-ZA"/>
              </w:rPr>
              <w:t>(4)</w:t>
            </w:r>
          </w:p>
          <w:p w:rsidR="00724332" w:rsidRPr="003404E8" w:rsidRDefault="00724332" w:rsidP="00F85AAE">
            <w:pPr>
              <w:rPr>
                <w:lang w:val="af-ZA"/>
              </w:rPr>
            </w:pPr>
          </w:p>
          <w:p w:rsidR="00724332" w:rsidRPr="003404E8" w:rsidRDefault="00724332" w:rsidP="00F85AAE">
            <w:pPr>
              <w:rPr>
                <w:lang w:val="af-ZA"/>
              </w:rPr>
            </w:pPr>
          </w:p>
          <w:p w:rsidR="00724332" w:rsidRPr="003404E8" w:rsidRDefault="00724332" w:rsidP="00F85AAE">
            <w:pPr>
              <w:rPr>
                <w:lang w:val="af-ZA"/>
              </w:rPr>
            </w:pPr>
            <w:r w:rsidRPr="003404E8">
              <w:rPr>
                <w:lang w:val="af-ZA"/>
              </w:rPr>
              <w:t>(2)</w:t>
            </w:r>
          </w:p>
          <w:p w:rsidR="00724332" w:rsidRPr="003404E8" w:rsidRDefault="00724332" w:rsidP="00F85AAE">
            <w:pPr>
              <w:rPr>
                <w:lang w:val="af-ZA"/>
              </w:rPr>
            </w:pPr>
          </w:p>
          <w:p w:rsidR="00724332" w:rsidRPr="003404E8" w:rsidRDefault="00724332" w:rsidP="00F85AAE">
            <w:pPr>
              <w:rPr>
                <w:lang w:val="af-ZA"/>
              </w:rPr>
            </w:pPr>
            <w:r w:rsidRPr="003404E8">
              <w:rPr>
                <w:lang w:val="af-ZA"/>
              </w:rPr>
              <w:t>(1)</w:t>
            </w:r>
          </w:p>
          <w:p w:rsidR="00724332" w:rsidRPr="003404E8" w:rsidRDefault="00724332" w:rsidP="00F85AAE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(8)</w:t>
            </w:r>
          </w:p>
        </w:tc>
      </w:tr>
    </w:tbl>
    <w:p w:rsidR="000F3A22" w:rsidRPr="003404E8" w:rsidRDefault="000F3A22" w:rsidP="00A90632">
      <w:pPr>
        <w:rPr>
          <w:bCs w:val="0"/>
          <w:lang w:val="af-ZA"/>
        </w:rPr>
      </w:pPr>
    </w:p>
    <w:p w:rsidR="00BB31CC" w:rsidRPr="003404E8" w:rsidRDefault="00BB31CC" w:rsidP="00A90632">
      <w:pPr>
        <w:rPr>
          <w:bCs w:val="0"/>
          <w:lang w:val="af-ZA"/>
        </w:rPr>
      </w:pPr>
    </w:p>
    <w:p w:rsidR="00BB31CC" w:rsidRPr="003404E8" w:rsidRDefault="00BB31CC" w:rsidP="00A90632">
      <w:pPr>
        <w:rPr>
          <w:bCs w:val="0"/>
          <w:lang w:val="af-ZA"/>
        </w:rPr>
      </w:pPr>
    </w:p>
    <w:p w:rsidR="00BB31CC" w:rsidRPr="003404E8" w:rsidRDefault="00BB31CC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044CF8" w:rsidRPr="003404E8" w:rsidRDefault="00044CF8" w:rsidP="00A90632">
      <w:pPr>
        <w:rPr>
          <w:bCs w:val="0"/>
          <w:lang w:val="af-ZA"/>
        </w:rPr>
      </w:pPr>
    </w:p>
    <w:p w:rsidR="001D6AA2" w:rsidRPr="003404E8" w:rsidRDefault="001D6AA2">
      <w:pPr>
        <w:rPr>
          <w:bCs w:val="0"/>
          <w:lang w:val="af-ZA"/>
        </w:rPr>
      </w:pPr>
      <w:r w:rsidRPr="003404E8">
        <w:rPr>
          <w:bCs w:val="0"/>
          <w:lang w:val="af-ZA"/>
        </w:rPr>
        <w:br w:type="page"/>
      </w:r>
    </w:p>
    <w:p w:rsidR="00044CF8" w:rsidRPr="003404E8" w:rsidRDefault="00044CF8" w:rsidP="00A90632">
      <w:pPr>
        <w:rPr>
          <w:bCs w:val="0"/>
          <w:lang w:val="af-ZA"/>
        </w:rPr>
      </w:pPr>
    </w:p>
    <w:p w:rsidR="00BB31CC" w:rsidRPr="003404E8" w:rsidRDefault="00BB31CC" w:rsidP="00A90632">
      <w:pPr>
        <w:rPr>
          <w:bCs w:val="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A90632" w:rsidRPr="003404E8" w:rsidTr="001D6AA2">
        <w:trPr>
          <w:trHeight w:val="276"/>
        </w:trPr>
        <w:tc>
          <w:tcPr>
            <w:tcW w:w="959" w:type="dxa"/>
            <w:shd w:val="clear" w:color="auto" w:fill="auto"/>
          </w:tcPr>
          <w:p w:rsidR="00A90632" w:rsidRPr="003404E8" w:rsidRDefault="00A90632" w:rsidP="001D6AA2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</w:t>
            </w:r>
            <w:r w:rsidR="00C475E6" w:rsidRPr="003404E8">
              <w:rPr>
                <w:bCs w:val="0"/>
                <w:lang w:val="af-ZA"/>
              </w:rPr>
              <w:t>4</w:t>
            </w:r>
          </w:p>
        </w:tc>
        <w:tc>
          <w:tcPr>
            <w:tcW w:w="8505" w:type="dxa"/>
            <w:shd w:val="clear" w:color="auto" w:fill="auto"/>
          </w:tcPr>
          <w:p w:rsidR="0072770F" w:rsidRPr="003404E8" w:rsidRDefault="00634B69" w:rsidP="006F0668">
            <w:pPr>
              <w:pStyle w:val="ListParagraph"/>
              <w:spacing w:after="0" w:line="240" w:lineRule="auto"/>
              <w:ind w:left="31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Die grafiek hieronder toon die verwantskap tussen</w:t>
            </w:r>
            <w:r w:rsidR="000E2EFE"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die </w:t>
            </w:r>
            <w:r w:rsidR="009C348F" w:rsidRPr="003404E8">
              <w:rPr>
                <w:rFonts w:ascii="Arial" w:hAnsi="Arial" w:cs="Arial"/>
                <w:sz w:val="24"/>
                <w:szCs w:val="24"/>
                <w:lang w:val="af-ZA"/>
              </w:rPr>
              <w:t>ADH-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vlakke </w:t>
            </w:r>
            <w:r w:rsidR="000E2EFE"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in 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die</w:t>
            </w:r>
            <w:r w:rsidR="000E2EFE"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blo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e</w:t>
            </w:r>
            <w:r w:rsidR="000E2EFE" w:rsidRPr="003404E8">
              <w:rPr>
                <w:rFonts w:ascii="Arial" w:hAnsi="Arial" w:cs="Arial"/>
                <w:sz w:val="24"/>
                <w:szCs w:val="24"/>
                <w:lang w:val="af-ZA"/>
              </w:rPr>
              <w:t>d</w:t>
            </w:r>
            <w:r w:rsidR="000F3A22"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en tubulêre </w:t>
            </w:r>
            <w:proofErr w:type="spellStart"/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herabsorpsie</w:t>
            </w:r>
            <w:proofErr w:type="spellEnd"/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 xml:space="preserve"> in die </w:t>
            </w:r>
            <w:r w:rsidR="001D6AA2" w:rsidRPr="003404E8">
              <w:rPr>
                <w:rFonts w:ascii="Arial" w:hAnsi="Arial" w:cs="Arial"/>
                <w:sz w:val="24"/>
                <w:szCs w:val="24"/>
                <w:lang w:val="af-ZA"/>
              </w:rPr>
              <w:t>n</w:t>
            </w:r>
            <w:r w:rsidRPr="003404E8">
              <w:rPr>
                <w:rFonts w:ascii="Arial" w:hAnsi="Arial" w:cs="Arial"/>
                <w:sz w:val="24"/>
                <w:szCs w:val="24"/>
                <w:lang w:val="af-ZA"/>
              </w:rPr>
              <w:t>ier</w:t>
            </w:r>
            <w:r w:rsidR="000E2EFE" w:rsidRPr="003404E8">
              <w:rPr>
                <w:rFonts w:ascii="Arial" w:hAnsi="Arial" w:cs="Arial"/>
                <w:sz w:val="24"/>
                <w:szCs w:val="24"/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A90632" w:rsidRPr="003404E8" w:rsidRDefault="00A90632" w:rsidP="001D6AA2">
            <w:pPr>
              <w:rPr>
                <w:bCs w:val="0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3E43B9" w:rsidRPr="003404E8" w:rsidRDefault="003E43B9" w:rsidP="001D6AA2">
            <w:pPr>
              <w:rPr>
                <w:b/>
                <w:bCs w:val="0"/>
                <w:lang w:val="af-ZA"/>
              </w:rPr>
            </w:pPr>
          </w:p>
        </w:tc>
      </w:tr>
    </w:tbl>
    <w:p w:rsidR="000D5F69" w:rsidRPr="003404E8" w:rsidRDefault="000D5F69" w:rsidP="00996AFD">
      <w:pPr>
        <w:rPr>
          <w:bCs w:val="0"/>
          <w:color w:val="FF0000"/>
          <w:sz w:val="28"/>
          <w:szCs w:val="28"/>
          <w:lang w:val="af-ZA"/>
        </w:rPr>
      </w:pPr>
    </w:p>
    <w:p w:rsidR="00AB7367" w:rsidRPr="003404E8" w:rsidRDefault="000D5F69" w:rsidP="00996AFD">
      <w:pPr>
        <w:rPr>
          <w:bCs w:val="0"/>
          <w:color w:val="FF0000"/>
          <w:lang w:val="af-ZA"/>
        </w:rPr>
      </w:pPr>
      <w:r w:rsidRPr="003404E8">
        <w:rPr>
          <w:bCs w:val="0"/>
          <w:noProof/>
          <w:color w:val="FF0000"/>
          <w:lang w:val="en-ZA" w:eastAsia="en-ZA"/>
        </w:rPr>
        <w:drawing>
          <wp:anchor distT="0" distB="0" distL="114300" distR="114300" simplePos="0" relativeHeight="251990528" behindDoc="1" locked="0" layoutInCell="1" allowOverlap="1" wp14:anchorId="1DF214C9" wp14:editId="6B141A17">
            <wp:simplePos x="0" y="0"/>
            <wp:positionH relativeFrom="column">
              <wp:posOffset>392430</wp:posOffset>
            </wp:positionH>
            <wp:positionV relativeFrom="paragraph">
              <wp:posOffset>5080</wp:posOffset>
            </wp:positionV>
            <wp:extent cx="5486400" cy="36576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EFE" w:rsidRPr="003404E8" w:rsidRDefault="000E2EFE" w:rsidP="00996AFD">
      <w:pPr>
        <w:rPr>
          <w:bCs w:val="0"/>
          <w:color w:val="FF0000"/>
          <w:lang w:val="af-ZA"/>
        </w:rPr>
      </w:pPr>
    </w:p>
    <w:p w:rsidR="00741EC3" w:rsidRPr="003404E8" w:rsidRDefault="00741EC3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lang w:val="af-ZA"/>
        </w:rPr>
      </w:pPr>
    </w:p>
    <w:p w:rsidR="000D5F69" w:rsidRPr="003404E8" w:rsidRDefault="000D5F69" w:rsidP="00996AFD">
      <w:pPr>
        <w:rPr>
          <w:bCs w:val="0"/>
          <w:color w:val="FF0000"/>
          <w:sz w:val="28"/>
          <w:szCs w:val="28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F2A09" w:rsidRPr="003404E8" w:rsidTr="00BF2A09">
        <w:tc>
          <w:tcPr>
            <w:tcW w:w="959" w:type="dxa"/>
            <w:shd w:val="clear" w:color="auto" w:fill="auto"/>
          </w:tcPr>
          <w:p w:rsidR="00BF2A09" w:rsidRPr="003404E8" w:rsidRDefault="00BF2A09" w:rsidP="00996AFD">
            <w:pPr>
              <w:rPr>
                <w:bCs w:val="0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BF2A09" w:rsidRPr="003404E8" w:rsidRDefault="00BF2A09" w:rsidP="00996AFD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3.4.1</w:t>
            </w:r>
          </w:p>
          <w:p w:rsidR="00BF2A09" w:rsidRPr="003404E8" w:rsidRDefault="00BF2A09" w:rsidP="00996AFD">
            <w:pPr>
              <w:rPr>
                <w:bCs w:val="0"/>
                <w:lang w:val="af-ZA"/>
              </w:rPr>
            </w:pPr>
          </w:p>
          <w:p w:rsidR="00BF2A09" w:rsidRPr="003404E8" w:rsidRDefault="00BF2A09" w:rsidP="00996AFD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3.4.2</w:t>
            </w:r>
          </w:p>
          <w:p w:rsidR="00BF2A09" w:rsidRPr="003404E8" w:rsidRDefault="00BF2A09" w:rsidP="00996AFD">
            <w:pPr>
              <w:rPr>
                <w:bCs w:val="0"/>
                <w:lang w:val="af-ZA"/>
              </w:rPr>
            </w:pPr>
          </w:p>
          <w:p w:rsidR="00BF2A09" w:rsidRPr="003404E8" w:rsidRDefault="00BF2A09" w:rsidP="00996AFD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3.4.3</w:t>
            </w:r>
          </w:p>
          <w:p w:rsidR="00EE6605" w:rsidRPr="003404E8" w:rsidRDefault="00EE6605" w:rsidP="00996AFD">
            <w:pPr>
              <w:rPr>
                <w:bCs w:val="0"/>
                <w:lang w:val="af-ZA"/>
              </w:rPr>
            </w:pPr>
          </w:p>
          <w:p w:rsidR="00EE6605" w:rsidRPr="003404E8" w:rsidRDefault="00EE6605" w:rsidP="00996AFD">
            <w:pPr>
              <w:rPr>
                <w:bCs w:val="0"/>
                <w:lang w:val="af-ZA"/>
              </w:rPr>
            </w:pPr>
          </w:p>
        </w:tc>
        <w:tc>
          <w:tcPr>
            <w:tcW w:w="7371" w:type="dxa"/>
            <w:shd w:val="clear" w:color="auto" w:fill="auto"/>
          </w:tcPr>
          <w:p w:rsidR="00BF2A09" w:rsidRPr="003404E8" w:rsidRDefault="00634B69" w:rsidP="00BF2A09">
            <w:pPr>
              <w:tabs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Watter struktuur in die liggaam produseer</w:t>
            </w:r>
            <w:r w:rsidR="00BF2A09" w:rsidRPr="003404E8">
              <w:rPr>
                <w:bCs w:val="0"/>
                <w:lang w:val="af-ZA"/>
              </w:rPr>
              <w:t xml:space="preserve"> ADH</w:t>
            </w:r>
            <w:r w:rsidR="00A86B19" w:rsidRPr="003404E8">
              <w:rPr>
                <w:bCs w:val="0"/>
                <w:lang w:val="af-ZA"/>
              </w:rPr>
              <w:t>?</w:t>
            </w:r>
          </w:p>
          <w:p w:rsidR="00BF2A09" w:rsidRPr="003404E8" w:rsidRDefault="00BF2A09" w:rsidP="00BF2A09">
            <w:pPr>
              <w:tabs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</w:p>
          <w:p w:rsidR="00BF2A09" w:rsidRPr="003404E8" w:rsidRDefault="00634B69" w:rsidP="00BF2A09">
            <w:pPr>
              <w:tabs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Beskryf die verwantskap wat in die grafiek getoon word</w:t>
            </w:r>
            <w:r w:rsidR="00BF2A09" w:rsidRPr="003404E8">
              <w:rPr>
                <w:bCs w:val="0"/>
                <w:lang w:val="af-ZA"/>
              </w:rPr>
              <w:t>.</w:t>
            </w:r>
          </w:p>
          <w:p w:rsidR="00BF2A09" w:rsidRPr="003404E8" w:rsidRDefault="00BF2A09" w:rsidP="00BF2A09">
            <w:pPr>
              <w:tabs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</w:p>
          <w:p w:rsidR="00BF2A09" w:rsidRPr="003404E8" w:rsidRDefault="00634B69" w:rsidP="00EE6605">
            <w:pPr>
              <w:tabs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 xml:space="preserve">Verduidelik waarom die </w:t>
            </w:r>
            <w:r w:rsidR="00F50CFB" w:rsidRPr="003404E8">
              <w:rPr>
                <w:lang w:val="af-ZA"/>
              </w:rPr>
              <w:t>ADH-vlak</w:t>
            </w:r>
            <w:r w:rsidR="00F50CFB" w:rsidRPr="003404E8">
              <w:rPr>
                <w:bCs w:val="0"/>
                <w:lang w:val="af-ZA"/>
              </w:rPr>
              <w:t xml:space="preserve"> </w:t>
            </w:r>
            <w:r w:rsidRPr="003404E8">
              <w:rPr>
                <w:bCs w:val="0"/>
                <w:lang w:val="af-ZA"/>
              </w:rPr>
              <w:t>by</w:t>
            </w:r>
            <w:r w:rsidR="000E098D" w:rsidRPr="003404E8">
              <w:rPr>
                <w:bCs w:val="0"/>
                <w:lang w:val="af-ZA"/>
              </w:rPr>
              <w:t xml:space="preserve"> </w:t>
            </w:r>
            <w:r w:rsidR="000E098D" w:rsidRPr="003404E8">
              <w:rPr>
                <w:b/>
                <w:bCs w:val="0"/>
                <w:lang w:val="af-ZA"/>
              </w:rPr>
              <w:t>X</w:t>
            </w:r>
            <w:r w:rsidR="000E098D" w:rsidRPr="003404E8">
              <w:rPr>
                <w:bCs w:val="0"/>
                <w:lang w:val="af-ZA"/>
              </w:rPr>
              <w:t xml:space="preserve"> </w:t>
            </w:r>
            <w:r w:rsidR="000A3211" w:rsidRPr="003404E8">
              <w:rPr>
                <w:bCs w:val="0"/>
                <w:lang w:val="af-ZA"/>
              </w:rPr>
              <w:t>waarskynlik aandui dat</w:t>
            </w:r>
            <w:r w:rsidR="000E098D" w:rsidRPr="003404E8">
              <w:rPr>
                <w:bCs w:val="0"/>
                <w:lang w:val="af-ZA"/>
              </w:rPr>
              <w:t xml:space="preserve"> </w:t>
            </w:r>
            <w:r w:rsidR="000A3211" w:rsidRPr="003404E8">
              <w:rPr>
                <w:bCs w:val="0"/>
                <w:lang w:val="af-ZA"/>
              </w:rPr>
              <w:t>die persoon</w:t>
            </w:r>
            <w:r w:rsidR="009E3454" w:rsidRPr="003404E8">
              <w:rPr>
                <w:bCs w:val="0"/>
                <w:lang w:val="af-ZA"/>
              </w:rPr>
              <w:t xml:space="preserve"> </w:t>
            </w:r>
            <w:r w:rsidR="00AE4AEE" w:rsidRPr="003404E8">
              <w:rPr>
                <w:bCs w:val="0"/>
                <w:lang w:val="af-ZA"/>
              </w:rPr>
              <w:t>'</w:t>
            </w:r>
            <w:r w:rsidR="000A3211" w:rsidRPr="003404E8">
              <w:rPr>
                <w:bCs w:val="0"/>
                <w:lang w:val="af-ZA"/>
              </w:rPr>
              <w:t>n koue dag beleef</w:t>
            </w:r>
            <w:r w:rsidR="009E3454" w:rsidRPr="003404E8">
              <w:rPr>
                <w:bCs w:val="0"/>
                <w:lang w:val="af-ZA"/>
              </w:rPr>
              <w:t>.</w:t>
            </w:r>
          </w:p>
          <w:p w:rsidR="00EE6605" w:rsidRPr="003404E8" w:rsidRDefault="00EE6605" w:rsidP="00EE6605">
            <w:pPr>
              <w:tabs>
                <w:tab w:val="left" w:pos="3436"/>
                <w:tab w:val="right" w:pos="7155"/>
              </w:tabs>
              <w:jc w:val="both"/>
              <w:rPr>
                <w:bCs w:val="0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BF2A09" w:rsidRPr="003404E8" w:rsidRDefault="00BF2A09" w:rsidP="00996AFD">
            <w:pPr>
              <w:rPr>
                <w:bCs w:val="0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BF2A09" w:rsidRPr="003404E8" w:rsidRDefault="00BF2A09" w:rsidP="00996AFD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</w:t>
            </w:r>
            <w:r w:rsidR="00A86B19" w:rsidRPr="003404E8">
              <w:rPr>
                <w:bCs w:val="0"/>
                <w:lang w:val="af-ZA"/>
              </w:rPr>
              <w:t>1</w:t>
            </w:r>
            <w:r w:rsidRPr="003404E8">
              <w:rPr>
                <w:bCs w:val="0"/>
                <w:lang w:val="af-ZA"/>
              </w:rPr>
              <w:t>)</w:t>
            </w:r>
          </w:p>
          <w:p w:rsidR="00BF2A09" w:rsidRPr="003404E8" w:rsidRDefault="00BF2A09" w:rsidP="00996AFD">
            <w:pPr>
              <w:rPr>
                <w:bCs w:val="0"/>
                <w:lang w:val="af-ZA"/>
              </w:rPr>
            </w:pPr>
          </w:p>
          <w:p w:rsidR="00BF2A09" w:rsidRPr="003404E8" w:rsidRDefault="00BF2A09" w:rsidP="00996AFD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(2)</w:t>
            </w:r>
          </w:p>
          <w:p w:rsidR="00EE6605" w:rsidRPr="003404E8" w:rsidRDefault="00EE6605" w:rsidP="00996AFD">
            <w:pPr>
              <w:rPr>
                <w:bCs w:val="0"/>
                <w:lang w:val="af-ZA"/>
              </w:rPr>
            </w:pPr>
          </w:p>
          <w:p w:rsidR="00EE6605" w:rsidRPr="003404E8" w:rsidRDefault="00EE6605" w:rsidP="00996AFD">
            <w:pPr>
              <w:rPr>
                <w:bCs w:val="0"/>
                <w:lang w:val="af-ZA"/>
              </w:rPr>
            </w:pPr>
          </w:p>
          <w:p w:rsidR="00EE6605" w:rsidRPr="003404E8" w:rsidRDefault="009E3454" w:rsidP="00996AFD">
            <w:pPr>
              <w:rPr>
                <w:bCs w:val="0"/>
                <w:lang w:val="af-ZA"/>
              </w:rPr>
            </w:pPr>
            <w:r w:rsidRPr="003404E8">
              <w:rPr>
                <w:bCs w:val="0"/>
                <w:lang w:val="af-ZA"/>
              </w:rPr>
              <w:t>(3</w:t>
            </w:r>
            <w:r w:rsidR="00EE6605" w:rsidRPr="003404E8">
              <w:rPr>
                <w:bCs w:val="0"/>
                <w:lang w:val="af-ZA"/>
              </w:rPr>
              <w:t>)</w:t>
            </w:r>
          </w:p>
          <w:p w:rsidR="00523CE7" w:rsidRPr="003404E8" w:rsidRDefault="00523CE7" w:rsidP="00A86B19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(</w:t>
            </w:r>
            <w:r w:rsidR="00A86B19" w:rsidRPr="003404E8">
              <w:rPr>
                <w:b/>
                <w:bCs w:val="0"/>
                <w:lang w:val="af-ZA"/>
              </w:rPr>
              <w:t>6</w:t>
            </w:r>
            <w:r w:rsidRPr="003404E8">
              <w:rPr>
                <w:b/>
                <w:bCs w:val="0"/>
                <w:lang w:val="af-ZA"/>
              </w:rPr>
              <w:t>)</w:t>
            </w:r>
          </w:p>
        </w:tc>
      </w:tr>
    </w:tbl>
    <w:p w:rsidR="000F3A22" w:rsidRPr="003404E8" w:rsidRDefault="000F3A22" w:rsidP="00996AFD">
      <w:pPr>
        <w:rPr>
          <w:bCs w:val="0"/>
          <w:color w:val="FF000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515C6" w:rsidRPr="003404E8">
        <w:tc>
          <w:tcPr>
            <w:tcW w:w="9464" w:type="dxa"/>
            <w:shd w:val="clear" w:color="auto" w:fill="auto"/>
          </w:tcPr>
          <w:p w:rsidR="003515C6" w:rsidRPr="003404E8" w:rsidRDefault="006D18E3" w:rsidP="003515C6">
            <w:pPr>
              <w:tabs>
                <w:tab w:val="right" w:pos="9213"/>
              </w:tabs>
              <w:jc w:val="right"/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TOTAAL AFDELING B:</w:t>
            </w:r>
          </w:p>
        </w:tc>
        <w:tc>
          <w:tcPr>
            <w:tcW w:w="254" w:type="dxa"/>
            <w:shd w:val="clear" w:color="auto" w:fill="auto"/>
          </w:tcPr>
          <w:p w:rsidR="003515C6" w:rsidRPr="003404E8" w:rsidRDefault="003515C6">
            <w:pPr>
              <w:rPr>
                <w:b/>
                <w:bCs w:val="0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3515C6" w:rsidRPr="003404E8" w:rsidRDefault="005E7ECF" w:rsidP="006A13FC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bCs w:val="0"/>
                <w:lang w:val="af-ZA"/>
              </w:rPr>
              <w:t>8</w:t>
            </w:r>
            <w:r w:rsidR="003515C6" w:rsidRPr="003404E8">
              <w:rPr>
                <w:b/>
                <w:bCs w:val="0"/>
                <w:lang w:val="af-ZA"/>
              </w:rPr>
              <w:t>0</w:t>
            </w:r>
          </w:p>
        </w:tc>
      </w:tr>
    </w:tbl>
    <w:p w:rsidR="00547BB1" w:rsidRPr="00DE16BE" w:rsidRDefault="00547BB1">
      <w:pPr>
        <w:rPr>
          <w:bCs w:val="0"/>
          <w:color w:val="000000" w:themeColor="text1"/>
          <w:lang w:val="af-ZA"/>
        </w:rPr>
      </w:pPr>
    </w:p>
    <w:p w:rsidR="002F554C" w:rsidRPr="00DE16BE" w:rsidRDefault="002F554C">
      <w:pPr>
        <w:rPr>
          <w:bCs w:val="0"/>
          <w:color w:val="000000" w:themeColor="text1"/>
          <w:lang w:val="af-ZA"/>
        </w:rPr>
      </w:pPr>
    </w:p>
    <w:p w:rsidR="00997F64" w:rsidRPr="00DE16BE" w:rsidRDefault="00997F64">
      <w:pPr>
        <w:rPr>
          <w:bCs w:val="0"/>
          <w:color w:val="000000" w:themeColor="text1"/>
          <w:lang w:val="af-ZA"/>
        </w:rPr>
      </w:pPr>
    </w:p>
    <w:p w:rsidR="000D2E88" w:rsidRDefault="000D2E88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Default="00DE16BE">
      <w:pPr>
        <w:rPr>
          <w:bCs w:val="0"/>
          <w:color w:val="000000" w:themeColor="text1"/>
          <w:lang w:val="af-ZA"/>
        </w:rPr>
        <w:sectPr w:rsidR="00DE16BE" w:rsidSect="00F22D1B">
          <w:headerReference w:type="default" r:id="rId26"/>
          <w:footerReference w:type="default" r:id="rId27"/>
          <w:pgSz w:w="11907" w:h="16840" w:code="9"/>
          <w:pgMar w:top="720" w:right="1276" w:bottom="720" w:left="1077" w:header="720" w:footer="720" w:gutter="0"/>
          <w:cols w:space="720"/>
        </w:sectPr>
      </w:pPr>
    </w:p>
    <w:p w:rsidR="00DE16BE" w:rsidRDefault="00DE16BE">
      <w:pPr>
        <w:rPr>
          <w:bCs w:val="0"/>
          <w:color w:val="000000" w:themeColor="text1"/>
          <w:lang w:val="af-ZA"/>
        </w:rPr>
      </w:pPr>
    </w:p>
    <w:p w:rsidR="00DE16BE" w:rsidRPr="00DE16BE" w:rsidRDefault="00DE16BE">
      <w:pPr>
        <w:rPr>
          <w:bCs w:val="0"/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7231B" w:rsidRPr="003404E8">
        <w:tc>
          <w:tcPr>
            <w:tcW w:w="9464" w:type="dxa"/>
            <w:shd w:val="clear" w:color="auto" w:fill="auto"/>
          </w:tcPr>
          <w:p w:rsidR="006D18E3" w:rsidRPr="003404E8" w:rsidRDefault="006D18E3" w:rsidP="006D18E3">
            <w:pPr>
              <w:rPr>
                <w:b/>
                <w:bCs w:val="0"/>
                <w:lang w:val="af-ZA"/>
              </w:rPr>
            </w:pPr>
            <w:r w:rsidRPr="003404E8">
              <w:rPr>
                <w:b/>
                <w:lang w:val="af-ZA"/>
              </w:rPr>
              <w:t>AFDELING C</w:t>
            </w:r>
          </w:p>
          <w:p w:rsidR="006D18E3" w:rsidRPr="003404E8" w:rsidRDefault="006D18E3" w:rsidP="006D18E3">
            <w:pPr>
              <w:rPr>
                <w:b/>
                <w:lang w:val="af-ZA"/>
              </w:rPr>
            </w:pPr>
          </w:p>
          <w:p w:rsidR="0087231B" w:rsidRPr="003404E8" w:rsidRDefault="006D18E3" w:rsidP="006D18E3">
            <w:pPr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VRAAG 4</w:t>
            </w:r>
          </w:p>
        </w:tc>
        <w:tc>
          <w:tcPr>
            <w:tcW w:w="254" w:type="dxa"/>
            <w:shd w:val="clear" w:color="auto" w:fill="auto"/>
          </w:tcPr>
          <w:p w:rsidR="0087231B" w:rsidRPr="003404E8" w:rsidRDefault="0087231B">
            <w:pPr>
              <w:rPr>
                <w:b/>
                <w:bCs w:val="0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87231B" w:rsidRPr="003404E8" w:rsidRDefault="0087231B">
            <w:pPr>
              <w:rPr>
                <w:b/>
                <w:bCs w:val="0"/>
                <w:lang w:val="af-ZA"/>
              </w:rPr>
            </w:pPr>
          </w:p>
        </w:tc>
      </w:tr>
    </w:tbl>
    <w:p w:rsidR="00547BB1" w:rsidRPr="003404E8" w:rsidRDefault="00547BB1" w:rsidP="00547BB1">
      <w:pPr>
        <w:rPr>
          <w:b/>
          <w:color w:val="FF000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360"/>
        <w:gridCol w:w="8104"/>
        <w:gridCol w:w="251"/>
        <w:gridCol w:w="19"/>
        <w:gridCol w:w="864"/>
      </w:tblGrid>
      <w:tr w:rsidR="00547BB1" w:rsidRPr="003404E8" w:rsidTr="000D2E88">
        <w:trPr>
          <w:trHeight w:val="1847"/>
        </w:trPr>
        <w:tc>
          <w:tcPr>
            <w:tcW w:w="9464" w:type="dxa"/>
            <w:gridSpan w:val="2"/>
            <w:shd w:val="clear" w:color="auto" w:fill="auto"/>
          </w:tcPr>
          <w:p w:rsidR="00207FE5" w:rsidRPr="003404E8" w:rsidRDefault="00AE4AEE" w:rsidP="00A03C2D">
            <w:pPr>
              <w:tabs>
                <w:tab w:val="right" w:pos="8289"/>
                <w:tab w:val="right" w:pos="9248"/>
              </w:tabs>
              <w:jc w:val="both"/>
              <w:rPr>
                <w:color w:val="000000" w:themeColor="text1"/>
                <w:lang w:val="af-ZA"/>
              </w:rPr>
            </w:pPr>
            <w:r w:rsidRPr="003404E8">
              <w:rPr>
                <w:color w:val="000000" w:themeColor="text1"/>
                <w:lang w:val="af-ZA"/>
              </w:rPr>
              <w:t>'</w:t>
            </w:r>
            <w:r w:rsidR="000A3211" w:rsidRPr="003404E8">
              <w:rPr>
                <w:color w:val="000000" w:themeColor="text1"/>
                <w:lang w:val="af-ZA"/>
              </w:rPr>
              <w:t xml:space="preserve">n Man is per ongeluk in </w:t>
            </w:r>
            <w:r w:rsidRPr="003404E8">
              <w:rPr>
                <w:color w:val="000000" w:themeColor="text1"/>
                <w:lang w:val="af-ZA"/>
              </w:rPr>
              <w:t>'</w:t>
            </w:r>
            <w:r w:rsidR="000A3211" w:rsidRPr="003404E8">
              <w:rPr>
                <w:color w:val="000000" w:themeColor="text1"/>
                <w:lang w:val="af-ZA"/>
              </w:rPr>
              <w:t>n koelkamer</w:t>
            </w:r>
            <w:r w:rsidR="000D2E88" w:rsidRPr="003404E8">
              <w:rPr>
                <w:color w:val="000000" w:themeColor="text1"/>
                <w:lang w:val="af-ZA"/>
              </w:rPr>
              <w:t>,</w:t>
            </w:r>
            <w:r w:rsidR="00207FE5" w:rsidRPr="003404E8">
              <w:rPr>
                <w:color w:val="000000" w:themeColor="text1"/>
                <w:lang w:val="af-ZA"/>
              </w:rPr>
              <w:t xml:space="preserve"> </w:t>
            </w:r>
            <w:r w:rsidR="000A3211" w:rsidRPr="003404E8">
              <w:rPr>
                <w:color w:val="000000" w:themeColor="text1"/>
                <w:lang w:val="af-ZA"/>
              </w:rPr>
              <w:t xml:space="preserve">met </w:t>
            </w:r>
            <w:r w:rsidRPr="003404E8">
              <w:rPr>
                <w:color w:val="000000" w:themeColor="text1"/>
                <w:lang w:val="af-ZA"/>
              </w:rPr>
              <w:t>'</w:t>
            </w:r>
            <w:r w:rsidR="000A3211" w:rsidRPr="003404E8">
              <w:rPr>
                <w:color w:val="000000" w:themeColor="text1"/>
                <w:lang w:val="af-ZA"/>
              </w:rPr>
              <w:t>n temperatuur van</w:t>
            </w:r>
            <w:r w:rsidR="00207FE5" w:rsidRPr="003404E8">
              <w:rPr>
                <w:color w:val="000000" w:themeColor="text1"/>
                <w:lang w:val="af-ZA"/>
              </w:rPr>
              <w:t xml:space="preserve"> 8</w:t>
            </w:r>
            <w:r w:rsidR="00601242">
              <w:rPr>
                <w:color w:val="000000" w:themeColor="text1"/>
                <w:lang w:val="af-ZA"/>
              </w:rPr>
              <w:t> </w:t>
            </w:r>
            <w:proofErr w:type="spellStart"/>
            <w:r w:rsidR="009E3454" w:rsidRPr="003404E8">
              <w:rPr>
                <w:color w:val="000000" w:themeColor="text1"/>
                <w:vertAlign w:val="superscript"/>
                <w:lang w:val="af-ZA"/>
              </w:rPr>
              <w:t>o</w:t>
            </w:r>
            <w:r w:rsidR="00BC70DF" w:rsidRPr="003404E8">
              <w:rPr>
                <w:color w:val="000000" w:themeColor="text1"/>
                <w:lang w:val="af-ZA"/>
              </w:rPr>
              <w:t>C</w:t>
            </w:r>
            <w:proofErr w:type="spellEnd"/>
            <w:r w:rsidR="000D2E88" w:rsidRPr="003404E8">
              <w:rPr>
                <w:color w:val="000000" w:themeColor="text1"/>
                <w:lang w:val="af-ZA"/>
              </w:rPr>
              <w:t>,</w:t>
            </w:r>
            <w:r w:rsidR="000A3211" w:rsidRPr="003404E8">
              <w:rPr>
                <w:color w:val="000000" w:themeColor="text1"/>
                <w:lang w:val="af-ZA"/>
              </w:rPr>
              <w:t xml:space="preserve"> toegesluit</w:t>
            </w:r>
            <w:r w:rsidR="003848D2" w:rsidRPr="003404E8">
              <w:rPr>
                <w:color w:val="000000" w:themeColor="text1"/>
                <w:lang w:val="af-ZA"/>
              </w:rPr>
              <w:t xml:space="preserve">. </w:t>
            </w:r>
            <w:r w:rsidR="000D2E88" w:rsidRPr="003404E8">
              <w:rPr>
                <w:color w:val="000000" w:themeColor="text1"/>
                <w:lang w:val="af-ZA"/>
              </w:rPr>
              <w:br/>
            </w:r>
            <w:r w:rsidR="000A3211" w:rsidRPr="003404E8">
              <w:rPr>
                <w:color w:val="000000" w:themeColor="text1"/>
                <w:lang w:val="af-ZA"/>
              </w:rPr>
              <w:t>Hy is eers</w:t>
            </w:r>
            <w:r w:rsidR="009E3454" w:rsidRPr="003404E8">
              <w:rPr>
                <w:color w:val="000000" w:themeColor="text1"/>
                <w:lang w:val="af-ZA"/>
              </w:rPr>
              <w:t xml:space="preserve"> </w:t>
            </w:r>
            <w:r w:rsidR="000D2E88" w:rsidRPr="003404E8">
              <w:rPr>
                <w:color w:val="000000" w:themeColor="text1"/>
                <w:lang w:val="af-ZA"/>
              </w:rPr>
              <w:t>ses</w:t>
            </w:r>
            <w:r w:rsidR="00207FE5" w:rsidRPr="003404E8">
              <w:rPr>
                <w:color w:val="000000" w:themeColor="text1"/>
                <w:lang w:val="af-ZA"/>
              </w:rPr>
              <w:t xml:space="preserve"> </w:t>
            </w:r>
            <w:r w:rsidR="00952BC0">
              <w:rPr>
                <w:color w:val="000000" w:themeColor="text1"/>
                <w:lang w:val="af-ZA"/>
              </w:rPr>
              <w:t>uur</w:t>
            </w:r>
            <w:r w:rsidR="000A3211" w:rsidRPr="003404E8">
              <w:rPr>
                <w:color w:val="000000" w:themeColor="text1"/>
                <w:lang w:val="af-ZA"/>
              </w:rPr>
              <w:t xml:space="preserve"> later uitgelaat toe </w:t>
            </w:r>
            <w:r w:rsidRPr="003404E8">
              <w:rPr>
                <w:color w:val="000000" w:themeColor="text1"/>
                <w:lang w:val="af-ZA"/>
              </w:rPr>
              <w:t>'</w:t>
            </w:r>
            <w:r w:rsidR="000A3211" w:rsidRPr="003404E8">
              <w:rPr>
                <w:color w:val="000000" w:themeColor="text1"/>
                <w:lang w:val="af-ZA"/>
              </w:rPr>
              <w:t>n medewerker sy hulpkrete gehoor het</w:t>
            </w:r>
            <w:r w:rsidR="003848D2" w:rsidRPr="003404E8">
              <w:rPr>
                <w:color w:val="000000" w:themeColor="text1"/>
                <w:lang w:val="af-ZA"/>
              </w:rPr>
              <w:t>.</w:t>
            </w:r>
          </w:p>
          <w:p w:rsidR="00207FE5" w:rsidRPr="003404E8" w:rsidRDefault="00207FE5" w:rsidP="00207FE5">
            <w:pPr>
              <w:tabs>
                <w:tab w:val="right" w:pos="8289"/>
                <w:tab w:val="right" w:pos="9248"/>
              </w:tabs>
              <w:rPr>
                <w:color w:val="000000" w:themeColor="text1"/>
                <w:lang w:val="af-ZA"/>
              </w:rPr>
            </w:pPr>
          </w:p>
          <w:p w:rsidR="00207FE5" w:rsidRPr="003404E8" w:rsidRDefault="000A3211" w:rsidP="00DB10BA">
            <w:pPr>
              <w:tabs>
                <w:tab w:val="right" w:pos="8289"/>
                <w:tab w:val="right" w:pos="9248"/>
              </w:tabs>
              <w:jc w:val="both"/>
              <w:rPr>
                <w:color w:val="000000" w:themeColor="text1"/>
                <w:lang w:val="af-ZA"/>
              </w:rPr>
            </w:pPr>
            <w:r w:rsidRPr="003404E8">
              <w:rPr>
                <w:color w:val="000000" w:themeColor="text1"/>
                <w:lang w:val="af-ZA"/>
              </w:rPr>
              <w:t>Beskryf hoe sy liggaam sy temperatuur by</w:t>
            </w:r>
            <w:r w:rsidR="009E3454" w:rsidRPr="003404E8">
              <w:rPr>
                <w:color w:val="000000" w:themeColor="text1"/>
                <w:lang w:val="af-ZA"/>
              </w:rPr>
              <w:t xml:space="preserve"> 37</w:t>
            </w:r>
            <w:r w:rsidR="00601242">
              <w:rPr>
                <w:color w:val="000000" w:themeColor="text1"/>
                <w:lang w:val="af-ZA"/>
              </w:rPr>
              <w:t> </w:t>
            </w:r>
            <w:proofErr w:type="spellStart"/>
            <w:r w:rsidR="009E3454" w:rsidRPr="003404E8">
              <w:rPr>
                <w:color w:val="000000" w:themeColor="text1"/>
                <w:vertAlign w:val="superscript"/>
                <w:lang w:val="af-ZA"/>
              </w:rPr>
              <w:t>o</w:t>
            </w:r>
            <w:r w:rsidR="009E3454" w:rsidRPr="003404E8">
              <w:rPr>
                <w:color w:val="000000" w:themeColor="text1"/>
                <w:lang w:val="af-ZA"/>
              </w:rPr>
              <w:t>C</w:t>
            </w:r>
            <w:proofErr w:type="spellEnd"/>
            <w:r w:rsidR="00A03C2D" w:rsidRPr="003404E8">
              <w:rPr>
                <w:color w:val="000000" w:themeColor="text1"/>
                <w:lang w:val="af-ZA"/>
              </w:rPr>
              <w:t xml:space="preserve"> </w:t>
            </w:r>
            <w:r w:rsidR="000D2E88" w:rsidRPr="003404E8">
              <w:rPr>
                <w:color w:val="000000" w:themeColor="text1"/>
                <w:lang w:val="af-ZA"/>
              </w:rPr>
              <w:t>gehandhaaf</w:t>
            </w:r>
            <w:r w:rsidRPr="003404E8">
              <w:rPr>
                <w:color w:val="000000" w:themeColor="text1"/>
                <w:lang w:val="af-ZA"/>
              </w:rPr>
              <w:t xml:space="preserve"> het en hoe sy medewerker sy hulpkrete gehoor het</w:t>
            </w:r>
            <w:r w:rsidR="003848D2" w:rsidRPr="003404E8">
              <w:rPr>
                <w:color w:val="000000" w:themeColor="text1"/>
                <w:lang w:val="af-ZA"/>
              </w:rPr>
              <w:t>.</w:t>
            </w:r>
          </w:p>
          <w:p w:rsidR="00207FE5" w:rsidRPr="003404E8" w:rsidRDefault="00207FE5" w:rsidP="00DB10BA">
            <w:pPr>
              <w:tabs>
                <w:tab w:val="right" w:pos="8289"/>
                <w:tab w:val="right" w:pos="9248"/>
              </w:tabs>
              <w:jc w:val="both"/>
              <w:rPr>
                <w:lang w:val="af-ZA"/>
              </w:rPr>
            </w:pPr>
          </w:p>
          <w:p w:rsidR="00547BB1" w:rsidRPr="003404E8" w:rsidRDefault="00207FE5" w:rsidP="00663846">
            <w:pPr>
              <w:tabs>
                <w:tab w:val="right" w:pos="8289"/>
                <w:tab w:val="right" w:pos="9248"/>
              </w:tabs>
              <w:jc w:val="right"/>
              <w:rPr>
                <w:lang w:val="af-ZA"/>
              </w:rPr>
            </w:pPr>
            <w:r w:rsidRPr="003404E8">
              <w:rPr>
                <w:lang w:val="af-ZA"/>
              </w:rPr>
              <w:t xml:space="preserve">                                                                                                                             </w:t>
            </w:r>
            <w:r w:rsidR="000A3211" w:rsidRPr="003404E8">
              <w:rPr>
                <w:lang w:val="af-ZA"/>
              </w:rPr>
              <w:t>Inhoud</w:t>
            </w:r>
            <w:r w:rsidRPr="003404E8">
              <w:rPr>
                <w:lang w:val="af-ZA"/>
              </w:rPr>
              <w:t>:</w:t>
            </w:r>
          </w:p>
          <w:p w:rsidR="00207FE5" w:rsidRPr="003404E8" w:rsidRDefault="00207FE5" w:rsidP="00663846">
            <w:pPr>
              <w:tabs>
                <w:tab w:val="right" w:pos="8289"/>
                <w:tab w:val="right" w:pos="9248"/>
              </w:tabs>
              <w:jc w:val="right"/>
              <w:rPr>
                <w:lang w:val="af-ZA"/>
              </w:rPr>
            </w:pPr>
            <w:r w:rsidRPr="003404E8">
              <w:rPr>
                <w:lang w:val="af-ZA"/>
              </w:rPr>
              <w:t xml:space="preserve">                                                                                                                          </w:t>
            </w:r>
            <w:r w:rsidR="000A3211" w:rsidRPr="003404E8">
              <w:rPr>
                <w:lang w:val="af-ZA"/>
              </w:rPr>
              <w:t xml:space="preserve">  </w:t>
            </w:r>
            <w:r w:rsidRPr="003404E8">
              <w:rPr>
                <w:lang w:val="af-ZA"/>
              </w:rPr>
              <w:t>S</w:t>
            </w:r>
            <w:r w:rsidR="000A3211" w:rsidRPr="003404E8">
              <w:rPr>
                <w:lang w:val="af-ZA"/>
              </w:rPr>
              <w:t>intese</w:t>
            </w:r>
            <w:r w:rsidRPr="003404E8">
              <w:rPr>
                <w:lang w:val="af-ZA"/>
              </w:rPr>
              <w:t>:</w:t>
            </w:r>
          </w:p>
          <w:p w:rsidR="00547BB1" w:rsidRPr="003404E8" w:rsidRDefault="00547BB1" w:rsidP="0020494E">
            <w:pPr>
              <w:tabs>
                <w:tab w:val="right" w:pos="8289"/>
              </w:tabs>
              <w:jc w:val="right"/>
              <w:rPr>
                <w:bCs w:val="0"/>
                <w:iCs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547BB1" w:rsidRPr="003404E8" w:rsidRDefault="00547BB1" w:rsidP="0020494E">
            <w:pPr>
              <w:rPr>
                <w:b/>
                <w:lang w:val="af-ZA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547BB1" w:rsidRPr="003404E8" w:rsidRDefault="00547BB1" w:rsidP="0020494E">
            <w:pPr>
              <w:rPr>
                <w:b/>
                <w:lang w:val="af-ZA"/>
              </w:rPr>
            </w:pPr>
          </w:p>
          <w:p w:rsidR="00EC5873" w:rsidRPr="003404E8" w:rsidRDefault="00EC5873" w:rsidP="0020494E">
            <w:pPr>
              <w:rPr>
                <w:b/>
                <w:lang w:val="af-ZA"/>
              </w:rPr>
            </w:pPr>
          </w:p>
          <w:p w:rsidR="00207FE5" w:rsidRPr="003404E8" w:rsidRDefault="00207FE5" w:rsidP="0020494E">
            <w:pPr>
              <w:rPr>
                <w:lang w:val="af-ZA"/>
              </w:rPr>
            </w:pPr>
          </w:p>
          <w:p w:rsidR="00207FE5" w:rsidRPr="003404E8" w:rsidRDefault="00207FE5" w:rsidP="0020494E">
            <w:pPr>
              <w:rPr>
                <w:lang w:val="af-ZA"/>
              </w:rPr>
            </w:pPr>
          </w:p>
          <w:p w:rsidR="00207FE5" w:rsidRPr="003404E8" w:rsidRDefault="00207FE5" w:rsidP="0020494E">
            <w:pPr>
              <w:rPr>
                <w:lang w:val="af-ZA"/>
              </w:rPr>
            </w:pPr>
          </w:p>
          <w:p w:rsidR="000D2E88" w:rsidRPr="003404E8" w:rsidRDefault="000D2E88" w:rsidP="0020494E">
            <w:pPr>
              <w:rPr>
                <w:lang w:val="af-ZA"/>
              </w:rPr>
            </w:pPr>
          </w:p>
          <w:p w:rsidR="00547BB1" w:rsidRPr="003404E8" w:rsidRDefault="00547BB1" w:rsidP="0020494E">
            <w:pPr>
              <w:rPr>
                <w:lang w:val="af-ZA"/>
              </w:rPr>
            </w:pPr>
            <w:r w:rsidRPr="003404E8">
              <w:rPr>
                <w:lang w:val="af-ZA"/>
              </w:rPr>
              <w:t>(17)</w:t>
            </w:r>
          </w:p>
          <w:p w:rsidR="00547BB1" w:rsidRPr="003404E8" w:rsidRDefault="00547BB1" w:rsidP="0020494E">
            <w:pPr>
              <w:rPr>
                <w:lang w:val="af-ZA"/>
              </w:rPr>
            </w:pPr>
            <w:r w:rsidRPr="003404E8">
              <w:rPr>
                <w:lang w:val="af-ZA"/>
              </w:rPr>
              <w:t>(3)</w:t>
            </w:r>
          </w:p>
          <w:p w:rsidR="00547BB1" w:rsidRPr="003404E8" w:rsidRDefault="00547BB1" w:rsidP="0020494E">
            <w:pPr>
              <w:keepNext/>
              <w:outlineLvl w:val="7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(20)</w:t>
            </w:r>
          </w:p>
        </w:tc>
      </w:tr>
      <w:tr w:rsidR="00207FE5" w:rsidRPr="003404E8" w:rsidTr="000D2E88">
        <w:tc>
          <w:tcPr>
            <w:tcW w:w="9464" w:type="dxa"/>
            <w:gridSpan w:val="2"/>
            <w:shd w:val="clear" w:color="auto" w:fill="auto"/>
          </w:tcPr>
          <w:p w:rsidR="00207FE5" w:rsidRPr="003404E8" w:rsidRDefault="00207FE5" w:rsidP="00207FE5">
            <w:pPr>
              <w:tabs>
                <w:tab w:val="right" w:pos="8289"/>
                <w:tab w:val="right" w:pos="9248"/>
              </w:tabs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207FE5" w:rsidRPr="003404E8" w:rsidRDefault="00207FE5" w:rsidP="0020494E">
            <w:pPr>
              <w:rPr>
                <w:b/>
                <w:lang w:val="af-ZA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207FE5" w:rsidRPr="003404E8" w:rsidRDefault="00207FE5" w:rsidP="0020494E">
            <w:pPr>
              <w:rPr>
                <w:b/>
                <w:lang w:val="af-ZA"/>
              </w:rPr>
            </w:pPr>
          </w:p>
        </w:tc>
      </w:tr>
      <w:tr w:rsidR="006D18E3" w:rsidRPr="003404E8" w:rsidTr="000D2E88">
        <w:tblPrEx>
          <w:tblBorders>
            <w:insideH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360" w:type="dxa"/>
            <w:tcBorders>
              <w:top w:val="nil"/>
            </w:tcBorders>
          </w:tcPr>
          <w:p w:rsidR="006D18E3" w:rsidRPr="003404E8" w:rsidRDefault="006D18E3" w:rsidP="001B7919">
            <w:pPr>
              <w:jc w:val="both"/>
              <w:rPr>
                <w:lang w:val="af-ZA"/>
              </w:rPr>
            </w:pPr>
            <w:r w:rsidRPr="003404E8">
              <w:rPr>
                <w:b/>
                <w:lang w:val="af-ZA"/>
              </w:rPr>
              <w:t>LET WEL:</w:t>
            </w:r>
          </w:p>
        </w:tc>
        <w:tc>
          <w:tcPr>
            <w:tcW w:w="8104" w:type="dxa"/>
            <w:tcBorders>
              <w:top w:val="nil"/>
            </w:tcBorders>
          </w:tcPr>
          <w:p w:rsidR="006D18E3" w:rsidRPr="003404E8" w:rsidRDefault="00663846" w:rsidP="001B7919">
            <w:pPr>
              <w:jc w:val="both"/>
              <w:rPr>
                <w:b/>
                <w:lang w:val="af-ZA"/>
              </w:rPr>
            </w:pPr>
            <w:r w:rsidRPr="003404E8">
              <w:rPr>
                <w:lang w:val="af-ZA"/>
              </w:rPr>
              <w:t>GEEN punte sal vir antwoorde in die vorm van vloeidiagramme, tabelle of diagramme toegeken word NIE.</w:t>
            </w:r>
          </w:p>
        </w:tc>
        <w:tc>
          <w:tcPr>
            <w:tcW w:w="270" w:type="dxa"/>
            <w:gridSpan w:val="2"/>
            <w:tcBorders>
              <w:top w:val="nil"/>
            </w:tcBorders>
          </w:tcPr>
          <w:p w:rsidR="006D18E3" w:rsidRPr="003404E8" w:rsidRDefault="006D18E3" w:rsidP="006D18E3">
            <w:pPr>
              <w:rPr>
                <w:color w:val="FF0000"/>
                <w:lang w:val="af-ZA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18E3" w:rsidRPr="003404E8" w:rsidRDefault="006D18E3" w:rsidP="006D18E3">
            <w:pPr>
              <w:rPr>
                <w:b/>
                <w:color w:val="FF0000"/>
                <w:lang w:val="af-ZA"/>
              </w:rPr>
            </w:pPr>
          </w:p>
        </w:tc>
      </w:tr>
    </w:tbl>
    <w:p w:rsidR="00F27BAD" w:rsidRPr="003404E8" w:rsidRDefault="00F27BAD">
      <w:pPr>
        <w:rPr>
          <w:color w:val="FF0000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B3C0F" w:rsidRPr="003404E8">
        <w:tc>
          <w:tcPr>
            <w:tcW w:w="959" w:type="dxa"/>
          </w:tcPr>
          <w:p w:rsidR="006B3C0F" w:rsidRPr="003404E8" w:rsidRDefault="006B3C0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505" w:type="dxa"/>
          </w:tcPr>
          <w:p w:rsidR="001B7919" w:rsidRPr="003404E8" w:rsidRDefault="001B7919" w:rsidP="001B7919">
            <w:pPr>
              <w:pStyle w:val="Header"/>
              <w:tabs>
                <w:tab w:val="center" w:pos="8113"/>
              </w:tabs>
              <w:jc w:val="right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TOTAAL AFDELING C:</w:t>
            </w:r>
          </w:p>
          <w:p w:rsidR="006B3C0F" w:rsidRPr="003404E8" w:rsidRDefault="001B7919" w:rsidP="001B791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right"/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GROOTTOTAAL:</w:t>
            </w:r>
          </w:p>
        </w:tc>
        <w:tc>
          <w:tcPr>
            <w:tcW w:w="236" w:type="dxa"/>
          </w:tcPr>
          <w:p w:rsidR="006B3C0F" w:rsidRPr="003404E8" w:rsidRDefault="006B3C0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</w:p>
        </w:tc>
        <w:tc>
          <w:tcPr>
            <w:tcW w:w="898" w:type="dxa"/>
          </w:tcPr>
          <w:p w:rsidR="006B3C0F" w:rsidRPr="003404E8" w:rsidRDefault="007C24A4" w:rsidP="004030F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lang w:val="af-ZA"/>
              </w:rPr>
            </w:pPr>
            <w:r w:rsidRPr="003404E8">
              <w:rPr>
                <w:b/>
                <w:lang w:val="af-ZA"/>
              </w:rPr>
              <w:t>2</w:t>
            </w:r>
            <w:r w:rsidR="006B3C0F" w:rsidRPr="003404E8">
              <w:rPr>
                <w:b/>
                <w:lang w:val="af-ZA"/>
              </w:rPr>
              <w:t>0</w:t>
            </w:r>
          </w:p>
          <w:p w:rsidR="006B3C0F" w:rsidRPr="003404E8" w:rsidRDefault="006B3C0F" w:rsidP="004030F5">
            <w:pPr>
              <w:pStyle w:val="Header"/>
              <w:tabs>
                <w:tab w:val="clear" w:pos="4153"/>
                <w:tab w:val="clear" w:pos="8306"/>
              </w:tabs>
              <w:rPr>
                <w:b/>
                <w:lang w:val="af-ZA"/>
              </w:rPr>
            </w:pPr>
            <w:r w:rsidRPr="003404E8">
              <w:rPr>
                <w:b/>
                <w:lang w:val="af-ZA"/>
              </w:rPr>
              <w:t>150</w:t>
            </w:r>
          </w:p>
        </w:tc>
      </w:tr>
    </w:tbl>
    <w:p w:rsidR="00B14AEA" w:rsidRPr="003404E8" w:rsidRDefault="00B14AEA" w:rsidP="00B14AEA">
      <w:pPr>
        <w:rPr>
          <w:lang w:val="af-ZA"/>
        </w:rPr>
      </w:pPr>
    </w:p>
    <w:sectPr w:rsidR="00B14AEA" w:rsidRPr="003404E8" w:rsidSect="00F22D1B">
      <w:headerReference w:type="default" r:id="rId28"/>
      <w:footerReference w:type="default" r:id="rId29"/>
      <w:pgSz w:w="11907" w:h="16840" w:code="9"/>
      <w:pgMar w:top="720" w:right="1276" w:bottom="720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D39" w:rsidRDefault="00057D39">
      <w:r>
        <w:separator/>
      </w:r>
    </w:p>
  </w:endnote>
  <w:endnote w:type="continuationSeparator" w:id="0">
    <w:p w:rsidR="00057D39" w:rsidRDefault="00057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D39" w:rsidRPr="006C1CC1" w:rsidRDefault="00057D39">
    <w:pPr>
      <w:pStyle w:val="Footer"/>
      <w:rPr>
        <w:iCs/>
        <w:sz w:val="20"/>
        <w:lang w:val="en-US"/>
      </w:rPr>
    </w:pPr>
    <w:r w:rsidRPr="006C1CC1">
      <w:rPr>
        <w:iCs/>
        <w:sz w:val="20"/>
        <w:lang w:val="en-US"/>
      </w:rPr>
      <w:t xml:space="preserve">Copyright </w:t>
    </w:r>
    <w:proofErr w:type="gramStart"/>
    <w:r w:rsidRPr="006C1CC1">
      <w:rPr>
        <w:iCs/>
        <w:sz w:val="20"/>
        <w:lang w:val="en-US"/>
      </w:rPr>
      <w:t xml:space="preserve">reserved  </w:t>
    </w:r>
    <w:r w:rsidRPr="001C35CD">
      <w:rPr>
        <w:sz w:val="20"/>
        <w:szCs w:val="20"/>
        <w:lang w:val="en-US"/>
      </w:rPr>
      <w:t>post</w:t>
    </w:r>
    <w:proofErr w:type="gramEnd"/>
    <w:r w:rsidRPr="001C35CD">
      <w:rPr>
        <w:sz w:val="20"/>
        <w:szCs w:val="20"/>
        <w:lang w:val="en-US"/>
      </w:rPr>
      <w:t xml:space="preserve"> internal mod 25/09</w:t>
    </w:r>
    <w:r w:rsidRPr="006C1CC1">
      <w:rPr>
        <w:sz w:val="20"/>
        <w:lang w:val="en-US"/>
      </w:rPr>
      <w:t xml:space="preserve">    P</w:t>
    </w:r>
    <w:r w:rsidRPr="006C1CC1">
      <w:rPr>
        <w:iCs/>
        <w:sz w:val="20"/>
        <w:lang w:val="en-US"/>
      </w:rPr>
      <w:t>lease turn over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D39" w:rsidRPr="00946743" w:rsidRDefault="00057D39" w:rsidP="00DE16BE">
    <w:pPr>
      <w:pStyle w:val="Footer"/>
      <w:tabs>
        <w:tab w:val="clear" w:pos="8306"/>
        <w:tab w:val="right" w:pos="9498"/>
      </w:tabs>
    </w:pPr>
    <w:proofErr w:type="spellStart"/>
    <w:r w:rsidRPr="00265A1B">
      <w:rPr>
        <w:i/>
        <w:sz w:val="20"/>
      </w:rPr>
      <w:t>Kopiereg</w:t>
    </w:r>
    <w:proofErr w:type="spellEnd"/>
    <w:r w:rsidRPr="00265A1B">
      <w:rPr>
        <w:i/>
        <w:sz w:val="20"/>
      </w:rPr>
      <w:t xml:space="preserve"> </w:t>
    </w:r>
    <w:proofErr w:type="spellStart"/>
    <w:r w:rsidRPr="00265A1B">
      <w:rPr>
        <w:i/>
        <w:sz w:val="20"/>
      </w:rPr>
      <w:t>voorbehou</w:t>
    </w:r>
    <w:proofErr w:type="spellEnd"/>
    <w:r w:rsidRPr="00265A1B">
      <w:rPr>
        <w:i/>
        <w:sz w:val="20"/>
        <w:lang w:val="en-US"/>
      </w:rPr>
      <w:tab/>
    </w:r>
    <w:r w:rsidRPr="00265A1B">
      <w:rPr>
        <w:i/>
        <w:sz w:val="20"/>
        <w:lang w:val="en-US"/>
      </w:rPr>
      <w:tab/>
    </w:r>
    <w:proofErr w:type="spellStart"/>
    <w:r w:rsidRPr="00265A1B">
      <w:rPr>
        <w:i/>
        <w:sz w:val="20"/>
        <w:lang w:val="en-ZA"/>
      </w:rPr>
      <w:t>Blaai</w:t>
    </w:r>
    <w:proofErr w:type="spellEnd"/>
    <w:r w:rsidRPr="00265A1B">
      <w:rPr>
        <w:i/>
        <w:sz w:val="20"/>
        <w:lang w:val="en-ZA"/>
      </w:rPr>
      <w:t xml:space="preserve"> </w:t>
    </w:r>
    <w:proofErr w:type="spellStart"/>
    <w:r w:rsidRPr="00265A1B">
      <w:rPr>
        <w:i/>
        <w:sz w:val="20"/>
        <w:lang w:val="en-ZA"/>
      </w:rPr>
      <w:t>om</w:t>
    </w:r>
    <w:proofErr w:type="spellEnd"/>
    <w:r w:rsidRPr="00265A1B">
      <w:rPr>
        <w:i/>
        <w:sz w:val="20"/>
        <w:lang w:val="en-ZA"/>
      </w:rPr>
      <w:t xml:space="preserve"> </w:t>
    </w:r>
    <w:proofErr w:type="spellStart"/>
    <w:r w:rsidRPr="00265A1B">
      <w:rPr>
        <w:i/>
        <w:sz w:val="20"/>
        <w:lang w:val="en-ZA"/>
      </w:rPr>
      <w:t>asseblief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D39" w:rsidRPr="000949A2" w:rsidRDefault="00057D39" w:rsidP="00DE16BE">
    <w:pPr>
      <w:pStyle w:val="Footer"/>
      <w:tabs>
        <w:tab w:val="clear" w:pos="8306"/>
        <w:tab w:val="right" w:pos="9498"/>
      </w:tabs>
    </w:pPr>
    <w:proofErr w:type="spellStart"/>
    <w:r w:rsidRPr="00265A1B">
      <w:rPr>
        <w:i/>
        <w:sz w:val="20"/>
      </w:rPr>
      <w:t>Kopiereg</w:t>
    </w:r>
    <w:proofErr w:type="spellEnd"/>
    <w:r w:rsidRPr="00265A1B">
      <w:rPr>
        <w:i/>
        <w:sz w:val="20"/>
      </w:rPr>
      <w:t xml:space="preserve"> </w:t>
    </w:r>
    <w:proofErr w:type="spellStart"/>
    <w:r w:rsidRPr="00265A1B">
      <w:rPr>
        <w:i/>
        <w:sz w:val="20"/>
      </w:rPr>
      <w:t>voorbehou</w:t>
    </w:r>
    <w:proofErr w:type="spellEnd"/>
    <w:r w:rsidRPr="00265A1B">
      <w:rPr>
        <w:i/>
        <w:sz w:val="20"/>
        <w:lang w:val="en-US"/>
      </w:rPr>
      <w:tab/>
    </w:r>
    <w:r w:rsidRPr="00265A1B">
      <w:rPr>
        <w:i/>
        <w:sz w:val="20"/>
        <w:lang w:val="en-US"/>
      </w:rPr>
      <w:tab/>
    </w:r>
    <w:proofErr w:type="spellStart"/>
    <w:r w:rsidRPr="00265A1B">
      <w:rPr>
        <w:i/>
        <w:sz w:val="20"/>
        <w:lang w:val="en-ZA"/>
      </w:rPr>
      <w:t>Blaai</w:t>
    </w:r>
    <w:proofErr w:type="spellEnd"/>
    <w:r w:rsidRPr="00265A1B">
      <w:rPr>
        <w:i/>
        <w:sz w:val="20"/>
        <w:lang w:val="en-ZA"/>
      </w:rPr>
      <w:t xml:space="preserve"> </w:t>
    </w:r>
    <w:proofErr w:type="spellStart"/>
    <w:r w:rsidRPr="00265A1B">
      <w:rPr>
        <w:i/>
        <w:sz w:val="20"/>
        <w:lang w:val="en-ZA"/>
      </w:rPr>
      <w:t>om</w:t>
    </w:r>
    <w:proofErr w:type="spellEnd"/>
    <w:r w:rsidRPr="00265A1B">
      <w:rPr>
        <w:i/>
        <w:sz w:val="20"/>
        <w:lang w:val="en-ZA"/>
      </w:rPr>
      <w:t xml:space="preserve"> </w:t>
    </w:r>
    <w:proofErr w:type="spellStart"/>
    <w:r w:rsidRPr="00265A1B">
      <w:rPr>
        <w:i/>
        <w:sz w:val="20"/>
        <w:lang w:val="en-ZA"/>
      </w:rPr>
      <w:t>asseblief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BE" w:rsidRPr="000949A2" w:rsidRDefault="00DE16BE" w:rsidP="00DE16BE">
    <w:pPr>
      <w:pStyle w:val="Footer"/>
      <w:tabs>
        <w:tab w:val="clear" w:pos="8306"/>
        <w:tab w:val="right" w:pos="9498"/>
      </w:tabs>
    </w:pPr>
    <w:proofErr w:type="spellStart"/>
    <w:r w:rsidRPr="00265A1B">
      <w:rPr>
        <w:i/>
        <w:sz w:val="20"/>
      </w:rPr>
      <w:t>Kopiereg</w:t>
    </w:r>
    <w:proofErr w:type="spellEnd"/>
    <w:r w:rsidRPr="00265A1B">
      <w:rPr>
        <w:i/>
        <w:sz w:val="20"/>
      </w:rPr>
      <w:t xml:space="preserve"> </w:t>
    </w:r>
    <w:proofErr w:type="spellStart"/>
    <w:r w:rsidRPr="00265A1B">
      <w:rPr>
        <w:i/>
        <w:sz w:val="20"/>
      </w:rPr>
      <w:t>voorbehou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D39" w:rsidRDefault="00057D39">
      <w:r>
        <w:separator/>
      </w:r>
    </w:p>
  </w:footnote>
  <w:footnote w:type="continuationSeparator" w:id="0">
    <w:p w:rsidR="00057D39" w:rsidRDefault="00057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D39" w:rsidRDefault="00057D3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7D39" w:rsidRDefault="00057D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D39" w:rsidRPr="00265A1B" w:rsidRDefault="00057D39" w:rsidP="00946743">
    <w:pPr>
      <w:tabs>
        <w:tab w:val="center" w:pos="4820"/>
        <w:tab w:val="right" w:pos="9639"/>
      </w:tabs>
      <w:rPr>
        <w:rStyle w:val="PageNumber"/>
        <w:i/>
        <w:sz w:val="20"/>
      </w:rPr>
    </w:pPr>
    <w:proofErr w:type="spellStart"/>
    <w:r>
      <w:rPr>
        <w:bCs w:val="0"/>
        <w:i/>
        <w:sz w:val="20"/>
      </w:rPr>
      <w:t>Lewenswetenskappe</w:t>
    </w:r>
    <w:proofErr w:type="spellEnd"/>
    <w:r>
      <w:rPr>
        <w:bCs w:val="0"/>
        <w:i/>
        <w:sz w:val="20"/>
      </w:rPr>
      <w:t>/V1</w:t>
    </w:r>
    <w:r w:rsidRPr="00265A1B">
      <w:rPr>
        <w:bCs w:val="0"/>
        <w:i/>
        <w:sz w:val="20"/>
      </w:rPr>
      <w:tab/>
    </w:r>
    <w:r w:rsidRPr="00265A1B">
      <w:rPr>
        <w:rStyle w:val="PageNumber"/>
        <w:i/>
        <w:sz w:val="20"/>
      </w:rPr>
      <w:fldChar w:fldCharType="begin"/>
    </w:r>
    <w:r w:rsidRPr="00265A1B">
      <w:rPr>
        <w:rStyle w:val="PageNumber"/>
        <w:i/>
        <w:sz w:val="20"/>
      </w:rPr>
      <w:instrText xml:space="preserve"> PAGE </w:instrText>
    </w:r>
    <w:r w:rsidRPr="00265A1B">
      <w:rPr>
        <w:rStyle w:val="PageNumber"/>
        <w:i/>
        <w:sz w:val="20"/>
      </w:rPr>
      <w:fldChar w:fldCharType="separate"/>
    </w:r>
    <w:r w:rsidR="00DE16BE">
      <w:rPr>
        <w:rStyle w:val="PageNumber"/>
        <w:i/>
        <w:noProof/>
        <w:sz w:val="20"/>
      </w:rPr>
      <w:t>2</w:t>
    </w:r>
    <w:r w:rsidRPr="00265A1B">
      <w:rPr>
        <w:rStyle w:val="PageNumber"/>
        <w:i/>
        <w:sz w:val="20"/>
      </w:rPr>
      <w:fldChar w:fldCharType="end"/>
    </w:r>
    <w:r w:rsidRPr="00265A1B">
      <w:rPr>
        <w:rStyle w:val="PageNumber"/>
        <w:i/>
        <w:sz w:val="20"/>
      </w:rPr>
      <w:tab/>
      <w:t>DBE/2017</w:t>
    </w:r>
  </w:p>
  <w:p w:rsidR="00057D39" w:rsidRDefault="00057D39" w:rsidP="00946743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lang w:val="en-US"/>
      </w:rPr>
    </w:pPr>
    <w:r w:rsidRPr="00265A1B">
      <w:rPr>
        <w:i/>
        <w:sz w:val="20"/>
        <w:lang w:val="en-ZA"/>
      </w:rPr>
      <w:tab/>
    </w:r>
    <w:r w:rsidRPr="00265A1B">
      <w:rPr>
        <w:i/>
        <w:sz w:val="20"/>
      </w:rPr>
      <w:t>S</w:t>
    </w:r>
    <w:r w:rsidRPr="00265A1B">
      <w:rPr>
        <w:i/>
        <w:sz w:val="20"/>
        <w:lang w:val="en-ZA"/>
      </w:rPr>
      <w:t>S</w:t>
    </w:r>
    <w:r>
      <w:rPr>
        <w:i/>
        <w:sz w:val="20"/>
        <w:lang w:val="en-ZA"/>
      </w:rPr>
      <w:t>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BE" w:rsidRPr="00265A1B" w:rsidRDefault="00DE16BE" w:rsidP="00DE16BE">
    <w:pPr>
      <w:tabs>
        <w:tab w:val="center" w:pos="4820"/>
        <w:tab w:val="right" w:pos="9498"/>
      </w:tabs>
      <w:rPr>
        <w:rStyle w:val="PageNumber"/>
        <w:i/>
        <w:sz w:val="20"/>
      </w:rPr>
    </w:pPr>
    <w:proofErr w:type="spellStart"/>
    <w:r>
      <w:rPr>
        <w:bCs w:val="0"/>
        <w:i/>
        <w:sz w:val="20"/>
      </w:rPr>
      <w:t>Lewenswetenskappe</w:t>
    </w:r>
    <w:proofErr w:type="spellEnd"/>
    <w:r>
      <w:rPr>
        <w:bCs w:val="0"/>
        <w:i/>
        <w:sz w:val="20"/>
      </w:rPr>
      <w:t>/V1</w:t>
    </w:r>
    <w:r w:rsidRPr="00265A1B">
      <w:rPr>
        <w:bCs w:val="0"/>
        <w:i/>
        <w:sz w:val="20"/>
      </w:rPr>
      <w:tab/>
    </w:r>
    <w:r w:rsidRPr="00265A1B">
      <w:rPr>
        <w:rStyle w:val="PageNumber"/>
        <w:i/>
        <w:sz w:val="20"/>
      </w:rPr>
      <w:fldChar w:fldCharType="begin"/>
    </w:r>
    <w:r w:rsidRPr="00265A1B">
      <w:rPr>
        <w:rStyle w:val="PageNumber"/>
        <w:i/>
        <w:sz w:val="20"/>
      </w:rPr>
      <w:instrText xml:space="preserve"> PAGE </w:instrText>
    </w:r>
    <w:r w:rsidRPr="00265A1B">
      <w:rPr>
        <w:rStyle w:val="PageNumber"/>
        <w:i/>
        <w:sz w:val="20"/>
      </w:rPr>
      <w:fldChar w:fldCharType="separate"/>
    </w:r>
    <w:r w:rsidR="00CD7A22">
      <w:rPr>
        <w:rStyle w:val="PageNumber"/>
        <w:i/>
        <w:noProof/>
        <w:sz w:val="20"/>
      </w:rPr>
      <w:t>15</w:t>
    </w:r>
    <w:r w:rsidRPr="00265A1B">
      <w:rPr>
        <w:rStyle w:val="PageNumber"/>
        <w:i/>
        <w:sz w:val="20"/>
      </w:rPr>
      <w:fldChar w:fldCharType="end"/>
    </w:r>
    <w:r w:rsidRPr="00265A1B">
      <w:rPr>
        <w:rStyle w:val="PageNumber"/>
        <w:i/>
        <w:sz w:val="20"/>
      </w:rPr>
      <w:tab/>
      <w:t>DBE/2017</w:t>
    </w:r>
  </w:p>
  <w:p w:rsidR="00DE16BE" w:rsidRDefault="00DE16BE" w:rsidP="00946743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lang w:val="en-US"/>
      </w:rPr>
    </w:pPr>
    <w:r w:rsidRPr="00265A1B">
      <w:rPr>
        <w:i/>
        <w:sz w:val="20"/>
        <w:lang w:val="en-ZA"/>
      </w:rPr>
      <w:tab/>
    </w:r>
    <w:r w:rsidRPr="00265A1B">
      <w:rPr>
        <w:i/>
        <w:sz w:val="20"/>
      </w:rPr>
      <w:t>S</w:t>
    </w:r>
    <w:r w:rsidRPr="00265A1B">
      <w:rPr>
        <w:i/>
        <w:sz w:val="20"/>
        <w:lang w:val="en-ZA"/>
      </w:rPr>
      <w:t>S</w:t>
    </w:r>
    <w:r>
      <w:rPr>
        <w:i/>
        <w:sz w:val="20"/>
        <w:lang w:val="en-ZA"/>
      </w:rPr>
      <w:t>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BE" w:rsidRPr="00265A1B" w:rsidRDefault="00DE16BE" w:rsidP="00DE16BE">
    <w:pPr>
      <w:tabs>
        <w:tab w:val="center" w:pos="4820"/>
        <w:tab w:val="right" w:pos="9498"/>
      </w:tabs>
      <w:rPr>
        <w:rStyle w:val="PageNumber"/>
        <w:i/>
        <w:sz w:val="20"/>
      </w:rPr>
    </w:pPr>
    <w:proofErr w:type="spellStart"/>
    <w:r>
      <w:rPr>
        <w:bCs w:val="0"/>
        <w:i/>
        <w:sz w:val="20"/>
      </w:rPr>
      <w:t>Lewenswetenskappe</w:t>
    </w:r>
    <w:proofErr w:type="spellEnd"/>
    <w:r>
      <w:rPr>
        <w:bCs w:val="0"/>
        <w:i/>
        <w:sz w:val="20"/>
      </w:rPr>
      <w:t>/V1</w:t>
    </w:r>
    <w:r w:rsidRPr="00265A1B">
      <w:rPr>
        <w:bCs w:val="0"/>
        <w:i/>
        <w:sz w:val="20"/>
      </w:rPr>
      <w:tab/>
    </w:r>
    <w:r w:rsidRPr="00265A1B">
      <w:rPr>
        <w:rStyle w:val="PageNumber"/>
        <w:i/>
        <w:sz w:val="20"/>
      </w:rPr>
      <w:fldChar w:fldCharType="begin"/>
    </w:r>
    <w:r w:rsidRPr="00265A1B">
      <w:rPr>
        <w:rStyle w:val="PageNumber"/>
        <w:i/>
        <w:sz w:val="20"/>
      </w:rPr>
      <w:instrText xml:space="preserve"> PAGE </w:instrText>
    </w:r>
    <w:r w:rsidRPr="00265A1B">
      <w:rPr>
        <w:rStyle w:val="PageNumber"/>
        <w:i/>
        <w:sz w:val="20"/>
      </w:rPr>
      <w:fldChar w:fldCharType="separate"/>
    </w:r>
    <w:r w:rsidR="00CD7A22">
      <w:rPr>
        <w:rStyle w:val="PageNumber"/>
        <w:i/>
        <w:noProof/>
        <w:sz w:val="20"/>
      </w:rPr>
      <w:t>16</w:t>
    </w:r>
    <w:r w:rsidRPr="00265A1B">
      <w:rPr>
        <w:rStyle w:val="PageNumber"/>
        <w:i/>
        <w:sz w:val="20"/>
      </w:rPr>
      <w:fldChar w:fldCharType="end"/>
    </w:r>
    <w:r w:rsidRPr="00265A1B">
      <w:rPr>
        <w:rStyle w:val="PageNumber"/>
        <w:i/>
        <w:sz w:val="20"/>
      </w:rPr>
      <w:tab/>
      <w:t>DBE/2017</w:t>
    </w:r>
  </w:p>
  <w:p w:rsidR="00DE16BE" w:rsidRDefault="00DE16BE" w:rsidP="00946743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lang w:val="en-US"/>
      </w:rPr>
    </w:pPr>
    <w:r w:rsidRPr="00265A1B">
      <w:rPr>
        <w:i/>
        <w:sz w:val="20"/>
        <w:lang w:val="en-ZA"/>
      </w:rPr>
      <w:tab/>
    </w:r>
    <w:r w:rsidRPr="00265A1B">
      <w:rPr>
        <w:i/>
        <w:sz w:val="20"/>
      </w:rPr>
      <w:t>S</w:t>
    </w:r>
    <w:r w:rsidRPr="00265A1B">
      <w:rPr>
        <w:i/>
        <w:sz w:val="20"/>
        <w:lang w:val="en-ZA"/>
      </w:rPr>
      <w:t>S</w:t>
    </w:r>
    <w:r>
      <w:rPr>
        <w:i/>
        <w:sz w:val="20"/>
        <w:lang w:val="en-ZA"/>
      </w:rPr>
      <w:t>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126"/>
    <w:multiLevelType w:val="hybridMultilevel"/>
    <w:tmpl w:val="C268B5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490B1F"/>
    <w:multiLevelType w:val="hybridMultilevel"/>
    <w:tmpl w:val="934E9052"/>
    <w:lvl w:ilvl="0" w:tplc="1C9AA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15F10"/>
    <w:multiLevelType w:val="multilevel"/>
    <w:tmpl w:val="66DC5D2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0D6F1960"/>
    <w:multiLevelType w:val="hybridMultilevel"/>
    <w:tmpl w:val="28E2BBBE"/>
    <w:lvl w:ilvl="0" w:tplc="9F46ACF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0906CB"/>
    <w:multiLevelType w:val="hybridMultilevel"/>
    <w:tmpl w:val="DC32FF96"/>
    <w:lvl w:ilvl="0" w:tplc="E1B0B1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720B4"/>
    <w:multiLevelType w:val="hybridMultilevel"/>
    <w:tmpl w:val="815C37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26AC4"/>
    <w:multiLevelType w:val="hybridMultilevel"/>
    <w:tmpl w:val="7136912A"/>
    <w:lvl w:ilvl="0" w:tplc="1D3846A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837396"/>
    <w:multiLevelType w:val="hybridMultilevel"/>
    <w:tmpl w:val="076289A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C10CB7"/>
    <w:multiLevelType w:val="multilevel"/>
    <w:tmpl w:val="D5FEF82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1C3979FB"/>
    <w:multiLevelType w:val="hybridMultilevel"/>
    <w:tmpl w:val="AA12E4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331A0D"/>
    <w:multiLevelType w:val="hybridMultilevel"/>
    <w:tmpl w:val="566858BE"/>
    <w:lvl w:ilvl="0" w:tplc="04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1">
    <w:nsid w:val="211C5C4E"/>
    <w:multiLevelType w:val="hybridMultilevel"/>
    <w:tmpl w:val="277C2C5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22C295F"/>
    <w:multiLevelType w:val="multilevel"/>
    <w:tmpl w:val="AD4231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26E1F43"/>
    <w:multiLevelType w:val="hybridMultilevel"/>
    <w:tmpl w:val="2CDEB0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2CE6701"/>
    <w:multiLevelType w:val="hybridMultilevel"/>
    <w:tmpl w:val="FA4E2F5E"/>
    <w:lvl w:ilvl="0" w:tplc="569033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B738C"/>
    <w:multiLevelType w:val="hybridMultilevel"/>
    <w:tmpl w:val="1D382F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67E5748"/>
    <w:multiLevelType w:val="hybridMultilevel"/>
    <w:tmpl w:val="A63E4AD8"/>
    <w:lvl w:ilvl="0" w:tplc="4BC2A0A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8F56846"/>
    <w:multiLevelType w:val="hybridMultilevel"/>
    <w:tmpl w:val="E17E48D0"/>
    <w:lvl w:ilvl="0" w:tplc="F97EFE7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8">
    <w:nsid w:val="2B801521"/>
    <w:multiLevelType w:val="hybridMultilevel"/>
    <w:tmpl w:val="A1F24264"/>
    <w:lvl w:ilvl="0" w:tplc="AB707C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BAA5C50"/>
    <w:multiLevelType w:val="hybridMultilevel"/>
    <w:tmpl w:val="B9B837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071D94"/>
    <w:multiLevelType w:val="multilevel"/>
    <w:tmpl w:val="CD64349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2F337D36"/>
    <w:multiLevelType w:val="hybridMultilevel"/>
    <w:tmpl w:val="6DE42B68"/>
    <w:lvl w:ilvl="0" w:tplc="48CE54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8C5290"/>
    <w:multiLevelType w:val="hybridMultilevel"/>
    <w:tmpl w:val="5A7A5F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BB0E9D"/>
    <w:multiLevelType w:val="hybridMultilevel"/>
    <w:tmpl w:val="FB64F38A"/>
    <w:lvl w:ilvl="0" w:tplc="03982BD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FD35F2"/>
    <w:multiLevelType w:val="hybridMultilevel"/>
    <w:tmpl w:val="B0EE4306"/>
    <w:lvl w:ilvl="0" w:tplc="6518A07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8BE07C0"/>
    <w:multiLevelType w:val="multilevel"/>
    <w:tmpl w:val="02D0227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E9525B6"/>
    <w:multiLevelType w:val="hybridMultilevel"/>
    <w:tmpl w:val="5882F062"/>
    <w:lvl w:ilvl="0" w:tplc="913E7C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EC9589E"/>
    <w:multiLevelType w:val="hybridMultilevel"/>
    <w:tmpl w:val="F7CACB88"/>
    <w:lvl w:ilvl="0" w:tplc="1FAC8EBA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FC249DE"/>
    <w:multiLevelType w:val="multilevel"/>
    <w:tmpl w:val="150820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3350C89"/>
    <w:multiLevelType w:val="hybridMultilevel"/>
    <w:tmpl w:val="51605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5C970B1"/>
    <w:multiLevelType w:val="hybridMultilevel"/>
    <w:tmpl w:val="8040AEE4"/>
    <w:lvl w:ilvl="0" w:tplc="69BEF666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6724BD9"/>
    <w:multiLevelType w:val="hybridMultilevel"/>
    <w:tmpl w:val="F8B87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F6423"/>
    <w:multiLevelType w:val="hybridMultilevel"/>
    <w:tmpl w:val="973C5E5C"/>
    <w:lvl w:ilvl="0" w:tplc="588A2F00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51317D20"/>
    <w:multiLevelType w:val="hybridMultilevel"/>
    <w:tmpl w:val="F0A0E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2195F08"/>
    <w:multiLevelType w:val="hybridMultilevel"/>
    <w:tmpl w:val="50A2C5B2"/>
    <w:lvl w:ilvl="0" w:tplc="4FD408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2F582B"/>
    <w:multiLevelType w:val="hybridMultilevel"/>
    <w:tmpl w:val="54D6046C"/>
    <w:lvl w:ilvl="0" w:tplc="C58AE9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CF5F97"/>
    <w:multiLevelType w:val="hybridMultilevel"/>
    <w:tmpl w:val="C30E68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FF1FA1"/>
    <w:multiLevelType w:val="hybridMultilevel"/>
    <w:tmpl w:val="6EF06BAC"/>
    <w:lvl w:ilvl="0" w:tplc="2000FD0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ADA1EEE"/>
    <w:multiLevelType w:val="hybridMultilevel"/>
    <w:tmpl w:val="950211A6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9">
    <w:nsid w:val="69D14CEA"/>
    <w:multiLevelType w:val="hybridMultilevel"/>
    <w:tmpl w:val="D230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C083CD8"/>
    <w:multiLevelType w:val="multilevel"/>
    <w:tmpl w:val="DBA0297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6D245BF8"/>
    <w:multiLevelType w:val="hybridMultilevel"/>
    <w:tmpl w:val="01C8A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992E8D"/>
    <w:multiLevelType w:val="hybridMultilevel"/>
    <w:tmpl w:val="B7F48202"/>
    <w:lvl w:ilvl="0" w:tplc="030E6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F531ADD"/>
    <w:multiLevelType w:val="hybridMultilevel"/>
    <w:tmpl w:val="9FE6CD36"/>
    <w:lvl w:ilvl="0" w:tplc="64E411EA">
      <w:start w:val="1"/>
      <w:numFmt w:val="lowerLetter"/>
      <w:lvlText w:val="(%1)"/>
      <w:lvlJc w:val="left"/>
      <w:pPr>
        <w:ind w:left="720" w:hanging="360"/>
      </w:pPr>
      <w:rPr>
        <w:rFonts w:eastAsia="Calibr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C93C54"/>
    <w:multiLevelType w:val="multilevel"/>
    <w:tmpl w:val="2ADA6E3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C6510AB"/>
    <w:multiLevelType w:val="hybridMultilevel"/>
    <w:tmpl w:val="59F0B7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602DD"/>
    <w:multiLevelType w:val="hybridMultilevel"/>
    <w:tmpl w:val="FDB016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44"/>
  </w:num>
  <w:num w:numId="4">
    <w:abstractNumId w:val="40"/>
  </w:num>
  <w:num w:numId="5">
    <w:abstractNumId w:val="29"/>
  </w:num>
  <w:num w:numId="6">
    <w:abstractNumId w:val="41"/>
  </w:num>
  <w:num w:numId="7">
    <w:abstractNumId w:val="25"/>
  </w:num>
  <w:num w:numId="8">
    <w:abstractNumId w:val="2"/>
  </w:num>
  <w:num w:numId="9">
    <w:abstractNumId w:val="5"/>
  </w:num>
  <w:num w:numId="10">
    <w:abstractNumId w:val="11"/>
  </w:num>
  <w:num w:numId="11">
    <w:abstractNumId w:val="33"/>
  </w:num>
  <w:num w:numId="12">
    <w:abstractNumId w:val="19"/>
  </w:num>
  <w:num w:numId="13">
    <w:abstractNumId w:val="0"/>
  </w:num>
  <w:num w:numId="14">
    <w:abstractNumId w:val="38"/>
  </w:num>
  <w:num w:numId="15">
    <w:abstractNumId w:val="28"/>
  </w:num>
  <w:num w:numId="16">
    <w:abstractNumId w:val="6"/>
  </w:num>
  <w:num w:numId="17">
    <w:abstractNumId w:val="13"/>
  </w:num>
  <w:num w:numId="18">
    <w:abstractNumId w:val="12"/>
  </w:num>
  <w:num w:numId="19">
    <w:abstractNumId w:val="10"/>
  </w:num>
  <w:num w:numId="20">
    <w:abstractNumId w:val="31"/>
  </w:num>
  <w:num w:numId="21">
    <w:abstractNumId w:val="26"/>
  </w:num>
  <w:num w:numId="22">
    <w:abstractNumId w:val="42"/>
  </w:num>
  <w:num w:numId="23">
    <w:abstractNumId w:val="1"/>
  </w:num>
  <w:num w:numId="24">
    <w:abstractNumId w:val="17"/>
  </w:num>
  <w:num w:numId="25">
    <w:abstractNumId w:val="18"/>
  </w:num>
  <w:num w:numId="26">
    <w:abstractNumId w:val="23"/>
  </w:num>
  <w:num w:numId="27">
    <w:abstractNumId w:val="9"/>
  </w:num>
  <w:num w:numId="28">
    <w:abstractNumId w:val="36"/>
  </w:num>
  <w:num w:numId="29">
    <w:abstractNumId w:val="46"/>
  </w:num>
  <w:num w:numId="30">
    <w:abstractNumId w:val="43"/>
  </w:num>
  <w:num w:numId="31">
    <w:abstractNumId w:val="35"/>
  </w:num>
  <w:num w:numId="32">
    <w:abstractNumId w:val="21"/>
  </w:num>
  <w:num w:numId="33">
    <w:abstractNumId w:val="30"/>
  </w:num>
  <w:num w:numId="34">
    <w:abstractNumId w:val="45"/>
  </w:num>
  <w:num w:numId="35">
    <w:abstractNumId w:val="27"/>
  </w:num>
  <w:num w:numId="36">
    <w:abstractNumId w:val="32"/>
  </w:num>
  <w:num w:numId="37">
    <w:abstractNumId w:val="4"/>
  </w:num>
  <w:num w:numId="38">
    <w:abstractNumId w:val="34"/>
  </w:num>
  <w:num w:numId="39">
    <w:abstractNumId w:val="37"/>
  </w:num>
  <w:num w:numId="40">
    <w:abstractNumId w:val="14"/>
  </w:num>
  <w:num w:numId="41">
    <w:abstractNumId w:val="39"/>
  </w:num>
  <w:num w:numId="42">
    <w:abstractNumId w:val="15"/>
  </w:num>
  <w:num w:numId="43">
    <w:abstractNumId w:val="16"/>
  </w:num>
  <w:num w:numId="44">
    <w:abstractNumId w:val="22"/>
  </w:num>
  <w:num w:numId="45">
    <w:abstractNumId w:val="3"/>
  </w:num>
  <w:num w:numId="46">
    <w:abstractNumId w:val="7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ZA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35873">
      <o:colormru v:ext="edit" colors="#eaeaea,silver,#b2b2b2,#969696,gray,#777,#ddd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E5"/>
    <w:rsid w:val="000002AE"/>
    <w:rsid w:val="000011B4"/>
    <w:rsid w:val="00001C6F"/>
    <w:rsid w:val="0000295F"/>
    <w:rsid w:val="00002AE6"/>
    <w:rsid w:val="000036AF"/>
    <w:rsid w:val="00005150"/>
    <w:rsid w:val="00006289"/>
    <w:rsid w:val="00006B3B"/>
    <w:rsid w:val="00007432"/>
    <w:rsid w:val="00007B48"/>
    <w:rsid w:val="000105DA"/>
    <w:rsid w:val="00010E13"/>
    <w:rsid w:val="0001185A"/>
    <w:rsid w:val="000118A2"/>
    <w:rsid w:val="00012A8E"/>
    <w:rsid w:val="00012B8F"/>
    <w:rsid w:val="0001306C"/>
    <w:rsid w:val="000130C0"/>
    <w:rsid w:val="000139E5"/>
    <w:rsid w:val="00013AD3"/>
    <w:rsid w:val="000155B6"/>
    <w:rsid w:val="00015C84"/>
    <w:rsid w:val="00015F39"/>
    <w:rsid w:val="00017337"/>
    <w:rsid w:val="00017AEA"/>
    <w:rsid w:val="00017CBF"/>
    <w:rsid w:val="0002059A"/>
    <w:rsid w:val="000209BC"/>
    <w:rsid w:val="00020E3F"/>
    <w:rsid w:val="00021389"/>
    <w:rsid w:val="00021509"/>
    <w:rsid w:val="00022787"/>
    <w:rsid w:val="000238CA"/>
    <w:rsid w:val="000245A3"/>
    <w:rsid w:val="00024E48"/>
    <w:rsid w:val="00024E96"/>
    <w:rsid w:val="00024FCA"/>
    <w:rsid w:val="0002622A"/>
    <w:rsid w:val="00026BAF"/>
    <w:rsid w:val="000300B0"/>
    <w:rsid w:val="00031108"/>
    <w:rsid w:val="00031C20"/>
    <w:rsid w:val="00032A5C"/>
    <w:rsid w:val="00032F97"/>
    <w:rsid w:val="00034F5E"/>
    <w:rsid w:val="0003553C"/>
    <w:rsid w:val="00035C43"/>
    <w:rsid w:val="00036738"/>
    <w:rsid w:val="00036C17"/>
    <w:rsid w:val="00037671"/>
    <w:rsid w:val="00037849"/>
    <w:rsid w:val="00037A9A"/>
    <w:rsid w:val="00037FCE"/>
    <w:rsid w:val="00040984"/>
    <w:rsid w:val="00040A15"/>
    <w:rsid w:val="00040A31"/>
    <w:rsid w:val="00040FCB"/>
    <w:rsid w:val="00041970"/>
    <w:rsid w:val="00041A90"/>
    <w:rsid w:val="0004326B"/>
    <w:rsid w:val="00043F25"/>
    <w:rsid w:val="000440FC"/>
    <w:rsid w:val="000441AA"/>
    <w:rsid w:val="0004465D"/>
    <w:rsid w:val="00044CF8"/>
    <w:rsid w:val="00044E62"/>
    <w:rsid w:val="00045123"/>
    <w:rsid w:val="000452E5"/>
    <w:rsid w:val="00046596"/>
    <w:rsid w:val="000469C0"/>
    <w:rsid w:val="00051F85"/>
    <w:rsid w:val="00051FAA"/>
    <w:rsid w:val="00052375"/>
    <w:rsid w:val="00052422"/>
    <w:rsid w:val="00054C40"/>
    <w:rsid w:val="00055259"/>
    <w:rsid w:val="00055D83"/>
    <w:rsid w:val="00056464"/>
    <w:rsid w:val="000565E6"/>
    <w:rsid w:val="000567A6"/>
    <w:rsid w:val="000572BB"/>
    <w:rsid w:val="000578BA"/>
    <w:rsid w:val="000579E5"/>
    <w:rsid w:val="00057D39"/>
    <w:rsid w:val="00060137"/>
    <w:rsid w:val="0006022B"/>
    <w:rsid w:val="00061B85"/>
    <w:rsid w:val="000622D7"/>
    <w:rsid w:val="00064124"/>
    <w:rsid w:val="00064807"/>
    <w:rsid w:val="000648A1"/>
    <w:rsid w:val="00064B62"/>
    <w:rsid w:val="00065C9B"/>
    <w:rsid w:val="00065E27"/>
    <w:rsid w:val="00065EA9"/>
    <w:rsid w:val="000660D6"/>
    <w:rsid w:val="00066329"/>
    <w:rsid w:val="00066B76"/>
    <w:rsid w:val="00070CBC"/>
    <w:rsid w:val="00071749"/>
    <w:rsid w:val="00071A53"/>
    <w:rsid w:val="00071DC4"/>
    <w:rsid w:val="0007390C"/>
    <w:rsid w:val="0007500D"/>
    <w:rsid w:val="00075815"/>
    <w:rsid w:val="00075E69"/>
    <w:rsid w:val="00075EAE"/>
    <w:rsid w:val="000764F9"/>
    <w:rsid w:val="000775C7"/>
    <w:rsid w:val="000779BE"/>
    <w:rsid w:val="00080030"/>
    <w:rsid w:val="000817F4"/>
    <w:rsid w:val="00081C02"/>
    <w:rsid w:val="00081E7D"/>
    <w:rsid w:val="00081F9C"/>
    <w:rsid w:val="00082D10"/>
    <w:rsid w:val="000833DA"/>
    <w:rsid w:val="00084219"/>
    <w:rsid w:val="00084466"/>
    <w:rsid w:val="00084A4F"/>
    <w:rsid w:val="00084F02"/>
    <w:rsid w:val="00086898"/>
    <w:rsid w:val="000874D4"/>
    <w:rsid w:val="000875BB"/>
    <w:rsid w:val="00087C0B"/>
    <w:rsid w:val="00087DAB"/>
    <w:rsid w:val="00087F00"/>
    <w:rsid w:val="0009033A"/>
    <w:rsid w:val="00090E54"/>
    <w:rsid w:val="00090EB1"/>
    <w:rsid w:val="000919E9"/>
    <w:rsid w:val="00091D25"/>
    <w:rsid w:val="00092999"/>
    <w:rsid w:val="000949A2"/>
    <w:rsid w:val="00094AD4"/>
    <w:rsid w:val="00095EA8"/>
    <w:rsid w:val="000972C5"/>
    <w:rsid w:val="000A09DE"/>
    <w:rsid w:val="000A1DD1"/>
    <w:rsid w:val="000A1F03"/>
    <w:rsid w:val="000A243C"/>
    <w:rsid w:val="000A3211"/>
    <w:rsid w:val="000A4CA4"/>
    <w:rsid w:val="000A66C6"/>
    <w:rsid w:val="000A6C69"/>
    <w:rsid w:val="000A754C"/>
    <w:rsid w:val="000B0F37"/>
    <w:rsid w:val="000B1353"/>
    <w:rsid w:val="000B20C2"/>
    <w:rsid w:val="000B257F"/>
    <w:rsid w:val="000B3406"/>
    <w:rsid w:val="000B3A02"/>
    <w:rsid w:val="000B6469"/>
    <w:rsid w:val="000B6BA6"/>
    <w:rsid w:val="000B715E"/>
    <w:rsid w:val="000B726C"/>
    <w:rsid w:val="000C018E"/>
    <w:rsid w:val="000C032F"/>
    <w:rsid w:val="000C147B"/>
    <w:rsid w:val="000C186B"/>
    <w:rsid w:val="000C1FB8"/>
    <w:rsid w:val="000C3372"/>
    <w:rsid w:val="000C625C"/>
    <w:rsid w:val="000C64BC"/>
    <w:rsid w:val="000C6FCC"/>
    <w:rsid w:val="000D2C2A"/>
    <w:rsid w:val="000D2E88"/>
    <w:rsid w:val="000D32F3"/>
    <w:rsid w:val="000D3381"/>
    <w:rsid w:val="000D5190"/>
    <w:rsid w:val="000D5A57"/>
    <w:rsid w:val="000D5F69"/>
    <w:rsid w:val="000D5FE6"/>
    <w:rsid w:val="000D764D"/>
    <w:rsid w:val="000D7A4E"/>
    <w:rsid w:val="000D7E67"/>
    <w:rsid w:val="000E0775"/>
    <w:rsid w:val="000E0874"/>
    <w:rsid w:val="000E098D"/>
    <w:rsid w:val="000E0D9A"/>
    <w:rsid w:val="000E1ED2"/>
    <w:rsid w:val="000E214C"/>
    <w:rsid w:val="000E2EFE"/>
    <w:rsid w:val="000E3A37"/>
    <w:rsid w:val="000E4B05"/>
    <w:rsid w:val="000E7659"/>
    <w:rsid w:val="000F04EE"/>
    <w:rsid w:val="000F09D6"/>
    <w:rsid w:val="000F198C"/>
    <w:rsid w:val="000F3A22"/>
    <w:rsid w:val="000F4031"/>
    <w:rsid w:val="000F44EA"/>
    <w:rsid w:val="000F4819"/>
    <w:rsid w:val="000F4D84"/>
    <w:rsid w:val="000F5EA0"/>
    <w:rsid w:val="000F6275"/>
    <w:rsid w:val="000F6927"/>
    <w:rsid w:val="000F69B2"/>
    <w:rsid w:val="000F6E63"/>
    <w:rsid w:val="000F7B13"/>
    <w:rsid w:val="001016A4"/>
    <w:rsid w:val="0010283D"/>
    <w:rsid w:val="00102D8D"/>
    <w:rsid w:val="0010314A"/>
    <w:rsid w:val="001049C4"/>
    <w:rsid w:val="001053A4"/>
    <w:rsid w:val="001055EE"/>
    <w:rsid w:val="0010561A"/>
    <w:rsid w:val="001057CC"/>
    <w:rsid w:val="00106AD5"/>
    <w:rsid w:val="00110B2C"/>
    <w:rsid w:val="001110AF"/>
    <w:rsid w:val="00112632"/>
    <w:rsid w:val="00112ECB"/>
    <w:rsid w:val="00113692"/>
    <w:rsid w:val="001139A9"/>
    <w:rsid w:val="00113AEE"/>
    <w:rsid w:val="00113C60"/>
    <w:rsid w:val="001146F1"/>
    <w:rsid w:val="0011481B"/>
    <w:rsid w:val="001161C7"/>
    <w:rsid w:val="00116AD2"/>
    <w:rsid w:val="00117176"/>
    <w:rsid w:val="00122FBA"/>
    <w:rsid w:val="00123409"/>
    <w:rsid w:val="00123437"/>
    <w:rsid w:val="0012343D"/>
    <w:rsid w:val="00123515"/>
    <w:rsid w:val="001238A2"/>
    <w:rsid w:val="00123DAD"/>
    <w:rsid w:val="001242C1"/>
    <w:rsid w:val="00124821"/>
    <w:rsid w:val="00124F04"/>
    <w:rsid w:val="001251BE"/>
    <w:rsid w:val="001255B7"/>
    <w:rsid w:val="00125F2C"/>
    <w:rsid w:val="00126774"/>
    <w:rsid w:val="00126B47"/>
    <w:rsid w:val="00126E9F"/>
    <w:rsid w:val="001272D8"/>
    <w:rsid w:val="00127A02"/>
    <w:rsid w:val="0013010B"/>
    <w:rsid w:val="00130BA0"/>
    <w:rsid w:val="001311FE"/>
    <w:rsid w:val="00131D46"/>
    <w:rsid w:val="001323BA"/>
    <w:rsid w:val="00132AC7"/>
    <w:rsid w:val="001332AC"/>
    <w:rsid w:val="001341C2"/>
    <w:rsid w:val="00134EC7"/>
    <w:rsid w:val="001359F2"/>
    <w:rsid w:val="00137827"/>
    <w:rsid w:val="00140789"/>
    <w:rsid w:val="00140998"/>
    <w:rsid w:val="00142161"/>
    <w:rsid w:val="00143392"/>
    <w:rsid w:val="0014460F"/>
    <w:rsid w:val="00145D6E"/>
    <w:rsid w:val="001467D9"/>
    <w:rsid w:val="00147F53"/>
    <w:rsid w:val="00151A5E"/>
    <w:rsid w:val="00152ADE"/>
    <w:rsid w:val="00153B93"/>
    <w:rsid w:val="001542F3"/>
    <w:rsid w:val="0015459D"/>
    <w:rsid w:val="001550E4"/>
    <w:rsid w:val="00156573"/>
    <w:rsid w:val="00156F1D"/>
    <w:rsid w:val="0015790C"/>
    <w:rsid w:val="00157BA2"/>
    <w:rsid w:val="0016100A"/>
    <w:rsid w:val="001611B5"/>
    <w:rsid w:val="001614B7"/>
    <w:rsid w:val="001630FA"/>
    <w:rsid w:val="00163B28"/>
    <w:rsid w:val="0016413B"/>
    <w:rsid w:val="001648B8"/>
    <w:rsid w:val="001659DF"/>
    <w:rsid w:val="00165BE3"/>
    <w:rsid w:val="001661A8"/>
    <w:rsid w:val="00166A70"/>
    <w:rsid w:val="00166ABB"/>
    <w:rsid w:val="00171C65"/>
    <w:rsid w:val="0017241E"/>
    <w:rsid w:val="001734CA"/>
    <w:rsid w:val="00173F7D"/>
    <w:rsid w:val="00174794"/>
    <w:rsid w:val="00174D79"/>
    <w:rsid w:val="001756C2"/>
    <w:rsid w:val="0017629D"/>
    <w:rsid w:val="001765D3"/>
    <w:rsid w:val="001767E5"/>
    <w:rsid w:val="00177373"/>
    <w:rsid w:val="0017766E"/>
    <w:rsid w:val="00181109"/>
    <w:rsid w:val="001813AB"/>
    <w:rsid w:val="00181CA0"/>
    <w:rsid w:val="00184395"/>
    <w:rsid w:val="00184CDB"/>
    <w:rsid w:val="00185157"/>
    <w:rsid w:val="00186FF5"/>
    <w:rsid w:val="001878DD"/>
    <w:rsid w:val="00187D10"/>
    <w:rsid w:val="001901EA"/>
    <w:rsid w:val="00190D12"/>
    <w:rsid w:val="00190E2B"/>
    <w:rsid w:val="00191C2F"/>
    <w:rsid w:val="001923F5"/>
    <w:rsid w:val="00192612"/>
    <w:rsid w:val="00194EBF"/>
    <w:rsid w:val="0019504C"/>
    <w:rsid w:val="00195A34"/>
    <w:rsid w:val="001979B0"/>
    <w:rsid w:val="00197E9E"/>
    <w:rsid w:val="001A1419"/>
    <w:rsid w:val="001A19E4"/>
    <w:rsid w:val="001A1DD6"/>
    <w:rsid w:val="001A1E26"/>
    <w:rsid w:val="001A2EB9"/>
    <w:rsid w:val="001A4853"/>
    <w:rsid w:val="001A4871"/>
    <w:rsid w:val="001A51B8"/>
    <w:rsid w:val="001A6CD3"/>
    <w:rsid w:val="001A7166"/>
    <w:rsid w:val="001A74A6"/>
    <w:rsid w:val="001B05CA"/>
    <w:rsid w:val="001B119A"/>
    <w:rsid w:val="001B2294"/>
    <w:rsid w:val="001B2ED5"/>
    <w:rsid w:val="001B358B"/>
    <w:rsid w:val="001B3E05"/>
    <w:rsid w:val="001B4130"/>
    <w:rsid w:val="001B4535"/>
    <w:rsid w:val="001B4BD0"/>
    <w:rsid w:val="001B4D12"/>
    <w:rsid w:val="001B5869"/>
    <w:rsid w:val="001B5AEB"/>
    <w:rsid w:val="001B5DD0"/>
    <w:rsid w:val="001B6F21"/>
    <w:rsid w:val="001B71C5"/>
    <w:rsid w:val="001B77F7"/>
    <w:rsid w:val="001B7919"/>
    <w:rsid w:val="001B7C3F"/>
    <w:rsid w:val="001B7E53"/>
    <w:rsid w:val="001C2E36"/>
    <w:rsid w:val="001C35CD"/>
    <w:rsid w:val="001C3832"/>
    <w:rsid w:val="001C6165"/>
    <w:rsid w:val="001C65CB"/>
    <w:rsid w:val="001C7163"/>
    <w:rsid w:val="001C78E5"/>
    <w:rsid w:val="001D006A"/>
    <w:rsid w:val="001D0634"/>
    <w:rsid w:val="001D26E4"/>
    <w:rsid w:val="001D38C6"/>
    <w:rsid w:val="001D3DE2"/>
    <w:rsid w:val="001D3EDA"/>
    <w:rsid w:val="001D499D"/>
    <w:rsid w:val="001D6102"/>
    <w:rsid w:val="001D6AA2"/>
    <w:rsid w:val="001D7E34"/>
    <w:rsid w:val="001E0087"/>
    <w:rsid w:val="001E1704"/>
    <w:rsid w:val="001E6AB1"/>
    <w:rsid w:val="001E6FD2"/>
    <w:rsid w:val="001E7138"/>
    <w:rsid w:val="001E7E7A"/>
    <w:rsid w:val="001F07DD"/>
    <w:rsid w:val="001F1B86"/>
    <w:rsid w:val="001F2E9D"/>
    <w:rsid w:val="001F355E"/>
    <w:rsid w:val="001F3FEE"/>
    <w:rsid w:val="001F49D5"/>
    <w:rsid w:val="001F4FE5"/>
    <w:rsid w:val="001F5047"/>
    <w:rsid w:val="001F54D9"/>
    <w:rsid w:val="001F72A7"/>
    <w:rsid w:val="001F78A4"/>
    <w:rsid w:val="00200375"/>
    <w:rsid w:val="00201383"/>
    <w:rsid w:val="00201FA7"/>
    <w:rsid w:val="00203169"/>
    <w:rsid w:val="002032DD"/>
    <w:rsid w:val="0020494E"/>
    <w:rsid w:val="00204A48"/>
    <w:rsid w:val="00204B3D"/>
    <w:rsid w:val="00205010"/>
    <w:rsid w:val="00205A52"/>
    <w:rsid w:val="002060A5"/>
    <w:rsid w:val="00206459"/>
    <w:rsid w:val="00206C8B"/>
    <w:rsid w:val="0020759C"/>
    <w:rsid w:val="00207951"/>
    <w:rsid w:val="00207FE5"/>
    <w:rsid w:val="0021024A"/>
    <w:rsid w:val="00211A16"/>
    <w:rsid w:val="00211E62"/>
    <w:rsid w:val="00213E17"/>
    <w:rsid w:val="00214008"/>
    <w:rsid w:val="0021451B"/>
    <w:rsid w:val="00216074"/>
    <w:rsid w:val="00216999"/>
    <w:rsid w:val="00216CEA"/>
    <w:rsid w:val="0021765D"/>
    <w:rsid w:val="002206A9"/>
    <w:rsid w:val="00221A36"/>
    <w:rsid w:val="00225948"/>
    <w:rsid w:val="002262EC"/>
    <w:rsid w:val="00226AEF"/>
    <w:rsid w:val="002270B1"/>
    <w:rsid w:val="00227676"/>
    <w:rsid w:val="00231047"/>
    <w:rsid w:val="00231085"/>
    <w:rsid w:val="00231510"/>
    <w:rsid w:val="00231642"/>
    <w:rsid w:val="00231BBF"/>
    <w:rsid w:val="0023222F"/>
    <w:rsid w:val="002323BB"/>
    <w:rsid w:val="00233CD4"/>
    <w:rsid w:val="00234458"/>
    <w:rsid w:val="002346BF"/>
    <w:rsid w:val="00235ABD"/>
    <w:rsid w:val="00235C2A"/>
    <w:rsid w:val="0023612C"/>
    <w:rsid w:val="00236813"/>
    <w:rsid w:val="00236F10"/>
    <w:rsid w:val="002416D4"/>
    <w:rsid w:val="00241B8F"/>
    <w:rsid w:val="00241C93"/>
    <w:rsid w:val="0024215F"/>
    <w:rsid w:val="00243808"/>
    <w:rsid w:val="002446DD"/>
    <w:rsid w:val="00245CEC"/>
    <w:rsid w:val="00250C40"/>
    <w:rsid w:val="002523CE"/>
    <w:rsid w:val="00252766"/>
    <w:rsid w:val="0025547E"/>
    <w:rsid w:val="00257C7C"/>
    <w:rsid w:val="002611D8"/>
    <w:rsid w:val="00262F9D"/>
    <w:rsid w:val="002640A9"/>
    <w:rsid w:val="00264309"/>
    <w:rsid w:val="002652A9"/>
    <w:rsid w:val="00265C6B"/>
    <w:rsid w:val="002664A5"/>
    <w:rsid w:val="00266E8B"/>
    <w:rsid w:val="00266EAC"/>
    <w:rsid w:val="0026730C"/>
    <w:rsid w:val="0026781C"/>
    <w:rsid w:val="00270E42"/>
    <w:rsid w:val="00271A00"/>
    <w:rsid w:val="002720A3"/>
    <w:rsid w:val="00272EB8"/>
    <w:rsid w:val="0027334F"/>
    <w:rsid w:val="00274350"/>
    <w:rsid w:val="0027564E"/>
    <w:rsid w:val="00275E12"/>
    <w:rsid w:val="00280787"/>
    <w:rsid w:val="00280F39"/>
    <w:rsid w:val="00280F5B"/>
    <w:rsid w:val="00281559"/>
    <w:rsid w:val="00281C37"/>
    <w:rsid w:val="00282C83"/>
    <w:rsid w:val="0028367D"/>
    <w:rsid w:val="0028420F"/>
    <w:rsid w:val="0028446E"/>
    <w:rsid w:val="0028586B"/>
    <w:rsid w:val="00285B2C"/>
    <w:rsid w:val="00285C82"/>
    <w:rsid w:val="002862D4"/>
    <w:rsid w:val="00286B3E"/>
    <w:rsid w:val="00286CCC"/>
    <w:rsid w:val="002908D1"/>
    <w:rsid w:val="00291467"/>
    <w:rsid w:val="002934AC"/>
    <w:rsid w:val="0029356C"/>
    <w:rsid w:val="00295389"/>
    <w:rsid w:val="002969F5"/>
    <w:rsid w:val="00297063"/>
    <w:rsid w:val="00297504"/>
    <w:rsid w:val="002975DA"/>
    <w:rsid w:val="002A0C77"/>
    <w:rsid w:val="002A27F5"/>
    <w:rsid w:val="002A2C8E"/>
    <w:rsid w:val="002A4EFD"/>
    <w:rsid w:val="002A6127"/>
    <w:rsid w:val="002B0A88"/>
    <w:rsid w:val="002B1460"/>
    <w:rsid w:val="002B1AF2"/>
    <w:rsid w:val="002B1C7A"/>
    <w:rsid w:val="002B1FBB"/>
    <w:rsid w:val="002B2806"/>
    <w:rsid w:val="002B32C4"/>
    <w:rsid w:val="002B4BBE"/>
    <w:rsid w:val="002B613A"/>
    <w:rsid w:val="002B617C"/>
    <w:rsid w:val="002B7E83"/>
    <w:rsid w:val="002C0885"/>
    <w:rsid w:val="002C09A4"/>
    <w:rsid w:val="002C1CA7"/>
    <w:rsid w:val="002C1DDC"/>
    <w:rsid w:val="002C48A0"/>
    <w:rsid w:val="002C697B"/>
    <w:rsid w:val="002C6D5F"/>
    <w:rsid w:val="002C6F24"/>
    <w:rsid w:val="002D1F80"/>
    <w:rsid w:val="002D2579"/>
    <w:rsid w:val="002D2C17"/>
    <w:rsid w:val="002D32D2"/>
    <w:rsid w:val="002D4ECF"/>
    <w:rsid w:val="002E2A7D"/>
    <w:rsid w:val="002E2DCC"/>
    <w:rsid w:val="002E3B30"/>
    <w:rsid w:val="002E44F2"/>
    <w:rsid w:val="002E4A19"/>
    <w:rsid w:val="002E55F2"/>
    <w:rsid w:val="002E562C"/>
    <w:rsid w:val="002E69E3"/>
    <w:rsid w:val="002E7055"/>
    <w:rsid w:val="002E7C32"/>
    <w:rsid w:val="002E7DD7"/>
    <w:rsid w:val="002F0166"/>
    <w:rsid w:val="002F0729"/>
    <w:rsid w:val="002F0A0F"/>
    <w:rsid w:val="002F31A8"/>
    <w:rsid w:val="002F354C"/>
    <w:rsid w:val="002F554C"/>
    <w:rsid w:val="002F5A6E"/>
    <w:rsid w:val="002F5C0C"/>
    <w:rsid w:val="002F6920"/>
    <w:rsid w:val="002F75DD"/>
    <w:rsid w:val="002F7C8D"/>
    <w:rsid w:val="0030195F"/>
    <w:rsid w:val="00302056"/>
    <w:rsid w:val="00302152"/>
    <w:rsid w:val="00302A86"/>
    <w:rsid w:val="0030351F"/>
    <w:rsid w:val="003047DE"/>
    <w:rsid w:val="00305FE5"/>
    <w:rsid w:val="003064D6"/>
    <w:rsid w:val="0030724A"/>
    <w:rsid w:val="003100CA"/>
    <w:rsid w:val="00310B97"/>
    <w:rsid w:val="00310D95"/>
    <w:rsid w:val="00312F75"/>
    <w:rsid w:val="00314DF8"/>
    <w:rsid w:val="00315622"/>
    <w:rsid w:val="003158B9"/>
    <w:rsid w:val="00315E03"/>
    <w:rsid w:val="00316238"/>
    <w:rsid w:val="00317A72"/>
    <w:rsid w:val="00320236"/>
    <w:rsid w:val="00320A37"/>
    <w:rsid w:val="00321894"/>
    <w:rsid w:val="003226ED"/>
    <w:rsid w:val="00323ADB"/>
    <w:rsid w:val="003251EE"/>
    <w:rsid w:val="00331355"/>
    <w:rsid w:val="00334BB4"/>
    <w:rsid w:val="00334FA1"/>
    <w:rsid w:val="0033548C"/>
    <w:rsid w:val="00336383"/>
    <w:rsid w:val="003377DD"/>
    <w:rsid w:val="003404E8"/>
    <w:rsid w:val="00340916"/>
    <w:rsid w:val="00340D67"/>
    <w:rsid w:val="003412E7"/>
    <w:rsid w:val="003423C7"/>
    <w:rsid w:val="0034240B"/>
    <w:rsid w:val="003427EB"/>
    <w:rsid w:val="00342800"/>
    <w:rsid w:val="00344A0D"/>
    <w:rsid w:val="0034520A"/>
    <w:rsid w:val="003454B3"/>
    <w:rsid w:val="0034556E"/>
    <w:rsid w:val="003455D7"/>
    <w:rsid w:val="003467B2"/>
    <w:rsid w:val="003502B9"/>
    <w:rsid w:val="003509F0"/>
    <w:rsid w:val="00350AF5"/>
    <w:rsid w:val="00350EBA"/>
    <w:rsid w:val="00350EDE"/>
    <w:rsid w:val="0035121F"/>
    <w:rsid w:val="00351312"/>
    <w:rsid w:val="003515C6"/>
    <w:rsid w:val="00352263"/>
    <w:rsid w:val="003526EA"/>
    <w:rsid w:val="00353CC7"/>
    <w:rsid w:val="00354236"/>
    <w:rsid w:val="00354532"/>
    <w:rsid w:val="00354A3E"/>
    <w:rsid w:val="00354E35"/>
    <w:rsid w:val="003555B1"/>
    <w:rsid w:val="00356086"/>
    <w:rsid w:val="003562D8"/>
    <w:rsid w:val="00356413"/>
    <w:rsid w:val="00356AC0"/>
    <w:rsid w:val="003576DE"/>
    <w:rsid w:val="00360B89"/>
    <w:rsid w:val="00360FF4"/>
    <w:rsid w:val="00361920"/>
    <w:rsid w:val="003619FA"/>
    <w:rsid w:val="00361B8B"/>
    <w:rsid w:val="00364034"/>
    <w:rsid w:val="00364268"/>
    <w:rsid w:val="003664BA"/>
    <w:rsid w:val="00366E06"/>
    <w:rsid w:val="0036715C"/>
    <w:rsid w:val="003675A0"/>
    <w:rsid w:val="00371276"/>
    <w:rsid w:val="003714D2"/>
    <w:rsid w:val="00371B42"/>
    <w:rsid w:val="00372F80"/>
    <w:rsid w:val="00372F9A"/>
    <w:rsid w:val="00373206"/>
    <w:rsid w:val="0037496C"/>
    <w:rsid w:val="00375A92"/>
    <w:rsid w:val="003760AB"/>
    <w:rsid w:val="0037725C"/>
    <w:rsid w:val="00377D28"/>
    <w:rsid w:val="0038006A"/>
    <w:rsid w:val="0038120F"/>
    <w:rsid w:val="0038190D"/>
    <w:rsid w:val="00381E6B"/>
    <w:rsid w:val="00382C5F"/>
    <w:rsid w:val="00383157"/>
    <w:rsid w:val="00383588"/>
    <w:rsid w:val="00384373"/>
    <w:rsid w:val="00384718"/>
    <w:rsid w:val="003848D2"/>
    <w:rsid w:val="00384E07"/>
    <w:rsid w:val="00384E51"/>
    <w:rsid w:val="00386327"/>
    <w:rsid w:val="003873F4"/>
    <w:rsid w:val="00387464"/>
    <w:rsid w:val="003941CA"/>
    <w:rsid w:val="00396FE0"/>
    <w:rsid w:val="00397443"/>
    <w:rsid w:val="003A001C"/>
    <w:rsid w:val="003A00F5"/>
    <w:rsid w:val="003A29F8"/>
    <w:rsid w:val="003A32D3"/>
    <w:rsid w:val="003A609E"/>
    <w:rsid w:val="003B092A"/>
    <w:rsid w:val="003B0A29"/>
    <w:rsid w:val="003B1339"/>
    <w:rsid w:val="003B19CF"/>
    <w:rsid w:val="003B2630"/>
    <w:rsid w:val="003B2B19"/>
    <w:rsid w:val="003B3184"/>
    <w:rsid w:val="003B3329"/>
    <w:rsid w:val="003B3679"/>
    <w:rsid w:val="003B4FDF"/>
    <w:rsid w:val="003B56A5"/>
    <w:rsid w:val="003B657D"/>
    <w:rsid w:val="003B790C"/>
    <w:rsid w:val="003B7CFF"/>
    <w:rsid w:val="003C07EB"/>
    <w:rsid w:val="003C198D"/>
    <w:rsid w:val="003C38BF"/>
    <w:rsid w:val="003C3983"/>
    <w:rsid w:val="003C421A"/>
    <w:rsid w:val="003C49D2"/>
    <w:rsid w:val="003C58D3"/>
    <w:rsid w:val="003C6449"/>
    <w:rsid w:val="003C672C"/>
    <w:rsid w:val="003C7303"/>
    <w:rsid w:val="003D1A59"/>
    <w:rsid w:val="003D28D2"/>
    <w:rsid w:val="003D2C44"/>
    <w:rsid w:val="003D2CBE"/>
    <w:rsid w:val="003D2DEC"/>
    <w:rsid w:val="003D375D"/>
    <w:rsid w:val="003D37BA"/>
    <w:rsid w:val="003D42A9"/>
    <w:rsid w:val="003D454D"/>
    <w:rsid w:val="003D49C9"/>
    <w:rsid w:val="003D5007"/>
    <w:rsid w:val="003D5996"/>
    <w:rsid w:val="003D5D1A"/>
    <w:rsid w:val="003D5EC2"/>
    <w:rsid w:val="003D6BD6"/>
    <w:rsid w:val="003D79FC"/>
    <w:rsid w:val="003E01D2"/>
    <w:rsid w:val="003E0608"/>
    <w:rsid w:val="003E07E9"/>
    <w:rsid w:val="003E1CB0"/>
    <w:rsid w:val="003E3EBE"/>
    <w:rsid w:val="003E43B9"/>
    <w:rsid w:val="003E5D9A"/>
    <w:rsid w:val="003E67C5"/>
    <w:rsid w:val="003E6DE0"/>
    <w:rsid w:val="003E747D"/>
    <w:rsid w:val="003E773E"/>
    <w:rsid w:val="003E7E62"/>
    <w:rsid w:val="003F09FE"/>
    <w:rsid w:val="003F0B65"/>
    <w:rsid w:val="003F15A9"/>
    <w:rsid w:val="003F3B0A"/>
    <w:rsid w:val="003F52A8"/>
    <w:rsid w:val="003F5610"/>
    <w:rsid w:val="003F5BC3"/>
    <w:rsid w:val="003F658F"/>
    <w:rsid w:val="00400A18"/>
    <w:rsid w:val="00400B21"/>
    <w:rsid w:val="00401274"/>
    <w:rsid w:val="0040193C"/>
    <w:rsid w:val="00402480"/>
    <w:rsid w:val="004026B4"/>
    <w:rsid w:val="00402F97"/>
    <w:rsid w:val="004030F5"/>
    <w:rsid w:val="00403AFC"/>
    <w:rsid w:val="00403FE1"/>
    <w:rsid w:val="00404347"/>
    <w:rsid w:val="00404555"/>
    <w:rsid w:val="004046DE"/>
    <w:rsid w:val="004061CD"/>
    <w:rsid w:val="004061FE"/>
    <w:rsid w:val="00406D65"/>
    <w:rsid w:val="0041063F"/>
    <w:rsid w:val="00410F32"/>
    <w:rsid w:val="00410FA7"/>
    <w:rsid w:val="00411215"/>
    <w:rsid w:val="00411339"/>
    <w:rsid w:val="0041181A"/>
    <w:rsid w:val="00412C40"/>
    <w:rsid w:val="00414D27"/>
    <w:rsid w:val="0041583A"/>
    <w:rsid w:val="00417DF1"/>
    <w:rsid w:val="00422B99"/>
    <w:rsid w:val="00422DE0"/>
    <w:rsid w:val="00422F32"/>
    <w:rsid w:val="00422FDE"/>
    <w:rsid w:val="004241A5"/>
    <w:rsid w:val="0042532C"/>
    <w:rsid w:val="0042561C"/>
    <w:rsid w:val="004262DA"/>
    <w:rsid w:val="0042644C"/>
    <w:rsid w:val="00426711"/>
    <w:rsid w:val="00430E07"/>
    <w:rsid w:val="0043112B"/>
    <w:rsid w:val="0043226E"/>
    <w:rsid w:val="00434080"/>
    <w:rsid w:val="004340F9"/>
    <w:rsid w:val="00434527"/>
    <w:rsid w:val="004358B6"/>
    <w:rsid w:val="00435B1F"/>
    <w:rsid w:val="00435B27"/>
    <w:rsid w:val="00435E44"/>
    <w:rsid w:val="004366C4"/>
    <w:rsid w:val="00436B84"/>
    <w:rsid w:val="00442609"/>
    <w:rsid w:val="00442BE1"/>
    <w:rsid w:val="00442F3D"/>
    <w:rsid w:val="004437DB"/>
    <w:rsid w:val="004438F0"/>
    <w:rsid w:val="004446DA"/>
    <w:rsid w:val="00444E16"/>
    <w:rsid w:val="00444FCF"/>
    <w:rsid w:val="004455A8"/>
    <w:rsid w:val="00445FE3"/>
    <w:rsid w:val="004463A6"/>
    <w:rsid w:val="004466B0"/>
    <w:rsid w:val="00446F93"/>
    <w:rsid w:val="00447005"/>
    <w:rsid w:val="00447029"/>
    <w:rsid w:val="004472C3"/>
    <w:rsid w:val="00447DB2"/>
    <w:rsid w:val="00450A20"/>
    <w:rsid w:val="00451A57"/>
    <w:rsid w:val="0045269C"/>
    <w:rsid w:val="00452DD0"/>
    <w:rsid w:val="004530CA"/>
    <w:rsid w:val="00453D0C"/>
    <w:rsid w:val="004550BE"/>
    <w:rsid w:val="004551C4"/>
    <w:rsid w:val="00455EE6"/>
    <w:rsid w:val="0046047B"/>
    <w:rsid w:val="00460E15"/>
    <w:rsid w:val="0046389D"/>
    <w:rsid w:val="004641DF"/>
    <w:rsid w:val="0046443A"/>
    <w:rsid w:val="004645D9"/>
    <w:rsid w:val="00464B6F"/>
    <w:rsid w:val="00464BBE"/>
    <w:rsid w:val="004652D2"/>
    <w:rsid w:val="00465450"/>
    <w:rsid w:val="004660ED"/>
    <w:rsid w:val="004668DB"/>
    <w:rsid w:val="00467381"/>
    <w:rsid w:val="0047025D"/>
    <w:rsid w:val="00470AA5"/>
    <w:rsid w:val="00470F9F"/>
    <w:rsid w:val="004713E3"/>
    <w:rsid w:val="00472C36"/>
    <w:rsid w:val="004748B0"/>
    <w:rsid w:val="00475428"/>
    <w:rsid w:val="00476335"/>
    <w:rsid w:val="00476BD3"/>
    <w:rsid w:val="0047724D"/>
    <w:rsid w:val="0047755B"/>
    <w:rsid w:val="004776E6"/>
    <w:rsid w:val="00477A4D"/>
    <w:rsid w:val="00477B3F"/>
    <w:rsid w:val="004802A0"/>
    <w:rsid w:val="004804AB"/>
    <w:rsid w:val="00480A11"/>
    <w:rsid w:val="00480BE6"/>
    <w:rsid w:val="00481BF4"/>
    <w:rsid w:val="0048356C"/>
    <w:rsid w:val="00483EB6"/>
    <w:rsid w:val="00485541"/>
    <w:rsid w:val="00490575"/>
    <w:rsid w:val="00491020"/>
    <w:rsid w:val="004912BF"/>
    <w:rsid w:val="00491574"/>
    <w:rsid w:val="00491837"/>
    <w:rsid w:val="00491F56"/>
    <w:rsid w:val="004920CC"/>
    <w:rsid w:val="004941B6"/>
    <w:rsid w:val="00494590"/>
    <w:rsid w:val="00497419"/>
    <w:rsid w:val="00497D88"/>
    <w:rsid w:val="00497FA4"/>
    <w:rsid w:val="004A11B7"/>
    <w:rsid w:val="004A1CC0"/>
    <w:rsid w:val="004A34D5"/>
    <w:rsid w:val="004A3955"/>
    <w:rsid w:val="004A45AE"/>
    <w:rsid w:val="004A472B"/>
    <w:rsid w:val="004A4F5D"/>
    <w:rsid w:val="004A5860"/>
    <w:rsid w:val="004A64E6"/>
    <w:rsid w:val="004B0614"/>
    <w:rsid w:val="004B1074"/>
    <w:rsid w:val="004B1936"/>
    <w:rsid w:val="004B2B35"/>
    <w:rsid w:val="004B3197"/>
    <w:rsid w:val="004B3413"/>
    <w:rsid w:val="004B3517"/>
    <w:rsid w:val="004B4D50"/>
    <w:rsid w:val="004B6F2A"/>
    <w:rsid w:val="004B7654"/>
    <w:rsid w:val="004B76D4"/>
    <w:rsid w:val="004B7D38"/>
    <w:rsid w:val="004C12B2"/>
    <w:rsid w:val="004C1BDA"/>
    <w:rsid w:val="004C2FFE"/>
    <w:rsid w:val="004C3B40"/>
    <w:rsid w:val="004C4057"/>
    <w:rsid w:val="004C4913"/>
    <w:rsid w:val="004C49DE"/>
    <w:rsid w:val="004C4D34"/>
    <w:rsid w:val="004C6305"/>
    <w:rsid w:val="004C6A33"/>
    <w:rsid w:val="004C79BD"/>
    <w:rsid w:val="004C7C51"/>
    <w:rsid w:val="004C7CAA"/>
    <w:rsid w:val="004D00F1"/>
    <w:rsid w:val="004D01DE"/>
    <w:rsid w:val="004D05BE"/>
    <w:rsid w:val="004D1C08"/>
    <w:rsid w:val="004D1D84"/>
    <w:rsid w:val="004D26E0"/>
    <w:rsid w:val="004D30B9"/>
    <w:rsid w:val="004D36B7"/>
    <w:rsid w:val="004D3B13"/>
    <w:rsid w:val="004D44BD"/>
    <w:rsid w:val="004D4F7E"/>
    <w:rsid w:val="004D5AAE"/>
    <w:rsid w:val="004D61BA"/>
    <w:rsid w:val="004D7AAC"/>
    <w:rsid w:val="004D7C8F"/>
    <w:rsid w:val="004E0019"/>
    <w:rsid w:val="004E028C"/>
    <w:rsid w:val="004E095C"/>
    <w:rsid w:val="004E0996"/>
    <w:rsid w:val="004E0B75"/>
    <w:rsid w:val="004E1408"/>
    <w:rsid w:val="004E158B"/>
    <w:rsid w:val="004E2249"/>
    <w:rsid w:val="004E2A6C"/>
    <w:rsid w:val="004E3CFF"/>
    <w:rsid w:val="004E4E48"/>
    <w:rsid w:val="004E63C0"/>
    <w:rsid w:val="004E6732"/>
    <w:rsid w:val="004E6AE0"/>
    <w:rsid w:val="004E7A3D"/>
    <w:rsid w:val="004E7FE5"/>
    <w:rsid w:val="004F0EFA"/>
    <w:rsid w:val="004F4367"/>
    <w:rsid w:val="004F46A9"/>
    <w:rsid w:val="004F47A2"/>
    <w:rsid w:val="004F4AC0"/>
    <w:rsid w:val="004F4C42"/>
    <w:rsid w:val="004F52A4"/>
    <w:rsid w:val="004F60B6"/>
    <w:rsid w:val="004F7035"/>
    <w:rsid w:val="004F710E"/>
    <w:rsid w:val="0050009B"/>
    <w:rsid w:val="005000B8"/>
    <w:rsid w:val="00500DD9"/>
    <w:rsid w:val="00501F68"/>
    <w:rsid w:val="00502CBB"/>
    <w:rsid w:val="00502EDC"/>
    <w:rsid w:val="00502FFC"/>
    <w:rsid w:val="005033C2"/>
    <w:rsid w:val="00503553"/>
    <w:rsid w:val="005036BB"/>
    <w:rsid w:val="00504128"/>
    <w:rsid w:val="00505251"/>
    <w:rsid w:val="00505724"/>
    <w:rsid w:val="00506891"/>
    <w:rsid w:val="005070D1"/>
    <w:rsid w:val="00507368"/>
    <w:rsid w:val="00507ADF"/>
    <w:rsid w:val="005107B8"/>
    <w:rsid w:val="00510860"/>
    <w:rsid w:val="00510E80"/>
    <w:rsid w:val="0051368C"/>
    <w:rsid w:val="00515902"/>
    <w:rsid w:val="005173CA"/>
    <w:rsid w:val="0051744A"/>
    <w:rsid w:val="005204D1"/>
    <w:rsid w:val="005214F3"/>
    <w:rsid w:val="00521AFD"/>
    <w:rsid w:val="00521EF7"/>
    <w:rsid w:val="0052297F"/>
    <w:rsid w:val="0052331E"/>
    <w:rsid w:val="00523CE7"/>
    <w:rsid w:val="00523D0F"/>
    <w:rsid w:val="00523EF0"/>
    <w:rsid w:val="00524137"/>
    <w:rsid w:val="005258BF"/>
    <w:rsid w:val="00526564"/>
    <w:rsid w:val="00527684"/>
    <w:rsid w:val="00527A88"/>
    <w:rsid w:val="00530B46"/>
    <w:rsid w:val="00530E63"/>
    <w:rsid w:val="00531D7F"/>
    <w:rsid w:val="0053444C"/>
    <w:rsid w:val="00534907"/>
    <w:rsid w:val="005353BC"/>
    <w:rsid w:val="00535532"/>
    <w:rsid w:val="00535FAB"/>
    <w:rsid w:val="005363CA"/>
    <w:rsid w:val="00537658"/>
    <w:rsid w:val="0053794F"/>
    <w:rsid w:val="00537A51"/>
    <w:rsid w:val="005406B4"/>
    <w:rsid w:val="00540B0B"/>
    <w:rsid w:val="00540EFE"/>
    <w:rsid w:val="00540F3E"/>
    <w:rsid w:val="0054104F"/>
    <w:rsid w:val="005417C5"/>
    <w:rsid w:val="00541F05"/>
    <w:rsid w:val="00542783"/>
    <w:rsid w:val="0054280F"/>
    <w:rsid w:val="00542AEE"/>
    <w:rsid w:val="00543319"/>
    <w:rsid w:val="005441EF"/>
    <w:rsid w:val="00544D04"/>
    <w:rsid w:val="00544DFB"/>
    <w:rsid w:val="00545760"/>
    <w:rsid w:val="005458CF"/>
    <w:rsid w:val="00546C64"/>
    <w:rsid w:val="00547BB1"/>
    <w:rsid w:val="00550ECE"/>
    <w:rsid w:val="00552E35"/>
    <w:rsid w:val="0055346B"/>
    <w:rsid w:val="00555E46"/>
    <w:rsid w:val="00556EC2"/>
    <w:rsid w:val="005577B2"/>
    <w:rsid w:val="00560318"/>
    <w:rsid w:val="00560E37"/>
    <w:rsid w:val="00560F62"/>
    <w:rsid w:val="005620D9"/>
    <w:rsid w:val="00562361"/>
    <w:rsid w:val="00562632"/>
    <w:rsid w:val="00563495"/>
    <w:rsid w:val="00563726"/>
    <w:rsid w:val="00564D59"/>
    <w:rsid w:val="00565C87"/>
    <w:rsid w:val="00565D7E"/>
    <w:rsid w:val="00566129"/>
    <w:rsid w:val="00566490"/>
    <w:rsid w:val="005677C4"/>
    <w:rsid w:val="00567A7B"/>
    <w:rsid w:val="00567DA3"/>
    <w:rsid w:val="00570324"/>
    <w:rsid w:val="00571BFE"/>
    <w:rsid w:val="005729DB"/>
    <w:rsid w:val="005743D3"/>
    <w:rsid w:val="00575DB8"/>
    <w:rsid w:val="005760A0"/>
    <w:rsid w:val="00581692"/>
    <w:rsid w:val="00581EE1"/>
    <w:rsid w:val="005820D6"/>
    <w:rsid w:val="005825ED"/>
    <w:rsid w:val="0058493C"/>
    <w:rsid w:val="00587227"/>
    <w:rsid w:val="00587DEA"/>
    <w:rsid w:val="005908EF"/>
    <w:rsid w:val="00590AF7"/>
    <w:rsid w:val="00590B75"/>
    <w:rsid w:val="00590ECF"/>
    <w:rsid w:val="00592D8F"/>
    <w:rsid w:val="00593510"/>
    <w:rsid w:val="0059476C"/>
    <w:rsid w:val="0059490B"/>
    <w:rsid w:val="00594C88"/>
    <w:rsid w:val="00595AAD"/>
    <w:rsid w:val="00596FB9"/>
    <w:rsid w:val="00597605"/>
    <w:rsid w:val="0059777C"/>
    <w:rsid w:val="00597D63"/>
    <w:rsid w:val="00597E9B"/>
    <w:rsid w:val="00597F0A"/>
    <w:rsid w:val="005A003A"/>
    <w:rsid w:val="005A2E31"/>
    <w:rsid w:val="005A33E2"/>
    <w:rsid w:val="005A3DCD"/>
    <w:rsid w:val="005A4A58"/>
    <w:rsid w:val="005A5DEB"/>
    <w:rsid w:val="005B0BBA"/>
    <w:rsid w:val="005B0F4F"/>
    <w:rsid w:val="005B224B"/>
    <w:rsid w:val="005B433F"/>
    <w:rsid w:val="005B4E5C"/>
    <w:rsid w:val="005B5E9B"/>
    <w:rsid w:val="005B5E9E"/>
    <w:rsid w:val="005B79F6"/>
    <w:rsid w:val="005C0736"/>
    <w:rsid w:val="005C1394"/>
    <w:rsid w:val="005C1834"/>
    <w:rsid w:val="005C217A"/>
    <w:rsid w:val="005C2BBA"/>
    <w:rsid w:val="005C5BA6"/>
    <w:rsid w:val="005C5E27"/>
    <w:rsid w:val="005C6623"/>
    <w:rsid w:val="005D002B"/>
    <w:rsid w:val="005D0E4E"/>
    <w:rsid w:val="005D185D"/>
    <w:rsid w:val="005D1C81"/>
    <w:rsid w:val="005D1E2F"/>
    <w:rsid w:val="005D309F"/>
    <w:rsid w:val="005D30CD"/>
    <w:rsid w:val="005D3F6D"/>
    <w:rsid w:val="005D4002"/>
    <w:rsid w:val="005D45D6"/>
    <w:rsid w:val="005D543A"/>
    <w:rsid w:val="005D598D"/>
    <w:rsid w:val="005D7AD7"/>
    <w:rsid w:val="005E0D8F"/>
    <w:rsid w:val="005E2FFF"/>
    <w:rsid w:val="005E3059"/>
    <w:rsid w:val="005E395B"/>
    <w:rsid w:val="005E55FC"/>
    <w:rsid w:val="005E5D2B"/>
    <w:rsid w:val="005E65CB"/>
    <w:rsid w:val="005E6611"/>
    <w:rsid w:val="005E6A81"/>
    <w:rsid w:val="005E7064"/>
    <w:rsid w:val="005E7ECF"/>
    <w:rsid w:val="005F2BBF"/>
    <w:rsid w:val="005F30F5"/>
    <w:rsid w:val="005F3B31"/>
    <w:rsid w:val="005F3C28"/>
    <w:rsid w:val="005F3D09"/>
    <w:rsid w:val="005F3D79"/>
    <w:rsid w:val="005F4703"/>
    <w:rsid w:val="005F5D56"/>
    <w:rsid w:val="005F6552"/>
    <w:rsid w:val="005F6CFF"/>
    <w:rsid w:val="005F77C9"/>
    <w:rsid w:val="00600BCC"/>
    <w:rsid w:val="00601172"/>
    <w:rsid w:val="00601242"/>
    <w:rsid w:val="0060143C"/>
    <w:rsid w:val="00601A70"/>
    <w:rsid w:val="006020CA"/>
    <w:rsid w:val="00602B2B"/>
    <w:rsid w:val="00602C25"/>
    <w:rsid w:val="006032C4"/>
    <w:rsid w:val="00603756"/>
    <w:rsid w:val="00604A7D"/>
    <w:rsid w:val="006051C3"/>
    <w:rsid w:val="00605651"/>
    <w:rsid w:val="00605E7C"/>
    <w:rsid w:val="00606404"/>
    <w:rsid w:val="00606721"/>
    <w:rsid w:val="00606917"/>
    <w:rsid w:val="00606A35"/>
    <w:rsid w:val="006073C6"/>
    <w:rsid w:val="006079EB"/>
    <w:rsid w:val="00610BEA"/>
    <w:rsid w:val="006110AC"/>
    <w:rsid w:val="00611B31"/>
    <w:rsid w:val="00612232"/>
    <w:rsid w:val="006129C9"/>
    <w:rsid w:val="006141C1"/>
    <w:rsid w:val="006145A0"/>
    <w:rsid w:val="006158CF"/>
    <w:rsid w:val="00615EB5"/>
    <w:rsid w:val="006161E1"/>
    <w:rsid w:val="00616C16"/>
    <w:rsid w:val="00617F35"/>
    <w:rsid w:val="00620CB6"/>
    <w:rsid w:val="00621EAF"/>
    <w:rsid w:val="00622221"/>
    <w:rsid w:val="00622313"/>
    <w:rsid w:val="0062261E"/>
    <w:rsid w:val="00622A9F"/>
    <w:rsid w:val="00622CBC"/>
    <w:rsid w:val="00623263"/>
    <w:rsid w:val="00623488"/>
    <w:rsid w:val="00623F05"/>
    <w:rsid w:val="00623F65"/>
    <w:rsid w:val="00623FBF"/>
    <w:rsid w:val="006241C8"/>
    <w:rsid w:val="00624CAA"/>
    <w:rsid w:val="0062613F"/>
    <w:rsid w:val="0062733E"/>
    <w:rsid w:val="00627B84"/>
    <w:rsid w:val="00630278"/>
    <w:rsid w:val="0063079A"/>
    <w:rsid w:val="00630E31"/>
    <w:rsid w:val="00630E47"/>
    <w:rsid w:val="0063222B"/>
    <w:rsid w:val="00632986"/>
    <w:rsid w:val="00633977"/>
    <w:rsid w:val="00633B3C"/>
    <w:rsid w:val="00633F45"/>
    <w:rsid w:val="00634B69"/>
    <w:rsid w:val="00634D3D"/>
    <w:rsid w:val="00635963"/>
    <w:rsid w:val="00635A21"/>
    <w:rsid w:val="00635F81"/>
    <w:rsid w:val="0063630A"/>
    <w:rsid w:val="006368C7"/>
    <w:rsid w:val="006372C0"/>
    <w:rsid w:val="00637770"/>
    <w:rsid w:val="0064017F"/>
    <w:rsid w:val="00640910"/>
    <w:rsid w:val="00640E57"/>
    <w:rsid w:val="006423D7"/>
    <w:rsid w:val="0064245C"/>
    <w:rsid w:val="00643B40"/>
    <w:rsid w:val="006451FC"/>
    <w:rsid w:val="00645F30"/>
    <w:rsid w:val="00646227"/>
    <w:rsid w:val="0064646C"/>
    <w:rsid w:val="00646906"/>
    <w:rsid w:val="00646EE2"/>
    <w:rsid w:val="0064733A"/>
    <w:rsid w:val="006474A3"/>
    <w:rsid w:val="00647768"/>
    <w:rsid w:val="00650511"/>
    <w:rsid w:val="00650802"/>
    <w:rsid w:val="00650AD2"/>
    <w:rsid w:val="00651F1C"/>
    <w:rsid w:val="0065332A"/>
    <w:rsid w:val="006535F8"/>
    <w:rsid w:val="00653748"/>
    <w:rsid w:val="00654543"/>
    <w:rsid w:val="00654D55"/>
    <w:rsid w:val="00656C2C"/>
    <w:rsid w:val="0065703A"/>
    <w:rsid w:val="0065730A"/>
    <w:rsid w:val="00657C65"/>
    <w:rsid w:val="00661005"/>
    <w:rsid w:val="00661A9F"/>
    <w:rsid w:val="00661E4B"/>
    <w:rsid w:val="00663846"/>
    <w:rsid w:val="00665B76"/>
    <w:rsid w:val="00665BED"/>
    <w:rsid w:val="00666D47"/>
    <w:rsid w:val="006703F1"/>
    <w:rsid w:val="00670A1C"/>
    <w:rsid w:val="00670AAF"/>
    <w:rsid w:val="00670C67"/>
    <w:rsid w:val="00670E36"/>
    <w:rsid w:val="0067342E"/>
    <w:rsid w:val="00673F3D"/>
    <w:rsid w:val="00674E4D"/>
    <w:rsid w:val="00676050"/>
    <w:rsid w:val="00677309"/>
    <w:rsid w:val="00677B0F"/>
    <w:rsid w:val="00677E19"/>
    <w:rsid w:val="006828F5"/>
    <w:rsid w:val="00682C93"/>
    <w:rsid w:val="006847E6"/>
    <w:rsid w:val="00685778"/>
    <w:rsid w:val="00685E69"/>
    <w:rsid w:val="00685F84"/>
    <w:rsid w:val="006861A1"/>
    <w:rsid w:val="00686329"/>
    <w:rsid w:val="00692573"/>
    <w:rsid w:val="00692A83"/>
    <w:rsid w:val="006931C2"/>
    <w:rsid w:val="00695975"/>
    <w:rsid w:val="00697D98"/>
    <w:rsid w:val="006A03A8"/>
    <w:rsid w:val="006A043E"/>
    <w:rsid w:val="006A10EC"/>
    <w:rsid w:val="006A13FC"/>
    <w:rsid w:val="006A1417"/>
    <w:rsid w:val="006A17C9"/>
    <w:rsid w:val="006A35E7"/>
    <w:rsid w:val="006A37B7"/>
    <w:rsid w:val="006A3C80"/>
    <w:rsid w:val="006A40F9"/>
    <w:rsid w:val="006A4121"/>
    <w:rsid w:val="006A42D8"/>
    <w:rsid w:val="006A566A"/>
    <w:rsid w:val="006A737A"/>
    <w:rsid w:val="006A7AA0"/>
    <w:rsid w:val="006B113C"/>
    <w:rsid w:val="006B1A9E"/>
    <w:rsid w:val="006B1DC1"/>
    <w:rsid w:val="006B3340"/>
    <w:rsid w:val="006B3998"/>
    <w:rsid w:val="006B3C0F"/>
    <w:rsid w:val="006B50B0"/>
    <w:rsid w:val="006B5BB1"/>
    <w:rsid w:val="006B6575"/>
    <w:rsid w:val="006B7431"/>
    <w:rsid w:val="006C03F3"/>
    <w:rsid w:val="006C1CC1"/>
    <w:rsid w:val="006C3A20"/>
    <w:rsid w:val="006C4496"/>
    <w:rsid w:val="006C4A05"/>
    <w:rsid w:val="006C71D6"/>
    <w:rsid w:val="006D18E3"/>
    <w:rsid w:val="006D4731"/>
    <w:rsid w:val="006D492A"/>
    <w:rsid w:val="006D4D19"/>
    <w:rsid w:val="006D5416"/>
    <w:rsid w:val="006D7F35"/>
    <w:rsid w:val="006E0BEF"/>
    <w:rsid w:val="006E211B"/>
    <w:rsid w:val="006E214B"/>
    <w:rsid w:val="006E284F"/>
    <w:rsid w:val="006E4C16"/>
    <w:rsid w:val="006E4F42"/>
    <w:rsid w:val="006E6BBE"/>
    <w:rsid w:val="006E6DE8"/>
    <w:rsid w:val="006E769B"/>
    <w:rsid w:val="006F0445"/>
    <w:rsid w:val="006F0668"/>
    <w:rsid w:val="006F0714"/>
    <w:rsid w:val="006F12BF"/>
    <w:rsid w:val="006F1895"/>
    <w:rsid w:val="006F19D0"/>
    <w:rsid w:val="006F33C8"/>
    <w:rsid w:val="006F367E"/>
    <w:rsid w:val="006F505C"/>
    <w:rsid w:val="006F59C7"/>
    <w:rsid w:val="006F64E1"/>
    <w:rsid w:val="006F65F9"/>
    <w:rsid w:val="006F6C0A"/>
    <w:rsid w:val="006F71C9"/>
    <w:rsid w:val="006F7598"/>
    <w:rsid w:val="00700BB4"/>
    <w:rsid w:val="007015D3"/>
    <w:rsid w:val="00701BE4"/>
    <w:rsid w:val="007023F6"/>
    <w:rsid w:val="007028C2"/>
    <w:rsid w:val="00703ECE"/>
    <w:rsid w:val="00703FEC"/>
    <w:rsid w:val="00704381"/>
    <w:rsid w:val="007053A2"/>
    <w:rsid w:val="007059C1"/>
    <w:rsid w:val="007063B3"/>
    <w:rsid w:val="0070687C"/>
    <w:rsid w:val="0070716A"/>
    <w:rsid w:val="00710479"/>
    <w:rsid w:val="00710C15"/>
    <w:rsid w:val="00710F78"/>
    <w:rsid w:val="0071153D"/>
    <w:rsid w:val="00711742"/>
    <w:rsid w:val="007128E7"/>
    <w:rsid w:val="007132EE"/>
    <w:rsid w:val="00713CF5"/>
    <w:rsid w:val="00714141"/>
    <w:rsid w:val="007141E2"/>
    <w:rsid w:val="00715EE8"/>
    <w:rsid w:val="00716A38"/>
    <w:rsid w:val="00716D1E"/>
    <w:rsid w:val="007171E5"/>
    <w:rsid w:val="007173A8"/>
    <w:rsid w:val="00717662"/>
    <w:rsid w:val="00720D4F"/>
    <w:rsid w:val="00721438"/>
    <w:rsid w:val="007214BD"/>
    <w:rsid w:val="00721745"/>
    <w:rsid w:val="00724332"/>
    <w:rsid w:val="0072433E"/>
    <w:rsid w:val="0072572B"/>
    <w:rsid w:val="00725A54"/>
    <w:rsid w:val="0072770F"/>
    <w:rsid w:val="00727FBB"/>
    <w:rsid w:val="00730F69"/>
    <w:rsid w:val="007310E6"/>
    <w:rsid w:val="00731905"/>
    <w:rsid w:val="00731DEE"/>
    <w:rsid w:val="00731EE2"/>
    <w:rsid w:val="00732FED"/>
    <w:rsid w:val="007331F2"/>
    <w:rsid w:val="0073368D"/>
    <w:rsid w:val="00733745"/>
    <w:rsid w:val="00733CB0"/>
    <w:rsid w:val="00734188"/>
    <w:rsid w:val="0073462D"/>
    <w:rsid w:val="007352C7"/>
    <w:rsid w:val="007360AC"/>
    <w:rsid w:val="007364F4"/>
    <w:rsid w:val="00736B97"/>
    <w:rsid w:val="00736C28"/>
    <w:rsid w:val="007377E6"/>
    <w:rsid w:val="00740516"/>
    <w:rsid w:val="00740D13"/>
    <w:rsid w:val="00741EC3"/>
    <w:rsid w:val="007420CD"/>
    <w:rsid w:val="007439AA"/>
    <w:rsid w:val="007441CF"/>
    <w:rsid w:val="00745FFF"/>
    <w:rsid w:val="007462E1"/>
    <w:rsid w:val="00746303"/>
    <w:rsid w:val="007464AF"/>
    <w:rsid w:val="00751973"/>
    <w:rsid w:val="00752586"/>
    <w:rsid w:val="00752D29"/>
    <w:rsid w:val="0075366D"/>
    <w:rsid w:val="00754389"/>
    <w:rsid w:val="00755876"/>
    <w:rsid w:val="00755939"/>
    <w:rsid w:val="00755EC7"/>
    <w:rsid w:val="00755F32"/>
    <w:rsid w:val="007566BE"/>
    <w:rsid w:val="007577B2"/>
    <w:rsid w:val="007578CE"/>
    <w:rsid w:val="00757BA3"/>
    <w:rsid w:val="0076073E"/>
    <w:rsid w:val="00760FEA"/>
    <w:rsid w:val="00761242"/>
    <w:rsid w:val="007630F8"/>
    <w:rsid w:val="00763224"/>
    <w:rsid w:val="007638B8"/>
    <w:rsid w:val="007641F8"/>
    <w:rsid w:val="007652C9"/>
    <w:rsid w:val="0076767F"/>
    <w:rsid w:val="007679E6"/>
    <w:rsid w:val="00767CE3"/>
    <w:rsid w:val="00770479"/>
    <w:rsid w:val="007716DD"/>
    <w:rsid w:val="007717CE"/>
    <w:rsid w:val="007727F1"/>
    <w:rsid w:val="00772B28"/>
    <w:rsid w:val="00773C20"/>
    <w:rsid w:val="00774C04"/>
    <w:rsid w:val="00774E93"/>
    <w:rsid w:val="00776C5D"/>
    <w:rsid w:val="00777B20"/>
    <w:rsid w:val="00780741"/>
    <w:rsid w:val="00780ED7"/>
    <w:rsid w:val="007811FA"/>
    <w:rsid w:val="007812BD"/>
    <w:rsid w:val="00781602"/>
    <w:rsid w:val="00782C66"/>
    <w:rsid w:val="007856E5"/>
    <w:rsid w:val="0078622D"/>
    <w:rsid w:val="007867F8"/>
    <w:rsid w:val="00786966"/>
    <w:rsid w:val="00787CCC"/>
    <w:rsid w:val="00787E9D"/>
    <w:rsid w:val="0079013C"/>
    <w:rsid w:val="00790237"/>
    <w:rsid w:val="00790AF1"/>
    <w:rsid w:val="007916A7"/>
    <w:rsid w:val="00792190"/>
    <w:rsid w:val="00792229"/>
    <w:rsid w:val="00792FC0"/>
    <w:rsid w:val="00795006"/>
    <w:rsid w:val="00796534"/>
    <w:rsid w:val="007969B3"/>
    <w:rsid w:val="007978C7"/>
    <w:rsid w:val="00797A99"/>
    <w:rsid w:val="007A17DB"/>
    <w:rsid w:val="007A27B5"/>
    <w:rsid w:val="007A3171"/>
    <w:rsid w:val="007A32B4"/>
    <w:rsid w:val="007A3585"/>
    <w:rsid w:val="007A4282"/>
    <w:rsid w:val="007A4E43"/>
    <w:rsid w:val="007A4E60"/>
    <w:rsid w:val="007A5AB8"/>
    <w:rsid w:val="007A5F68"/>
    <w:rsid w:val="007A6012"/>
    <w:rsid w:val="007A6052"/>
    <w:rsid w:val="007A6BB3"/>
    <w:rsid w:val="007A769E"/>
    <w:rsid w:val="007A773C"/>
    <w:rsid w:val="007B0B32"/>
    <w:rsid w:val="007B1BF0"/>
    <w:rsid w:val="007B2999"/>
    <w:rsid w:val="007B3213"/>
    <w:rsid w:val="007B3740"/>
    <w:rsid w:val="007B3B04"/>
    <w:rsid w:val="007B3BD0"/>
    <w:rsid w:val="007B3D53"/>
    <w:rsid w:val="007B4434"/>
    <w:rsid w:val="007B65A8"/>
    <w:rsid w:val="007B7EC5"/>
    <w:rsid w:val="007C1203"/>
    <w:rsid w:val="007C140E"/>
    <w:rsid w:val="007C1664"/>
    <w:rsid w:val="007C186E"/>
    <w:rsid w:val="007C1DDD"/>
    <w:rsid w:val="007C24A4"/>
    <w:rsid w:val="007C24B7"/>
    <w:rsid w:val="007C2B41"/>
    <w:rsid w:val="007C7CE3"/>
    <w:rsid w:val="007D0162"/>
    <w:rsid w:val="007D084E"/>
    <w:rsid w:val="007D10CA"/>
    <w:rsid w:val="007D1156"/>
    <w:rsid w:val="007D14DD"/>
    <w:rsid w:val="007D1B67"/>
    <w:rsid w:val="007D1E14"/>
    <w:rsid w:val="007D38CD"/>
    <w:rsid w:val="007D3BD9"/>
    <w:rsid w:val="007D44DC"/>
    <w:rsid w:val="007D5730"/>
    <w:rsid w:val="007D5F66"/>
    <w:rsid w:val="007D6353"/>
    <w:rsid w:val="007D675F"/>
    <w:rsid w:val="007D68BA"/>
    <w:rsid w:val="007D69A1"/>
    <w:rsid w:val="007D704E"/>
    <w:rsid w:val="007D7D5D"/>
    <w:rsid w:val="007D7F97"/>
    <w:rsid w:val="007E39AE"/>
    <w:rsid w:val="007E44E5"/>
    <w:rsid w:val="007E48BE"/>
    <w:rsid w:val="007E5B2C"/>
    <w:rsid w:val="007E6C90"/>
    <w:rsid w:val="007F03B7"/>
    <w:rsid w:val="007F064E"/>
    <w:rsid w:val="007F11F0"/>
    <w:rsid w:val="007F12C4"/>
    <w:rsid w:val="007F21E0"/>
    <w:rsid w:val="007F288E"/>
    <w:rsid w:val="007F2ECC"/>
    <w:rsid w:val="007F33FC"/>
    <w:rsid w:val="007F4283"/>
    <w:rsid w:val="007F43EE"/>
    <w:rsid w:val="007F5E9C"/>
    <w:rsid w:val="007F61F8"/>
    <w:rsid w:val="007F64D1"/>
    <w:rsid w:val="007F7072"/>
    <w:rsid w:val="007F7525"/>
    <w:rsid w:val="0080012A"/>
    <w:rsid w:val="00800385"/>
    <w:rsid w:val="00800772"/>
    <w:rsid w:val="00800796"/>
    <w:rsid w:val="00800F0E"/>
    <w:rsid w:val="00801C6D"/>
    <w:rsid w:val="00802306"/>
    <w:rsid w:val="00802444"/>
    <w:rsid w:val="00802B66"/>
    <w:rsid w:val="008031B0"/>
    <w:rsid w:val="00803E95"/>
    <w:rsid w:val="00804CA2"/>
    <w:rsid w:val="00807DBF"/>
    <w:rsid w:val="00810C8F"/>
    <w:rsid w:val="0081122C"/>
    <w:rsid w:val="008114B0"/>
    <w:rsid w:val="00811C0B"/>
    <w:rsid w:val="00811CED"/>
    <w:rsid w:val="008120F8"/>
    <w:rsid w:val="00813207"/>
    <w:rsid w:val="00813E6F"/>
    <w:rsid w:val="00814481"/>
    <w:rsid w:val="00814F00"/>
    <w:rsid w:val="008161FC"/>
    <w:rsid w:val="00816837"/>
    <w:rsid w:val="008216E0"/>
    <w:rsid w:val="00821D22"/>
    <w:rsid w:val="008225D2"/>
    <w:rsid w:val="00823B03"/>
    <w:rsid w:val="00824111"/>
    <w:rsid w:val="008241E2"/>
    <w:rsid w:val="00824F25"/>
    <w:rsid w:val="008258FE"/>
    <w:rsid w:val="00825B1F"/>
    <w:rsid w:val="00825E17"/>
    <w:rsid w:val="0082646F"/>
    <w:rsid w:val="0082655E"/>
    <w:rsid w:val="00826AD0"/>
    <w:rsid w:val="00827568"/>
    <w:rsid w:val="008305BD"/>
    <w:rsid w:val="00832A33"/>
    <w:rsid w:val="0083312E"/>
    <w:rsid w:val="008344C0"/>
    <w:rsid w:val="00834588"/>
    <w:rsid w:val="00834BC3"/>
    <w:rsid w:val="008354E6"/>
    <w:rsid w:val="00836193"/>
    <w:rsid w:val="008363E5"/>
    <w:rsid w:val="00837986"/>
    <w:rsid w:val="00837EE1"/>
    <w:rsid w:val="00841171"/>
    <w:rsid w:val="008421BE"/>
    <w:rsid w:val="008423D5"/>
    <w:rsid w:val="00842BE0"/>
    <w:rsid w:val="008433B5"/>
    <w:rsid w:val="00843647"/>
    <w:rsid w:val="008451DB"/>
    <w:rsid w:val="00845BD8"/>
    <w:rsid w:val="008475BB"/>
    <w:rsid w:val="00847968"/>
    <w:rsid w:val="00847E32"/>
    <w:rsid w:val="00851739"/>
    <w:rsid w:val="008526D5"/>
    <w:rsid w:val="00853E57"/>
    <w:rsid w:val="00854076"/>
    <w:rsid w:val="008540E7"/>
    <w:rsid w:val="008551C4"/>
    <w:rsid w:val="0085552A"/>
    <w:rsid w:val="00856EEB"/>
    <w:rsid w:val="0085746D"/>
    <w:rsid w:val="0086000E"/>
    <w:rsid w:val="0086044B"/>
    <w:rsid w:val="00860736"/>
    <w:rsid w:val="00861AC0"/>
    <w:rsid w:val="00862461"/>
    <w:rsid w:val="00863B47"/>
    <w:rsid w:val="00864730"/>
    <w:rsid w:val="008649A2"/>
    <w:rsid w:val="00865B1B"/>
    <w:rsid w:val="00865F40"/>
    <w:rsid w:val="00867CFC"/>
    <w:rsid w:val="00867F79"/>
    <w:rsid w:val="0087098D"/>
    <w:rsid w:val="0087231B"/>
    <w:rsid w:val="00872431"/>
    <w:rsid w:val="0087266E"/>
    <w:rsid w:val="0087515E"/>
    <w:rsid w:val="008766B9"/>
    <w:rsid w:val="00877167"/>
    <w:rsid w:val="008776BB"/>
    <w:rsid w:val="008806D2"/>
    <w:rsid w:val="00881B25"/>
    <w:rsid w:val="0088207E"/>
    <w:rsid w:val="00882DF7"/>
    <w:rsid w:val="00884411"/>
    <w:rsid w:val="008844BB"/>
    <w:rsid w:val="00884693"/>
    <w:rsid w:val="00884A5F"/>
    <w:rsid w:val="00884E57"/>
    <w:rsid w:val="00885859"/>
    <w:rsid w:val="008861BD"/>
    <w:rsid w:val="00887277"/>
    <w:rsid w:val="00890A55"/>
    <w:rsid w:val="00891332"/>
    <w:rsid w:val="00892732"/>
    <w:rsid w:val="00893077"/>
    <w:rsid w:val="0089635B"/>
    <w:rsid w:val="008975E3"/>
    <w:rsid w:val="008977AC"/>
    <w:rsid w:val="008A0398"/>
    <w:rsid w:val="008A1B67"/>
    <w:rsid w:val="008A1BA1"/>
    <w:rsid w:val="008A205F"/>
    <w:rsid w:val="008A43E2"/>
    <w:rsid w:val="008A4A7D"/>
    <w:rsid w:val="008A5D13"/>
    <w:rsid w:val="008A6189"/>
    <w:rsid w:val="008A6202"/>
    <w:rsid w:val="008A7C47"/>
    <w:rsid w:val="008B025F"/>
    <w:rsid w:val="008B042C"/>
    <w:rsid w:val="008B0520"/>
    <w:rsid w:val="008B13C1"/>
    <w:rsid w:val="008B1542"/>
    <w:rsid w:val="008B3014"/>
    <w:rsid w:val="008B359E"/>
    <w:rsid w:val="008B5DFF"/>
    <w:rsid w:val="008B61F3"/>
    <w:rsid w:val="008B7742"/>
    <w:rsid w:val="008C0390"/>
    <w:rsid w:val="008C0ECF"/>
    <w:rsid w:val="008C193D"/>
    <w:rsid w:val="008C22BA"/>
    <w:rsid w:val="008C276D"/>
    <w:rsid w:val="008C2871"/>
    <w:rsid w:val="008C34EC"/>
    <w:rsid w:val="008C55A8"/>
    <w:rsid w:val="008C60CD"/>
    <w:rsid w:val="008D0864"/>
    <w:rsid w:val="008D092F"/>
    <w:rsid w:val="008D1765"/>
    <w:rsid w:val="008D2376"/>
    <w:rsid w:val="008D273B"/>
    <w:rsid w:val="008D3C13"/>
    <w:rsid w:val="008D49A9"/>
    <w:rsid w:val="008D4BDF"/>
    <w:rsid w:val="008D5542"/>
    <w:rsid w:val="008D7C97"/>
    <w:rsid w:val="008E1233"/>
    <w:rsid w:val="008E16D1"/>
    <w:rsid w:val="008E214E"/>
    <w:rsid w:val="008E2928"/>
    <w:rsid w:val="008E328C"/>
    <w:rsid w:val="008E33D0"/>
    <w:rsid w:val="008E3927"/>
    <w:rsid w:val="008E6183"/>
    <w:rsid w:val="008E642D"/>
    <w:rsid w:val="008E6594"/>
    <w:rsid w:val="008E77E2"/>
    <w:rsid w:val="008E7E48"/>
    <w:rsid w:val="008F06D2"/>
    <w:rsid w:val="008F09C9"/>
    <w:rsid w:val="008F1A41"/>
    <w:rsid w:val="008F1B61"/>
    <w:rsid w:val="008F3900"/>
    <w:rsid w:val="008F3A01"/>
    <w:rsid w:val="008F3F56"/>
    <w:rsid w:val="008F5AE4"/>
    <w:rsid w:val="008F64EB"/>
    <w:rsid w:val="008F69C8"/>
    <w:rsid w:val="008F7033"/>
    <w:rsid w:val="009008F6"/>
    <w:rsid w:val="00901329"/>
    <w:rsid w:val="009022BF"/>
    <w:rsid w:val="00902D7E"/>
    <w:rsid w:val="00903875"/>
    <w:rsid w:val="00904F95"/>
    <w:rsid w:val="00905739"/>
    <w:rsid w:val="00905DFF"/>
    <w:rsid w:val="00906352"/>
    <w:rsid w:val="00911209"/>
    <w:rsid w:val="0091135E"/>
    <w:rsid w:val="00911436"/>
    <w:rsid w:val="00911630"/>
    <w:rsid w:val="0091364E"/>
    <w:rsid w:val="00913716"/>
    <w:rsid w:val="00913DAD"/>
    <w:rsid w:val="00913DB0"/>
    <w:rsid w:val="00915252"/>
    <w:rsid w:val="009158EA"/>
    <w:rsid w:val="00915BC8"/>
    <w:rsid w:val="00915F68"/>
    <w:rsid w:val="00916EC9"/>
    <w:rsid w:val="00921D14"/>
    <w:rsid w:val="009223BA"/>
    <w:rsid w:val="00923573"/>
    <w:rsid w:val="00923E79"/>
    <w:rsid w:val="009261A7"/>
    <w:rsid w:val="00926EA2"/>
    <w:rsid w:val="0093127A"/>
    <w:rsid w:val="00931BE2"/>
    <w:rsid w:val="00932A58"/>
    <w:rsid w:val="00932B3E"/>
    <w:rsid w:val="00933CE4"/>
    <w:rsid w:val="00934090"/>
    <w:rsid w:val="009345CF"/>
    <w:rsid w:val="00934669"/>
    <w:rsid w:val="009347DB"/>
    <w:rsid w:val="00934BA3"/>
    <w:rsid w:val="00935676"/>
    <w:rsid w:val="0093599F"/>
    <w:rsid w:val="00935B31"/>
    <w:rsid w:val="00935DB4"/>
    <w:rsid w:val="0094142B"/>
    <w:rsid w:val="00941A86"/>
    <w:rsid w:val="0094237A"/>
    <w:rsid w:val="00942B7E"/>
    <w:rsid w:val="00943887"/>
    <w:rsid w:val="00943F20"/>
    <w:rsid w:val="00944659"/>
    <w:rsid w:val="009449C3"/>
    <w:rsid w:val="00944DE0"/>
    <w:rsid w:val="00945524"/>
    <w:rsid w:val="00945565"/>
    <w:rsid w:val="00945689"/>
    <w:rsid w:val="00945BD7"/>
    <w:rsid w:val="009465DC"/>
    <w:rsid w:val="00946743"/>
    <w:rsid w:val="0095007E"/>
    <w:rsid w:val="00950B49"/>
    <w:rsid w:val="0095144E"/>
    <w:rsid w:val="00951983"/>
    <w:rsid w:val="0095292F"/>
    <w:rsid w:val="00952BC0"/>
    <w:rsid w:val="009530DE"/>
    <w:rsid w:val="00954770"/>
    <w:rsid w:val="00955F11"/>
    <w:rsid w:val="00956AAA"/>
    <w:rsid w:val="00956BD7"/>
    <w:rsid w:val="00957D13"/>
    <w:rsid w:val="00957DC1"/>
    <w:rsid w:val="00961FEB"/>
    <w:rsid w:val="0096219E"/>
    <w:rsid w:val="00962289"/>
    <w:rsid w:val="00962CFE"/>
    <w:rsid w:val="00967C9E"/>
    <w:rsid w:val="00970376"/>
    <w:rsid w:val="009704AE"/>
    <w:rsid w:val="009706DC"/>
    <w:rsid w:val="0097190D"/>
    <w:rsid w:val="00971A20"/>
    <w:rsid w:val="009725FC"/>
    <w:rsid w:val="009734C4"/>
    <w:rsid w:val="00973A2C"/>
    <w:rsid w:val="00973ADF"/>
    <w:rsid w:val="00973F2A"/>
    <w:rsid w:val="00974AB5"/>
    <w:rsid w:val="00974C89"/>
    <w:rsid w:val="00974CEC"/>
    <w:rsid w:val="00977467"/>
    <w:rsid w:val="00980423"/>
    <w:rsid w:val="00980AE3"/>
    <w:rsid w:val="0098247F"/>
    <w:rsid w:val="009850BE"/>
    <w:rsid w:val="009855E8"/>
    <w:rsid w:val="009864C7"/>
    <w:rsid w:val="00986D52"/>
    <w:rsid w:val="0098758A"/>
    <w:rsid w:val="00987740"/>
    <w:rsid w:val="009902F0"/>
    <w:rsid w:val="00991310"/>
    <w:rsid w:val="00991B5B"/>
    <w:rsid w:val="0099214D"/>
    <w:rsid w:val="00993876"/>
    <w:rsid w:val="00994427"/>
    <w:rsid w:val="00994484"/>
    <w:rsid w:val="00995105"/>
    <w:rsid w:val="00996AFD"/>
    <w:rsid w:val="00997F64"/>
    <w:rsid w:val="009A0202"/>
    <w:rsid w:val="009A053B"/>
    <w:rsid w:val="009A0D26"/>
    <w:rsid w:val="009A211B"/>
    <w:rsid w:val="009A2696"/>
    <w:rsid w:val="009A3609"/>
    <w:rsid w:val="009A7565"/>
    <w:rsid w:val="009B0606"/>
    <w:rsid w:val="009B122E"/>
    <w:rsid w:val="009B1A4F"/>
    <w:rsid w:val="009B1EFA"/>
    <w:rsid w:val="009B4730"/>
    <w:rsid w:val="009B6ABB"/>
    <w:rsid w:val="009B6C50"/>
    <w:rsid w:val="009B7B8B"/>
    <w:rsid w:val="009C17BC"/>
    <w:rsid w:val="009C1A8C"/>
    <w:rsid w:val="009C2E5E"/>
    <w:rsid w:val="009C348F"/>
    <w:rsid w:val="009C3A52"/>
    <w:rsid w:val="009C4C11"/>
    <w:rsid w:val="009C4E35"/>
    <w:rsid w:val="009C562B"/>
    <w:rsid w:val="009C6543"/>
    <w:rsid w:val="009C6A8F"/>
    <w:rsid w:val="009C6C6F"/>
    <w:rsid w:val="009D051E"/>
    <w:rsid w:val="009D061F"/>
    <w:rsid w:val="009D07D9"/>
    <w:rsid w:val="009D1556"/>
    <w:rsid w:val="009D1EBA"/>
    <w:rsid w:val="009D2111"/>
    <w:rsid w:val="009D2244"/>
    <w:rsid w:val="009D2789"/>
    <w:rsid w:val="009D27FA"/>
    <w:rsid w:val="009D2843"/>
    <w:rsid w:val="009D4206"/>
    <w:rsid w:val="009D4603"/>
    <w:rsid w:val="009D5454"/>
    <w:rsid w:val="009D561F"/>
    <w:rsid w:val="009D5E9A"/>
    <w:rsid w:val="009D61AB"/>
    <w:rsid w:val="009D6C77"/>
    <w:rsid w:val="009E087F"/>
    <w:rsid w:val="009E154B"/>
    <w:rsid w:val="009E15D1"/>
    <w:rsid w:val="009E1F6D"/>
    <w:rsid w:val="009E3104"/>
    <w:rsid w:val="009E3454"/>
    <w:rsid w:val="009E47DC"/>
    <w:rsid w:val="009E54B7"/>
    <w:rsid w:val="009E5511"/>
    <w:rsid w:val="009E6DEB"/>
    <w:rsid w:val="009E703E"/>
    <w:rsid w:val="009E72A4"/>
    <w:rsid w:val="009F03CC"/>
    <w:rsid w:val="009F24F4"/>
    <w:rsid w:val="009F371E"/>
    <w:rsid w:val="009F452B"/>
    <w:rsid w:val="009F45C9"/>
    <w:rsid w:val="009F500E"/>
    <w:rsid w:val="009F513A"/>
    <w:rsid w:val="009F55DB"/>
    <w:rsid w:val="00A0023D"/>
    <w:rsid w:val="00A017A1"/>
    <w:rsid w:val="00A01EBC"/>
    <w:rsid w:val="00A024EB"/>
    <w:rsid w:val="00A03210"/>
    <w:rsid w:val="00A03700"/>
    <w:rsid w:val="00A03C2D"/>
    <w:rsid w:val="00A03F5A"/>
    <w:rsid w:val="00A0651D"/>
    <w:rsid w:val="00A0665D"/>
    <w:rsid w:val="00A06D87"/>
    <w:rsid w:val="00A10156"/>
    <w:rsid w:val="00A10A6A"/>
    <w:rsid w:val="00A12B7E"/>
    <w:rsid w:val="00A13520"/>
    <w:rsid w:val="00A139F2"/>
    <w:rsid w:val="00A15570"/>
    <w:rsid w:val="00A15614"/>
    <w:rsid w:val="00A15EB0"/>
    <w:rsid w:val="00A15EB8"/>
    <w:rsid w:val="00A165AF"/>
    <w:rsid w:val="00A16688"/>
    <w:rsid w:val="00A179F9"/>
    <w:rsid w:val="00A222F0"/>
    <w:rsid w:val="00A22408"/>
    <w:rsid w:val="00A23CB0"/>
    <w:rsid w:val="00A241B9"/>
    <w:rsid w:val="00A24B0C"/>
    <w:rsid w:val="00A2515A"/>
    <w:rsid w:val="00A255B0"/>
    <w:rsid w:val="00A25710"/>
    <w:rsid w:val="00A2644A"/>
    <w:rsid w:val="00A274D6"/>
    <w:rsid w:val="00A27A8C"/>
    <w:rsid w:val="00A27BA9"/>
    <w:rsid w:val="00A27C7C"/>
    <w:rsid w:val="00A308BC"/>
    <w:rsid w:val="00A30D8F"/>
    <w:rsid w:val="00A312C3"/>
    <w:rsid w:val="00A31530"/>
    <w:rsid w:val="00A32287"/>
    <w:rsid w:val="00A328E7"/>
    <w:rsid w:val="00A35A29"/>
    <w:rsid w:val="00A37F6A"/>
    <w:rsid w:val="00A40351"/>
    <w:rsid w:val="00A40889"/>
    <w:rsid w:val="00A40942"/>
    <w:rsid w:val="00A40C32"/>
    <w:rsid w:val="00A4149D"/>
    <w:rsid w:val="00A4195D"/>
    <w:rsid w:val="00A41B3A"/>
    <w:rsid w:val="00A42657"/>
    <w:rsid w:val="00A426F8"/>
    <w:rsid w:val="00A42754"/>
    <w:rsid w:val="00A42D5D"/>
    <w:rsid w:val="00A431CE"/>
    <w:rsid w:val="00A44A2B"/>
    <w:rsid w:val="00A45604"/>
    <w:rsid w:val="00A46073"/>
    <w:rsid w:val="00A469ED"/>
    <w:rsid w:val="00A509AB"/>
    <w:rsid w:val="00A512AD"/>
    <w:rsid w:val="00A51550"/>
    <w:rsid w:val="00A51EF8"/>
    <w:rsid w:val="00A544AE"/>
    <w:rsid w:val="00A56B63"/>
    <w:rsid w:val="00A57468"/>
    <w:rsid w:val="00A57798"/>
    <w:rsid w:val="00A601FB"/>
    <w:rsid w:val="00A6084B"/>
    <w:rsid w:val="00A61124"/>
    <w:rsid w:val="00A615AC"/>
    <w:rsid w:val="00A616BF"/>
    <w:rsid w:val="00A61B87"/>
    <w:rsid w:val="00A61F9E"/>
    <w:rsid w:val="00A63582"/>
    <w:rsid w:val="00A63A1F"/>
    <w:rsid w:val="00A63DD9"/>
    <w:rsid w:val="00A63F6E"/>
    <w:rsid w:val="00A64E5D"/>
    <w:rsid w:val="00A659A5"/>
    <w:rsid w:val="00A65D11"/>
    <w:rsid w:val="00A66540"/>
    <w:rsid w:val="00A66D3A"/>
    <w:rsid w:val="00A6757E"/>
    <w:rsid w:val="00A67CBA"/>
    <w:rsid w:val="00A71D2B"/>
    <w:rsid w:val="00A71EC8"/>
    <w:rsid w:val="00A72056"/>
    <w:rsid w:val="00A741CB"/>
    <w:rsid w:val="00A74570"/>
    <w:rsid w:val="00A74C25"/>
    <w:rsid w:val="00A75209"/>
    <w:rsid w:val="00A766B9"/>
    <w:rsid w:val="00A81240"/>
    <w:rsid w:val="00A816DF"/>
    <w:rsid w:val="00A8255C"/>
    <w:rsid w:val="00A82837"/>
    <w:rsid w:val="00A828F5"/>
    <w:rsid w:val="00A847ED"/>
    <w:rsid w:val="00A84D4E"/>
    <w:rsid w:val="00A84E62"/>
    <w:rsid w:val="00A85008"/>
    <w:rsid w:val="00A85023"/>
    <w:rsid w:val="00A86B19"/>
    <w:rsid w:val="00A876D4"/>
    <w:rsid w:val="00A877B4"/>
    <w:rsid w:val="00A87B2A"/>
    <w:rsid w:val="00A87DDE"/>
    <w:rsid w:val="00A90632"/>
    <w:rsid w:val="00A9158D"/>
    <w:rsid w:val="00A9211A"/>
    <w:rsid w:val="00A925C0"/>
    <w:rsid w:val="00A92D53"/>
    <w:rsid w:val="00A92E19"/>
    <w:rsid w:val="00A93EB4"/>
    <w:rsid w:val="00A945FD"/>
    <w:rsid w:val="00A94C07"/>
    <w:rsid w:val="00A95DCF"/>
    <w:rsid w:val="00A9600A"/>
    <w:rsid w:val="00A96126"/>
    <w:rsid w:val="00A97354"/>
    <w:rsid w:val="00AA0E41"/>
    <w:rsid w:val="00AA158E"/>
    <w:rsid w:val="00AA15D0"/>
    <w:rsid w:val="00AA232F"/>
    <w:rsid w:val="00AA29E0"/>
    <w:rsid w:val="00AA2BFB"/>
    <w:rsid w:val="00AA3158"/>
    <w:rsid w:val="00AA34B0"/>
    <w:rsid w:val="00AA4379"/>
    <w:rsid w:val="00AA5C7B"/>
    <w:rsid w:val="00AA673C"/>
    <w:rsid w:val="00AA6741"/>
    <w:rsid w:val="00AA6824"/>
    <w:rsid w:val="00AA6AEC"/>
    <w:rsid w:val="00AA6C16"/>
    <w:rsid w:val="00AA6EA9"/>
    <w:rsid w:val="00AA79DE"/>
    <w:rsid w:val="00AB04A1"/>
    <w:rsid w:val="00AB12B2"/>
    <w:rsid w:val="00AB3753"/>
    <w:rsid w:val="00AB46BC"/>
    <w:rsid w:val="00AB5168"/>
    <w:rsid w:val="00AB5BFA"/>
    <w:rsid w:val="00AB7367"/>
    <w:rsid w:val="00AB73C1"/>
    <w:rsid w:val="00AC00C1"/>
    <w:rsid w:val="00AC2FB3"/>
    <w:rsid w:val="00AC38FE"/>
    <w:rsid w:val="00AC5810"/>
    <w:rsid w:val="00AC661C"/>
    <w:rsid w:val="00AC6710"/>
    <w:rsid w:val="00AC7687"/>
    <w:rsid w:val="00AC7FAD"/>
    <w:rsid w:val="00AD1102"/>
    <w:rsid w:val="00AD1397"/>
    <w:rsid w:val="00AD2A7E"/>
    <w:rsid w:val="00AD30D3"/>
    <w:rsid w:val="00AD3DEB"/>
    <w:rsid w:val="00AD476A"/>
    <w:rsid w:val="00AD507A"/>
    <w:rsid w:val="00AD50DC"/>
    <w:rsid w:val="00AD66CD"/>
    <w:rsid w:val="00AD7722"/>
    <w:rsid w:val="00AD7EFD"/>
    <w:rsid w:val="00AE0D1E"/>
    <w:rsid w:val="00AE198F"/>
    <w:rsid w:val="00AE1D8A"/>
    <w:rsid w:val="00AE248F"/>
    <w:rsid w:val="00AE40D2"/>
    <w:rsid w:val="00AE48FC"/>
    <w:rsid w:val="00AE4AEE"/>
    <w:rsid w:val="00AE53AC"/>
    <w:rsid w:val="00AE5DFE"/>
    <w:rsid w:val="00AE6014"/>
    <w:rsid w:val="00AE6382"/>
    <w:rsid w:val="00AE74D8"/>
    <w:rsid w:val="00AF0539"/>
    <w:rsid w:val="00AF104D"/>
    <w:rsid w:val="00AF17E8"/>
    <w:rsid w:val="00AF1C0F"/>
    <w:rsid w:val="00AF2999"/>
    <w:rsid w:val="00AF2B04"/>
    <w:rsid w:val="00AF36BC"/>
    <w:rsid w:val="00AF45B1"/>
    <w:rsid w:val="00AF4A25"/>
    <w:rsid w:val="00AF4F93"/>
    <w:rsid w:val="00AF5AE9"/>
    <w:rsid w:val="00AF6166"/>
    <w:rsid w:val="00AF6A88"/>
    <w:rsid w:val="00AF7454"/>
    <w:rsid w:val="00B004F4"/>
    <w:rsid w:val="00B02DFB"/>
    <w:rsid w:val="00B02F71"/>
    <w:rsid w:val="00B031D9"/>
    <w:rsid w:val="00B03307"/>
    <w:rsid w:val="00B03E94"/>
    <w:rsid w:val="00B046B3"/>
    <w:rsid w:val="00B051F3"/>
    <w:rsid w:val="00B05B4F"/>
    <w:rsid w:val="00B05E8C"/>
    <w:rsid w:val="00B0667F"/>
    <w:rsid w:val="00B068F9"/>
    <w:rsid w:val="00B06F55"/>
    <w:rsid w:val="00B07A32"/>
    <w:rsid w:val="00B11222"/>
    <w:rsid w:val="00B12089"/>
    <w:rsid w:val="00B12779"/>
    <w:rsid w:val="00B14AEA"/>
    <w:rsid w:val="00B15316"/>
    <w:rsid w:val="00B173CE"/>
    <w:rsid w:val="00B20997"/>
    <w:rsid w:val="00B22292"/>
    <w:rsid w:val="00B22F4B"/>
    <w:rsid w:val="00B23C63"/>
    <w:rsid w:val="00B2412C"/>
    <w:rsid w:val="00B247C9"/>
    <w:rsid w:val="00B24C74"/>
    <w:rsid w:val="00B259AE"/>
    <w:rsid w:val="00B27336"/>
    <w:rsid w:val="00B275CF"/>
    <w:rsid w:val="00B275EE"/>
    <w:rsid w:val="00B2760B"/>
    <w:rsid w:val="00B3028E"/>
    <w:rsid w:val="00B30BA9"/>
    <w:rsid w:val="00B30C0F"/>
    <w:rsid w:val="00B313BB"/>
    <w:rsid w:val="00B32002"/>
    <w:rsid w:val="00B3259E"/>
    <w:rsid w:val="00B32F9F"/>
    <w:rsid w:val="00B3458F"/>
    <w:rsid w:val="00B34A1A"/>
    <w:rsid w:val="00B35146"/>
    <w:rsid w:val="00B35664"/>
    <w:rsid w:val="00B36887"/>
    <w:rsid w:val="00B36FFC"/>
    <w:rsid w:val="00B37C72"/>
    <w:rsid w:val="00B403CE"/>
    <w:rsid w:val="00B414C0"/>
    <w:rsid w:val="00B42C06"/>
    <w:rsid w:val="00B4312E"/>
    <w:rsid w:val="00B439F4"/>
    <w:rsid w:val="00B43C2F"/>
    <w:rsid w:val="00B4555F"/>
    <w:rsid w:val="00B4646F"/>
    <w:rsid w:val="00B47402"/>
    <w:rsid w:val="00B47B6B"/>
    <w:rsid w:val="00B47B8F"/>
    <w:rsid w:val="00B47C68"/>
    <w:rsid w:val="00B505BC"/>
    <w:rsid w:val="00B5125F"/>
    <w:rsid w:val="00B5132B"/>
    <w:rsid w:val="00B516C4"/>
    <w:rsid w:val="00B52DC1"/>
    <w:rsid w:val="00B52E30"/>
    <w:rsid w:val="00B53037"/>
    <w:rsid w:val="00B530CE"/>
    <w:rsid w:val="00B53777"/>
    <w:rsid w:val="00B53AA5"/>
    <w:rsid w:val="00B53EBB"/>
    <w:rsid w:val="00B54441"/>
    <w:rsid w:val="00B54D35"/>
    <w:rsid w:val="00B56AC2"/>
    <w:rsid w:val="00B572AF"/>
    <w:rsid w:val="00B575A6"/>
    <w:rsid w:val="00B57C74"/>
    <w:rsid w:val="00B614C0"/>
    <w:rsid w:val="00B61B71"/>
    <w:rsid w:val="00B6265D"/>
    <w:rsid w:val="00B62957"/>
    <w:rsid w:val="00B62EC6"/>
    <w:rsid w:val="00B633F3"/>
    <w:rsid w:val="00B644EC"/>
    <w:rsid w:val="00B6477C"/>
    <w:rsid w:val="00B64969"/>
    <w:rsid w:val="00B651DB"/>
    <w:rsid w:val="00B66235"/>
    <w:rsid w:val="00B67656"/>
    <w:rsid w:val="00B67D87"/>
    <w:rsid w:val="00B7174D"/>
    <w:rsid w:val="00B73381"/>
    <w:rsid w:val="00B73A44"/>
    <w:rsid w:val="00B73DEB"/>
    <w:rsid w:val="00B74024"/>
    <w:rsid w:val="00B740BC"/>
    <w:rsid w:val="00B746BC"/>
    <w:rsid w:val="00B756BB"/>
    <w:rsid w:val="00B759EF"/>
    <w:rsid w:val="00B75E0F"/>
    <w:rsid w:val="00B76CE3"/>
    <w:rsid w:val="00B7718D"/>
    <w:rsid w:val="00B77301"/>
    <w:rsid w:val="00B779FE"/>
    <w:rsid w:val="00B80735"/>
    <w:rsid w:val="00B811C7"/>
    <w:rsid w:val="00B81BE7"/>
    <w:rsid w:val="00B82EBC"/>
    <w:rsid w:val="00B832EC"/>
    <w:rsid w:val="00B83814"/>
    <w:rsid w:val="00B841E0"/>
    <w:rsid w:val="00B8456A"/>
    <w:rsid w:val="00B857A6"/>
    <w:rsid w:val="00B85A3C"/>
    <w:rsid w:val="00B85C89"/>
    <w:rsid w:val="00B86D84"/>
    <w:rsid w:val="00B8737E"/>
    <w:rsid w:val="00B87EB4"/>
    <w:rsid w:val="00B87F84"/>
    <w:rsid w:val="00B900F1"/>
    <w:rsid w:val="00B92071"/>
    <w:rsid w:val="00B92244"/>
    <w:rsid w:val="00B93F59"/>
    <w:rsid w:val="00B940D5"/>
    <w:rsid w:val="00B942CA"/>
    <w:rsid w:val="00B94601"/>
    <w:rsid w:val="00B957ED"/>
    <w:rsid w:val="00B95A23"/>
    <w:rsid w:val="00B963AD"/>
    <w:rsid w:val="00B96617"/>
    <w:rsid w:val="00B9742E"/>
    <w:rsid w:val="00B97785"/>
    <w:rsid w:val="00B977DE"/>
    <w:rsid w:val="00BA0595"/>
    <w:rsid w:val="00BA05E4"/>
    <w:rsid w:val="00BA0C47"/>
    <w:rsid w:val="00BA32B7"/>
    <w:rsid w:val="00BA3E59"/>
    <w:rsid w:val="00BA43CA"/>
    <w:rsid w:val="00BA4E9F"/>
    <w:rsid w:val="00BA51AA"/>
    <w:rsid w:val="00BA537D"/>
    <w:rsid w:val="00BA5440"/>
    <w:rsid w:val="00BA555F"/>
    <w:rsid w:val="00BA5657"/>
    <w:rsid w:val="00BA58AE"/>
    <w:rsid w:val="00BA611A"/>
    <w:rsid w:val="00BA6703"/>
    <w:rsid w:val="00BB2BC9"/>
    <w:rsid w:val="00BB300F"/>
    <w:rsid w:val="00BB31CC"/>
    <w:rsid w:val="00BB3DC8"/>
    <w:rsid w:val="00BB3DE7"/>
    <w:rsid w:val="00BB4146"/>
    <w:rsid w:val="00BB4D00"/>
    <w:rsid w:val="00BB56E2"/>
    <w:rsid w:val="00BB6B80"/>
    <w:rsid w:val="00BB6BD2"/>
    <w:rsid w:val="00BB6ED0"/>
    <w:rsid w:val="00BB723D"/>
    <w:rsid w:val="00BB76A4"/>
    <w:rsid w:val="00BC022C"/>
    <w:rsid w:val="00BC10FA"/>
    <w:rsid w:val="00BC1497"/>
    <w:rsid w:val="00BC28DB"/>
    <w:rsid w:val="00BC3F57"/>
    <w:rsid w:val="00BC4183"/>
    <w:rsid w:val="00BC4B6E"/>
    <w:rsid w:val="00BC5D75"/>
    <w:rsid w:val="00BC6A99"/>
    <w:rsid w:val="00BC6B97"/>
    <w:rsid w:val="00BC70DF"/>
    <w:rsid w:val="00BC7187"/>
    <w:rsid w:val="00BD079F"/>
    <w:rsid w:val="00BD0A30"/>
    <w:rsid w:val="00BD1204"/>
    <w:rsid w:val="00BD2022"/>
    <w:rsid w:val="00BD26CF"/>
    <w:rsid w:val="00BD3C9C"/>
    <w:rsid w:val="00BD412E"/>
    <w:rsid w:val="00BD56F2"/>
    <w:rsid w:val="00BD6900"/>
    <w:rsid w:val="00BD79D2"/>
    <w:rsid w:val="00BD7C78"/>
    <w:rsid w:val="00BE0979"/>
    <w:rsid w:val="00BE0DAA"/>
    <w:rsid w:val="00BE1742"/>
    <w:rsid w:val="00BE3022"/>
    <w:rsid w:val="00BE50B6"/>
    <w:rsid w:val="00BE51D6"/>
    <w:rsid w:val="00BE552D"/>
    <w:rsid w:val="00BE6E00"/>
    <w:rsid w:val="00BE70EE"/>
    <w:rsid w:val="00BF0E9D"/>
    <w:rsid w:val="00BF2237"/>
    <w:rsid w:val="00BF2A09"/>
    <w:rsid w:val="00BF42B4"/>
    <w:rsid w:val="00BF5289"/>
    <w:rsid w:val="00BF565E"/>
    <w:rsid w:val="00BF6173"/>
    <w:rsid w:val="00BF6E1C"/>
    <w:rsid w:val="00BF713E"/>
    <w:rsid w:val="00BF7389"/>
    <w:rsid w:val="00BF7650"/>
    <w:rsid w:val="00C00162"/>
    <w:rsid w:val="00C00893"/>
    <w:rsid w:val="00C00F15"/>
    <w:rsid w:val="00C01FAD"/>
    <w:rsid w:val="00C02429"/>
    <w:rsid w:val="00C028BC"/>
    <w:rsid w:val="00C034C8"/>
    <w:rsid w:val="00C03D5B"/>
    <w:rsid w:val="00C107E0"/>
    <w:rsid w:val="00C10FDD"/>
    <w:rsid w:val="00C1191E"/>
    <w:rsid w:val="00C1272B"/>
    <w:rsid w:val="00C13700"/>
    <w:rsid w:val="00C146B4"/>
    <w:rsid w:val="00C15469"/>
    <w:rsid w:val="00C156B4"/>
    <w:rsid w:val="00C15884"/>
    <w:rsid w:val="00C16002"/>
    <w:rsid w:val="00C166EA"/>
    <w:rsid w:val="00C16909"/>
    <w:rsid w:val="00C1725E"/>
    <w:rsid w:val="00C17821"/>
    <w:rsid w:val="00C20E08"/>
    <w:rsid w:val="00C218F3"/>
    <w:rsid w:val="00C21C9B"/>
    <w:rsid w:val="00C21D4B"/>
    <w:rsid w:val="00C225E7"/>
    <w:rsid w:val="00C2349F"/>
    <w:rsid w:val="00C24AE6"/>
    <w:rsid w:val="00C254E7"/>
    <w:rsid w:val="00C313B9"/>
    <w:rsid w:val="00C315C8"/>
    <w:rsid w:val="00C31DB5"/>
    <w:rsid w:val="00C321D1"/>
    <w:rsid w:val="00C3420F"/>
    <w:rsid w:val="00C34B7A"/>
    <w:rsid w:val="00C34CBB"/>
    <w:rsid w:val="00C35B82"/>
    <w:rsid w:val="00C360C8"/>
    <w:rsid w:val="00C40BD3"/>
    <w:rsid w:val="00C411F2"/>
    <w:rsid w:val="00C415FE"/>
    <w:rsid w:val="00C41F33"/>
    <w:rsid w:val="00C439FB"/>
    <w:rsid w:val="00C4448B"/>
    <w:rsid w:val="00C45266"/>
    <w:rsid w:val="00C45807"/>
    <w:rsid w:val="00C45B83"/>
    <w:rsid w:val="00C466C9"/>
    <w:rsid w:val="00C4682A"/>
    <w:rsid w:val="00C475E6"/>
    <w:rsid w:val="00C47CFF"/>
    <w:rsid w:val="00C500E7"/>
    <w:rsid w:val="00C50463"/>
    <w:rsid w:val="00C50970"/>
    <w:rsid w:val="00C5131E"/>
    <w:rsid w:val="00C5184F"/>
    <w:rsid w:val="00C53192"/>
    <w:rsid w:val="00C53D2B"/>
    <w:rsid w:val="00C5445C"/>
    <w:rsid w:val="00C54D83"/>
    <w:rsid w:val="00C55057"/>
    <w:rsid w:val="00C550FF"/>
    <w:rsid w:val="00C55EA3"/>
    <w:rsid w:val="00C578C0"/>
    <w:rsid w:val="00C60A4B"/>
    <w:rsid w:val="00C60C26"/>
    <w:rsid w:val="00C61177"/>
    <w:rsid w:val="00C62D3B"/>
    <w:rsid w:val="00C6305F"/>
    <w:rsid w:val="00C638BF"/>
    <w:rsid w:val="00C64BFB"/>
    <w:rsid w:val="00C66BCA"/>
    <w:rsid w:val="00C66CA2"/>
    <w:rsid w:val="00C6765F"/>
    <w:rsid w:val="00C67AA3"/>
    <w:rsid w:val="00C67FF0"/>
    <w:rsid w:val="00C7016E"/>
    <w:rsid w:val="00C707DF"/>
    <w:rsid w:val="00C7114D"/>
    <w:rsid w:val="00C71A2E"/>
    <w:rsid w:val="00C72156"/>
    <w:rsid w:val="00C723CC"/>
    <w:rsid w:val="00C72551"/>
    <w:rsid w:val="00C728EF"/>
    <w:rsid w:val="00C72E32"/>
    <w:rsid w:val="00C75898"/>
    <w:rsid w:val="00C77AF6"/>
    <w:rsid w:val="00C8171B"/>
    <w:rsid w:val="00C825D1"/>
    <w:rsid w:val="00C82679"/>
    <w:rsid w:val="00C829FA"/>
    <w:rsid w:val="00C82EF2"/>
    <w:rsid w:val="00C83E21"/>
    <w:rsid w:val="00C85511"/>
    <w:rsid w:val="00C865A0"/>
    <w:rsid w:val="00C87EC7"/>
    <w:rsid w:val="00C9123D"/>
    <w:rsid w:val="00C94020"/>
    <w:rsid w:val="00C94824"/>
    <w:rsid w:val="00C9679E"/>
    <w:rsid w:val="00C96849"/>
    <w:rsid w:val="00C97929"/>
    <w:rsid w:val="00C97A2D"/>
    <w:rsid w:val="00CA2480"/>
    <w:rsid w:val="00CA27BD"/>
    <w:rsid w:val="00CA34EA"/>
    <w:rsid w:val="00CA35E7"/>
    <w:rsid w:val="00CA3DA6"/>
    <w:rsid w:val="00CA460D"/>
    <w:rsid w:val="00CA4F49"/>
    <w:rsid w:val="00CA5438"/>
    <w:rsid w:val="00CA5440"/>
    <w:rsid w:val="00CA5662"/>
    <w:rsid w:val="00CA5810"/>
    <w:rsid w:val="00CA7296"/>
    <w:rsid w:val="00CB16FC"/>
    <w:rsid w:val="00CB1E49"/>
    <w:rsid w:val="00CB3715"/>
    <w:rsid w:val="00CB4B28"/>
    <w:rsid w:val="00CB52CD"/>
    <w:rsid w:val="00CB53F1"/>
    <w:rsid w:val="00CB5B48"/>
    <w:rsid w:val="00CB6BC5"/>
    <w:rsid w:val="00CB721B"/>
    <w:rsid w:val="00CB781C"/>
    <w:rsid w:val="00CC0DE3"/>
    <w:rsid w:val="00CC1920"/>
    <w:rsid w:val="00CC217F"/>
    <w:rsid w:val="00CC33E2"/>
    <w:rsid w:val="00CC3625"/>
    <w:rsid w:val="00CC3D5E"/>
    <w:rsid w:val="00CC4C38"/>
    <w:rsid w:val="00CC5107"/>
    <w:rsid w:val="00CC55A4"/>
    <w:rsid w:val="00CC6389"/>
    <w:rsid w:val="00CC73FB"/>
    <w:rsid w:val="00CC741E"/>
    <w:rsid w:val="00CD0618"/>
    <w:rsid w:val="00CD0FF8"/>
    <w:rsid w:val="00CD178E"/>
    <w:rsid w:val="00CD1F62"/>
    <w:rsid w:val="00CD3B59"/>
    <w:rsid w:val="00CD3F19"/>
    <w:rsid w:val="00CD4FF3"/>
    <w:rsid w:val="00CD574D"/>
    <w:rsid w:val="00CD6277"/>
    <w:rsid w:val="00CD653A"/>
    <w:rsid w:val="00CD6FE3"/>
    <w:rsid w:val="00CD7A22"/>
    <w:rsid w:val="00CE093D"/>
    <w:rsid w:val="00CE1B41"/>
    <w:rsid w:val="00CE1F57"/>
    <w:rsid w:val="00CE4053"/>
    <w:rsid w:val="00CE46FE"/>
    <w:rsid w:val="00CE5EB2"/>
    <w:rsid w:val="00CE645D"/>
    <w:rsid w:val="00CE678B"/>
    <w:rsid w:val="00CE67C7"/>
    <w:rsid w:val="00CE74C4"/>
    <w:rsid w:val="00CE751D"/>
    <w:rsid w:val="00CF0320"/>
    <w:rsid w:val="00CF17E1"/>
    <w:rsid w:val="00CF1D32"/>
    <w:rsid w:val="00CF2C95"/>
    <w:rsid w:val="00CF44AF"/>
    <w:rsid w:val="00CF4779"/>
    <w:rsid w:val="00CF4B63"/>
    <w:rsid w:val="00CF53FE"/>
    <w:rsid w:val="00CF5758"/>
    <w:rsid w:val="00CF6155"/>
    <w:rsid w:val="00CF66FE"/>
    <w:rsid w:val="00CF6BA4"/>
    <w:rsid w:val="00CF783B"/>
    <w:rsid w:val="00CF7DB1"/>
    <w:rsid w:val="00D0014B"/>
    <w:rsid w:val="00D00B75"/>
    <w:rsid w:val="00D015B1"/>
    <w:rsid w:val="00D03760"/>
    <w:rsid w:val="00D03AE3"/>
    <w:rsid w:val="00D040D5"/>
    <w:rsid w:val="00D0427E"/>
    <w:rsid w:val="00D05390"/>
    <w:rsid w:val="00D06D17"/>
    <w:rsid w:val="00D06FDC"/>
    <w:rsid w:val="00D072EC"/>
    <w:rsid w:val="00D1090B"/>
    <w:rsid w:val="00D1151A"/>
    <w:rsid w:val="00D11E6C"/>
    <w:rsid w:val="00D12056"/>
    <w:rsid w:val="00D12E28"/>
    <w:rsid w:val="00D13140"/>
    <w:rsid w:val="00D1556D"/>
    <w:rsid w:val="00D15F03"/>
    <w:rsid w:val="00D16394"/>
    <w:rsid w:val="00D1696E"/>
    <w:rsid w:val="00D17DDE"/>
    <w:rsid w:val="00D20996"/>
    <w:rsid w:val="00D22BA2"/>
    <w:rsid w:val="00D235F1"/>
    <w:rsid w:val="00D238CA"/>
    <w:rsid w:val="00D23D9D"/>
    <w:rsid w:val="00D24A97"/>
    <w:rsid w:val="00D24BD3"/>
    <w:rsid w:val="00D24E12"/>
    <w:rsid w:val="00D266E6"/>
    <w:rsid w:val="00D26D8C"/>
    <w:rsid w:val="00D271FF"/>
    <w:rsid w:val="00D27450"/>
    <w:rsid w:val="00D317B1"/>
    <w:rsid w:val="00D3281E"/>
    <w:rsid w:val="00D33017"/>
    <w:rsid w:val="00D338AB"/>
    <w:rsid w:val="00D3395B"/>
    <w:rsid w:val="00D33B77"/>
    <w:rsid w:val="00D36ADB"/>
    <w:rsid w:val="00D372E3"/>
    <w:rsid w:val="00D37CE0"/>
    <w:rsid w:val="00D40D20"/>
    <w:rsid w:val="00D4374B"/>
    <w:rsid w:val="00D46120"/>
    <w:rsid w:val="00D51E94"/>
    <w:rsid w:val="00D5209C"/>
    <w:rsid w:val="00D5312E"/>
    <w:rsid w:val="00D5365C"/>
    <w:rsid w:val="00D545F9"/>
    <w:rsid w:val="00D55359"/>
    <w:rsid w:val="00D55F14"/>
    <w:rsid w:val="00D56944"/>
    <w:rsid w:val="00D56C01"/>
    <w:rsid w:val="00D57C35"/>
    <w:rsid w:val="00D6043E"/>
    <w:rsid w:val="00D604C5"/>
    <w:rsid w:val="00D6092A"/>
    <w:rsid w:val="00D61254"/>
    <w:rsid w:val="00D62ACC"/>
    <w:rsid w:val="00D63031"/>
    <w:rsid w:val="00D63998"/>
    <w:rsid w:val="00D63EE0"/>
    <w:rsid w:val="00D65017"/>
    <w:rsid w:val="00D65996"/>
    <w:rsid w:val="00D66D43"/>
    <w:rsid w:val="00D70161"/>
    <w:rsid w:val="00D70623"/>
    <w:rsid w:val="00D7274C"/>
    <w:rsid w:val="00D74373"/>
    <w:rsid w:val="00D756F6"/>
    <w:rsid w:val="00D7594E"/>
    <w:rsid w:val="00D75DBF"/>
    <w:rsid w:val="00D7654C"/>
    <w:rsid w:val="00D7693F"/>
    <w:rsid w:val="00D774F2"/>
    <w:rsid w:val="00D77F1F"/>
    <w:rsid w:val="00D77F2E"/>
    <w:rsid w:val="00D802BD"/>
    <w:rsid w:val="00D8226A"/>
    <w:rsid w:val="00D831B4"/>
    <w:rsid w:val="00D83277"/>
    <w:rsid w:val="00D832A4"/>
    <w:rsid w:val="00D833B5"/>
    <w:rsid w:val="00D852FD"/>
    <w:rsid w:val="00D9086E"/>
    <w:rsid w:val="00D92324"/>
    <w:rsid w:val="00D9259D"/>
    <w:rsid w:val="00D925EC"/>
    <w:rsid w:val="00D9327B"/>
    <w:rsid w:val="00D942E5"/>
    <w:rsid w:val="00D945BE"/>
    <w:rsid w:val="00D9472E"/>
    <w:rsid w:val="00D961DF"/>
    <w:rsid w:val="00D96407"/>
    <w:rsid w:val="00D96FBB"/>
    <w:rsid w:val="00D972AA"/>
    <w:rsid w:val="00D97538"/>
    <w:rsid w:val="00D97EF0"/>
    <w:rsid w:val="00DA07E1"/>
    <w:rsid w:val="00DA2082"/>
    <w:rsid w:val="00DA2823"/>
    <w:rsid w:val="00DA2F1B"/>
    <w:rsid w:val="00DA33B0"/>
    <w:rsid w:val="00DA3ADC"/>
    <w:rsid w:val="00DA4619"/>
    <w:rsid w:val="00DA4B96"/>
    <w:rsid w:val="00DA4E5D"/>
    <w:rsid w:val="00DA6078"/>
    <w:rsid w:val="00DA69A8"/>
    <w:rsid w:val="00DA74F1"/>
    <w:rsid w:val="00DA7BC0"/>
    <w:rsid w:val="00DB0AAC"/>
    <w:rsid w:val="00DB10BA"/>
    <w:rsid w:val="00DB14EA"/>
    <w:rsid w:val="00DB21CB"/>
    <w:rsid w:val="00DB2AFB"/>
    <w:rsid w:val="00DB328F"/>
    <w:rsid w:val="00DB5A70"/>
    <w:rsid w:val="00DB5C42"/>
    <w:rsid w:val="00DB5D44"/>
    <w:rsid w:val="00DB6150"/>
    <w:rsid w:val="00DB6220"/>
    <w:rsid w:val="00DB63E5"/>
    <w:rsid w:val="00DB685C"/>
    <w:rsid w:val="00DB7C2F"/>
    <w:rsid w:val="00DC0633"/>
    <w:rsid w:val="00DC0836"/>
    <w:rsid w:val="00DC2E0C"/>
    <w:rsid w:val="00DC31EB"/>
    <w:rsid w:val="00DC3E8B"/>
    <w:rsid w:val="00DC5E87"/>
    <w:rsid w:val="00DC7381"/>
    <w:rsid w:val="00DC76D9"/>
    <w:rsid w:val="00DC7A25"/>
    <w:rsid w:val="00DD1FF3"/>
    <w:rsid w:val="00DD3F9E"/>
    <w:rsid w:val="00DD4D30"/>
    <w:rsid w:val="00DD6BFA"/>
    <w:rsid w:val="00DD6EF5"/>
    <w:rsid w:val="00DD70E2"/>
    <w:rsid w:val="00DE01E5"/>
    <w:rsid w:val="00DE16BE"/>
    <w:rsid w:val="00DE21DA"/>
    <w:rsid w:val="00DE2670"/>
    <w:rsid w:val="00DE48ED"/>
    <w:rsid w:val="00DE56C1"/>
    <w:rsid w:val="00DE57E9"/>
    <w:rsid w:val="00DE5905"/>
    <w:rsid w:val="00DE5BF5"/>
    <w:rsid w:val="00DE7813"/>
    <w:rsid w:val="00DE7DA6"/>
    <w:rsid w:val="00DE7E4D"/>
    <w:rsid w:val="00DE7E98"/>
    <w:rsid w:val="00DE7F6D"/>
    <w:rsid w:val="00DF01D3"/>
    <w:rsid w:val="00DF126A"/>
    <w:rsid w:val="00DF1E0E"/>
    <w:rsid w:val="00DF27E5"/>
    <w:rsid w:val="00DF316E"/>
    <w:rsid w:val="00DF336B"/>
    <w:rsid w:val="00DF33EA"/>
    <w:rsid w:val="00DF4624"/>
    <w:rsid w:val="00DF4C08"/>
    <w:rsid w:val="00DF62F7"/>
    <w:rsid w:val="00DF78AF"/>
    <w:rsid w:val="00E00A4D"/>
    <w:rsid w:val="00E014B8"/>
    <w:rsid w:val="00E0237D"/>
    <w:rsid w:val="00E03428"/>
    <w:rsid w:val="00E04BE4"/>
    <w:rsid w:val="00E05A7D"/>
    <w:rsid w:val="00E05B9F"/>
    <w:rsid w:val="00E05BAB"/>
    <w:rsid w:val="00E06F8D"/>
    <w:rsid w:val="00E0732A"/>
    <w:rsid w:val="00E1059C"/>
    <w:rsid w:val="00E127BD"/>
    <w:rsid w:val="00E12D7E"/>
    <w:rsid w:val="00E130B2"/>
    <w:rsid w:val="00E138AA"/>
    <w:rsid w:val="00E1417A"/>
    <w:rsid w:val="00E150D4"/>
    <w:rsid w:val="00E1545D"/>
    <w:rsid w:val="00E15CA8"/>
    <w:rsid w:val="00E16656"/>
    <w:rsid w:val="00E16A25"/>
    <w:rsid w:val="00E17DC6"/>
    <w:rsid w:val="00E20057"/>
    <w:rsid w:val="00E204C7"/>
    <w:rsid w:val="00E21619"/>
    <w:rsid w:val="00E216E1"/>
    <w:rsid w:val="00E231BA"/>
    <w:rsid w:val="00E2356C"/>
    <w:rsid w:val="00E23C4B"/>
    <w:rsid w:val="00E23D2E"/>
    <w:rsid w:val="00E24707"/>
    <w:rsid w:val="00E2513A"/>
    <w:rsid w:val="00E2647C"/>
    <w:rsid w:val="00E30A1E"/>
    <w:rsid w:val="00E311F0"/>
    <w:rsid w:val="00E3175C"/>
    <w:rsid w:val="00E3306A"/>
    <w:rsid w:val="00E33C0F"/>
    <w:rsid w:val="00E34078"/>
    <w:rsid w:val="00E342A5"/>
    <w:rsid w:val="00E34B77"/>
    <w:rsid w:val="00E35E02"/>
    <w:rsid w:val="00E36026"/>
    <w:rsid w:val="00E3702D"/>
    <w:rsid w:val="00E37B9B"/>
    <w:rsid w:val="00E42DD2"/>
    <w:rsid w:val="00E4396E"/>
    <w:rsid w:val="00E4441B"/>
    <w:rsid w:val="00E44A05"/>
    <w:rsid w:val="00E44AB8"/>
    <w:rsid w:val="00E44DF6"/>
    <w:rsid w:val="00E45636"/>
    <w:rsid w:val="00E458ED"/>
    <w:rsid w:val="00E50202"/>
    <w:rsid w:val="00E520BE"/>
    <w:rsid w:val="00E538E4"/>
    <w:rsid w:val="00E54ED0"/>
    <w:rsid w:val="00E55F6D"/>
    <w:rsid w:val="00E56084"/>
    <w:rsid w:val="00E563A8"/>
    <w:rsid w:val="00E601E0"/>
    <w:rsid w:val="00E609DD"/>
    <w:rsid w:val="00E60B02"/>
    <w:rsid w:val="00E6137A"/>
    <w:rsid w:val="00E6309A"/>
    <w:rsid w:val="00E636AF"/>
    <w:rsid w:val="00E63C91"/>
    <w:rsid w:val="00E64689"/>
    <w:rsid w:val="00E6578B"/>
    <w:rsid w:val="00E65C33"/>
    <w:rsid w:val="00E665DC"/>
    <w:rsid w:val="00E66A57"/>
    <w:rsid w:val="00E66AF8"/>
    <w:rsid w:val="00E671AA"/>
    <w:rsid w:val="00E67BF3"/>
    <w:rsid w:val="00E70486"/>
    <w:rsid w:val="00E708BA"/>
    <w:rsid w:val="00E70DFE"/>
    <w:rsid w:val="00E7134E"/>
    <w:rsid w:val="00E72188"/>
    <w:rsid w:val="00E726EA"/>
    <w:rsid w:val="00E72AC8"/>
    <w:rsid w:val="00E73558"/>
    <w:rsid w:val="00E764DD"/>
    <w:rsid w:val="00E76870"/>
    <w:rsid w:val="00E76D90"/>
    <w:rsid w:val="00E77112"/>
    <w:rsid w:val="00E7720A"/>
    <w:rsid w:val="00E779AA"/>
    <w:rsid w:val="00E8010F"/>
    <w:rsid w:val="00E801F9"/>
    <w:rsid w:val="00E803AD"/>
    <w:rsid w:val="00E80408"/>
    <w:rsid w:val="00E80428"/>
    <w:rsid w:val="00E80E1D"/>
    <w:rsid w:val="00E80EB0"/>
    <w:rsid w:val="00E81441"/>
    <w:rsid w:val="00E81968"/>
    <w:rsid w:val="00E82849"/>
    <w:rsid w:val="00E82D5D"/>
    <w:rsid w:val="00E8360B"/>
    <w:rsid w:val="00E83721"/>
    <w:rsid w:val="00E8412A"/>
    <w:rsid w:val="00E841C9"/>
    <w:rsid w:val="00E844FB"/>
    <w:rsid w:val="00E86E8A"/>
    <w:rsid w:val="00E87612"/>
    <w:rsid w:val="00E87A77"/>
    <w:rsid w:val="00E903D6"/>
    <w:rsid w:val="00E90D33"/>
    <w:rsid w:val="00E93133"/>
    <w:rsid w:val="00E93559"/>
    <w:rsid w:val="00E9441A"/>
    <w:rsid w:val="00E94524"/>
    <w:rsid w:val="00E94FD5"/>
    <w:rsid w:val="00E95E52"/>
    <w:rsid w:val="00E961D7"/>
    <w:rsid w:val="00E96DF3"/>
    <w:rsid w:val="00E977E5"/>
    <w:rsid w:val="00EA0EC8"/>
    <w:rsid w:val="00EA1CE7"/>
    <w:rsid w:val="00EA2273"/>
    <w:rsid w:val="00EA2E8B"/>
    <w:rsid w:val="00EA43CD"/>
    <w:rsid w:val="00EA4AA0"/>
    <w:rsid w:val="00EA50F9"/>
    <w:rsid w:val="00EA59F0"/>
    <w:rsid w:val="00EA5CC2"/>
    <w:rsid w:val="00EA6E4D"/>
    <w:rsid w:val="00EB01CF"/>
    <w:rsid w:val="00EB115F"/>
    <w:rsid w:val="00EB2EB4"/>
    <w:rsid w:val="00EB4016"/>
    <w:rsid w:val="00EB4DE5"/>
    <w:rsid w:val="00EB518E"/>
    <w:rsid w:val="00EB5EFE"/>
    <w:rsid w:val="00EB67BE"/>
    <w:rsid w:val="00EB6ACA"/>
    <w:rsid w:val="00EB776A"/>
    <w:rsid w:val="00EC01F2"/>
    <w:rsid w:val="00EC05C6"/>
    <w:rsid w:val="00EC09E1"/>
    <w:rsid w:val="00EC0B5C"/>
    <w:rsid w:val="00EC2CF6"/>
    <w:rsid w:val="00EC5568"/>
    <w:rsid w:val="00EC5873"/>
    <w:rsid w:val="00EC5A1F"/>
    <w:rsid w:val="00EC5DA1"/>
    <w:rsid w:val="00EC6158"/>
    <w:rsid w:val="00EC66AA"/>
    <w:rsid w:val="00EC7125"/>
    <w:rsid w:val="00ED0CBF"/>
    <w:rsid w:val="00ED11A0"/>
    <w:rsid w:val="00ED19AA"/>
    <w:rsid w:val="00ED35C6"/>
    <w:rsid w:val="00ED3F21"/>
    <w:rsid w:val="00ED58CF"/>
    <w:rsid w:val="00ED629F"/>
    <w:rsid w:val="00ED6C7A"/>
    <w:rsid w:val="00ED7987"/>
    <w:rsid w:val="00ED7BA2"/>
    <w:rsid w:val="00ED7CCF"/>
    <w:rsid w:val="00ED7DF5"/>
    <w:rsid w:val="00EE16AC"/>
    <w:rsid w:val="00EE19C5"/>
    <w:rsid w:val="00EE339F"/>
    <w:rsid w:val="00EE37DC"/>
    <w:rsid w:val="00EE3D00"/>
    <w:rsid w:val="00EE3DE7"/>
    <w:rsid w:val="00EE4993"/>
    <w:rsid w:val="00EE6605"/>
    <w:rsid w:val="00EE69DB"/>
    <w:rsid w:val="00EE6B5C"/>
    <w:rsid w:val="00EE74EF"/>
    <w:rsid w:val="00EE757C"/>
    <w:rsid w:val="00EF0377"/>
    <w:rsid w:val="00EF04B5"/>
    <w:rsid w:val="00EF15E5"/>
    <w:rsid w:val="00EF2561"/>
    <w:rsid w:val="00EF2D36"/>
    <w:rsid w:val="00EF34B8"/>
    <w:rsid w:val="00EF3584"/>
    <w:rsid w:val="00EF3C67"/>
    <w:rsid w:val="00EF3E60"/>
    <w:rsid w:val="00EF3FF5"/>
    <w:rsid w:val="00EF4222"/>
    <w:rsid w:val="00EF5495"/>
    <w:rsid w:val="00EF652F"/>
    <w:rsid w:val="00EF75F4"/>
    <w:rsid w:val="00EF7F65"/>
    <w:rsid w:val="00F00328"/>
    <w:rsid w:val="00F00A7B"/>
    <w:rsid w:val="00F012D7"/>
    <w:rsid w:val="00F02B37"/>
    <w:rsid w:val="00F0331A"/>
    <w:rsid w:val="00F03C3C"/>
    <w:rsid w:val="00F03F63"/>
    <w:rsid w:val="00F0413B"/>
    <w:rsid w:val="00F046B4"/>
    <w:rsid w:val="00F0571A"/>
    <w:rsid w:val="00F05ACE"/>
    <w:rsid w:val="00F05B09"/>
    <w:rsid w:val="00F06474"/>
    <w:rsid w:val="00F06D83"/>
    <w:rsid w:val="00F079E0"/>
    <w:rsid w:val="00F079FA"/>
    <w:rsid w:val="00F10307"/>
    <w:rsid w:val="00F108AF"/>
    <w:rsid w:val="00F10B8F"/>
    <w:rsid w:val="00F10B99"/>
    <w:rsid w:val="00F11298"/>
    <w:rsid w:val="00F116DF"/>
    <w:rsid w:val="00F12EA2"/>
    <w:rsid w:val="00F13222"/>
    <w:rsid w:val="00F13DAD"/>
    <w:rsid w:val="00F1478D"/>
    <w:rsid w:val="00F14A88"/>
    <w:rsid w:val="00F16E5A"/>
    <w:rsid w:val="00F20C92"/>
    <w:rsid w:val="00F217A6"/>
    <w:rsid w:val="00F21C78"/>
    <w:rsid w:val="00F220CB"/>
    <w:rsid w:val="00F22D1B"/>
    <w:rsid w:val="00F24FBC"/>
    <w:rsid w:val="00F257AF"/>
    <w:rsid w:val="00F261AA"/>
    <w:rsid w:val="00F26360"/>
    <w:rsid w:val="00F26753"/>
    <w:rsid w:val="00F26996"/>
    <w:rsid w:val="00F27418"/>
    <w:rsid w:val="00F27BAD"/>
    <w:rsid w:val="00F27BFD"/>
    <w:rsid w:val="00F3073F"/>
    <w:rsid w:val="00F30D8F"/>
    <w:rsid w:val="00F31EE6"/>
    <w:rsid w:val="00F3290E"/>
    <w:rsid w:val="00F33CAE"/>
    <w:rsid w:val="00F33DD3"/>
    <w:rsid w:val="00F34500"/>
    <w:rsid w:val="00F3455D"/>
    <w:rsid w:val="00F35ECD"/>
    <w:rsid w:val="00F36048"/>
    <w:rsid w:val="00F3630F"/>
    <w:rsid w:val="00F363CD"/>
    <w:rsid w:val="00F36A78"/>
    <w:rsid w:val="00F36BB6"/>
    <w:rsid w:val="00F4161E"/>
    <w:rsid w:val="00F4189A"/>
    <w:rsid w:val="00F4290A"/>
    <w:rsid w:val="00F42E23"/>
    <w:rsid w:val="00F43828"/>
    <w:rsid w:val="00F44441"/>
    <w:rsid w:val="00F449B2"/>
    <w:rsid w:val="00F45597"/>
    <w:rsid w:val="00F455FE"/>
    <w:rsid w:val="00F46482"/>
    <w:rsid w:val="00F4685C"/>
    <w:rsid w:val="00F4775A"/>
    <w:rsid w:val="00F47B52"/>
    <w:rsid w:val="00F47DFA"/>
    <w:rsid w:val="00F5011A"/>
    <w:rsid w:val="00F509DC"/>
    <w:rsid w:val="00F50CFB"/>
    <w:rsid w:val="00F5148A"/>
    <w:rsid w:val="00F51E19"/>
    <w:rsid w:val="00F52FD8"/>
    <w:rsid w:val="00F54A88"/>
    <w:rsid w:val="00F54DE9"/>
    <w:rsid w:val="00F554BC"/>
    <w:rsid w:val="00F55639"/>
    <w:rsid w:val="00F55B1E"/>
    <w:rsid w:val="00F563F0"/>
    <w:rsid w:val="00F56C96"/>
    <w:rsid w:val="00F5746D"/>
    <w:rsid w:val="00F57496"/>
    <w:rsid w:val="00F6040D"/>
    <w:rsid w:val="00F60654"/>
    <w:rsid w:val="00F61B1F"/>
    <w:rsid w:val="00F61CD9"/>
    <w:rsid w:val="00F63FF3"/>
    <w:rsid w:val="00F64DB9"/>
    <w:rsid w:val="00F660BC"/>
    <w:rsid w:val="00F66E41"/>
    <w:rsid w:val="00F67C33"/>
    <w:rsid w:val="00F67D0A"/>
    <w:rsid w:val="00F7148E"/>
    <w:rsid w:val="00F75276"/>
    <w:rsid w:val="00F75BDB"/>
    <w:rsid w:val="00F775DF"/>
    <w:rsid w:val="00F77E39"/>
    <w:rsid w:val="00F813A3"/>
    <w:rsid w:val="00F81F3D"/>
    <w:rsid w:val="00F83B9E"/>
    <w:rsid w:val="00F83D96"/>
    <w:rsid w:val="00F84078"/>
    <w:rsid w:val="00F84B5F"/>
    <w:rsid w:val="00F8576B"/>
    <w:rsid w:val="00F85AAE"/>
    <w:rsid w:val="00F85EFD"/>
    <w:rsid w:val="00F877D1"/>
    <w:rsid w:val="00F90088"/>
    <w:rsid w:val="00F90B0E"/>
    <w:rsid w:val="00F90CA3"/>
    <w:rsid w:val="00F920EB"/>
    <w:rsid w:val="00F922B4"/>
    <w:rsid w:val="00F922D1"/>
    <w:rsid w:val="00F936B1"/>
    <w:rsid w:val="00F9412B"/>
    <w:rsid w:val="00F95544"/>
    <w:rsid w:val="00F9682D"/>
    <w:rsid w:val="00F96C38"/>
    <w:rsid w:val="00F96D4A"/>
    <w:rsid w:val="00F96E0D"/>
    <w:rsid w:val="00FA103E"/>
    <w:rsid w:val="00FA1205"/>
    <w:rsid w:val="00FA1CB2"/>
    <w:rsid w:val="00FA1FAB"/>
    <w:rsid w:val="00FA3FB3"/>
    <w:rsid w:val="00FA76A3"/>
    <w:rsid w:val="00FA7B6B"/>
    <w:rsid w:val="00FA7D86"/>
    <w:rsid w:val="00FA7ED8"/>
    <w:rsid w:val="00FB089B"/>
    <w:rsid w:val="00FB1557"/>
    <w:rsid w:val="00FB2506"/>
    <w:rsid w:val="00FB3651"/>
    <w:rsid w:val="00FB48E1"/>
    <w:rsid w:val="00FB640C"/>
    <w:rsid w:val="00FB6512"/>
    <w:rsid w:val="00FC1305"/>
    <w:rsid w:val="00FC1C42"/>
    <w:rsid w:val="00FC2E57"/>
    <w:rsid w:val="00FC4E9B"/>
    <w:rsid w:val="00FC5523"/>
    <w:rsid w:val="00FC6408"/>
    <w:rsid w:val="00FC6BE8"/>
    <w:rsid w:val="00FC6F78"/>
    <w:rsid w:val="00FC774B"/>
    <w:rsid w:val="00FC7932"/>
    <w:rsid w:val="00FD12F5"/>
    <w:rsid w:val="00FD1946"/>
    <w:rsid w:val="00FD22D3"/>
    <w:rsid w:val="00FD259A"/>
    <w:rsid w:val="00FD3F53"/>
    <w:rsid w:val="00FD51D6"/>
    <w:rsid w:val="00FD553E"/>
    <w:rsid w:val="00FD5902"/>
    <w:rsid w:val="00FD7943"/>
    <w:rsid w:val="00FE01AF"/>
    <w:rsid w:val="00FE09F0"/>
    <w:rsid w:val="00FE0AE8"/>
    <w:rsid w:val="00FE11C3"/>
    <w:rsid w:val="00FE135F"/>
    <w:rsid w:val="00FE16FB"/>
    <w:rsid w:val="00FE18CD"/>
    <w:rsid w:val="00FE1DF7"/>
    <w:rsid w:val="00FE1E9E"/>
    <w:rsid w:val="00FE28D5"/>
    <w:rsid w:val="00FE3348"/>
    <w:rsid w:val="00FE5692"/>
    <w:rsid w:val="00FE5BB8"/>
    <w:rsid w:val="00FE609B"/>
    <w:rsid w:val="00FE6BEC"/>
    <w:rsid w:val="00FE6F67"/>
    <w:rsid w:val="00FE7709"/>
    <w:rsid w:val="00FE7C49"/>
    <w:rsid w:val="00FE7C8A"/>
    <w:rsid w:val="00FF1343"/>
    <w:rsid w:val="00FF13C2"/>
    <w:rsid w:val="00FF1527"/>
    <w:rsid w:val="00FF197C"/>
    <w:rsid w:val="00FF3851"/>
    <w:rsid w:val="00FF43E0"/>
    <w:rsid w:val="00FF4782"/>
    <w:rsid w:val="00FF62F5"/>
    <w:rsid w:val="00FF6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5873">
      <o:colormru v:ext="edit" colors="#eaeaea,silver,#b2b2b2,#969696,gray,#777,#ddd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14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177"/>
    <w:rPr>
      <w:rFonts w:ascii="Arial" w:hAnsi="Arial" w:cs="Arial"/>
      <w:bCs/>
      <w:lang w:val="en-GB"/>
    </w:rPr>
  </w:style>
  <w:style w:type="paragraph" w:styleId="Heading1">
    <w:name w:val="heading 1"/>
    <w:basedOn w:val="Normal"/>
    <w:next w:val="Normal"/>
    <w:link w:val="Heading1Char"/>
    <w:qFormat/>
    <w:rsid w:val="00C61177"/>
    <w:pPr>
      <w:keepNext/>
      <w:outlineLvl w:val="0"/>
    </w:pPr>
    <w:rPr>
      <w:b/>
      <w:bCs w:val="0"/>
      <w:lang w:val="en-US"/>
    </w:rPr>
  </w:style>
  <w:style w:type="paragraph" w:styleId="Heading2">
    <w:name w:val="heading 2"/>
    <w:basedOn w:val="Normal"/>
    <w:next w:val="Normal"/>
    <w:qFormat/>
    <w:rsid w:val="00C61177"/>
    <w:pPr>
      <w:keepNext/>
      <w:jc w:val="center"/>
      <w:outlineLvl w:val="1"/>
    </w:pPr>
    <w:rPr>
      <w:b/>
      <w:bCs w:val="0"/>
      <w:sz w:val="22"/>
      <w:lang w:val="en-US"/>
    </w:rPr>
  </w:style>
  <w:style w:type="paragraph" w:styleId="Heading3">
    <w:name w:val="heading 3"/>
    <w:basedOn w:val="Normal"/>
    <w:next w:val="Normal"/>
    <w:link w:val="Heading3Char"/>
    <w:qFormat/>
    <w:rsid w:val="00C61177"/>
    <w:pPr>
      <w:keepNext/>
      <w:outlineLvl w:val="2"/>
    </w:pPr>
    <w:rPr>
      <w:b/>
      <w:bCs w:val="0"/>
      <w:sz w:val="22"/>
      <w:lang w:val="en-US"/>
    </w:rPr>
  </w:style>
  <w:style w:type="paragraph" w:styleId="Heading4">
    <w:name w:val="heading 4"/>
    <w:basedOn w:val="Normal"/>
    <w:next w:val="Normal"/>
    <w:qFormat/>
    <w:rsid w:val="00C61177"/>
    <w:pPr>
      <w:keepNext/>
      <w:ind w:left="5040"/>
      <w:jc w:val="center"/>
      <w:outlineLvl w:val="3"/>
    </w:pPr>
    <w:rPr>
      <w:b/>
      <w:bCs w:val="0"/>
      <w:lang w:val="en-US"/>
    </w:rPr>
  </w:style>
  <w:style w:type="paragraph" w:styleId="Heading5">
    <w:name w:val="heading 5"/>
    <w:basedOn w:val="Normal"/>
    <w:next w:val="Normal"/>
    <w:link w:val="Heading5Char"/>
    <w:qFormat/>
    <w:rsid w:val="00C61177"/>
    <w:pPr>
      <w:keepNext/>
      <w:jc w:val="center"/>
      <w:outlineLvl w:val="4"/>
    </w:pPr>
    <w:rPr>
      <w:b/>
      <w:bCs w:val="0"/>
      <w:lang w:val="en-US"/>
    </w:rPr>
  </w:style>
  <w:style w:type="paragraph" w:styleId="Heading6">
    <w:name w:val="heading 6"/>
    <w:basedOn w:val="Normal"/>
    <w:next w:val="Normal"/>
    <w:qFormat/>
    <w:rsid w:val="00C61177"/>
    <w:pPr>
      <w:keepNext/>
      <w:ind w:left="5040" w:firstLine="720"/>
      <w:outlineLvl w:val="5"/>
    </w:pPr>
    <w:rPr>
      <w:b/>
      <w:bCs w:val="0"/>
      <w:lang w:val="en-US"/>
    </w:rPr>
  </w:style>
  <w:style w:type="paragraph" w:styleId="Heading7">
    <w:name w:val="heading 7"/>
    <w:basedOn w:val="Normal"/>
    <w:next w:val="Normal"/>
    <w:qFormat/>
    <w:rsid w:val="00C61177"/>
    <w:pPr>
      <w:keepNext/>
      <w:jc w:val="right"/>
      <w:outlineLvl w:val="6"/>
    </w:pPr>
    <w:rPr>
      <w:b/>
      <w:bCs w:val="0"/>
      <w:sz w:val="22"/>
      <w:lang w:val="en-US"/>
    </w:rPr>
  </w:style>
  <w:style w:type="paragraph" w:styleId="Heading8">
    <w:name w:val="heading 8"/>
    <w:basedOn w:val="Normal"/>
    <w:next w:val="Normal"/>
    <w:qFormat/>
    <w:rsid w:val="00C61177"/>
    <w:pPr>
      <w:keepNext/>
      <w:outlineLvl w:val="7"/>
    </w:pPr>
    <w:rPr>
      <w:b/>
      <w:bCs w:val="0"/>
      <w:i/>
      <w:iCs/>
      <w:lang w:val="en-US"/>
    </w:rPr>
  </w:style>
  <w:style w:type="paragraph" w:styleId="Heading9">
    <w:name w:val="heading 9"/>
    <w:basedOn w:val="Normal"/>
    <w:next w:val="Normal"/>
    <w:qFormat/>
    <w:rsid w:val="00C61177"/>
    <w:pPr>
      <w:keepNext/>
      <w:jc w:val="center"/>
      <w:outlineLvl w:val="8"/>
    </w:pPr>
    <w:rPr>
      <w:b/>
      <w:bCs w:val="0"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1177"/>
    <w:rPr>
      <w:b/>
      <w:bCs w:val="0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C611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611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1177"/>
  </w:style>
  <w:style w:type="paragraph" w:styleId="BodyTextIndent">
    <w:name w:val="Body Text Indent"/>
    <w:basedOn w:val="Normal"/>
    <w:rsid w:val="00C61177"/>
    <w:pPr>
      <w:ind w:left="720" w:hanging="720"/>
    </w:pPr>
    <w:rPr>
      <w:lang w:val="en-US"/>
    </w:rPr>
  </w:style>
  <w:style w:type="paragraph" w:styleId="BodyText2">
    <w:name w:val="Body Text 2"/>
    <w:basedOn w:val="Normal"/>
    <w:rsid w:val="00C61177"/>
    <w:pPr>
      <w:jc w:val="center"/>
    </w:pPr>
    <w:rPr>
      <w:b/>
      <w:bCs w:val="0"/>
      <w:sz w:val="20"/>
      <w:lang w:val="en-US"/>
    </w:rPr>
  </w:style>
  <w:style w:type="paragraph" w:styleId="BodyText3">
    <w:name w:val="Body Text 3"/>
    <w:basedOn w:val="Normal"/>
    <w:rsid w:val="00C61177"/>
    <w:rPr>
      <w:b/>
      <w:bCs w:val="0"/>
      <w:sz w:val="22"/>
      <w:lang w:val="en-US"/>
    </w:rPr>
  </w:style>
  <w:style w:type="paragraph" w:styleId="BodyTextIndent2">
    <w:name w:val="Body Text Indent 2"/>
    <w:basedOn w:val="Normal"/>
    <w:rsid w:val="00C61177"/>
    <w:pPr>
      <w:ind w:left="720"/>
    </w:pPr>
    <w:rPr>
      <w:i/>
      <w:iCs/>
    </w:rPr>
  </w:style>
  <w:style w:type="paragraph" w:styleId="BodyTextIndent3">
    <w:name w:val="Body Text Indent 3"/>
    <w:basedOn w:val="Normal"/>
    <w:rsid w:val="00C61177"/>
    <w:pPr>
      <w:ind w:firstLine="720"/>
    </w:pPr>
    <w:rPr>
      <w:b/>
      <w:bCs w:val="0"/>
      <w:i/>
      <w:iCs/>
      <w:sz w:val="22"/>
      <w:lang w:val="en-US"/>
    </w:rPr>
  </w:style>
  <w:style w:type="paragraph" w:styleId="BlockText">
    <w:name w:val="Block Text"/>
    <w:basedOn w:val="Normal"/>
    <w:rsid w:val="00C61177"/>
    <w:pPr>
      <w:ind w:left="142" w:right="240"/>
    </w:pPr>
    <w:rPr>
      <w:bCs w:val="0"/>
      <w:i/>
      <w:iCs/>
    </w:rPr>
  </w:style>
  <w:style w:type="table" w:styleId="TableGrid">
    <w:name w:val="Table Grid"/>
    <w:basedOn w:val="TableNormal"/>
    <w:uiPriority w:val="59"/>
    <w:rsid w:val="00E00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2FFE"/>
    <w:pPr>
      <w:spacing w:before="100" w:beforeAutospacing="1" w:after="100" w:afterAutospacing="1"/>
    </w:pPr>
    <w:rPr>
      <w:rFonts w:ascii="Times New Roman" w:hAnsi="Times New Roman" w:cs="Times New Roman"/>
      <w:bCs w:val="0"/>
      <w:lang w:val="en-US"/>
    </w:rPr>
  </w:style>
  <w:style w:type="character" w:customStyle="1" w:styleId="HeaderChar">
    <w:name w:val="Header Char"/>
    <w:link w:val="Header"/>
    <w:uiPriority w:val="99"/>
    <w:rsid w:val="00715EE8"/>
    <w:rPr>
      <w:rFonts w:ascii="Arial" w:hAnsi="Arial" w:cs="Arial"/>
      <w:bCs/>
      <w:sz w:val="24"/>
      <w:szCs w:val="24"/>
      <w:lang w:val="en-GB" w:eastAsia="en-US" w:bidi="ar-SA"/>
    </w:rPr>
  </w:style>
  <w:style w:type="paragraph" w:styleId="NoSpacing">
    <w:name w:val="No Spacing"/>
    <w:uiPriority w:val="1"/>
    <w:qFormat/>
    <w:rsid w:val="009E54B7"/>
    <w:rPr>
      <w:rFonts w:ascii="Calibri" w:eastAsia="Calibri" w:hAnsi="Calibri" w:cs="Arial"/>
      <w:sz w:val="22"/>
      <w:szCs w:val="22"/>
    </w:rPr>
  </w:style>
  <w:style w:type="character" w:styleId="Hyperlink">
    <w:name w:val="Hyperlink"/>
    <w:rsid w:val="00D908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5810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284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446E"/>
    <w:rPr>
      <w:rFonts w:ascii="Tahoma" w:hAnsi="Tahoma" w:cs="Tahoma"/>
      <w:bCs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FD22D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D22D3"/>
  </w:style>
  <w:style w:type="character" w:customStyle="1" w:styleId="CommentTextChar">
    <w:name w:val="Comment Text Char"/>
    <w:basedOn w:val="DefaultParagraphFont"/>
    <w:link w:val="CommentText"/>
    <w:rsid w:val="00FD22D3"/>
    <w:rPr>
      <w:rFonts w:ascii="Arial" w:hAnsi="Arial" w:cs="Arial"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FD22D3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D22D3"/>
    <w:rPr>
      <w:rFonts w:ascii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31905"/>
    <w:rPr>
      <w:rFonts w:ascii="Arial" w:hAnsi="Arial" w:cs="Arial"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CE093D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rsid w:val="009902F0"/>
    <w:rPr>
      <w:rFonts w:ascii="Arial" w:hAnsi="Arial" w:cs="Arial"/>
      <w:b/>
      <w:sz w:val="22"/>
    </w:rPr>
  </w:style>
  <w:style w:type="character" w:customStyle="1" w:styleId="Heading1Char">
    <w:name w:val="Heading 1 Char"/>
    <w:basedOn w:val="DefaultParagraphFont"/>
    <w:link w:val="Heading1"/>
    <w:rsid w:val="009902F0"/>
    <w:rPr>
      <w:rFonts w:ascii="Arial" w:hAnsi="Arial" w:cs="Arial"/>
      <w:b/>
    </w:rPr>
  </w:style>
  <w:style w:type="character" w:customStyle="1" w:styleId="FooterChar">
    <w:name w:val="Footer Char"/>
    <w:basedOn w:val="DefaultParagraphFont"/>
    <w:link w:val="Footer"/>
    <w:rsid w:val="007F64D1"/>
    <w:rPr>
      <w:rFonts w:ascii="Arial" w:hAnsi="Arial" w:cs="Arial"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177"/>
    <w:rPr>
      <w:rFonts w:ascii="Arial" w:hAnsi="Arial" w:cs="Arial"/>
      <w:bCs/>
      <w:lang w:val="en-GB"/>
    </w:rPr>
  </w:style>
  <w:style w:type="paragraph" w:styleId="Heading1">
    <w:name w:val="heading 1"/>
    <w:basedOn w:val="Normal"/>
    <w:next w:val="Normal"/>
    <w:link w:val="Heading1Char"/>
    <w:qFormat/>
    <w:rsid w:val="00C61177"/>
    <w:pPr>
      <w:keepNext/>
      <w:outlineLvl w:val="0"/>
    </w:pPr>
    <w:rPr>
      <w:b/>
      <w:bCs w:val="0"/>
      <w:lang w:val="en-US"/>
    </w:rPr>
  </w:style>
  <w:style w:type="paragraph" w:styleId="Heading2">
    <w:name w:val="heading 2"/>
    <w:basedOn w:val="Normal"/>
    <w:next w:val="Normal"/>
    <w:qFormat/>
    <w:rsid w:val="00C61177"/>
    <w:pPr>
      <w:keepNext/>
      <w:jc w:val="center"/>
      <w:outlineLvl w:val="1"/>
    </w:pPr>
    <w:rPr>
      <w:b/>
      <w:bCs w:val="0"/>
      <w:sz w:val="22"/>
      <w:lang w:val="en-US"/>
    </w:rPr>
  </w:style>
  <w:style w:type="paragraph" w:styleId="Heading3">
    <w:name w:val="heading 3"/>
    <w:basedOn w:val="Normal"/>
    <w:next w:val="Normal"/>
    <w:link w:val="Heading3Char"/>
    <w:qFormat/>
    <w:rsid w:val="00C61177"/>
    <w:pPr>
      <w:keepNext/>
      <w:outlineLvl w:val="2"/>
    </w:pPr>
    <w:rPr>
      <w:b/>
      <w:bCs w:val="0"/>
      <w:sz w:val="22"/>
      <w:lang w:val="en-US"/>
    </w:rPr>
  </w:style>
  <w:style w:type="paragraph" w:styleId="Heading4">
    <w:name w:val="heading 4"/>
    <w:basedOn w:val="Normal"/>
    <w:next w:val="Normal"/>
    <w:qFormat/>
    <w:rsid w:val="00C61177"/>
    <w:pPr>
      <w:keepNext/>
      <w:ind w:left="5040"/>
      <w:jc w:val="center"/>
      <w:outlineLvl w:val="3"/>
    </w:pPr>
    <w:rPr>
      <w:b/>
      <w:bCs w:val="0"/>
      <w:lang w:val="en-US"/>
    </w:rPr>
  </w:style>
  <w:style w:type="paragraph" w:styleId="Heading5">
    <w:name w:val="heading 5"/>
    <w:basedOn w:val="Normal"/>
    <w:next w:val="Normal"/>
    <w:link w:val="Heading5Char"/>
    <w:qFormat/>
    <w:rsid w:val="00C61177"/>
    <w:pPr>
      <w:keepNext/>
      <w:jc w:val="center"/>
      <w:outlineLvl w:val="4"/>
    </w:pPr>
    <w:rPr>
      <w:b/>
      <w:bCs w:val="0"/>
      <w:lang w:val="en-US"/>
    </w:rPr>
  </w:style>
  <w:style w:type="paragraph" w:styleId="Heading6">
    <w:name w:val="heading 6"/>
    <w:basedOn w:val="Normal"/>
    <w:next w:val="Normal"/>
    <w:qFormat/>
    <w:rsid w:val="00C61177"/>
    <w:pPr>
      <w:keepNext/>
      <w:ind w:left="5040" w:firstLine="720"/>
      <w:outlineLvl w:val="5"/>
    </w:pPr>
    <w:rPr>
      <w:b/>
      <w:bCs w:val="0"/>
      <w:lang w:val="en-US"/>
    </w:rPr>
  </w:style>
  <w:style w:type="paragraph" w:styleId="Heading7">
    <w:name w:val="heading 7"/>
    <w:basedOn w:val="Normal"/>
    <w:next w:val="Normal"/>
    <w:qFormat/>
    <w:rsid w:val="00C61177"/>
    <w:pPr>
      <w:keepNext/>
      <w:jc w:val="right"/>
      <w:outlineLvl w:val="6"/>
    </w:pPr>
    <w:rPr>
      <w:b/>
      <w:bCs w:val="0"/>
      <w:sz w:val="22"/>
      <w:lang w:val="en-US"/>
    </w:rPr>
  </w:style>
  <w:style w:type="paragraph" w:styleId="Heading8">
    <w:name w:val="heading 8"/>
    <w:basedOn w:val="Normal"/>
    <w:next w:val="Normal"/>
    <w:qFormat/>
    <w:rsid w:val="00C61177"/>
    <w:pPr>
      <w:keepNext/>
      <w:outlineLvl w:val="7"/>
    </w:pPr>
    <w:rPr>
      <w:b/>
      <w:bCs w:val="0"/>
      <w:i/>
      <w:iCs/>
      <w:lang w:val="en-US"/>
    </w:rPr>
  </w:style>
  <w:style w:type="paragraph" w:styleId="Heading9">
    <w:name w:val="heading 9"/>
    <w:basedOn w:val="Normal"/>
    <w:next w:val="Normal"/>
    <w:qFormat/>
    <w:rsid w:val="00C61177"/>
    <w:pPr>
      <w:keepNext/>
      <w:jc w:val="center"/>
      <w:outlineLvl w:val="8"/>
    </w:pPr>
    <w:rPr>
      <w:b/>
      <w:bCs w:val="0"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1177"/>
    <w:rPr>
      <w:b/>
      <w:bCs w:val="0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C611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611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1177"/>
  </w:style>
  <w:style w:type="paragraph" w:styleId="BodyTextIndent">
    <w:name w:val="Body Text Indent"/>
    <w:basedOn w:val="Normal"/>
    <w:rsid w:val="00C61177"/>
    <w:pPr>
      <w:ind w:left="720" w:hanging="720"/>
    </w:pPr>
    <w:rPr>
      <w:lang w:val="en-US"/>
    </w:rPr>
  </w:style>
  <w:style w:type="paragraph" w:styleId="BodyText2">
    <w:name w:val="Body Text 2"/>
    <w:basedOn w:val="Normal"/>
    <w:rsid w:val="00C61177"/>
    <w:pPr>
      <w:jc w:val="center"/>
    </w:pPr>
    <w:rPr>
      <w:b/>
      <w:bCs w:val="0"/>
      <w:sz w:val="20"/>
      <w:lang w:val="en-US"/>
    </w:rPr>
  </w:style>
  <w:style w:type="paragraph" w:styleId="BodyText3">
    <w:name w:val="Body Text 3"/>
    <w:basedOn w:val="Normal"/>
    <w:rsid w:val="00C61177"/>
    <w:rPr>
      <w:b/>
      <w:bCs w:val="0"/>
      <w:sz w:val="22"/>
      <w:lang w:val="en-US"/>
    </w:rPr>
  </w:style>
  <w:style w:type="paragraph" w:styleId="BodyTextIndent2">
    <w:name w:val="Body Text Indent 2"/>
    <w:basedOn w:val="Normal"/>
    <w:rsid w:val="00C61177"/>
    <w:pPr>
      <w:ind w:left="720"/>
    </w:pPr>
    <w:rPr>
      <w:i/>
      <w:iCs/>
    </w:rPr>
  </w:style>
  <w:style w:type="paragraph" w:styleId="BodyTextIndent3">
    <w:name w:val="Body Text Indent 3"/>
    <w:basedOn w:val="Normal"/>
    <w:rsid w:val="00C61177"/>
    <w:pPr>
      <w:ind w:firstLine="720"/>
    </w:pPr>
    <w:rPr>
      <w:b/>
      <w:bCs w:val="0"/>
      <w:i/>
      <w:iCs/>
      <w:sz w:val="22"/>
      <w:lang w:val="en-US"/>
    </w:rPr>
  </w:style>
  <w:style w:type="paragraph" w:styleId="BlockText">
    <w:name w:val="Block Text"/>
    <w:basedOn w:val="Normal"/>
    <w:rsid w:val="00C61177"/>
    <w:pPr>
      <w:ind w:left="142" w:right="240"/>
    </w:pPr>
    <w:rPr>
      <w:bCs w:val="0"/>
      <w:i/>
      <w:iCs/>
    </w:rPr>
  </w:style>
  <w:style w:type="table" w:styleId="TableGrid">
    <w:name w:val="Table Grid"/>
    <w:basedOn w:val="TableNormal"/>
    <w:uiPriority w:val="59"/>
    <w:rsid w:val="00E00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2FFE"/>
    <w:pPr>
      <w:spacing w:before="100" w:beforeAutospacing="1" w:after="100" w:afterAutospacing="1"/>
    </w:pPr>
    <w:rPr>
      <w:rFonts w:ascii="Times New Roman" w:hAnsi="Times New Roman" w:cs="Times New Roman"/>
      <w:bCs w:val="0"/>
      <w:lang w:val="en-US"/>
    </w:rPr>
  </w:style>
  <w:style w:type="character" w:customStyle="1" w:styleId="HeaderChar">
    <w:name w:val="Header Char"/>
    <w:link w:val="Header"/>
    <w:uiPriority w:val="99"/>
    <w:rsid w:val="00715EE8"/>
    <w:rPr>
      <w:rFonts w:ascii="Arial" w:hAnsi="Arial" w:cs="Arial"/>
      <w:bCs/>
      <w:sz w:val="24"/>
      <w:szCs w:val="24"/>
      <w:lang w:val="en-GB" w:eastAsia="en-US" w:bidi="ar-SA"/>
    </w:rPr>
  </w:style>
  <w:style w:type="paragraph" w:styleId="NoSpacing">
    <w:name w:val="No Spacing"/>
    <w:uiPriority w:val="1"/>
    <w:qFormat/>
    <w:rsid w:val="009E54B7"/>
    <w:rPr>
      <w:rFonts w:ascii="Calibri" w:eastAsia="Calibri" w:hAnsi="Calibri" w:cs="Arial"/>
      <w:sz w:val="22"/>
      <w:szCs w:val="22"/>
    </w:rPr>
  </w:style>
  <w:style w:type="character" w:styleId="Hyperlink">
    <w:name w:val="Hyperlink"/>
    <w:rsid w:val="00D908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5810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284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446E"/>
    <w:rPr>
      <w:rFonts w:ascii="Tahoma" w:hAnsi="Tahoma" w:cs="Tahoma"/>
      <w:bCs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FD22D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D22D3"/>
  </w:style>
  <w:style w:type="character" w:customStyle="1" w:styleId="CommentTextChar">
    <w:name w:val="Comment Text Char"/>
    <w:basedOn w:val="DefaultParagraphFont"/>
    <w:link w:val="CommentText"/>
    <w:rsid w:val="00FD22D3"/>
    <w:rPr>
      <w:rFonts w:ascii="Arial" w:hAnsi="Arial" w:cs="Arial"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FD22D3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D22D3"/>
    <w:rPr>
      <w:rFonts w:ascii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31905"/>
    <w:rPr>
      <w:rFonts w:ascii="Arial" w:hAnsi="Arial" w:cs="Arial"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CE093D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rsid w:val="009902F0"/>
    <w:rPr>
      <w:rFonts w:ascii="Arial" w:hAnsi="Arial" w:cs="Arial"/>
      <w:b/>
      <w:sz w:val="22"/>
    </w:rPr>
  </w:style>
  <w:style w:type="character" w:customStyle="1" w:styleId="Heading1Char">
    <w:name w:val="Heading 1 Char"/>
    <w:basedOn w:val="DefaultParagraphFont"/>
    <w:link w:val="Heading1"/>
    <w:rsid w:val="009902F0"/>
    <w:rPr>
      <w:rFonts w:ascii="Arial" w:hAnsi="Arial" w:cs="Arial"/>
      <w:b/>
    </w:rPr>
  </w:style>
  <w:style w:type="character" w:customStyle="1" w:styleId="FooterChar">
    <w:name w:val="Footer Char"/>
    <w:basedOn w:val="DefaultParagraphFont"/>
    <w:link w:val="Footer"/>
    <w:rsid w:val="007F64D1"/>
    <w:rPr>
      <w:rFonts w:ascii="Arial" w:hAnsi="Arial" w:cs="Arial"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image" Target="media/image7.png"/><Relationship Id="rId28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chart" Target="charts/chart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ver%20Page%20SC%202006%20(Eng)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ZA" sz="1200" b="1" baseline="0">
                <a:solidFill>
                  <a:schemeClr val="tx1"/>
                </a:solidFill>
              </a:rPr>
              <a:t>  Vlakke van twee ovariale hormone </a:t>
            </a:r>
          </a:p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ZA" sz="1200" b="1" baseline="0">
                <a:solidFill>
                  <a:schemeClr val="tx1"/>
                </a:solidFill>
              </a:rPr>
              <a:t>wat tydens die menstruele siklus vrygestel word</a:t>
            </a:r>
            <a:endParaRPr lang="en-ZA" sz="12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2203431778234928"/>
          <c:y val="2.12161182868382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956457897128915"/>
          <c:y val="0.17555355916080961"/>
          <c:w val="0.86056862280473456"/>
          <c:h val="0.71115456205558203"/>
        </c:manualLayout>
      </c:layout>
      <c:lineChart>
        <c:grouping val="standard"/>
        <c:varyColors val="0"/>
        <c:ser>
          <c:idx val="1"/>
          <c:order val="0"/>
          <c:tx>
            <c:strRef>
              <c:f>Sheet1!$B$2:$B$28</c:f>
              <c:strCache>
                <c:ptCount val="1"/>
                <c:pt idx="0">
                  <c:v>20 20.5 25 27.5 30 32.5 35 40 48 56 64 72 80 170 140 80 70 65 60 65 130 140 130 100 80 60 20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Sheet1!$A$2:$A$29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Sheet1!$B$2:$B$28</c:f>
              <c:numCache>
                <c:formatCode>General</c:formatCode>
                <c:ptCount val="27"/>
                <c:pt idx="0">
                  <c:v>20</c:v>
                </c:pt>
                <c:pt idx="1">
                  <c:v>20.5</c:v>
                </c:pt>
                <c:pt idx="2">
                  <c:v>25</c:v>
                </c:pt>
                <c:pt idx="3">
                  <c:v>27.5</c:v>
                </c:pt>
                <c:pt idx="4">
                  <c:v>30</c:v>
                </c:pt>
                <c:pt idx="5">
                  <c:v>32.5</c:v>
                </c:pt>
                <c:pt idx="6">
                  <c:v>35</c:v>
                </c:pt>
                <c:pt idx="7">
                  <c:v>40</c:v>
                </c:pt>
                <c:pt idx="8">
                  <c:v>48</c:v>
                </c:pt>
                <c:pt idx="9">
                  <c:v>56</c:v>
                </c:pt>
                <c:pt idx="10">
                  <c:v>64</c:v>
                </c:pt>
                <c:pt idx="11">
                  <c:v>72</c:v>
                </c:pt>
                <c:pt idx="12">
                  <c:v>80</c:v>
                </c:pt>
                <c:pt idx="13">
                  <c:v>170</c:v>
                </c:pt>
                <c:pt idx="14">
                  <c:v>140</c:v>
                </c:pt>
                <c:pt idx="15">
                  <c:v>80</c:v>
                </c:pt>
                <c:pt idx="16">
                  <c:v>70</c:v>
                </c:pt>
                <c:pt idx="17">
                  <c:v>65</c:v>
                </c:pt>
                <c:pt idx="18">
                  <c:v>60</c:v>
                </c:pt>
                <c:pt idx="19">
                  <c:v>65</c:v>
                </c:pt>
                <c:pt idx="20">
                  <c:v>130</c:v>
                </c:pt>
                <c:pt idx="21">
                  <c:v>140</c:v>
                </c:pt>
                <c:pt idx="22">
                  <c:v>130</c:v>
                </c:pt>
                <c:pt idx="23">
                  <c:v>100</c:v>
                </c:pt>
                <c:pt idx="24">
                  <c:v>80</c:v>
                </c:pt>
                <c:pt idx="25">
                  <c:v>60</c:v>
                </c:pt>
                <c:pt idx="26">
                  <c:v>20</c:v>
                </c:pt>
              </c:numCache>
            </c:numRef>
          </c:val>
          <c:smooth val="0"/>
        </c:ser>
        <c:ser>
          <c:idx val="2"/>
          <c:order val="1"/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Sheet1!$A$2:$A$29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Sheet1!$C$2:$C$28</c:f>
              <c:numCache>
                <c:formatCode>General</c:formatCode>
                <c:ptCount val="2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20</c:v>
                </c:pt>
                <c:pt idx="14">
                  <c:v>50</c:v>
                </c:pt>
                <c:pt idx="15">
                  <c:v>80</c:v>
                </c:pt>
                <c:pt idx="16">
                  <c:v>130</c:v>
                </c:pt>
                <c:pt idx="17">
                  <c:v>170</c:v>
                </c:pt>
                <c:pt idx="18">
                  <c:v>160</c:v>
                </c:pt>
                <c:pt idx="19">
                  <c:v>150</c:v>
                </c:pt>
                <c:pt idx="20">
                  <c:v>130</c:v>
                </c:pt>
                <c:pt idx="21">
                  <c:v>110</c:v>
                </c:pt>
                <c:pt idx="22">
                  <c:v>90</c:v>
                </c:pt>
                <c:pt idx="23">
                  <c:v>70</c:v>
                </c:pt>
                <c:pt idx="24">
                  <c:v>50</c:v>
                </c:pt>
                <c:pt idx="25">
                  <c:v>20</c:v>
                </c:pt>
                <c:pt idx="26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547648"/>
        <c:axId val="81549952"/>
      </c:lineChart>
      <c:catAx>
        <c:axId val="81547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ZA" b="1">
                    <a:solidFill>
                      <a:schemeClr val="tx1"/>
                    </a:solidFill>
                  </a:rPr>
                  <a:t>Tyd (Dae)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81549952"/>
        <c:crosses val="autoZero"/>
        <c:auto val="1"/>
        <c:lblAlgn val="ctr"/>
        <c:lblOffset val="100"/>
        <c:tickLblSkip val="1"/>
        <c:noMultiLvlLbl val="0"/>
      </c:catAx>
      <c:valAx>
        <c:axId val="8154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ZA" b="1">
                    <a:solidFill>
                      <a:schemeClr val="tx1"/>
                    </a:solidFill>
                  </a:rPr>
                  <a:t>H</a:t>
                </a:r>
                <a:r>
                  <a:rPr lang="en-ZA" sz="1200" b="1">
                    <a:solidFill>
                      <a:schemeClr val="tx1"/>
                    </a:solidFill>
                  </a:rPr>
                  <a:t>ormoonvlakke</a:t>
                </a:r>
                <a:r>
                  <a:rPr lang="en-ZA" sz="1200" b="1" baseline="0">
                    <a:solidFill>
                      <a:schemeClr val="tx1"/>
                    </a:solidFill>
                  </a:rPr>
                  <a:t> (</a:t>
                </a:r>
                <a:r>
                  <a:rPr lang="en-ZA" b="1" baseline="0">
                    <a:solidFill>
                      <a:sysClr val="windowText" lastClr="000000"/>
                    </a:solidFill>
                  </a:rPr>
                  <a:t>nmg/</a:t>
                </a:r>
                <a:r>
                  <a:rPr lang="en-ZA" sz="1200" b="1" i="0" u="none" strike="noStrike" baseline="0">
                    <a:solidFill>
                      <a:sysClr val="windowText" lastClr="000000"/>
                    </a:solidFill>
                    <a:effectLst/>
                  </a:rPr>
                  <a:t>mℓ</a:t>
                </a:r>
                <a:r>
                  <a:rPr lang="en-ZA" b="1" baseline="0">
                    <a:solidFill>
                      <a:schemeClr val="tx1"/>
                    </a:solidFill>
                  </a:rPr>
                  <a:t>)</a:t>
                </a:r>
                <a:endParaRPr lang="en-ZA" b="1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1.9757395190466053E-2"/>
              <c:y val="0.2460302902972395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81547648"/>
        <c:crosses val="autoZero"/>
        <c:crossBetween val="midCat"/>
      </c:valAx>
      <c:spPr>
        <a:noFill/>
        <a:ln>
          <a:noFill/>
          <a:prstDash val="sysDash"/>
        </a:ln>
        <a:effectLst/>
      </c:spPr>
    </c:plotArea>
    <c:plotVisOnly val="1"/>
    <c:dispBlanksAs val="gap"/>
    <c:showDLblsOverMax val="0"/>
  </c:chart>
  <c:spPr>
    <a:solidFill>
      <a:schemeClr val="bg1"/>
    </a:solidFill>
    <a:ln w="1587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en-US" sz="1100">
                <a:latin typeface="Arial" pitchFamily="34" charset="0"/>
                <a:cs typeface="Arial" pitchFamily="34" charset="0"/>
              </a:rPr>
              <a:t>Verwantskap tussen ADH-vlakke en tubul</a:t>
            </a:r>
            <a:r>
              <a:rPr lang="en-US" sz="1100">
                <a:latin typeface="Arial"/>
                <a:cs typeface="Arial"/>
              </a:rPr>
              <a:t>êre herabsorpsie</a:t>
            </a:r>
            <a:endParaRPr lang="en-US" sz="11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644849081364829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672080052493439"/>
          <c:y val="8.6929614347405662E-2"/>
          <c:w val="0.83166466170895303"/>
          <c:h val="0.734100503062117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Series 1</c:v>
                </c:pt>
              </c:strCache>
            </c:strRef>
          </c:tx>
          <c:spPr>
            <a:ln w="25400" cap="flat" cmpd="sng" algn="ctr">
              <a:solidFill>
                <a:schemeClr val="dk1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dk1"/>
                </a:solidFill>
                <a:prstDash val="solid"/>
              </a:ln>
              <a:effectLst/>
            </c:spPr>
          </c:marker>
          <c:cat>
            <c:numRef>
              <c:f>Sheet1!$B$2:$B$13</c:f>
              <c:numCache>
                <c:formatCode>General</c:formatCode>
                <c:ptCount val="12"/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</c:numCache>
            </c:numRef>
          </c:cat>
          <c:val>
            <c:numRef>
              <c:f>Sheet1!$A$2:$A$13</c:f>
              <c:numCache>
                <c:formatCode>General</c:formatCode>
                <c:ptCount val="12"/>
                <c:pt idx="1">
                  <c:v>106</c:v>
                </c:pt>
                <c:pt idx="2">
                  <c:v>108</c:v>
                </c:pt>
                <c:pt idx="3">
                  <c:v>110</c:v>
                </c:pt>
                <c:pt idx="4">
                  <c:v>112</c:v>
                </c:pt>
                <c:pt idx="5">
                  <c:v>114</c:v>
                </c:pt>
                <c:pt idx="6">
                  <c:v>116</c:v>
                </c:pt>
                <c:pt idx="7">
                  <c:v>118</c:v>
                </c:pt>
                <c:pt idx="8">
                  <c:v>120</c:v>
                </c:pt>
                <c:pt idx="9">
                  <c:v>122</c:v>
                </c:pt>
                <c:pt idx="10">
                  <c:v>124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750144"/>
        <c:axId val="111756800"/>
      </c:lineChart>
      <c:catAx>
        <c:axId val="111750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 b="1" i="0" u="none" strike="noStrike" baseline="0"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ADH-vlakke </a:t>
                </a:r>
                <a:r>
                  <a:rPr lang="en-US" sz="1100" baseline="0">
                    <a:latin typeface="Arial" pitchFamily="34" charset="0"/>
                    <a:cs typeface="Arial" pitchFamily="34" charset="0"/>
                  </a:rPr>
                  <a:t>in arbitr</a:t>
                </a:r>
                <a:r>
                  <a:rPr lang="en-US" sz="1100" baseline="0">
                    <a:latin typeface="Arial"/>
                    <a:cs typeface="Arial"/>
                  </a:rPr>
                  <a:t>êre</a:t>
                </a:r>
                <a:r>
                  <a:rPr lang="en-US" sz="1100" baseline="0">
                    <a:latin typeface="Arial" pitchFamily="34" charset="0"/>
                    <a:cs typeface="Arial" pitchFamily="34" charset="0"/>
                  </a:rPr>
                  <a:t> eenhede</a:t>
                </a:r>
                <a:endParaRPr lang="en-US" sz="110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2827610090405368"/>
              <c:y val="0.91431845618839991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11756800"/>
        <c:crosses val="autoZero"/>
        <c:auto val="0"/>
        <c:lblAlgn val="ctr"/>
        <c:lblOffset val="100"/>
        <c:tickLblSkip val="1"/>
        <c:noMultiLvlLbl val="0"/>
      </c:catAx>
      <c:valAx>
        <c:axId val="1117568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100">
                    <a:latin typeface="Arial" pitchFamily="34" charset="0"/>
                    <a:cs typeface="Arial" pitchFamily="34" charset="0"/>
                  </a:rPr>
                  <a:t>Tubulêre herabsorpsie van </a:t>
                </a:r>
                <a:r>
                  <a:rPr lang="en-US" sz="1100" baseline="0">
                    <a:latin typeface="Arial" pitchFamily="34" charset="0"/>
                    <a:cs typeface="Arial" pitchFamily="34" charset="0"/>
                  </a:rPr>
                  <a:t> water (m</a:t>
                </a:r>
                <a:r>
                  <a:rPr lang="en-US" sz="1100" baseline="0">
                    <a:latin typeface="Arial"/>
                    <a:cs typeface="Arial"/>
                  </a:rPr>
                  <a:t>ℓ</a:t>
                </a:r>
                <a:r>
                  <a:rPr lang="en-US" sz="1100" baseline="0">
                    <a:latin typeface="Arial" pitchFamily="34" charset="0"/>
                    <a:cs typeface="Arial" pitchFamily="34" charset="0"/>
                  </a:rPr>
                  <a:t>/minuut</a:t>
                </a:r>
                <a:r>
                  <a:rPr lang="en-US" sz="1200" baseline="0">
                    <a:latin typeface="Arial" pitchFamily="34" charset="0"/>
                    <a:cs typeface="Arial" pitchFamily="34" charset="0"/>
                  </a:rPr>
                  <a:t>)</a:t>
                </a:r>
                <a:endParaRPr lang="en-US" sz="120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4.4480898221055699E-3"/>
              <c:y val="0.272547572178477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11750144"/>
        <c:crosses val="autoZero"/>
        <c:crossBetween val="midCat"/>
      </c:valAx>
    </c:plotArea>
    <c:plotVisOnly val="1"/>
    <c:dispBlanksAs val="gap"/>
    <c:showDLblsOverMax val="0"/>
  </c:chart>
  <c:spPr>
    <a:noFill/>
    <a:ln w="19050">
      <a:solidFill>
        <a:schemeClr val="tx1"/>
      </a:solidFill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0.48667</cdr:x>
      <cdr:y>0.26794</cdr:y>
    </cdr:from>
    <cdr:to>
      <cdr:x>0.55681</cdr:x>
      <cdr:y>0.32373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087255" y="1099980"/>
          <a:ext cx="444943" cy="229034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>
            <a:alpha val="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1100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</a:t>
          </a:r>
        </a:p>
      </cdr:txBody>
    </cdr:sp>
  </cdr:relSizeAnchor>
  <cdr:relSizeAnchor xmlns:cdr="http://schemas.openxmlformats.org/drawingml/2006/chartDrawing">
    <cdr:from>
      <cdr:x>0.61736</cdr:x>
      <cdr:y>0.26776</cdr:y>
    </cdr:from>
    <cdr:to>
      <cdr:x>0.65698</cdr:x>
      <cdr:y>0.33698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3916313" y="1099241"/>
          <a:ext cx="251335" cy="28416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alpha val="0"/>
          </a:schemeClr>
        </a:solidFill>
        <a:ln xmlns:a="http://schemas.openxmlformats.org/drawingml/2006/main">
          <a:solidFill>
            <a:schemeClr val="bg1">
              <a:alpha val="0"/>
            </a:schemeClr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B</a:t>
          </a:r>
        </a:p>
      </cdr:txBody>
    </cdr:sp>
  </cdr:relSizeAnchor>
  <cdr:relSizeAnchor xmlns:cdr="http://schemas.openxmlformats.org/drawingml/2006/chartDrawing">
    <cdr:from>
      <cdr:x>0.54325</cdr:x>
      <cdr:y>0.18408</cdr:y>
    </cdr:from>
    <cdr:to>
      <cdr:x>0.54657</cdr:x>
      <cdr:y>0.88877</cdr:y>
    </cdr:to>
    <cdr:cxnSp macro="">
      <cdr:nvCxnSpPr>
        <cdr:cNvPr id="5" name="Straight Connector 4"/>
        <cdr:cNvCxnSpPr/>
      </cdr:nvCxnSpPr>
      <cdr:spPr>
        <a:xfrm xmlns:a="http://schemas.openxmlformats.org/drawingml/2006/main" flipV="1">
          <a:off x="3497907" y="783772"/>
          <a:ext cx="21380" cy="300030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0.45503</cdr:x>
      <cdr:y>0.12012</cdr:y>
    </cdr:from>
    <cdr:to>
      <cdr:x>0.61761</cdr:x>
      <cdr:y>0.17177</cdr:y>
    </cdr:to>
    <cdr:sp macro="" textlink="">
      <cdr:nvSpPr>
        <cdr:cNvPr id="4" name="Rectangle 3"/>
        <cdr:cNvSpPr/>
      </cdr:nvSpPr>
      <cdr:spPr>
        <a:xfrm xmlns:a="http://schemas.openxmlformats.org/drawingml/2006/main">
          <a:off x="2886551" y="493122"/>
          <a:ext cx="1031351" cy="212037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>
            <a:alpha val="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b="1">
              <a:latin typeface="Arial" panose="020B0604020202020204" pitchFamily="34" charset="0"/>
              <a:cs typeface="Arial" panose="020B0604020202020204" pitchFamily="34" charset="0"/>
            </a:rPr>
            <a:t>  OVULASIE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0.21779</cdr:x>
      <cdr:y>0.51257</cdr:y>
    </cdr:from>
    <cdr:to>
      <cdr:x>0.27335</cdr:x>
      <cdr:y>0.56979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194867" y="1874783"/>
          <a:ext cx="304824" cy="209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 b="1">
              <a:latin typeface="Arial" pitchFamily="34" charset="0"/>
              <a:cs typeface="Arial" pitchFamily="34" charset="0"/>
            </a:rPr>
            <a:t>X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D9316-EE42-4040-9F2A-D816FAB71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Page SC 2006 (Eng)</Template>
  <TotalTime>0</TotalTime>
  <Pages>16</Pages>
  <Words>2257</Words>
  <Characters>12866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B</vt:lpstr>
    </vt:vector>
  </TitlesOfParts>
  <Company>Hewlett-Packard Company</Company>
  <LinksUpToDate>false</LinksUpToDate>
  <CharactersWithSpaces>15093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B</dc:title>
  <dc:creator>Baloyi.C</dc:creator>
  <cp:lastModifiedBy>nsc180</cp:lastModifiedBy>
  <cp:revision>2</cp:revision>
  <cp:lastPrinted>2017-04-26T10:09:00Z</cp:lastPrinted>
  <dcterms:created xsi:type="dcterms:W3CDTF">2017-06-02T07:54:00Z</dcterms:created>
  <dcterms:modified xsi:type="dcterms:W3CDTF">2017-06-02T07:54:00Z</dcterms:modified>
</cp:coreProperties>
</file>